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7EC159BA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1701F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3</w:t>
      </w:r>
      <w:r w:rsidR="001701F8" w:rsidRPr="001701F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rd</w:t>
      </w:r>
      <w:r w:rsidR="001701F8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Elementary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402D7F" w14:paraId="0317E361" w14:textId="77777777" w:rsidTr="002C29AE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2BAEC775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1058497" w14:textId="3A51E0B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0BFCFA38" w14:textId="502F9BD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Introduction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Intro</w:t>
            </w:r>
          </w:p>
        </w:tc>
      </w:tr>
      <w:tr w:rsidR="00402D7F" w14:paraId="14D3BB75" w14:textId="77777777" w:rsidTr="002C29A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6B2692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4983C8EB" w14:textId="5E132FC0" w:rsidR="00402D7F" w:rsidRPr="00D1049A" w:rsidRDefault="00402D7F" w:rsidP="00D1049A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BBDA0EE" w14:textId="4B365DB6" w:rsidR="00402D7F" w:rsidRPr="00D1049A" w:rsidRDefault="00402D7F" w:rsidP="00402D7F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gram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Friend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s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:</w:t>
            </w:r>
            <w:proofErr w:type="gram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</w:tr>
      <w:tr w:rsidR="00FB3EC6" w14:paraId="0EC4C936" w14:textId="77777777" w:rsidTr="00814947">
        <w:tc>
          <w:tcPr>
            <w:tcW w:w="3248" w:type="dxa"/>
            <w:shd w:val="clear" w:color="auto" w:fill="FFFFFF" w:themeFill="background1"/>
          </w:tcPr>
          <w:p w14:paraId="6D25F9EB" w14:textId="5A31EF8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2570C0D8" w14:textId="36BF0BBC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598DFA10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69E788BA" w14:textId="77777777" w:rsidTr="00814947">
        <w:tc>
          <w:tcPr>
            <w:tcW w:w="3248" w:type="dxa"/>
            <w:shd w:val="clear" w:color="auto" w:fill="D9D9D9" w:themeFill="background1" w:themeFillShade="D9"/>
          </w:tcPr>
          <w:p w14:paraId="42AEB8BA" w14:textId="3C6CC86A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32DF44C" w14:textId="785BB6A2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F0776FE" w:rsidR="00FB3EC6" w:rsidRPr="00D1049A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FB3EC6" w14:paraId="10FF58C6" w14:textId="77777777" w:rsidTr="00B70F5E">
        <w:tc>
          <w:tcPr>
            <w:tcW w:w="3248" w:type="dxa"/>
            <w:shd w:val="clear" w:color="auto" w:fill="FFFFFF" w:themeFill="background1"/>
          </w:tcPr>
          <w:p w14:paraId="42931BB2" w14:textId="77777777" w:rsidR="00FB3EC6" w:rsidRDefault="00FB3EC6" w:rsidP="00FB3EC6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662B5C9F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77777777" w:rsidR="00FB3EC6" w:rsidRPr="00EE36A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FB3EC6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402D7F" w14:paraId="58DA70BE" w14:textId="77777777" w:rsidTr="007703E6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51AAE701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72594F29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My body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02990C1D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402D7F" w14:paraId="469EB32F" w14:textId="77777777" w:rsidTr="001C3E6A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095BE1BF" w:rsidR="00402D7F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A453C5F" w14:textId="50B42D46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61DF17BE" w14:textId="1DDC53A8" w:rsidR="00402D7F" w:rsidRPr="00D1049A" w:rsidRDefault="00402D7F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: </w:t>
            </w:r>
            <w:r w:rsid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Friends</w:t>
            </w:r>
          </w:p>
        </w:tc>
      </w:tr>
      <w:tr w:rsidR="00402D7F" w14:paraId="4390D8D1" w14:textId="77777777" w:rsidTr="006B5301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3DDD0FD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121500F" w14:textId="4413D6E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733AA29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14:paraId="0818CBCF" w14:textId="77777777" w:rsidTr="00E61F1A">
        <w:trPr>
          <w:trHeight w:val="225"/>
        </w:trPr>
        <w:tc>
          <w:tcPr>
            <w:tcW w:w="3248" w:type="dxa"/>
            <w:shd w:val="clear" w:color="auto" w:fill="D9D9D9" w:themeFill="background1" w:themeFillShade="D9"/>
          </w:tcPr>
          <w:p w14:paraId="2BEED55F" w14:textId="6BCDE715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272C5BE3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4FCFA3D" w14:textId="103A49C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</w:tr>
      <w:tr w:rsidR="00402D7F" w14:paraId="450ED966" w14:textId="77777777" w:rsidTr="00B70F5E">
        <w:tc>
          <w:tcPr>
            <w:tcW w:w="3248" w:type="dxa"/>
            <w:shd w:val="clear" w:color="auto" w:fill="FFFFFF" w:themeFill="background1"/>
          </w:tcPr>
          <w:p w14:paraId="42B54F99" w14:textId="7C42F1AD" w:rsidR="00402D7F" w:rsidRPr="00CE5C0F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90522A5" w14:textId="552705BE" w:rsidR="00402D7F" w:rsidRPr="002B35FE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228791B1" w14:textId="77777777" w:rsidTr="001829BD">
        <w:tc>
          <w:tcPr>
            <w:tcW w:w="3248" w:type="dxa"/>
            <w:vAlign w:val="center"/>
          </w:tcPr>
          <w:p w14:paraId="20A7DD70" w14:textId="34D6E173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Words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2B1C15A8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My </w:t>
            </w:r>
            <w:proofErr w:type="spellStart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Famil</w:t>
            </w:r>
            <w:proofErr w:type="spellEnd"/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y: 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Talk Time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599C71AA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02321C3F" w14:textId="77777777" w:rsidTr="002B0C65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3293CA00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68198CDB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Rhythms and Sounds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74461D6D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3200DB84" w14:textId="77777777" w:rsidTr="00EF7C6C">
        <w:tc>
          <w:tcPr>
            <w:tcW w:w="3248" w:type="dxa"/>
            <w:vAlign w:val="center"/>
          </w:tcPr>
          <w:p w14:paraId="5772469F" w14:textId="10EBE3F4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4B5EDA5C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5E0F416" w14:textId="1678B962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30A029E6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41E4006A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67EFC41" w:rsidR="00402D7F" w:rsidRPr="00D1049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402D7F" w:rsidRPr="00EE36A6" w14:paraId="2578990C" w14:textId="77777777" w:rsidTr="00B70F5E">
        <w:tc>
          <w:tcPr>
            <w:tcW w:w="3248" w:type="dxa"/>
          </w:tcPr>
          <w:p w14:paraId="6C42A078" w14:textId="00F0998E" w:rsidR="00402D7F" w:rsidRPr="00E61F1A" w:rsidRDefault="00402D7F" w:rsidP="00402D7F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1E777A5C" w14:textId="0B6E4DDB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402D7F" w:rsidRPr="00EE36A6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0B741FB2" w:rsidR="00402D7F" w:rsidRPr="00E61F1A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</w:p>
        </w:tc>
      </w:tr>
      <w:tr w:rsidR="00402D7F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402D7F" w:rsidRPr="00731DA1" w:rsidRDefault="00402D7F" w:rsidP="00402D7F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756061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756061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4957FDB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3B85C221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Phonics Practice</w:t>
            </w:r>
          </w:p>
        </w:tc>
      </w:tr>
      <w:tr w:rsidR="00756061" w:rsidRPr="00EE36A6" w14:paraId="58114370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B3ED5A8" w14:textId="7144D43A" w:rsidR="00756061" w:rsidRPr="00D1049A" w:rsidRDefault="00756061" w:rsidP="00D1049A">
            <w:pPr>
              <w:tabs>
                <w:tab w:val="left" w:pos="283"/>
                <w:tab w:val="right" w:leader="dot" w:pos="3560"/>
                <w:tab w:val="left" w:pos="8205"/>
              </w:tabs>
              <w:suppressAutoHyphens/>
              <w:autoSpaceDE w:val="0"/>
              <w:autoSpaceDN w:val="0"/>
              <w:bidi/>
              <w:adjustRightInd w:val="0"/>
              <w:jc w:val="center"/>
              <w:textAlignment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Evaluation: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 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Unit My body</w:t>
            </w:r>
            <w:r w:rsidR="00D1049A"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>-</w:t>
            </w: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My Family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3F0931FC" w:rsidR="00756061" w:rsidRPr="00D1049A" w:rsidRDefault="00756061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0BD40955" w14:textId="77777777" w:rsidTr="00A40937">
        <w:tc>
          <w:tcPr>
            <w:tcW w:w="3248" w:type="dxa"/>
            <w:vAlign w:val="center"/>
          </w:tcPr>
          <w:p w14:paraId="2954FB8D" w14:textId="7527879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75EB4DEA" w14:textId="5102D80F" w:rsidR="00756061" w:rsidRPr="00D1049A" w:rsidRDefault="00756061" w:rsidP="00756061">
            <w:pPr>
              <w:bidi/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</w:tcPr>
          <w:p w14:paraId="5E700DF3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57FB795A" w14:textId="77777777" w:rsidTr="006A325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5061AE3C" w14:textId="5537275A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3FFFEB87" w14:textId="77777777" w:rsidR="00756061" w:rsidRPr="00D1049A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</w:tr>
      <w:tr w:rsidR="00756061" w:rsidRPr="00EE36A6" w14:paraId="76DDC497" w14:textId="77777777" w:rsidTr="00B70F5E">
        <w:tc>
          <w:tcPr>
            <w:tcW w:w="3248" w:type="dxa"/>
          </w:tcPr>
          <w:p w14:paraId="656B4D55" w14:textId="77777777" w:rsidR="00756061" w:rsidRDefault="00756061" w:rsidP="00756061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756061" w:rsidRPr="00EE36A6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756061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756061" w:rsidRPr="00731DA1" w:rsidRDefault="00756061" w:rsidP="00756061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789312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049A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92384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68EF4300" w14:textId="77777777" w:rsidTr="009E32B7">
        <w:tc>
          <w:tcPr>
            <w:tcW w:w="3248" w:type="dxa"/>
          </w:tcPr>
          <w:p w14:paraId="53D7BA2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D1049A" w:rsidRPr="00D1049A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D1049A" w:rsidRPr="00EE36A6" w14:paraId="0E131D66" w14:textId="77777777" w:rsidTr="00B70F5E">
        <w:tc>
          <w:tcPr>
            <w:tcW w:w="3248" w:type="dxa"/>
          </w:tcPr>
          <w:p w14:paraId="14506801" w14:textId="77777777" w:rsidR="00D1049A" w:rsidRDefault="00D1049A" w:rsidP="00D1049A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D1049A" w:rsidRPr="00EE36A6" w:rsidRDefault="00D1049A" w:rsidP="00D1049A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1B93A" w14:textId="77777777" w:rsidR="00EC7660" w:rsidRDefault="00EC7660" w:rsidP="00535661">
      <w:pPr>
        <w:spacing w:after="0" w:line="240" w:lineRule="auto"/>
      </w:pPr>
      <w:r>
        <w:separator/>
      </w:r>
    </w:p>
  </w:endnote>
  <w:endnote w:type="continuationSeparator" w:id="0">
    <w:p w14:paraId="091265AC" w14:textId="77777777" w:rsidR="00EC7660" w:rsidRDefault="00EC7660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44419" w14:textId="77777777" w:rsidR="00EC7660" w:rsidRDefault="00EC7660" w:rsidP="00535661">
      <w:pPr>
        <w:spacing w:after="0" w:line="240" w:lineRule="auto"/>
      </w:pPr>
      <w:r>
        <w:separator/>
      </w:r>
    </w:p>
  </w:footnote>
  <w:footnote w:type="continuationSeparator" w:id="0">
    <w:p w14:paraId="0C13DEF4" w14:textId="77777777" w:rsidR="00EC7660" w:rsidRDefault="00EC7660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73F67"/>
    <w:rsid w:val="00074701"/>
    <w:rsid w:val="00137EDF"/>
    <w:rsid w:val="00166B0C"/>
    <w:rsid w:val="001701F8"/>
    <w:rsid w:val="001705E5"/>
    <w:rsid w:val="00173207"/>
    <w:rsid w:val="001874FF"/>
    <w:rsid w:val="001A67C2"/>
    <w:rsid w:val="001A7D1C"/>
    <w:rsid w:val="00252CC9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46EE"/>
    <w:rsid w:val="003975C5"/>
    <w:rsid w:val="00402D7F"/>
    <w:rsid w:val="00421C1F"/>
    <w:rsid w:val="00484271"/>
    <w:rsid w:val="004A22A6"/>
    <w:rsid w:val="004C26D1"/>
    <w:rsid w:val="004E0B74"/>
    <w:rsid w:val="004F1245"/>
    <w:rsid w:val="00535661"/>
    <w:rsid w:val="00583006"/>
    <w:rsid w:val="005B624C"/>
    <w:rsid w:val="005B6801"/>
    <w:rsid w:val="005D629A"/>
    <w:rsid w:val="005F3102"/>
    <w:rsid w:val="00616516"/>
    <w:rsid w:val="00676ABB"/>
    <w:rsid w:val="006979E1"/>
    <w:rsid w:val="006B6F1F"/>
    <w:rsid w:val="006D5AEA"/>
    <w:rsid w:val="00714B42"/>
    <w:rsid w:val="00731DA1"/>
    <w:rsid w:val="00756061"/>
    <w:rsid w:val="0075766B"/>
    <w:rsid w:val="007B1533"/>
    <w:rsid w:val="007C74BA"/>
    <w:rsid w:val="0081030C"/>
    <w:rsid w:val="0082378B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A77D6"/>
    <w:rsid w:val="009C565C"/>
    <w:rsid w:val="009E32B7"/>
    <w:rsid w:val="00A365C5"/>
    <w:rsid w:val="00A60BCB"/>
    <w:rsid w:val="00A73265"/>
    <w:rsid w:val="00A86FA8"/>
    <w:rsid w:val="00B34BD7"/>
    <w:rsid w:val="00B70F5E"/>
    <w:rsid w:val="00B84CDD"/>
    <w:rsid w:val="00B872C4"/>
    <w:rsid w:val="00BB5990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52DA7"/>
    <w:rsid w:val="00D55EF5"/>
    <w:rsid w:val="00D97E6A"/>
    <w:rsid w:val="00DA4721"/>
    <w:rsid w:val="00DE01AA"/>
    <w:rsid w:val="00E61F1A"/>
    <w:rsid w:val="00EA567A"/>
    <w:rsid w:val="00EC7660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cp:lastModifiedBy/>
  <cp:revision>1</cp:revision>
  <dcterms:created xsi:type="dcterms:W3CDTF">2021-08-13T17:42:00Z</dcterms:created>
  <dcterms:modified xsi:type="dcterms:W3CDTF">2021-08-13T17:42:00Z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