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1FA9" w14:textId="0C625D16" w:rsidR="005B624C" w:rsidRPr="00B70F5E" w:rsidRDefault="00B70F5E" w:rsidP="00B70F5E">
      <w:pPr>
        <w:tabs>
          <w:tab w:val="left" w:pos="8205"/>
        </w:tabs>
        <w:bidi/>
        <w:ind w:left="3600"/>
        <w:jc w:val="center"/>
        <w:rPr>
          <w:rFonts w:cs="GE Dinar Two Medium"/>
          <w:color w:val="16328C" w:themeColor="accent6" w:themeShade="BF"/>
          <w:sz w:val="28"/>
          <w:szCs w:val="36"/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خطة توزيع مادة </w:t>
      </w:r>
      <w:r w:rsidR="00F033FA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العلوم</w:t>
      </w: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للصف </w:t>
      </w:r>
      <w:r w:rsidR="00661E28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الرابع</w:t>
      </w:r>
      <w:r w:rsidR="00CD3714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 xml:space="preserve"> </w:t>
      </w:r>
      <w:r w:rsidR="0075766B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الابتدائي</w:t>
      </w:r>
    </w:p>
    <w:p w14:paraId="3D3088BC" w14:textId="6BCAE80E" w:rsidR="00B70F5E" w:rsidRDefault="00B70F5E" w:rsidP="00B70F5E">
      <w:pPr>
        <w:tabs>
          <w:tab w:val="left" w:pos="8205"/>
        </w:tabs>
        <w:bidi/>
        <w:ind w:left="3600"/>
        <w:jc w:val="center"/>
        <w:rPr>
          <w:rtl/>
          <w:lang w:val="ar-SA"/>
        </w:rPr>
      </w:pPr>
      <w:r w:rsidRPr="00B70F5E">
        <w:rPr>
          <w:rFonts w:cs="GE Dinar Two Medium" w:hint="cs"/>
          <w:color w:val="16328C" w:themeColor="accent6" w:themeShade="BF"/>
          <w:sz w:val="28"/>
          <w:szCs w:val="36"/>
          <w:rtl/>
          <w:lang w:val="ar-SA"/>
        </w:rPr>
        <w:t>للفصل الدراسي الأول من العام الدراسي 1443هـ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9E32B7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29D59B4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6CB183BA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الثاني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52A15285" w:rsidR="00EE36A6" w:rsidRPr="00731DA1" w:rsidRDefault="00EE36A6" w:rsidP="00EE36A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الأسبوع الثالث</w:t>
            </w:r>
          </w:p>
        </w:tc>
      </w:tr>
      <w:tr w:rsidR="00E328A7" w14:paraId="0317E361" w14:textId="77777777" w:rsidTr="00754FCB">
        <w:tc>
          <w:tcPr>
            <w:tcW w:w="3248" w:type="dxa"/>
            <w:shd w:val="clear" w:color="auto" w:fill="FFFFFF" w:themeFill="background1"/>
          </w:tcPr>
          <w:p w14:paraId="0B5D19ED" w14:textId="4AD6DC7F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2F81684D" w:rsidR="00E328A7" w:rsidRPr="00C21D0D" w:rsidRDefault="00E328A7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742391CC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</w:tr>
      <w:tr w:rsidR="00E328A7" w14:paraId="14D3BB75" w14:textId="77777777" w:rsidTr="00754FCB">
        <w:tc>
          <w:tcPr>
            <w:tcW w:w="3248" w:type="dxa"/>
            <w:shd w:val="clear" w:color="auto" w:fill="D9D9D9" w:themeFill="background1" w:themeFillShade="D9"/>
          </w:tcPr>
          <w:p w14:paraId="43D89BA1" w14:textId="31D4487E" w:rsidR="00E328A7" w:rsidRPr="006979E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الطريقة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4FA7EF61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139D47EE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</w:tr>
      <w:tr w:rsidR="00E328A7" w14:paraId="0EC4C936" w14:textId="77777777" w:rsidTr="00FA30A7">
        <w:tc>
          <w:tcPr>
            <w:tcW w:w="3248" w:type="dxa"/>
            <w:shd w:val="clear" w:color="auto" w:fill="FFFFFF" w:themeFill="background1"/>
          </w:tcPr>
          <w:p w14:paraId="6D25F9EB" w14:textId="7B392D7B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15BF36A9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2C0F006" w14:textId="13DD4304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</w:tr>
      <w:tr w:rsidR="00E328A7" w14:paraId="69E788BA" w14:textId="77777777" w:rsidTr="00F41576">
        <w:tc>
          <w:tcPr>
            <w:tcW w:w="3248" w:type="dxa"/>
            <w:shd w:val="clear" w:color="auto" w:fill="D9D9D9" w:themeFill="background1" w:themeFillShade="D9"/>
          </w:tcPr>
          <w:p w14:paraId="42AEB8BA" w14:textId="6488EC30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1969EF">
              <w:rPr>
                <w:rFonts w:ascii="Al-Mohanad" w:hAnsi="Al-Mohanad" w:cs="Al-Mohanad"/>
                <w:sz w:val="23"/>
                <w:szCs w:val="23"/>
                <w:rtl/>
              </w:rPr>
              <w:t>المهارة العلمية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63A0BF05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1F5062B5" w14:textId="2A60A3DB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الخلايا</w:t>
            </w:r>
          </w:p>
        </w:tc>
      </w:tr>
      <w:tr w:rsidR="00E328A7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E328A7" w:rsidRDefault="00E328A7" w:rsidP="00E328A7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E328A7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87804B1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الرابع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46645455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الخامس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7F6C2928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السادس</w:t>
            </w:r>
          </w:p>
        </w:tc>
      </w:tr>
      <w:tr w:rsidR="00E328A7" w14:paraId="58DA70BE" w14:textId="77777777" w:rsidTr="00876399">
        <w:tc>
          <w:tcPr>
            <w:tcW w:w="3248" w:type="dxa"/>
            <w:shd w:val="clear" w:color="auto" w:fill="FFFFFF" w:themeFill="background1"/>
          </w:tcPr>
          <w:p w14:paraId="4FC3F646" w14:textId="1A4EF419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17FE388" w14:textId="2B002896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18F3B7AF" w14:textId="163529B2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E328A7" w14:paraId="469EB32F" w14:textId="77777777" w:rsidTr="00876399">
        <w:tc>
          <w:tcPr>
            <w:tcW w:w="3248" w:type="dxa"/>
            <w:shd w:val="clear" w:color="auto" w:fill="D9D9D9" w:themeFill="background1" w:themeFillShade="D9"/>
          </w:tcPr>
          <w:p w14:paraId="5DE17DD1" w14:textId="32B23F76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4021D6DD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2B0035C5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</w:tr>
      <w:tr w:rsidR="00E328A7" w14:paraId="4390D8D1" w14:textId="77777777" w:rsidTr="00DB0DA6">
        <w:tc>
          <w:tcPr>
            <w:tcW w:w="3248" w:type="dxa"/>
            <w:shd w:val="clear" w:color="auto" w:fill="FFFFFF" w:themeFill="background1"/>
          </w:tcPr>
          <w:p w14:paraId="1127DDCC" w14:textId="53065D62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6D3CA3FD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38C6E08" w:rsidR="00E328A7" w:rsidRPr="00074701" w:rsidRDefault="009A0943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</w:tr>
      <w:tr w:rsidR="00E328A7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36396A7E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تصنيف المخلوقات الحية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6FBD2BFD" w:rsidR="00E328A7" w:rsidRPr="0007470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E328A7" w:rsidRPr="005D629A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21EB7AAB" w:rsidR="00E328A7" w:rsidRPr="00074701" w:rsidRDefault="009A0943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</w:tr>
      <w:tr w:rsidR="00E328A7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E328A7" w:rsidRPr="00CE5C0F" w:rsidRDefault="00E328A7" w:rsidP="00E328A7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E328A7" w:rsidRPr="00EE36A6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E328A7" w:rsidRPr="002B35FE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E328A7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7CF158FF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السابع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3AEB9A81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الثامن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533908F6" w:rsidR="00E328A7" w:rsidRPr="00731DA1" w:rsidRDefault="00E328A7" w:rsidP="00E328A7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التاسع</w:t>
            </w:r>
          </w:p>
        </w:tc>
      </w:tr>
      <w:tr w:rsidR="009A0943" w:rsidRPr="00EE36A6" w14:paraId="228791B1" w14:textId="77777777" w:rsidTr="008A44BF">
        <w:tc>
          <w:tcPr>
            <w:tcW w:w="3248" w:type="dxa"/>
          </w:tcPr>
          <w:p w14:paraId="20A7DD70" w14:textId="44AD4049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4A7A0A2E" w14:textId="2431A744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67FAFB4C" w14:textId="6470FB5A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</w:tr>
      <w:tr w:rsidR="009A0943" w:rsidRPr="00EE36A6" w14:paraId="02321C3F" w14:textId="77777777" w:rsidTr="001C014F">
        <w:tc>
          <w:tcPr>
            <w:tcW w:w="3248" w:type="dxa"/>
            <w:shd w:val="clear" w:color="auto" w:fill="D9D9D9" w:themeFill="background1" w:themeFillShade="D9"/>
          </w:tcPr>
          <w:p w14:paraId="45ECE92D" w14:textId="458817B2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2A7BCF3D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5D679139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</w:tr>
      <w:tr w:rsidR="009A0943" w:rsidRPr="00EE36A6" w14:paraId="3200DB84" w14:textId="77777777" w:rsidTr="001C014F">
        <w:tc>
          <w:tcPr>
            <w:tcW w:w="3248" w:type="dxa"/>
          </w:tcPr>
          <w:p w14:paraId="5772469F" w14:textId="1101E614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2A8BA01D" w14:textId="519A7431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vAlign w:val="center"/>
          </w:tcPr>
          <w:p w14:paraId="55E0F416" w14:textId="693B21BA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</w:tr>
      <w:tr w:rsidR="009A0943" w:rsidRPr="00EE36A6" w14:paraId="40ADF2A6" w14:textId="77777777" w:rsidTr="00FA3B29">
        <w:tc>
          <w:tcPr>
            <w:tcW w:w="3248" w:type="dxa"/>
            <w:shd w:val="clear" w:color="auto" w:fill="D9D9D9" w:themeFill="background1" w:themeFillShade="D9"/>
          </w:tcPr>
          <w:p w14:paraId="65F22387" w14:textId="10E43BA6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اللافقارية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000B66AB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الحيوانات الفقارية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7817A06D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</w:tr>
      <w:tr w:rsidR="009A0943" w:rsidRPr="00EE36A6" w14:paraId="2578990C" w14:textId="77777777" w:rsidTr="00B70F5E">
        <w:tc>
          <w:tcPr>
            <w:tcW w:w="3248" w:type="dxa"/>
          </w:tcPr>
          <w:p w14:paraId="6C42A078" w14:textId="00F0998E" w:rsidR="009A0943" w:rsidRPr="00E61F1A" w:rsidRDefault="009A0943" w:rsidP="009A0943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9A0943" w:rsidRPr="00E61F1A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9A0943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375A9B28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العاشر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0F7DE0EB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الحادي عشر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779CB84D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الثاني عشر</w:t>
            </w:r>
          </w:p>
        </w:tc>
      </w:tr>
      <w:tr w:rsidR="009A0943" w:rsidRPr="00EE36A6" w14:paraId="4426A038" w14:textId="77777777" w:rsidTr="00B70F5E">
        <w:tc>
          <w:tcPr>
            <w:tcW w:w="3248" w:type="dxa"/>
            <w:vAlign w:val="center"/>
          </w:tcPr>
          <w:p w14:paraId="736C884F" w14:textId="358E0F6A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vAlign w:val="center"/>
          </w:tcPr>
          <w:p w14:paraId="585C1AE9" w14:textId="0763D4E3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8B21D9B" w14:textId="7A8648A4" w:rsidR="009A0943" w:rsidRPr="009E32B7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</w:tr>
      <w:tr w:rsidR="009A0943" w:rsidRPr="00EE36A6" w14:paraId="58114370" w14:textId="77777777" w:rsidTr="00C320B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2EEBDCB2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B3ED5A8" w14:textId="02FFF90C" w:rsidR="009A0943" w:rsidRPr="00F207B6" w:rsidRDefault="009A0943" w:rsidP="009A0943">
            <w:pPr>
              <w:tabs>
                <w:tab w:val="left" w:pos="283"/>
                <w:tab w:val="right" w:leader="dot" w:pos="3560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175A5D16" w:rsidR="009A0943" w:rsidRPr="009E32B7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</w:tr>
      <w:tr w:rsidR="009A0943" w:rsidRPr="00EE36A6" w14:paraId="0BD40955" w14:textId="77777777" w:rsidTr="00C320BA">
        <w:tc>
          <w:tcPr>
            <w:tcW w:w="3248" w:type="dxa"/>
            <w:vAlign w:val="center"/>
          </w:tcPr>
          <w:p w14:paraId="2954FB8D" w14:textId="297E7175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</w:tcPr>
          <w:p w14:paraId="75EB4DEA" w14:textId="1229ADFA" w:rsidR="009A0943" w:rsidRPr="005D629A" w:rsidRDefault="009A0943" w:rsidP="009A0943">
            <w:pPr>
              <w:bidi/>
              <w:spacing w:line="168" w:lineRule="auto"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</w:tcPr>
          <w:p w14:paraId="5E700DF3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9A0943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72D35258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أجهزة أجسام الحيوانات</w:t>
            </w: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6404022C" w:rsidR="009A0943" w:rsidRPr="0007470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 xml:space="preserve">تابع - </w:t>
            </w:r>
            <w:r w:rsidRPr="009A0943">
              <w:rPr>
                <w:rFonts w:ascii="Al-Mohanad" w:hAnsi="Al-Mohanad" w:cs="Al-Mohanad"/>
                <w:sz w:val="23"/>
                <w:szCs w:val="23"/>
                <w:rtl/>
              </w:rPr>
              <w:t>مراجعة الفصل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9A0943" w:rsidRPr="00F207B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9A0943" w:rsidRPr="00EE36A6" w14:paraId="76DDC497" w14:textId="77777777" w:rsidTr="00B70F5E">
        <w:tc>
          <w:tcPr>
            <w:tcW w:w="3248" w:type="dxa"/>
          </w:tcPr>
          <w:p w14:paraId="656B4D55" w14:textId="77777777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9A0943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7165B226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 w:rsidRPr="00731DA1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 xml:space="preserve">الأسبوع </w:t>
            </w:r>
            <w:r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  <w:t>الثالث عشر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9A0943" w:rsidRPr="00731DA1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A0943" w:rsidRPr="00EE36A6" w14:paraId="1473D1D4" w14:textId="77777777" w:rsidTr="009E32B7">
        <w:tc>
          <w:tcPr>
            <w:tcW w:w="3248" w:type="dxa"/>
          </w:tcPr>
          <w:p w14:paraId="354896A6" w14:textId="33788157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9E32B7">
              <w:rPr>
                <w:rFonts w:ascii="Al-Mohanad" w:hAnsi="Al-Mohanad" w:cs="Al-Mohanad" w:hint="cs"/>
                <w:sz w:val="23"/>
                <w:szCs w:val="23"/>
                <w:rtl/>
              </w:rPr>
              <w:t>اختبارات الفصل الدراسي الأول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9A0943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22B3161A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>
              <w:rPr>
                <w:rFonts w:ascii="Al-Mohanad" w:hAnsi="Al-Mohanad" w:cs="Al-Mohanad" w:hint="cs"/>
                <w:sz w:val="23"/>
                <w:szCs w:val="23"/>
                <w:rtl/>
              </w:rPr>
              <w:t>برامج علاجية</w:t>
            </w: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9A0943" w:rsidRPr="00EE36A6" w14:paraId="68EF4300" w14:textId="77777777" w:rsidTr="009E32B7">
        <w:tc>
          <w:tcPr>
            <w:tcW w:w="3248" w:type="dxa"/>
          </w:tcPr>
          <w:p w14:paraId="53D7BA2C" w14:textId="77777777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9A0943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9A0943" w:rsidRPr="00EE36A6" w14:paraId="0E131D66" w14:textId="77777777" w:rsidTr="00B70F5E">
        <w:tc>
          <w:tcPr>
            <w:tcW w:w="3248" w:type="dxa"/>
          </w:tcPr>
          <w:p w14:paraId="14506801" w14:textId="77777777" w:rsidR="009A0943" w:rsidRDefault="009A0943" w:rsidP="009A0943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9A0943" w:rsidRPr="00EE36A6" w:rsidRDefault="009A0943" w:rsidP="009A0943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F8F87" w14:textId="77777777" w:rsidR="006275CD" w:rsidRDefault="006275CD" w:rsidP="00535661">
      <w:pPr>
        <w:spacing w:after="0" w:line="240" w:lineRule="auto"/>
      </w:pPr>
      <w:r>
        <w:separator/>
      </w:r>
    </w:p>
  </w:endnote>
  <w:endnote w:type="continuationSeparator" w:id="0">
    <w:p w14:paraId="4228B1FB" w14:textId="77777777" w:rsidR="006275CD" w:rsidRDefault="006275CD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 Dinar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A033" w14:textId="77777777" w:rsidR="006275CD" w:rsidRDefault="006275CD" w:rsidP="00535661">
      <w:pPr>
        <w:spacing w:after="0" w:line="240" w:lineRule="auto"/>
      </w:pPr>
      <w:r>
        <w:separator/>
      </w:r>
    </w:p>
  </w:footnote>
  <w:footnote w:type="continuationSeparator" w:id="0">
    <w:p w14:paraId="5E746EED" w14:textId="77777777" w:rsidR="006275CD" w:rsidRDefault="006275CD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1075A"/>
    <w:rsid w:val="00137EDF"/>
    <w:rsid w:val="00166B0C"/>
    <w:rsid w:val="001705E5"/>
    <w:rsid w:val="00173207"/>
    <w:rsid w:val="001874FF"/>
    <w:rsid w:val="001969EF"/>
    <w:rsid w:val="001A67C2"/>
    <w:rsid w:val="001A7D1C"/>
    <w:rsid w:val="0024496F"/>
    <w:rsid w:val="00252CC9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75C5"/>
    <w:rsid w:val="00421C1F"/>
    <w:rsid w:val="00484271"/>
    <w:rsid w:val="0049063E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275CD"/>
    <w:rsid w:val="00661E28"/>
    <w:rsid w:val="00676ABB"/>
    <w:rsid w:val="006979E1"/>
    <w:rsid w:val="006B6F1F"/>
    <w:rsid w:val="006D5AEA"/>
    <w:rsid w:val="00714B42"/>
    <w:rsid w:val="00731DA1"/>
    <w:rsid w:val="0075766B"/>
    <w:rsid w:val="007B1533"/>
    <w:rsid w:val="007C74BA"/>
    <w:rsid w:val="0081030C"/>
    <w:rsid w:val="0082378B"/>
    <w:rsid w:val="008255F7"/>
    <w:rsid w:val="00826000"/>
    <w:rsid w:val="008A5A34"/>
    <w:rsid w:val="008A7E50"/>
    <w:rsid w:val="008C16EB"/>
    <w:rsid w:val="00912331"/>
    <w:rsid w:val="00920E9F"/>
    <w:rsid w:val="00931DB1"/>
    <w:rsid w:val="009A0943"/>
    <w:rsid w:val="009A77D6"/>
    <w:rsid w:val="009C565C"/>
    <w:rsid w:val="009E32B7"/>
    <w:rsid w:val="00A365C5"/>
    <w:rsid w:val="00A60BCB"/>
    <w:rsid w:val="00A73265"/>
    <w:rsid w:val="00A86FA8"/>
    <w:rsid w:val="00AC5B24"/>
    <w:rsid w:val="00B25676"/>
    <w:rsid w:val="00B34BD7"/>
    <w:rsid w:val="00B70F5E"/>
    <w:rsid w:val="00B872C4"/>
    <w:rsid w:val="00BB5990"/>
    <w:rsid w:val="00C21D0D"/>
    <w:rsid w:val="00C2429D"/>
    <w:rsid w:val="00C25C6C"/>
    <w:rsid w:val="00C94A5E"/>
    <w:rsid w:val="00CB61D8"/>
    <w:rsid w:val="00CD3714"/>
    <w:rsid w:val="00CE5C0F"/>
    <w:rsid w:val="00D05149"/>
    <w:rsid w:val="00D52DA7"/>
    <w:rsid w:val="00D55EF5"/>
    <w:rsid w:val="00D97E6A"/>
    <w:rsid w:val="00DE01AA"/>
    <w:rsid w:val="00E328A7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2021-08-11T19:01:00Z</dcterms:created>
  <dcterms:modified xsi:type="dcterms:W3CDTF">2021-08-11T19:06:00Z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