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3B4E5FDF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417A52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السادس</w:t>
      </w:r>
      <w:r w:rsidR="00CD3714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</w:t>
      </w:r>
      <w:r w:rsidR="0075766B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الابتدائي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70637A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4AD6DC7F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3170C97B" w:rsidR="0070637A" w:rsidRPr="00F54B94" w:rsidRDefault="00417A52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نظرية الخلية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70637A" w:rsidRPr="005D629A" w:rsidRDefault="0070637A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606451BB" w:rsidR="0070637A" w:rsidRPr="00731DA1" w:rsidRDefault="00417A52" w:rsidP="0070637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الخلية النباتية والخلية الحيوانية</w:t>
            </w:r>
          </w:p>
        </w:tc>
      </w:tr>
      <w:tr w:rsidR="00417A52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31D4487E" w:rsidR="00417A52" w:rsidRPr="006979E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417A52" w:rsidRPr="005D629A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2E608DF9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نظرية الخلية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417A52" w:rsidRPr="005D629A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54A3F026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الخلية النباتية والخلية الحيوانية</w:t>
            </w:r>
          </w:p>
        </w:tc>
      </w:tr>
      <w:tr w:rsidR="00417A52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7B392D7B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417A52" w:rsidRPr="005D629A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2DFA9AF2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نظرية الخلية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417A52" w:rsidRPr="005D629A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5262ACB6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الخلية النباتية والخلية الحيوانية</w:t>
            </w:r>
          </w:p>
        </w:tc>
      </w:tr>
      <w:tr w:rsidR="00417A52" w14:paraId="69E788BA" w14:textId="77777777" w:rsidTr="00F41576">
        <w:tc>
          <w:tcPr>
            <w:tcW w:w="3248" w:type="dxa"/>
            <w:shd w:val="clear" w:color="auto" w:fill="D9D9D9" w:themeFill="background1" w:themeFillShade="D9"/>
          </w:tcPr>
          <w:p w14:paraId="42AEB8BA" w14:textId="6488EC30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417A52" w:rsidRPr="005D629A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0217106E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نظرية الخلية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417A52" w:rsidRPr="005D629A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1F5062B5" w14:textId="1ACC2804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الخلية النباتية والخلية الحيوانية</w:t>
            </w:r>
          </w:p>
        </w:tc>
      </w:tr>
      <w:tr w:rsidR="00417A52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417A52" w:rsidRDefault="00417A52" w:rsidP="00417A52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17A52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F54B94" w14:paraId="58DA70BE" w14:textId="77777777" w:rsidTr="00491AA9">
        <w:tc>
          <w:tcPr>
            <w:tcW w:w="3248" w:type="dxa"/>
            <w:shd w:val="clear" w:color="auto" w:fill="FFFFFF" w:themeFill="background1"/>
          </w:tcPr>
          <w:p w14:paraId="4FC3F646" w14:textId="23F0CCD0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17FE388" w14:textId="16ECF4FE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انقسام الخلية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7A998BD7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الوراثة والصفات</w:t>
            </w:r>
          </w:p>
        </w:tc>
      </w:tr>
      <w:tr w:rsidR="00F54B94" w14:paraId="469EB32F" w14:textId="77777777" w:rsidTr="00491AA9">
        <w:tc>
          <w:tcPr>
            <w:tcW w:w="3248" w:type="dxa"/>
            <w:shd w:val="clear" w:color="auto" w:fill="D9D9D9" w:themeFill="background1" w:themeFillShade="D9"/>
          </w:tcPr>
          <w:p w14:paraId="5DE17DD1" w14:textId="27A2CBBB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1B7F60A2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انقسام الخلية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6F96C1A5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الوراثة والصفات</w:t>
            </w:r>
          </w:p>
        </w:tc>
      </w:tr>
      <w:tr w:rsidR="00F54B94" w14:paraId="4390D8D1" w14:textId="77777777" w:rsidTr="00195F42">
        <w:tc>
          <w:tcPr>
            <w:tcW w:w="3248" w:type="dxa"/>
            <w:shd w:val="clear" w:color="auto" w:fill="FFFFFF" w:themeFill="background1"/>
          </w:tcPr>
          <w:p w14:paraId="1127DDCC" w14:textId="733B2233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انقسام الخلية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0E15108F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الوراثة والصفات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83710EC" w14:textId="2DDC79C7" w:rsidR="00F54B94" w:rsidRPr="0070637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F54B94" w14:paraId="0818CBCF" w14:textId="77777777" w:rsidTr="00F2729C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4B79C7BC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انقسام الخلية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33DF21AE" w14:textId="780AD976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الوراثة والصفات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7E388601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417A52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417A52" w:rsidRPr="00CE5C0F" w:rsidRDefault="00417A52" w:rsidP="00417A52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417A52" w:rsidRPr="002B35FE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17A52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F54B94" w:rsidRPr="00EE36A6" w14:paraId="228791B1" w14:textId="77777777" w:rsidTr="009B6389">
        <w:tc>
          <w:tcPr>
            <w:tcW w:w="3248" w:type="dxa"/>
          </w:tcPr>
          <w:p w14:paraId="20A7DD70" w14:textId="03BE64F0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370A18D4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المخلوقات الحية الدقيقة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67FAFB4C" w14:textId="3D5D8AC7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F54B94" w:rsidRPr="00EE36A6" w14:paraId="02321C3F" w14:textId="77777777" w:rsidTr="009B6389">
        <w:tc>
          <w:tcPr>
            <w:tcW w:w="3248" w:type="dxa"/>
            <w:shd w:val="clear" w:color="auto" w:fill="D9D9D9" w:themeFill="background1" w:themeFillShade="D9"/>
          </w:tcPr>
          <w:p w14:paraId="45ECE92D" w14:textId="2335E2D3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D7CE69E" w14:textId="0E48B7EB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>تابع-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المخلوقات الحية الدقيقة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4011B3F9" w14:textId="48A1D88C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F54B94" w:rsidRPr="00EE36A6" w14:paraId="3200DB84" w14:textId="77777777" w:rsidTr="009223B8">
        <w:tc>
          <w:tcPr>
            <w:tcW w:w="3248" w:type="dxa"/>
          </w:tcPr>
          <w:p w14:paraId="5772469F" w14:textId="2A1D85CC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2A8BA01D" w14:textId="16C478A8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>تابع-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المخلوقات الحية الدقيقة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5E0F416" w14:textId="7EE9EC0D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الهضم والإخراج والتنفس والدوران</w:t>
            </w:r>
          </w:p>
        </w:tc>
      </w:tr>
      <w:tr w:rsidR="00F54B94" w:rsidRPr="00EE36A6" w14:paraId="40ADF2A6" w14:textId="77777777" w:rsidTr="009223B8">
        <w:tc>
          <w:tcPr>
            <w:tcW w:w="3248" w:type="dxa"/>
            <w:shd w:val="clear" w:color="auto" w:fill="D9D9D9" w:themeFill="background1" w:themeFillShade="D9"/>
          </w:tcPr>
          <w:p w14:paraId="65F22387" w14:textId="49A2A067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النباتات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EC8849D" w14:textId="0A55870C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>تابع-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عمليات الحياة في المخلوقات الحية الدقيقة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E5AE91E" w14:textId="5DC20884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الهضم والإخراج والتنفس والدوران</w:t>
            </w:r>
          </w:p>
        </w:tc>
      </w:tr>
      <w:tr w:rsidR="00417A52" w:rsidRPr="00EE36A6" w14:paraId="2578990C" w14:textId="77777777" w:rsidTr="00B70F5E">
        <w:tc>
          <w:tcPr>
            <w:tcW w:w="3248" w:type="dxa"/>
          </w:tcPr>
          <w:p w14:paraId="6C42A078" w14:textId="00F0998E" w:rsidR="00417A52" w:rsidRPr="00E61F1A" w:rsidRDefault="00417A52" w:rsidP="00417A52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417A52" w:rsidRPr="00E61F1A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17A52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F54B94" w:rsidRPr="00EE36A6" w14:paraId="4426A038" w14:textId="77777777" w:rsidTr="000C2A23">
        <w:tc>
          <w:tcPr>
            <w:tcW w:w="3248" w:type="dxa"/>
          </w:tcPr>
          <w:p w14:paraId="736C884F" w14:textId="3ECADC97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الهضم والإخراج والتنفس والدوران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585C1AE9" w14:textId="5D7307B8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الحركة والإحساس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F54B94" w:rsidRPr="009E32B7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F54B94" w:rsidRPr="00EE36A6" w14:paraId="58114370" w14:textId="77777777" w:rsidTr="000C2A23">
        <w:tc>
          <w:tcPr>
            <w:tcW w:w="3248" w:type="dxa"/>
            <w:shd w:val="clear" w:color="auto" w:fill="D9D9D9" w:themeFill="background1" w:themeFillShade="D9"/>
          </w:tcPr>
          <w:p w14:paraId="18DD672D" w14:textId="077D5A09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الهضم والإخراج والتنفس والدوران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20FC02ED" w:rsidR="00F54B94" w:rsidRPr="00F207B6" w:rsidRDefault="00F54B94" w:rsidP="00F54B9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الحركة والإحساس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F54B94" w:rsidRPr="009E32B7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F54B94" w:rsidRPr="00EE36A6" w14:paraId="0BD40955" w14:textId="77777777" w:rsidTr="00D97C23">
        <w:tc>
          <w:tcPr>
            <w:tcW w:w="3248" w:type="dxa"/>
            <w:vAlign w:val="center"/>
          </w:tcPr>
          <w:p w14:paraId="2954FB8D" w14:textId="3C49D587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الحركة والإحساس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75EB4DEA" w14:textId="2BAAB809" w:rsidR="00F54B94" w:rsidRPr="005D629A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F54B94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4D0FA567" w:rsidR="00F54B94" w:rsidRPr="00074701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الحركة والإحساس</w:t>
            </w: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4F62E98A" w:rsidR="00F54B94" w:rsidRPr="0070637A" w:rsidRDefault="00F54B94" w:rsidP="00F54B94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F54B94" w:rsidRPr="00F207B6" w:rsidRDefault="00F54B94" w:rsidP="00F54B94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17A52" w:rsidRPr="00EE36A6" w14:paraId="76DDC497" w14:textId="77777777" w:rsidTr="00B70F5E">
        <w:tc>
          <w:tcPr>
            <w:tcW w:w="3248" w:type="dxa"/>
          </w:tcPr>
          <w:p w14:paraId="656B4D55" w14:textId="77777777" w:rsidR="00417A52" w:rsidRDefault="00417A52" w:rsidP="00417A52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17A52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417A52" w:rsidRPr="00731DA1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26176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7A52" w:rsidRPr="00EE36A6" w14:paraId="1473D1D4" w14:textId="77777777" w:rsidTr="009E32B7">
        <w:tc>
          <w:tcPr>
            <w:tcW w:w="3248" w:type="dxa"/>
          </w:tcPr>
          <w:p w14:paraId="354896A6" w14:textId="33788157" w:rsidR="00417A52" w:rsidRDefault="00417A52" w:rsidP="00417A52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17A52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417A52" w:rsidRDefault="00417A52" w:rsidP="00417A52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27200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17A52" w:rsidRPr="00EE36A6" w14:paraId="68EF4300" w14:textId="77777777" w:rsidTr="009E32B7">
        <w:tc>
          <w:tcPr>
            <w:tcW w:w="3248" w:type="dxa"/>
          </w:tcPr>
          <w:p w14:paraId="53D7BA2C" w14:textId="77777777" w:rsidR="00417A52" w:rsidRDefault="00417A52" w:rsidP="00417A52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17A52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417A52" w:rsidRDefault="00417A52" w:rsidP="00417A52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417A52" w:rsidRPr="00EE36A6" w14:paraId="0E131D66" w14:textId="77777777" w:rsidTr="00B70F5E">
        <w:tc>
          <w:tcPr>
            <w:tcW w:w="3248" w:type="dxa"/>
          </w:tcPr>
          <w:p w14:paraId="14506801" w14:textId="77777777" w:rsidR="00417A52" w:rsidRDefault="00417A52" w:rsidP="00417A52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417A52" w:rsidRPr="00EE36A6" w:rsidRDefault="00417A52" w:rsidP="00417A52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8B7A7" w14:textId="77777777" w:rsidR="007A7B2A" w:rsidRDefault="007A7B2A" w:rsidP="00535661">
      <w:pPr>
        <w:spacing w:after="0" w:line="240" w:lineRule="auto"/>
      </w:pPr>
      <w:r>
        <w:separator/>
      </w:r>
    </w:p>
  </w:endnote>
  <w:endnote w:type="continuationSeparator" w:id="0">
    <w:p w14:paraId="08413EB5" w14:textId="77777777" w:rsidR="007A7B2A" w:rsidRDefault="007A7B2A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0A63" w14:textId="77777777" w:rsidR="007A7B2A" w:rsidRDefault="007A7B2A" w:rsidP="00535661">
      <w:pPr>
        <w:spacing w:after="0" w:line="240" w:lineRule="auto"/>
      </w:pPr>
      <w:r>
        <w:separator/>
      </w:r>
    </w:p>
  </w:footnote>
  <w:footnote w:type="continuationSeparator" w:id="0">
    <w:p w14:paraId="4D3A25C9" w14:textId="77777777" w:rsidR="007A7B2A" w:rsidRDefault="007A7B2A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0B92"/>
    <w:rsid w:val="00073F67"/>
    <w:rsid w:val="00074701"/>
    <w:rsid w:val="0011075A"/>
    <w:rsid w:val="00137EDF"/>
    <w:rsid w:val="00166B0C"/>
    <w:rsid w:val="001705E5"/>
    <w:rsid w:val="00173207"/>
    <w:rsid w:val="00182D71"/>
    <w:rsid w:val="001874FF"/>
    <w:rsid w:val="001969EF"/>
    <w:rsid w:val="001A67C2"/>
    <w:rsid w:val="001A7D1C"/>
    <w:rsid w:val="0024496F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17A52"/>
    <w:rsid w:val="00421C1F"/>
    <w:rsid w:val="00484271"/>
    <w:rsid w:val="0049063E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61E28"/>
    <w:rsid w:val="00676ABB"/>
    <w:rsid w:val="006979E1"/>
    <w:rsid w:val="006B6F1F"/>
    <w:rsid w:val="006D5AEA"/>
    <w:rsid w:val="0070637A"/>
    <w:rsid w:val="00714B42"/>
    <w:rsid w:val="00731DA1"/>
    <w:rsid w:val="0075766B"/>
    <w:rsid w:val="007A7B2A"/>
    <w:rsid w:val="007B1533"/>
    <w:rsid w:val="007C74BA"/>
    <w:rsid w:val="0081030C"/>
    <w:rsid w:val="0082378B"/>
    <w:rsid w:val="008255F7"/>
    <w:rsid w:val="00826000"/>
    <w:rsid w:val="008A5A34"/>
    <w:rsid w:val="008A7E50"/>
    <w:rsid w:val="008C16EB"/>
    <w:rsid w:val="00912331"/>
    <w:rsid w:val="00920E9F"/>
    <w:rsid w:val="00931DB1"/>
    <w:rsid w:val="009A0943"/>
    <w:rsid w:val="009A77D6"/>
    <w:rsid w:val="009C565C"/>
    <w:rsid w:val="009E32B7"/>
    <w:rsid w:val="00A365C5"/>
    <w:rsid w:val="00A60BCB"/>
    <w:rsid w:val="00A73265"/>
    <w:rsid w:val="00A86FA8"/>
    <w:rsid w:val="00AC5B24"/>
    <w:rsid w:val="00B25676"/>
    <w:rsid w:val="00B34BD7"/>
    <w:rsid w:val="00B70F5E"/>
    <w:rsid w:val="00B872C4"/>
    <w:rsid w:val="00BB5990"/>
    <w:rsid w:val="00C21D0D"/>
    <w:rsid w:val="00C2429D"/>
    <w:rsid w:val="00C25C6C"/>
    <w:rsid w:val="00C94A5E"/>
    <w:rsid w:val="00CB61D8"/>
    <w:rsid w:val="00CD3714"/>
    <w:rsid w:val="00CE5C0F"/>
    <w:rsid w:val="00D05149"/>
    <w:rsid w:val="00D52DA7"/>
    <w:rsid w:val="00D55EF5"/>
    <w:rsid w:val="00D97E6A"/>
    <w:rsid w:val="00DE01AA"/>
    <w:rsid w:val="00E328A7"/>
    <w:rsid w:val="00E61F1A"/>
    <w:rsid w:val="00EA567A"/>
    <w:rsid w:val="00EE36A6"/>
    <w:rsid w:val="00F033FA"/>
    <w:rsid w:val="00F108E1"/>
    <w:rsid w:val="00F132F8"/>
    <w:rsid w:val="00F207B6"/>
    <w:rsid w:val="00F54B94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2021-08-11T19:12:00Z</dcterms:created>
  <dcterms:modified xsi:type="dcterms:W3CDTF">2021-08-11T19:18:00Z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