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33C44EBD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70637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الخامس</w:t>
      </w:r>
      <w:r w:rsidR="00CD3714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</w:t>
      </w:r>
      <w:r w:rsidR="0075766B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الابتدائي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70637A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4AD6DC7F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25B3FEBC" w:rsidR="0070637A" w:rsidRPr="00C21D0D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6C69883F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</w:tr>
      <w:tr w:rsidR="0070637A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31D4487E" w:rsidR="0070637A" w:rsidRPr="006979E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6DDAE7EB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3488C54B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النباتات</w:t>
            </w:r>
          </w:p>
        </w:tc>
      </w:tr>
      <w:tr w:rsidR="0070637A" w14:paraId="0EC4C936" w14:textId="77777777" w:rsidTr="00FA30A7">
        <w:tc>
          <w:tcPr>
            <w:tcW w:w="3248" w:type="dxa"/>
            <w:shd w:val="clear" w:color="auto" w:fill="FFFFFF" w:themeFill="background1"/>
          </w:tcPr>
          <w:p w14:paraId="6D25F9EB" w14:textId="7B392D7B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المهارة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45E72006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2C0F006" w14:textId="0A24D043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النباتات</w:t>
            </w:r>
          </w:p>
        </w:tc>
      </w:tr>
      <w:tr w:rsidR="0070637A" w14:paraId="69E788BA" w14:textId="77777777" w:rsidTr="00F41576">
        <w:tc>
          <w:tcPr>
            <w:tcW w:w="3248" w:type="dxa"/>
            <w:shd w:val="clear" w:color="auto" w:fill="D9D9D9" w:themeFill="background1" w:themeFillShade="D9"/>
          </w:tcPr>
          <w:p w14:paraId="42AEB8BA" w14:textId="6488EC30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المهارة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4EC46856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1F5062B5" w14:textId="3835AEB4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النباتات</w:t>
            </w:r>
          </w:p>
        </w:tc>
      </w:tr>
      <w:tr w:rsidR="0070637A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70637A" w:rsidRDefault="0070637A" w:rsidP="0070637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0637A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70637A" w14:paraId="58DA70BE" w14:textId="77777777" w:rsidTr="00DE3CC6">
        <w:tc>
          <w:tcPr>
            <w:tcW w:w="3248" w:type="dxa"/>
            <w:shd w:val="clear" w:color="auto" w:fill="FFFFFF" w:themeFill="background1"/>
          </w:tcPr>
          <w:p w14:paraId="4FC3F646" w14:textId="76B5607F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17FE388" w14:textId="7068A730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التكاثر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39C79FAD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دورات الحياة</w:t>
            </w:r>
          </w:p>
        </w:tc>
      </w:tr>
      <w:tr w:rsidR="0070637A" w14:paraId="469EB32F" w14:textId="77777777" w:rsidTr="00DE3CC6">
        <w:tc>
          <w:tcPr>
            <w:tcW w:w="3248" w:type="dxa"/>
            <w:shd w:val="clear" w:color="auto" w:fill="D9D9D9" w:themeFill="background1" w:themeFillShade="D9"/>
          </w:tcPr>
          <w:p w14:paraId="5DE17DD1" w14:textId="21AF11A8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79E2BD47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التكاثر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3A45936E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دورات الحياة</w:t>
            </w:r>
          </w:p>
        </w:tc>
      </w:tr>
      <w:tr w:rsidR="0070637A" w14:paraId="4390D8D1" w14:textId="77777777" w:rsidTr="00DB0DA6">
        <w:tc>
          <w:tcPr>
            <w:tcW w:w="3248" w:type="dxa"/>
            <w:shd w:val="clear" w:color="auto" w:fill="FFFFFF" w:themeFill="background1"/>
          </w:tcPr>
          <w:p w14:paraId="1127DDCC" w14:textId="26165608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التكاثر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5A39702A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دورات الحياة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10F30FBD" w:rsidR="0070637A" w:rsidRPr="0070637A" w:rsidRDefault="0070637A" w:rsidP="0070637A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70637A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28E3FA31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التكاثر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53A0FE39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دورات الحياة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00E1A838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العلاقات في الأنظمة البيئية</w:t>
            </w:r>
          </w:p>
        </w:tc>
      </w:tr>
      <w:tr w:rsidR="0070637A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70637A" w:rsidRPr="00CE5C0F" w:rsidRDefault="0070637A" w:rsidP="0070637A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70637A" w:rsidRPr="002B35FE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70637A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70637A" w:rsidRPr="00EE36A6" w14:paraId="228791B1" w14:textId="77777777" w:rsidTr="008A44BF">
        <w:tc>
          <w:tcPr>
            <w:tcW w:w="3248" w:type="dxa"/>
          </w:tcPr>
          <w:p w14:paraId="20A7DD70" w14:textId="3F63B6C8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العلاقات في الأنظمة البيئية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4A7A0A2E" w14:textId="7BC179CD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التكيف والبقاء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vAlign w:val="center"/>
          </w:tcPr>
          <w:p w14:paraId="67FAFB4C" w14:textId="39115FF7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التكيف والبقاء</w:t>
            </w:r>
          </w:p>
        </w:tc>
      </w:tr>
      <w:tr w:rsidR="0070637A" w:rsidRPr="00EE36A6" w14:paraId="02321C3F" w14:textId="77777777" w:rsidTr="001C014F">
        <w:tc>
          <w:tcPr>
            <w:tcW w:w="3248" w:type="dxa"/>
            <w:shd w:val="clear" w:color="auto" w:fill="D9D9D9" w:themeFill="background1" w:themeFillShade="D9"/>
          </w:tcPr>
          <w:p w14:paraId="45ECE92D" w14:textId="0DEBE990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العلاقات في الأنظمة البيئية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20ED2A16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التكيف والبقاء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690808F7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70637A" w:rsidRPr="00EE36A6" w14:paraId="3200DB84" w14:textId="77777777" w:rsidTr="001C014F">
        <w:tc>
          <w:tcPr>
            <w:tcW w:w="3248" w:type="dxa"/>
          </w:tcPr>
          <w:p w14:paraId="5772469F" w14:textId="2E6BE48C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العلاقات في الأنظمة البيئية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2A8BA01D" w14:textId="04314DC1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التكيف والبقاء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vAlign w:val="center"/>
          </w:tcPr>
          <w:p w14:paraId="55E0F416" w14:textId="007DFC66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الدورات في الانظمة البيئية</w:t>
            </w:r>
          </w:p>
        </w:tc>
      </w:tr>
      <w:tr w:rsidR="0070637A" w:rsidRPr="00EE36A6" w14:paraId="40ADF2A6" w14:textId="77777777" w:rsidTr="00FA3B29">
        <w:tc>
          <w:tcPr>
            <w:tcW w:w="3248" w:type="dxa"/>
            <w:shd w:val="clear" w:color="auto" w:fill="D9D9D9" w:themeFill="background1" w:themeFillShade="D9"/>
          </w:tcPr>
          <w:p w14:paraId="65F22387" w14:textId="7C2BA147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العلاقات في الأنظمة البيئية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72809CC8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التكيف والبقاء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7DFF1332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الدورات في الانظمة البيئية</w:t>
            </w:r>
          </w:p>
        </w:tc>
      </w:tr>
      <w:tr w:rsidR="0070637A" w:rsidRPr="00EE36A6" w14:paraId="2578990C" w14:textId="77777777" w:rsidTr="00B70F5E">
        <w:tc>
          <w:tcPr>
            <w:tcW w:w="3248" w:type="dxa"/>
          </w:tcPr>
          <w:p w14:paraId="6C42A078" w14:textId="00F0998E" w:rsidR="0070637A" w:rsidRPr="00E61F1A" w:rsidRDefault="0070637A" w:rsidP="0070637A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70637A" w:rsidRPr="00E61F1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70637A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70637A" w:rsidRPr="00EE36A6" w14:paraId="4426A038" w14:textId="77777777" w:rsidTr="00B70F5E">
        <w:tc>
          <w:tcPr>
            <w:tcW w:w="3248" w:type="dxa"/>
            <w:vAlign w:val="center"/>
          </w:tcPr>
          <w:p w14:paraId="736C884F" w14:textId="1B671803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الدورات في الانظمة البيئية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585C1AE9" w14:textId="35FD68D0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التغيرات في الأنظمة البيئية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70637A" w:rsidRPr="009E32B7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70637A" w:rsidRPr="00EE36A6" w14:paraId="58114370" w14:textId="77777777" w:rsidTr="00EF627B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D10DA85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الدورات في الانظمة البيئية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51F536FB" w:rsidR="0070637A" w:rsidRPr="00F207B6" w:rsidRDefault="0070637A" w:rsidP="0070637A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التغيرات في الأنظمة البيئية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70637A" w:rsidRPr="009E32B7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70637A" w:rsidRPr="00EE36A6" w14:paraId="0BD40955" w14:textId="77777777" w:rsidTr="00EF627B">
        <w:tc>
          <w:tcPr>
            <w:tcW w:w="3248" w:type="dxa"/>
            <w:vAlign w:val="center"/>
          </w:tcPr>
          <w:p w14:paraId="2954FB8D" w14:textId="6A9BF954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الدورات في الانظمة البيئية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75EB4DEA" w14:textId="474B2A27" w:rsidR="0070637A" w:rsidRPr="005D629A" w:rsidRDefault="0070637A" w:rsidP="0070637A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التغيرات في الأنظمة البيئية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70637A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63CB54DB" w:rsidR="0070637A" w:rsidRPr="0007470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التغيرات في الأنظمة البيئية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0AF641BD" w:rsidR="0070637A" w:rsidRPr="0070637A" w:rsidRDefault="0070637A" w:rsidP="0070637A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0637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70637A" w:rsidRPr="00F207B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70637A" w:rsidRPr="00EE36A6" w14:paraId="76DDC497" w14:textId="77777777" w:rsidTr="00B70F5E">
        <w:tc>
          <w:tcPr>
            <w:tcW w:w="3248" w:type="dxa"/>
          </w:tcPr>
          <w:p w14:paraId="656B4D55" w14:textId="77777777" w:rsidR="0070637A" w:rsidRDefault="0070637A" w:rsidP="0070637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0637A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70637A" w:rsidRPr="00731DA1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16960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637A" w:rsidRPr="00EE36A6" w14:paraId="1473D1D4" w14:textId="77777777" w:rsidTr="009E32B7">
        <w:tc>
          <w:tcPr>
            <w:tcW w:w="3248" w:type="dxa"/>
          </w:tcPr>
          <w:p w14:paraId="354896A6" w14:textId="33788157" w:rsidR="0070637A" w:rsidRDefault="0070637A" w:rsidP="0070637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0637A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70637A" w:rsidRDefault="0070637A" w:rsidP="0070637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17984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0637A" w:rsidRPr="00EE36A6" w14:paraId="68EF4300" w14:textId="77777777" w:rsidTr="009E32B7">
        <w:tc>
          <w:tcPr>
            <w:tcW w:w="3248" w:type="dxa"/>
          </w:tcPr>
          <w:p w14:paraId="53D7BA2C" w14:textId="77777777" w:rsidR="0070637A" w:rsidRDefault="0070637A" w:rsidP="0070637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0637A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70637A" w:rsidRDefault="0070637A" w:rsidP="0070637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0637A" w:rsidRPr="00EE36A6" w14:paraId="0E131D66" w14:textId="77777777" w:rsidTr="00B70F5E">
        <w:tc>
          <w:tcPr>
            <w:tcW w:w="3248" w:type="dxa"/>
          </w:tcPr>
          <w:p w14:paraId="14506801" w14:textId="77777777" w:rsidR="0070637A" w:rsidRDefault="0070637A" w:rsidP="0070637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70637A" w:rsidRPr="00EE36A6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4A55B" w14:textId="77777777" w:rsidR="0029322C" w:rsidRDefault="0029322C" w:rsidP="00535661">
      <w:pPr>
        <w:spacing w:after="0" w:line="240" w:lineRule="auto"/>
      </w:pPr>
      <w:r>
        <w:separator/>
      </w:r>
    </w:p>
  </w:endnote>
  <w:endnote w:type="continuationSeparator" w:id="0">
    <w:p w14:paraId="0A29B7A4" w14:textId="77777777" w:rsidR="0029322C" w:rsidRDefault="0029322C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62B54" w14:textId="77777777" w:rsidR="0029322C" w:rsidRDefault="0029322C" w:rsidP="00535661">
      <w:pPr>
        <w:spacing w:after="0" w:line="240" w:lineRule="auto"/>
      </w:pPr>
      <w:r>
        <w:separator/>
      </w:r>
    </w:p>
  </w:footnote>
  <w:footnote w:type="continuationSeparator" w:id="0">
    <w:p w14:paraId="129664FB" w14:textId="77777777" w:rsidR="0029322C" w:rsidRDefault="0029322C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1075A"/>
    <w:rsid w:val="00137EDF"/>
    <w:rsid w:val="00166B0C"/>
    <w:rsid w:val="001705E5"/>
    <w:rsid w:val="00173207"/>
    <w:rsid w:val="00182D71"/>
    <w:rsid w:val="001874FF"/>
    <w:rsid w:val="001969EF"/>
    <w:rsid w:val="001A67C2"/>
    <w:rsid w:val="001A7D1C"/>
    <w:rsid w:val="0024496F"/>
    <w:rsid w:val="00252CC9"/>
    <w:rsid w:val="0029322C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21C1F"/>
    <w:rsid w:val="00484271"/>
    <w:rsid w:val="0049063E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61E28"/>
    <w:rsid w:val="00676ABB"/>
    <w:rsid w:val="006979E1"/>
    <w:rsid w:val="006B6F1F"/>
    <w:rsid w:val="006D5AEA"/>
    <w:rsid w:val="0070637A"/>
    <w:rsid w:val="00714B42"/>
    <w:rsid w:val="00731DA1"/>
    <w:rsid w:val="0075766B"/>
    <w:rsid w:val="007B1533"/>
    <w:rsid w:val="007C74BA"/>
    <w:rsid w:val="0081030C"/>
    <w:rsid w:val="0082378B"/>
    <w:rsid w:val="008255F7"/>
    <w:rsid w:val="00826000"/>
    <w:rsid w:val="008A5A34"/>
    <w:rsid w:val="008A7E50"/>
    <w:rsid w:val="008C16EB"/>
    <w:rsid w:val="00912331"/>
    <w:rsid w:val="00920E9F"/>
    <w:rsid w:val="00931DB1"/>
    <w:rsid w:val="009A0943"/>
    <w:rsid w:val="009A77D6"/>
    <w:rsid w:val="009C565C"/>
    <w:rsid w:val="009E32B7"/>
    <w:rsid w:val="00A365C5"/>
    <w:rsid w:val="00A60BCB"/>
    <w:rsid w:val="00A73265"/>
    <w:rsid w:val="00A86FA8"/>
    <w:rsid w:val="00AC5B24"/>
    <w:rsid w:val="00B25676"/>
    <w:rsid w:val="00B34BD7"/>
    <w:rsid w:val="00B70F5E"/>
    <w:rsid w:val="00B872C4"/>
    <w:rsid w:val="00BB5990"/>
    <w:rsid w:val="00C21D0D"/>
    <w:rsid w:val="00C2429D"/>
    <w:rsid w:val="00C25C6C"/>
    <w:rsid w:val="00C94A5E"/>
    <w:rsid w:val="00CB61D8"/>
    <w:rsid w:val="00CD3714"/>
    <w:rsid w:val="00CE5C0F"/>
    <w:rsid w:val="00D05149"/>
    <w:rsid w:val="00D52DA7"/>
    <w:rsid w:val="00D55EF5"/>
    <w:rsid w:val="00D97E6A"/>
    <w:rsid w:val="00DE01AA"/>
    <w:rsid w:val="00E328A7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2021-08-11T19:08:00Z</dcterms:created>
  <dcterms:modified xsi:type="dcterms:W3CDTF">2021-08-11T19:12:00Z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