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BCD1E" w14:textId="77777777" w:rsidR="00AE0BF5" w:rsidRDefault="00AE0BF5">
      <w:pPr>
        <w:rPr>
          <w:rFonts w:hint="cs"/>
          <w:rtl/>
        </w:rPr>
      </w:pPr>
    </w:p>
    <w:tbl>
      <w:tblPr>
        <w:tblStyle w:val="a5"/>
        <w:bidiVisual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71"/>
        <w:gridCol w:w="7655"/>
        <w:gridCol w:w="3544"/>
      </w:tblGrid>
      <w:tr w:rsidR="004728F7" w14:paraId="47989930" w14:textId="77777777" w:rsidTr="004728F7">
        <w:trPr>
          <w:jc w:val="center"/>
        </w:trPr>
        <w:tc>
          <w:tcPr>
            <w:tcW w:w="3371" w:type="dxa"/>
            <w:vAlign w:val="center"/>
          </w:tcPr>
          <w:p w14:paraId="7F88CF90" w14:textId="77777777" w:rsidR="004728F7" w:rsidRDefault="004728F7" w:rsidP="00CD55C3">
            <w:pPr>
              <w:rPr>
                <w:rtl/>
              </w:rPr>
            </w:pPr>
            <w:r>
              <w:rPr>
                <w:noProof/>
                <w:rtl/>
              </w:rPr>
              <w:drawing>
                <wp:inline distT="0" distB="0" distL="0" distR="0" wp14:anchorId="0F79E276" wp14:editId="51F17839">
                  <wp:extent cx="1988820" cy="990600"/>
                  <wp:effectExtent l="0" t="0" r="0" b="0"/>
                  <wp:docPr id="6" name="صورة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كليشة الادارة.jp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2822" cy="9975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</w:tcPr>
          <w:p w14:paraId="3E8FB515" w14:textId="77777777" w:rsidR="004728F7" w:rsidRPr="003979E8" w:rsidRDefault="004728F7" w:rsidP="004728F7">
            <w:pPr>
              <w:jc w:val="center"/>
              <w:rPr>
                <w:rtl/>
              </w:rPr>
            </w:pPr>
            <w:r w:rsidRPr="004728F7">
              <w:rPr>
                <w:rFonts w:cs="Fanan" w:hint="cs"/>
                <w:b/>
                <w:sz w:val="56"/>
                <w:szCs w:val="56"/>
                <w:rtl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6">
                          <w14:shade w14:val="20000"/>
                          <w14:satMod w14:val="200000"/>
                        </w14:schemeClr>
                      </w14:gs>
                      <w14:gs w14:pos="78000">
                        <w14:schemeClr w14:val="accent6">
                          <w14:tint w14:val="90000"/>
                          <w14:shade w14:val="89000"/>
                          <w14:satMod w14:val="220000"/>
                        </w14:schemeClr>
                      </w14:gs>
                      <w14:gs w14:pos="100000">
                        <w14:schemeClr w14:val="accent6">
                          <w14:tint w14:val="12000"/>
                          <w14:satMod w14:val="25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مدرس</w:t>
            </w:r>
            <w:r>
              <w:rPr>
                <w:rFonts w:cs="Fanan" w:hint="cs"/>
                <w:b/>
                <w:sz w:val="56"/>
                <w:szCs w:val="56"/>
                <w:rtl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6">
                          <w14:shade w14:val="20000"/>
                          <w14:satMod w14:val="200000"/>
                        </w14:schemeClr>
                      </w14:gs>
                      <w14:gs w14:pos="78000">
                        <w14:schemeClr w14:val="accent6">
                          <w14:tint w14:val="90000"/>
                          <w14:shade w14:val="89000"/>
                          <w14:satMod w14:val="220000"/>
                        </w14:schemeClr>
                      </w14:gs>
                      <w14:gs w14:pos="100000">
                        <w14:schemeClr w14:val="accent6">
                          <w14:tint w14:val="12000"/>
                          <w14:satMod w14:val="25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ــــــ</w:t>
            </w:r>
            <w:r w:rsidRPr="004728F7">
              <w:rPr>
                <w:rFonts w:cs="Fanan" w:hint="cs"/>
                <w:b/>
                <w:sz w:val="56"/>
                <w:szCs w:val="56"/>
                <w:rtl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6">
                          <w14:shade w14:val="20000"/>
                          <w14:satMod w14:val="200000"/>
                        </w14:schemeClr>
                      </w14:gs>
                      <w14:gs w14:pos="78000">
                        <w14:schemeClr w14:val="accent6">
                          <w14:tint w14:val="90000"/>
                          <w14:shade w14:val="89000"/>
                          <w14:satMod w14:val="220000"/>
                        </w14:schemeClr>
                      </w14:gs>
                      <w14:gs w14:pos="100000">
                        <w14:schemeClr w14:val="accent6">
                          <w14:tint w14:val="12000"/>
                          <w14:satMod w14:val="25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ة</w:t>
            </w:r>
          </w:p>
          <w:p w14:paraId="2A22C484" w14:textId="77777777" w:rsidR="004728F7" w:rsidRPr="004728F7" w:rsidRDefault="004728F7" w:rsidP="004728F7">
            <w:pPr>
              <w:jc w:val="center"/>
              <w:rPr>
                <w:rFonts w:cs="Fanan"/>
                <w:b/>
                <w:sz w:val="96"/>
                <w:szCs w:val="96"/>
                <w:rtl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6">
                          <w14:shade w14:val="20000"/>
                          <w14:satMod w14:val="200000"/>
                        </w14:schemeClr>
                      </w14:gs>
                      <w14:gs w14:pos="78000">
                        <w14:schemeClr w14:val="accent6">
                          <w14:tint w14:val="90000"/>
                          <w14:shade w14:val="89000"/>
                          <w14:satMod w14:val="220000"/>
                        </w14:schemeClr>
                      </w14:gs>
                      <w14:gs w14:pos="100000">
                        <w14:schemeClr w14:val="accent6">
                          <w14:tint w14:val="12000"/>
                          <w14:satMod w14:val="25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>
              <w:rPr>
                <w:rFonts w:cs="Fanan" w:hint="cs"/>
                <w:b/>
                <w:sz w:val="56"/>
                <w:szCs w:val="56"/>
                <w:rtl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6">
                          <w14:shade w14:val="20000"/>
                          <w14:satMod w14:val="200000"/>
                        </w14:schemeClr>
                      </w14:gs>
                      <w14:gs w14:pos="78000">
                        <w14:schemeClr w14:val="accent6">
                          <w14:tint w14:val="90000"/>
                          <w14:shade w14:val="89000"/>
                          <w14:satMod w14:val="220000"/>
                        </w14:schemeClr>
                      </w14:gs>
                      <w14:gs w14:pos="100000">
                        <w14:schemeClr w14:val="accent6">
                          <w14:tint w14:val="12000"/>
                          <w14:satMod w14:val="25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 xml:space="preserve">........................................ </w:t>
            </w:r>
            <w:r w:rsidRPr="004728F7">
              <w:rPr>
                <w:rFonts w:cs="Fanan" w:hint="cs"/>
                <w:b/>
                <w:sz w:val="56"/>
                <w:szCs w:val="56"/>
                <w:rtl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6">
                          <w14:shade w14:val="20000"/>
                          <w14:satMod w14:val="200000"/>
                        </w14:schemeClr>
                      </w14:gs>
                      <w14:gs w14:pos="78000">
                        <w14:schemeClr w14:val="accent6">
                          <w14:tint w14:val="90000"/>
                          <w14:shade w14:val="89000"/>
                          <w14:satMod w14:val="220000"/>
                        </w14:schemeClr>
                      </w14:gs>
                      <w14:gs w14:pos="100000">
                        <w14:schemeClr w14:val="accent6">
                          <w14:tint w14:val="12000"/>
                          <w14:satMod w14:val="25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الثانوية</w:t>
            </w:r>
          </w:p>
        </w:tc>
        <w:tc>
          <w:tcPr>
            <w:tcW w:w="3544" w:type="dxa"/>
            <w:vAlign w:val="center"/>
          </w:tcPr>
          <w:p w14:paraId="12D9C649" w14:textId="77777777" w:rsidR="004728F7" w:rsidRDefault="004728F7" w:rsidP="00CD55C3">
            <w:pPr>
              <w:jc w:val="right"/>
              <w:rPr>
                <w:rtl/>
              </w:rPr>
            </w:pPr>
            <w:r>
              <w:rPr>
                <w:noProof/>
                <w:rtl/>
              </w:rPr>
              <w:drawing>
                <wp:inline distT="0" distB="0" distL="0" distR="0" wp14:anchorId="379DF4C1" wp14:editId="41C365FB">
                  <wp:extent cx="1812610" cy="970747"/>
                  <wp:effectExtent l="0" t="0" r="0" b="1270"/>
                  <wp:docPr id="7" name="صورة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MOELogoPNG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2646" cy="9975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439A8E5" w14:textId="77777777" w:rsidR="00AE0BF5" w:rsidRDefault="00AE0BF5">
      <w:pPr>
        <w:rPr>
          <w:rtl/>
        </w:rPr>
      </w:pPr>
    </w:p>
    <w:p w14:paraId="73112697" w14:textId="77777777" w:rsidR="00AE0BF5" w:rsidRDefault="00AE0BF5">
      <w:pPr>
        <w:rPr>
          <w:rtl/>
        </w:rPr>
      </w:pPr>
    </w:p>
    <w:p w14:paraId="7402610B" w14:textId="77777777" w:rsidR="00CD55C3" w:rsidRDefault="00CD55C3">
      <w:pPr>
        <w:rPr>
          <w:rtl/>
        </w:rPr>
      </w:pPr>
    </w:p>
    <w:p w14:paraId="1A51DC4F" w14:textId="77777777" w:rsidR="00CD55C3" w:rsidRDefault="00CD55C3">
      <w:pPr>
        <w:rPr>
          <w:rtl/>
        </w:rPr>
      </w:pPr>
    </w:p>
    <w:p w14:paraId="517D792C" w14:textId="77777777" w:rsidR="00AE0BF5" w:rsidRPr="00CD55C3" w:rsidRDefault="00AE0BF5" w:rsidP="003F3B72">
      <w:pPr>
        <w:jc w:val="center"/>
        <w:rPr>
          <w:sz w:val="48"/>
          <w:szCs w:val="48"/>
          <w:rtl/>
        </w:rPr>
      </w:pPr>
      <w:r w:rsidRPr="00CD55C3">
        <w:rPr>
          <w:rFonts w:cs="Fanan" w:hint="cs"/>
          <w:b/>
          <w:sz w:val="96"/>
          <w:szCs w:val="96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سجل متابعة أعمال الطالب في نظام </w:t>
      </w:r>
      <w:r w:rsidR="003F3B72">
        <w:rPr>
          <w:rFonts w:cs="Fanan" w:hint="cs"/>
          <w:b/>
          <w:sz w:val="96"/>
          <w:szCs w:val="96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المسارات</w:t>
      </w:r>
    </w:p>
    <w:p w14:paraId="559E68D8" w14:textId="77777777" w:rsidR="00AE0BF5" w:rsidRDefault="00AE0BF5">
      <w:pPr>
        <w:rPr>
          <w:rtl/>
        </w:rPr>
      </w:pPr>
    </w:p>
    <w:p w14:paraId="39291AD5" w14:textId="77777777" w:rsidR="00AE0BF5" w:rsidRDefault="00AE0BF5">
      <w:pPr>
        <w:rPr>
          <w:rtl/>
        </w:rPr>
      </w:pPr>
    </w:p>
    <w:p w14:paraId="78F73A96" w14:textId="77777777" w:rsidR="00CD55C3" w:rsidRPr="003979E8" w:rsidRDefault="00CD55C3" w:rsidP="00CD55C3">
      <w:pPr>
        <w:spacing w:line="360" w:lineRule="auto"/>
        <w:rPr>
          <w:rtl/>
        </w:rPr>
      </w:pPr>
      <w:r w:rsidRPr="004728F7">
        <w:rPr>
          <w:rFonts w:cs="Fanan" w:hint="cs"/>
          <w:b/>
          <w:color w:val="0070C0"/>
          <w:sz w:val="56"/>
          <w:szCs w:val="56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اسم المعلم:</w:t>
      </w:r>
      <w:r w:rsidR="003979E8">
        <w:rPr>
          <w:rFonts w:cs="Fanan" w:hint="cs"/>
          <w:b/>
          <w:color w:val="0070C0"/>
          <w:sz w:val="56"/>
          <w:szCs w:val="56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  </w:t>
      </w:r>
      <w:r w:rsidRPr="004728F7">
        <w:rPr>
          <w:rFonts w:cs="Fanan" w:hint="cs"/>
          <w:b/>
          <w:color w:val="0070C0"/>
          <w:sz w:val="56"/>
          <w:szCs w:val="56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</w:p>
    <w:p w14:paraId="3F8F8B32" w14:textId="06AA658F" w:rsidR="00CD55C3" w:rsidRPr="004728F7" w:rsidRDefault="00CD55C3" w:rsidP="003F3B72">
      <w:pPr>
        <w:spacing w:line="480" w:lineRule="auto"/>
        <w:rPr>
          <w:color w:val="31849B" w:themeColor="accent5" w:themeShade="BF"/>
          <w:sz w:val="40"/>
          <w:szCs w:val="40"/>
          <w:rtl/>
        </w:rPr>
      </w:pPr>
      <w:r w:rsidRPr="004728F7">
        <w:rPr>
          <w:rFonts w:cs="Fanan" w:hint="cs"/>
          <w:b/>
          <w:color w:val="31849B" w:themeColor="accent5" w:themeShade="BF"/>
          <w:sz w:val="56"/>
          <w:szCs w:val="56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المقـــــــــــرر :  </w:t>
      </w:r>
      <w:r w:rsidR="002D645E">
        <w:rPr>
          <w:rFonts w:cs="Fanan" w:hint="cs"/>
          <w:b/>
          <w:sz w:val="56"/>
          <w:szCs w:val="56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القرآن والتفسير</w:t>
      </w:r>
      <w:r w:rsidR="00737CF8">
        <w:rPr>
          <w:rFonts w:cs="Fanan"/>
          <w:b/>
          <w:sz w:val="56"/>
          <w:szCs w:val="56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ab/>
      </w:r>
      <w:r w:rsidR="0053485C">
        <w:rPr>
          <w:rFonts w:cs="Fanan"/>
          <w:b/>
          <w:sz w:val="56"/>
          <w:szCs w:val="56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ab/>
      </w:r>
      <w:r w:rsidR="0053485C">
        <w:rPr>
          <w:rFonts w:cs="Fanan"/>
          <w:b/>
          <w:sz w:val="56"/>
          <w:szCs w:val="56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ab/>
      </w:r>
      <w:r w:rsidR="004728F7" w:rsidRPr="00F53372">
        <w:rPr>
          <w:rFonts w:cs="Fanan" w:hint="cs"/>
          <w:b/>
          <w:color w:val="31849B" w:themeColor="accent5" w:themeShade="BF"/>
          <w:sz w:val="48"/>
          <w:szCs w:val="48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="003979E8">
        <w:rPr>
          <w:rFonts w:cs="Fanan" w:hint="cs"/>
          <w:b/>
          <w:color w:val="31849B" w:themeColor="accent5" w:themeShade="BF"/>
          <w:sz w:val="56"/>
          <w:szCs w:val="56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                                        </w:t>
      </w:r>
      <w:r w:rsidR="004728F7">
        <w:rPr>
          <w:rFonts w:cs="Fanan" w:hint="cs"/>
          <w:b/>
          <w:color w:val="31849B" w:themeColor="accent5" w:themeShade="BF"/>
          <w:sz w:val="56"/>
          <w:szCs w:val="56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     </w:t>
      </w:r>
      <w:r w:rsidRPr="004728F7">
        <w:rPr>
          <w:rFonts w:cs="Fanan" w:hint="cs"/>
          <w:b/>
          <w:color w:val="31849B" w:themeColor="accent5" w:themeShade="BF"/>
          <w:sz w:val="56"/>
          <w:szCs w:val="56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شعبة:   </w:t>
      </w:r>
    </w:p>
    <w:p w14:paraId="00DBDD00" w14:textId="77777777" w:rsidR="00CD55C3" w:rsidRPr="00B6688B" w:rsidRDefault="00CD55C3" w:rsidP="004728F7">
      <w:pPr>
        <w:spacing w:line="360" w:lineRule="auto"/>
        <w:jc w:val="center"/>
        <w:rPr>
          <w:rtl/>
        </w:rPr>
      </w:pPr>
      <w:r w:rsidRPr="004728F7">
        <w:rPr>
          <w:rFonts w:cs="Fanan" w:hint="cs"/>
          <w:b/>
          <w:color w:val="006600"/>
          <w:sz w:val="56"/>
          <w:szCs w:val="56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الفصل الدراسي:  </w:t>
      </w:r>
      <w:r w:rsidRPr="004728F7">
        <w:rPr>
          <w:rFonts w:cs="Fanan"/>
          <w:b/>
          <w:color w:val="006600"/>
          <w:sz w:val="56"/>
          <w:szCs w:val="5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Pr="004728F7">
        <w:rPr>
          <w:rFonts w:cs="Fanan" w:hint="cs"/>
          <w:bCs/>
          <w:color w:val="006600"/>
          <w:sz w:val="52"/>
          <w:szCs w:val="5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sym w:font="Wingdings" w:char="F0A8"/>
      </w:r>
      <w:r w:rsidRPr="004728F7">
        <w:rPr>
          <w:rFonts w:cs="Fanan" w:hint="cs"/>
          <w:b/>
          <w:color w:val="006600"/>
          <w:sz w:val="56"/>
          <w:szCs w:val="56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الأول    </w:t>
      </w:r>
      <w:r w:rsidRPr="004728F7">
        <w:rPr>
          <w:rFonts w:cs="Fanan"/>
          <w:b/>
          <w:color w:val="006600"/>
          <w:sz w:val="56"/>
          <w:szCs w:val="5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Pr="004728F7">
        <w:rPr>
          <w:rFonts w:cs="Fanan" w:hint="cs"/>
          <w:bCs/>
          <w:color w:val="006600"/>
          <w:sz w:val="52"/>
          <w:szCs w:val="5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sym w:font="Wingdings" w:char="F0A8"/>
      </w:r>
      <w:r w:rsidRPr="004728F7">
        <w:rPr>
          <w:rFonts w:cs="Fanan" w:hint="cs"/>
          <w:b/>
          <w:color w:val="006600"/>
          <w:sz w:val="56"/>
          <w:szCs w:val="56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الثاني</w:t>
      </w:r>
      <w:r w:rsidR="003F3B72" w:rsidRPr="004728F7">
        <w:rPr>
          <w:rFonts w:cs="Fanan" w:hint="cs"/>
          <w:b/>
          <w:color w:val="006600"/>
          <w:sz w:val="56"/>
          <w:szCs w:val="56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   </w:t>
      </w:r>
      <w:r w:rsidR="003F3B72" w:rsidRPr="004728F7">
        <w:rPr>
          <w:rFonts w:cs="Fanan"/>
          <w:b/>
          <w:color w:val="006600"/>
          <w:sz w:val="56"/>
          <w:szCs w:val="5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="003F3B72" w:rsidRPr="004728F7">
        <w:rPr>
          <w:rFonts w:cs="Fanan" w:hint="cs"/>
          <w:bCs/>
          <w:color w:val="006600"/>
          <w:sz w:val="52"/>
          <w:szCs w:val="5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sym w:font="Wingdings" w:char="F0A8"/>
      </w:r>
      <w:r w:rsidR="003F3B72" w:rsidRPr="004728F7">
        <w:rPr>
          <w:rFonts w:cs="Fanan" w:hint="cs"/>
          <w:b/>
          <w:color w:val="006600"/>
          <w:sz w:val="56"/>
          <w:szCs w:val="56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ا</w:t>
      </w:r>
      <w:r w:rsidR="003F3B72">
        <w:rPr>
          <w:rFonts w:cs="Fanan" w:hint="cs"/>
          <w:b/>
          <w:color w:val="006600"/>
          <w:sz w:val="56"/>
          <w:szCs w:val="56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لثالث</w:t>
      </w:r>
      <w:r w:rsidRPr="004728F7">
        <w:rPr>
          <w:rFonts w:cs="Fanan" w:hint="cs"/>
          <w:b/>
          <w:color w:val="006600"/>
          <w:sz w:val="56"/>
          <w:szCs w:val="56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</w:p>
    <w:p w14:paraId="0DBA08B1" w14:textId="77777777" w:rsidR="00CD55C3" w:rsidRPr="004728F7" w:rsidRDefault="00CD55C3" w:rsidP="003F3B72">
      <w:pPr>
        <w:jc w:val="center"/>
        <w:rPr>
          <w:color w:val="006600"/>
          <w:sz w:val="40"/>
          <w:szCs w:val="40"/>
          <w:rtl/>
        </w:rPr>
      </w:pPr>
      <w:r w:rsidRPr="004728F7">
        <w:rPr>
          <w:rFonts w:cs="Fanan" w:hint="cs"/>
          <w:b/>
          <w:color w:val="006600"/>
          <w:sz w:val="56"/>
          <w:szCs w:val="56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العام الدراسي :  144</w:t>
      </w:r>
      <w:r w:rsidR="005841E0">
        <w:rPr>
          <w:rFonts w:cs="Fanan" w:hint="cs"/>
          <w:b/>
          <w:color w:val="006600"/>
          <w:sz w:val="56"/>
          <w:szCs w:val="56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3</w:t>
      </w:r>
      <w:r w:rsidRPr="004728F7">
        <w:rPr>
          <w:rFonts w:cs="Fanan" w:hint="cs"/>
          <w:b/>
          <w:color w:val="006600"/>
          <w:sz w:val="56"/>
          <w:szCs w:val="56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هـ</w:t>
      </w:r>
      <w:r w:rsidRPr="004728F7">
        <w:rPr>
          <w:rFonts w:hint="cs"/>
          <w:color w:val="006600"/>
          <w:sz w:val="40"/>
          <w:szCs w:val="40"/>
          <w:rtl/>
        </w:rPr>
        <w:t xml:space="preserve"> </w:t>
      </w:r>
    </w:p>
    <w:p w14:paraId="34EC30EA" w14:textId="77777777" w:rsidR="00AE0BF5" w:rsidRDefault="00AE0BF5">
      <w:pPr>
        <w:rPr>
          <w:rtl/>
        </w:rPr>
      </w:pPr>
    </w:p>
    <w:p w14:paraId="641D5257" w14:textId="77777777" w:rsidR="00AE0BF5" w:rsidRDefault="00AE0BF5">
      <w:pPr>
        <w:rPr>
          <w:rtl/>
        </w:rPr>
      </w:pPr>
      <w:r>
        <w:br w:type="page"/>
      </w:r>
    </w:p>
    <w:p w14:paraId="53ECC72E" w14:textId="77777777" w:rsidR="001361A5" w:rsidRPr="00A47834" w:rsidRDefault="001361A5">
      <w:pPr>
        <w:rPr>
          <w:sz w:val="6"/>
          <w:szCs w:val="6"/>
        </w:rPr>
      </w:pPr>
    </w:p>
    <w:tbl>
      <w:tblPr>
        <w:tblStyle w:val="a5"/>
        <w:bidiVisual/>
        <w:tblW w:w="14616" w:type="dxa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57"/>
        <w:gridCol w:w="2220"/>
        <w:gridCol w:w="552"/>
        <w:gridCol w:w="12"/>
        <w:gridCol w:w="294"/>
        <w:gridCol w:w="294"/>
        <w:gridCol w:w="294"/>
        <w:gridCol w:w="295"/>
        <w:gridCol w:w="294"/>
        <w:gridCol w:w="294"/>
        <w:gridCol w:w="294"/>
        <w:gridCol w:w="295"/>
        <w:gridCol w:w="390"/>
        <w:gridCol w:w="130"/>
        <w:gridCol w:w="260"/>
        <w:gridCol w:w="260"/>
        <w:gridCol w:w="130"/>
        <w:gridCol w:w="363"/>
        <w:gridCol w:w="27"/>
        <w:gridCol w:w="425"/>
        <w:gridCol w:w="425"/>
        <w:gridCol w:w="425"/>
        <w:gridCol w:w="575"/>
        <w:gridCol w:w="367"/>
        <w:gridCol w:w="367"/>
        <w:gridCol w:w="367"/>
        <w:gridCol w:w="367"/>
        <w:gridCol w:w="367"/>
        <w:gridCol w:w="457"/>
        <w:gridCol w:w="458"/>
        <w:gridCol w:w="409"/>
        <w:gridCol w:w="660"/>
        <w:gridCol w:w="771"/>
        <w:gridCol w:w="845"/>
        <w:gridCol w:w="76"/>
      </w:tblGrid>
      <w:tr w:rsidR="00A47834" w:rsidRPr="00CF6CD9" w14:paraId="5CDB7197" w14:textId="77777777" w:rsidTr="00E45A96">
        <w:trPr>
          <w:gridAfter w:val="1"/>
          <w:wAfter w:w="76" w:type="dxa"/>
          <w:cantSplit/>
          <w:trHeight w:val="273"/>
          <w:tblHeader/>
          <w:jc w:val="center"/>
        </w:trPr>
        <w:tc>
          <w:tcPr>
            <w:tcW w:w="3329" w:type="dxa"/>
            <w:gridSpan w:val="3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shd w:val="clear" w:color="auto" w:fill="auto"/>
            <w:vAlign w:val="center"/>
          </w:tcPr>
          <w:p w14:paraId="3DA223B3" w14:textId="77777777" w:rsidR="00A47834" w:rsidRDefault="00A47834" w:rsidP="00A47834">
            <w:pPr>
              <w:pStyle w:val="a7"/>
              <w:tabs>
                <w:tab w:val="left" w:pos="4715"/>
              </w:tabs>
              <w:ind w:left="0"/>
              <w:rPr>
                <w:rFonts w:asciiTheme="majorBidi" w:hAnsiTheme="majorBidi" w:cs="Fanan"/>
                <w:rtl/>
              </w:rPr>
            </w:pPr>
            <w:r w:rsidRPr="007F616C">
              <w:rPr>
                <w:rFonts w:cs="Fanan" w:hint="cs"/>
                <w:color w:val="660033"/>
                <w:sz w:val="28"/>
                <w:szCs w:val="28"/>
                <w:rtl/>
              </w:rPr>
              <w:t>اسم المعلم:</w:t>
            </w:r>
          </w:p>
        </w:tc>
        <w:tc>
          <w:tcPr>
            <w:tcW w:w="3899" w:type="dxa"/>
            <w:gridSpan w:val="15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shd w:val="clear" w:color="auto" w:fill="auto"/>
            <w:vAlign w:val="center"/>
          </w:tcPr>
          <w:p w14:paraId="10406AC3" w14:textId="47D63B3E" w:rsidR="00A47834" w:rsidRDefault="00A47834" w:rsidP="00A47834">
            <w:pPr>
              <w:pStyle w:val="a7"/>
              <w:tabs>
                <w:tab w:val="left" w:pos="4715"/>
              </w:tabs>
              <w:ind w:left="0"/>
              <w:rPr>
                <w:rFonts w:asciiTheme="majorBidi" w:hAnsiTheme="majorBidi" w:cs="Fanan"/>
                <w:rtl/>
              </w:rPr>
            </w:pPr>
            <w:r w:rsidRPr="007F616C">
              <w:rPr>
                <w:rFonts w:cs="Fanan" w:hint="cs"/>
                <w:color w:val="660033"/>
                <w:sz w:val="28"/>
                <w:szCs w:val="28"/>
                <w:rtl/>
              </w:rPr>
              <w:t>المادة :</w:t>
            </w:r>
            <w:r>
              <w:rPr>
                <w:rFonts w:asciiTheme="majorBidi" w:hAnsiTheme="majorBidi" w:cs="Fanan" w:hint="cs"/>
                <w:color w:val="660033"/>
                <w:rtl/>
              </w:rPr>
              <w:t xml:space="preserve"> </w:t>
            </w:r>
            <w:r w:rsidR="002D645E" w:rsidRPr="002D645E">
              <w:rPr>
                <w:rFonts w:asciiTheme="majorBidi" w:hAnsiTheme="majorBidi" w:cs="Fanan"/>
                <w:color w:val="1F497D" w:themeColor="text2"/>
                <w:rtl/>
              </w:rPr>
              <w:t>القرآن والتفسير</w:t>
            </w:r>
          </w:p>
        </w:tc>
        <w:tc>
          <w:tcPr>
            <w:tcW w:w="5036" w:type="dxa"/>
            <w:gridSpan w:val="13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shd w:val="clear" w:color="auto" w:fill="auto"/>
            <w:vAlign w:val="center"/>
          </w:tcPr>
          <w:p w14:paraId="124C816D" w14:textId="77777777" w:rsidR="00A47834" w:rsidRDefault="00A47834" w:rsidP="00A47834">
            <w:pPr>
              <w:pStyle w:val="a7"/>
              <w:tabs>
                <w:tab w:val="left" w:pos="4715"/>
              </w:tabs>
              <w:ind w:left="0"/>
              <w:rPr>
                <w:rFonts w:asciiTheme="majorBidi" w:hAnsiTheme="majorBidi" w:cs="Fanan"/>
                <w:rtl/>
              </w:rPr>
            </w:pPr>
            <w:r w:rsidRPr="007F616C">
              <w:rPr>
                <w:rFonts w:cs="Fanan" w:hint="cs"/>
                <w:color w:val="660033"/>
                <w:sz w:val="28"/>
                <w:szCs w:val="28"/>
                <w:rtl/>
              </w:rPr>
              <w:t xml:space="preserve">الفصل الدراسي : </w:t>
            </w:r>
            <w:r w:rsidRPr="00CC476B">
              <w:rPr>
                <w:rFonts w:cs="Fanan" w:hint="cs"/>
                <w:color w:val="1F497D" w:themeColor="text2"/>
                <w:sz w:val="28"/>
                <w:szCs w:val="28"/>
              </w:rPr>
              <w:sym w:font="Wingdings 2" w:char="F0A3"/>
            </w:r>
            <w:r w:rsidRPr="00CC476B">
              <w:rPr>
                <w:rFonts w:cs="Fanan" w:hint="cs"/>
                <w:color w:val="1F497D" w:themeColor="text2"/>
                <w:sz w:val="28"/>
                <w:szCs w:val="28"/>
                <w:rtl/>
              </w:rPr>
              <w:t xml:space="preserve"> الأول  </w:t>
            </w:r>
            <w:r w:rsidRPr="00CC476B">
              <w:rPr>
                <w:rFonts w:cs="Fanan" w:hint="cs"/>
                <w:color w:val="1F497D" w:themeColor="text2"/>
                <w:sz w:val="28"/>
                <w:szCs w:val="28"/>
              </w:rPr>
              <w:sym w:font="Wingdings 2" w:char="F0A3"/>
            </w:r>
            <w:r w:rsidRPr="00CC476B">
              <w:rPr>
                <w:rFonts w:cs="Fanan" w:hint="cs"/>
                <w:color w:val="1F497D" w:themeColor="text2"/>
                <w:sz w:val="28"/>
                <w:szCs w:val="28"/>
                <w:rtl/>
              </w:rPr>
              <w:t xml:space="preserve"> الثاني</w:t>
            </w:r>
            <w:r>
              <w:rPr>
                <w:rFonts w:cs="Fanan" w:hint="cs"/>
                <w:color w:val="660033"/>
                <w:sz w:val="28"/>
                <w:szCs w:val="28"/>
                <w:rtl/>
              </w:rPr>
              <w:t xml:space="preserve">  </w:t>
            </w:r>
            <w:r w:rsidRPr="00CC476B">
              <w:rPr>
                <w:rFonts w:cs="Fanan" w:hint="cs"/>
                <w:color w:val="1F497D" w:themeColor="text2"/>
                <w:sz w:val="28"/>
                <w:szCs w:val="28"/>
              </w:rPr>
              <w:sym w:font="Wingdings 2" w:char="F0A3"/>
            </w:r>
            <w:r w:rsidRPr="00CC476B">
              <w:rPr>
                <w:rFonts w:cs="Fanan" w:hint="cs"/>
                <w:color w:val="1F497D" w:themeColor="text2"/>
                <w:sz w:val="28"/>
                <w:szCs w:val="28"/>
                <w:rtl/>
              </w:rPr>
              <w:t xml:space="preserve"> </w:t>
            </w:r>
            <w:r>
              <w:rPr>
                <w:rFonts w:cs="Fanan" w:hint="cs"/>
                <w:color w:val="1F497D" w:themeColor="text2"/>
                <w:sz w:val="28"/>
                <w:szCs w:val="28"/>
                <w:rtl/>
              </w:rPr>
              <w:t>الثالث</w:t>
            </w:r>
          </w:p>
        </w:tc>
        <w:tc>
          <w:tcPr>
            <w:tcW w:w="2276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1C0DEA1F" w14:textId="77777777" w:rsidR="00A47834" w:rsidRDefault="00A47834" w:rsidP="00A4783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  <w:r w:rsidRPr="007F616C">
              <w:rPr>
                <w:rFonts w:cs="Fanan" w:hint="cs"/>
                <w:color w:val="660033"/>
                <w:sz w:val="28"/>
                <w:szCs w:val="28"/>
                <w:rtl/>
              </w:rPr>
              <w:t>العام الدراسي:</w:t>
            </w:r>
            <w:r>
              <w:rPr>
                <w:rFonts w:cs="Fanan" w:hint="cs"/>
                <w:color w:val="660033"/>
                <w:sz w:val="28"/>
                <w:szCs w:val="28"/>
                <w:rtl/>
              </w:rPr>
              <w:t xml:space="preserve"> </w:t>
            </w:r>
            <w:r w:rsidRPr="007F616C">
              <w:rPr>
                <w:rFonts w:cs="Fanan" w:hint="cs"/>
                <w:color w:val="660033"/>
                <w:sz w:val="28"/>
                <w:szCs w:val="28"/>
                <w:rtl/>
              </w:rPr>
              <w:t xml:space="preserve"> </w:t>
            </w:r>
            <w:r w:rsidRPr="00CC476B">
              <w:rPr>
                <w:rFonts w:cs="Fanan" w:hint="cs"/>
                <w:color w:val="1F497D" w:themeColor="text2"/>
                <w:sz w:val="28"/>
                <w:szCs w:val="28"/>
                <w:rtl/>
              </w:rPr>
              <w:t>144</w:t>
            </w:r>
            <w:r>
              <w:rPr>
                <w:rFonts w:cs="Fanan" w:hint="cs"/>
                <w:color w:val="1F497D" w:themeColor="text2"/>
                <w:sz w:val="28"/>
                <w:szCs w:val="28"/>
                <w:rtl/>
              </w:rPr>
              <w:t>3</w:t>
            </w:r>
            <w:r w:rsidRPr="00CC476B">
              <w:rPr>
                <w:rFonts w:cs="Fanan" w:hint="cs"/>
                <w:color w:val="1F497D" w:themeColor="text2"/>
                <w:sz w:val="28"/>
                <w:szCs w:val="28"/>
                <w:rtl/>
              </w:rPr>
              <w:t>هـ</w:t>
            </w:r>
          </w:p>
        </w:tc>
      </w:tr>
      <w:tr w:rsidR="00076304" w:rsidRPr="00CF6CD9" w14:paraId="4928CDB4" w14:textId="77777777" w:rsidTr="00D554C8">
        <w:trPr>
          <w:cantSplit/>
          <w:trHeight w:val="560"/>
          <w:tblHeader/>
          <w:jc w:val="center"/>
        </w:trPr>
        <w:tc>
          <w:tcPr>
            <w:tcW w:w="557" w:type="dxa"/>
            <w:vMerge w:val="restart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69A18EE3" w14:textId="77777777" w:rsidR="00076304" w:rsidRDefault="00076304" w:rsidP="002D645E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  <w:r>
              <w:rPr>
                <w:rFonts w:asciiTheme="majorBidi" w:hAnsiTheme="majorBidi" w:cs="Fanan" w:hint="cs"/>
                <w:rtl/>
              </w:rPr>
              <w:t>م</w:t>
            </w:r>
          </w:p>
        </w:tc>
        <w:tc>
          <w:tcPr>
            <w:tcW w:w="2220" w:type="dxa"/>
            <w:vMerge w:val="restart"/>
            <w:tcBorders>
              <w:top w:val="single" w:sz="12" w:space="0" w:color="000000" w:themeColor="text1"/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75F37CEB" w14:textId="77777777" w:rsidR="00076304" w:rsidRPr="00CF6CD9" w:rsidRDefault="00076304" w:rsidP="002D645E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  <w:r>
              <w:rPr>
                <w:rFonts w:asciiTheme="majorBidi" w:hAnsiTheme="majorBidi" w:cs="Fanan" w:hint="cs"/>
                <w:rtl/>
              </w:rPr>
              <w:t>اسم الطالب ثلاثيا</w:t>
            </w:r>
          </w:p>
        </w:tc>
        <w:tc>
          <w:tcPr>
            <w:tcW w:w="564" w:type="dxa"/>
            <w:gridSpan w:val="2"/>
            <w:vMerge w:val="restart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textDirection w:val="btLr"/>
            <w:vAlign w:val="center"/>
          </w:tcPr>
          <w:p w14:paraId="133155DD" w14:textId="0E4CC337" w:rsidR="00076304" w:rsidRDefault="00076304" w:rsidP="00C64AB0">
            <w:pPr>
              <w:pStyle w:val="a7"/>
              <w:ind w:left="113" w:right="113"/>
              <w:jc w:val="center"/>
              <w:rPr>
                <w:rFonts w:asciiTheme="majorBidi" w:hAnsiTheme="majorBidi" w:cs="Fanan"/>
                <w:rtl/>
              </w:rPr>
            </w:pPr>
            <w:r>
              <w:rPr>
                <w:rFonts w:asciiTheme="majorBidi" w:hAnsiTheme="majorBidi" w:cs="Fanan" w:hint="cs"/>
                <w:rtl/>
              </w:rPr>
              <w:t>الفترة</w:t>
            </w:r>
          </w:p>
        </w:tc>
        <w:tc>
          <w:tcPr>
            <w:tcW w:w="588" w:type="dxa"/>
            <w:gridSpan w:val="2"/>
            <w:vMerge w:val="restart"/>
            <w:tcBorders>
              <w:top w:val="single" w:sz="12" w:space="0" w:color="000000" w:themeColor="text1"/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textDirection w:val="btLr"/>
            <w:vAlign w:val="center"/>
          </w:tcPr>
          <w:p w14:paraId="1F78187B" w14:textId="2BE2F4EE" w:rsidR="00076304" w:rsidRPr="00076304" w:rsidRDefault="00076304" w:rsidP="002D645E">
            <w:pPr>
              <w:pStyle w:val="a7"/>
              <w:ind w:left="113" w:right="113"/>
              <w:jc w:val="center"/>
              <w:rPr>
                <w:rFonts w:asciiTheme="majorBidi" w:hAnsiTheme="majorBidi" w:cs="Fanan"/>
                <w:sz w:val="22"/>
                <w:szCs w:val="22"/>
                <w:rtl/>
              </w:rPr>
            </w:pPr>
            <w:r w:rsidRPr="00076304">
              <w:rPr>
                <w:rFonts w:asciiTheme="majorBidi" w:hAnsiTheme="majorBidi" w:cs="Fanan" w:hint="cs"/>
                <w:sz w:val="22"/>
                <w:szCs w:val="22"/>
                <w:rtl/>
              </w:rPr>
              <w:t>صحة القراءة</w:t>
            </w:r>
          </w:p>
        </w:tc>
        <w:tc>
          <w:tcPr>
            <w:tcW w:w="589" w:type="dxa"/>
            <w:gridSpan w:val="2"/>
            <w:vMerge w:val="restart"/>
            <w:tcBorders>
              <w:top w:val="single" w:sz="12" w:space="0" w:color="000000" w:themeColor="text1"/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textDirection w:val="btLr"/>
            <w:vAlign w:val="center"/>
          </w:tcPr>
          <w:p w14:paraId="5D4FE6BF" w14:textId="0B09DA93" w:rsidR="00076304" w:rsidRPr="00076304" w:rsidRDefault="00076304" w:rsidP="002D645E">
            <w:pPr>
              <w:pStyle w:val="a7"/>
              <w:ind w:left="113" w:right="113"/>
              <w:jc w:val="center"/>
              <w:rPr>
                <w:rFonts w:asciiTheme="majorBidi" w:hAnsiTheme="majorBidi" w:cs="Fanan"/>
                <w:sz w:val="22"/>
                <w:szCs w:val="22"/>
                <w:rtl/>
              </w:rPr>
            </w:pPr>
            <w:r w:rsidRPr="00076304">
              <w:rPr>
                <w:rFonts w:asciiTheme="majorBidi" w:hAnsiTheme="majorBidi" w:cs="Fanan" w:hint="cs"/>
                <w:sz w:val="22"/>
                <w:szCs w:val="22"/>
                <w:rtl/>
              </w:rPr>
              <w:t>الحفظ</w:t>
            </w:r>
          </w:p>
        </w:tc>
        <w:tc>
          <w:tcPr>
            <w:tcW w:w="588" w:type="dxa"/>
            <w:gridSpan w:val="2"/>
            <w:vMerge w:val="restart"/>
            <w:tcBorders>
              <w:top w:val="single" w:sz="12" w:space="0" w:color="000000" w:themeColor="text1"/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textDirection w:val="btLr"/>
            <w:vAlign w:val="center"/>
          </w:tcPr>
          <w:p w14:paraId="5D5412D7" w14:textId="4FE8924A" w:rsidR="00076304" w:rsidRPr="00076304" w:rsidRDefault="00076304" w:rsidP="002D645E">
            <w:pPr>
              <w:pStyle w:val="a7"/>
              <w:ind w:left="113" w:right="113"/>
              <w:jc w:val="center"/>
              <w:rPr>
                <w:rFonts w:asciiTheme="majorBidi" w:hAnsiTheme="majorBidi" w:cs="Fanan"/>
                <w:sz w:val="22"/>
                <w:szCs w:val="22"/>
                <w:rtl/>
              </w:rPr>
            </w:pPr>
            <w:r w:rsidRPr="00076304">
              <w:rPr>
                <w:rFonts w:asciiTheme="majorBidi" w:hAnsiTheme="majorBidi" w:cs="Fanan" w:hint="cs"/>
                <w:sz w:val="22"/>
                <w:szCs w:val="22"/>
                <w:rtl/>
              </w:rPr>
              <w:t>تطبيق التجويد</w:t>
            </w:r>
          </w:p>
        </w:tc>
        <w:tc>
          <w:tcPr>
            <w:tcW w:w="589" w:type="dxa"/>
            <w:gridSpan w:val="2"/>
            <w:vMerge w:val="restart"/>
            <w:tcBorders>
              <w:top w:val="single" w:sz="12" w:space="0" w:color="000000" w:themeColor="text1"/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textDirection w:val="btLr"/>
            <w:vAlign w:val="center"/>
          </w:tcPr>
          <w:p w14:paraId="61835390" w14:textId="3B7951FF" w:rsidR="00076304" w:rsidRPr="00076304" w:rsidRDefault="00076304" w:rsidP="002D645E">
            <w:pPr>
              <w:pStyle w:val="a7"/>
              <w:ind w:left="113" w:right="113"/>
              <w:jc w:val="center"/>
              <w:rPr>
                <w:rFonts w:asciiTheme="majorBidi" w:hAnsiTheme="majorBidi" w:cs="Fanan"/>
                <w:sz w:val="22"/>
                <w:szCs w:val="22"/>
                <w:rtl/>
              </w:rPr>
            </w:pPr>
            <w:r w:rsidRPr="00076304">
              <w:rPr>
                <w:rFonts w:asciiTheme="majorBidi" w:hAnsiTheme="majorBidi" w:cs="Fanan" w:hint="cs"/>
                <w:sz w:val="22"/>
                <w:szCs w:val="22"/>
                <w:rtl/>
              </w:rPr>
              <w:t>الترتيل</w:t>
            </w:r>
          </w:p>
        </w:tc>
        <w:tc>
          <w:tcPr>
            <w:tcW w:w="2835" w:type="dxa"/>
            <w:gridSpan w:val="10"/>
            <w:tcBorders>
              <w:top w:val="single" w:sz="12" w:space="0" w:color="000000" w:themeColor="text1"/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190C3723" w14:textId="30D8ECDC" w:rsidR="00076304" w:rsidRDefault="00076304" w:rsidP="002D645E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  <w:r>
              <w:rPr>
                <w:rFonts w:asciiTheme="majorBidi" w:hAnsiTheme="majorBidi" w:cs="Fanan" w:hint="cs"/>
                <w:rtl/>
              </w:rPr>
              <w:t>المشاركة والتفاعل (20)</w:t>
            </w:r>
          </w:p>
        </w:tc>
        <w:tc>
          <w:tcPr>
            <w:tcW w:w="2410" w:type="dxa"/>
            <w:gridSpan w:val="6"/>
            <w:tcBorders>
              <w:top w:val="single" w:sz="12" w:space="0" w:color="000000" w:themeColor="text1"/>
              <w:left w:val="single" w:sz="12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04AC059F" w14:textId="2D5D64CD" w:rsidR="00076304" w:rsidRPr="00CF6CD9" w:rsidRDefault="00076304" w:rsidP="002D645E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  <w:r>
              <w:rPr>
                <w:rFonts w:asciiTheme="majorBidi" w:hAnsiTheme="majorBidi" w:cs="Fanan" w:hint="cs"/>
                <w:rtl/>
              </w:rPr>
              <w:t>المهام الادائية  (20)</w:t>
            </w:r>
          </w:p>
        </w:tc>
        <w:tc>
          <w:tcPr>
            <w:tcW w:w="915" w:type="dxa"/>
            <w:gridSpan w:val="2"/>
            <w:vMerge w:val="restart"/>
            <w:tcBorders>
              <w:top w:val="single" w:sz="12" w:space="0" w:color="000000" w:themeColor="text1"/>
              <w:left w:val="single" w:sz="12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  <w:vAlign w:val="center"/>
          </w:tcPr>
          <w:p w14:paraId="4B83D676" w14:textId="74137B1C" w:rsidR="00076304" w:rsidRDefault="00076304" w:rsidP="002D645E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  <w:r>
              <w:rPr>
                <w:rFonts w:asciiTheme="majorBidi" w:hAnsiTheme="majorBidi" w:cs="Fanan" w:hint="cs"/>
                <w:rtl/>
              </w:rPr>
              <w:t>اختبارات قصيرة (5)</w:t>
            </w:r>
          </w:p>
        </w:tc>
        <w:tc>
          <w:tcPr>
            <w:tcW w:w="1069" w:type="dxa"/>
            <w:gridSpan w:val="2"/>
            <w:vMerge w:val="restart"/>
            <w:tcBorders>
              <w:top w:val="single" w:sz="12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  <w:vAlign w:val="center"/>
          </w:tcPr>
          <w:p w14:paraId="1BC741D7" w14:textId="5C7975EA" w:rsidR="00076304" w:rsidRDefault="00076304" w:rsidP="002D645E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  <w:r>
              <w:rPr>
                <w:rFonts w:asciiTheme="majorBidi" w:hAnsiTheme="majorBidi" w:cs="Fanan" w:hint="cs"/>
                <w:rtl/>
              </w:rPr>
              <w:t>اختبار نهاية الفنرة (15)</w:t>
            </w:r>
          </w:p>
        </w:tc>
        <w:tc>
          <w:tcPr>
            <w:tcW w:w="771" w:type="dxa"/>
            <w:vMerge w:val="restart"/>
            <w:tcBorders>
              <w:top w:val="single" w:sz="12" w:space="0" w:color="000000" w:themeColor="text1"/>
              <w:left w:val="single" w:sz="4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463587D5" w14:textId="3C5774DD" w:rsidR="00076304" w:rsidRDefault="00076304" w:rsidP="002D645E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  <w:r>
              <w:rPr>
                <w:rFonts w:asciiTheme="majorBidi" w:hAnsiTheme="majorBidi" w:cs="Fanan" w:hint="cs"/>
                <w:rtl/>
              </w:rPr>
              <w:t>المجموع (100)</w:t>
            </w:r>
          </w:p>
        </w:tc>
        <w:tc>
          <w:tcPr>
            <w:tcW w:w="921" w:type="dxa"/>
            <w:gridSpan w:val="2"/>
            <w:vMerge w:val="restart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56605850" w14:textId="1879DC28" w:rsidR="00076304" w:rsidRDefault="00076304" w:rsidP="002D645E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  <w:r>
              <w:rPr>
                <w:rFonts w:asciiTheme="majorBidi" w:hAnsiTheme="majorBidi" w:cs="Fanan" w:hint="cs"/>
                <w:rtl/>
              </w:rPr>
              <w:t>النهائية (100)</w:t>
            </w:r>
          </w:p>
        </w:tc>
      </w:tr>
      <w:tr w:rsidR="00076304" w:rsidRPr="00CF6CD9" w14:paraId="40C86EF0" w14:textId="77777777" w:rsidTr="00D554C8">
        <w:trPr>
          <w:cantSplit/>
          <w:trHeight w:val="240"/>
          <w:tblHeader/>
          <w:jc w:val="center"/>
        </w:trPr>
        <w:tc>
          <w:tcPr>
            <w:tcW w:w="557" w:type="dxa"/>
            <w:vMerge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3D6847A9" w14:textId="77777777" w:rsidR="00076304" w:rsidRDefault="00076304" w:rsidP="002D645E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2220" w:type="dxa"/>
            <w:vMerge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6491ECFE" w14:textId="77777777" w:rsidR="00076304" w:rsidRDefault="00076304" w:rsidP="002D645E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64" w:type="dxa"/>
            <w:gridSpan w:val="2"/>
            <w:vMerge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51671716" w14:textId="2A073B73" w:rsidR="00076304" w:rsidRDefault="00076304" w:rsidP="002D645E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88" w:type="dxa"/>
            <w:gridSpan w:val="2"/>
            <w:vMerge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11385C41" w14:textId="77777777" w:rsidR="00076304" w:rsidRDefault="00076304" w:rsidP="002D645E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89" w:type="dxa"/>
            <w:gridSpan w:val="2"/>
            <w:vMerge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3A37D872" w14:textId="77777777" w:rsidR="00076304" w:rsidRDefault="00076304" w:rsidP="002D645E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88" w:type="dxa"/>
            <w:gridSpan w:val="2"/>
            <w:vMerge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0B77550D" w14:textId="77777777" w:rsidR="00076304" w:rsidRDefault="00076304" w:rsidP="002D645E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89" w:type="dxa"/>
            <w:gridSpan w:val="2"/>
            <w:vMerge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4D3DBADE" w14:textId="4534AF5D" w:rsidR="00076304" w:rsidRDefault="00076304" w:rsidP="002D645E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1560" w:type="dxa"/>
            <w:gridSpan w:val="7"/>
            <w:vMerge w:val="restar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78A8D036" w14:textId="63E42ED7" w:rsidR="00076304" w:rsidRPr="00CF6CD9" w:rsidRDefault="00076304" w:rsidP="002D645E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  <w:r>
              <w:rPr>
                <w:rFonts w:asciiTheme="majorBidi" w:hAnsiTheme="majorBidi" w:cs="Fanan" w:hint="cs"/>
                <w:rtl/>
              </w:rPr>
              <w:t>المشاركة (10)</w:t>
            </w:r>
          </w:p>
        </w:tc>
        <w:tc>
          <w:tcPr>
            <w:tcW w:w="1275" w:type="dxa"/>
            <w:gridSpan w:val="3"/>
            <w:vMerge w:val="restar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5436B462" w14:textId="641A380E" w:rsidR="00076304" w:rsidRPr="00CF6CD9" w:rsidRDefault="00076304" w:rsidP="002D645E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  <w:r>
              <w:rPr>
                <w:rFonts w:asciiTheme="majorBidi" w:hAnsiTheme="majorBidi" w:cs="Fanan" w:hint="cs"/>
                <w:rtl/>
              </w:rPr>
              <w:t>نشاطات (10)</w:t>
            </w:r>
          </w:p>
        </w:tc>
        <w:tc>
          <w:tcPr>
            <w:tcW w:w="575" w:type="dxa"/>
            <w:vMerge w:val="restart"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51B2F65B" w14:textId="003D381E" w:rsidR="00076304" w:rsidRPr="00CF6CD9" w:rsidRDefault="00076304" w:rsidP="002D645E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  <w:r>
              <w:rPr>
                <w:rFonts w:asciiTheme="majorBidi" w:hAnsiTheme="majorBidi" w:cs="Fanan" w:hint="cs"/>
                <w:rtl/>
              </w:rPr>
              <w:t>بحوث (10)</w:t>
            </w:r>
          </w:p>
        </w:tc>
        <w:tc>
          <w:tcPr>
            <w:tcW w:w="1835" w:type="dxa"/>
            <w:gridSpan w:val="5"/>
            <w:vMerge w:val="restar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59A1EA55" w14:textId="4223031F" w:rsidR="00076304" w:rsidRPr="00CF6CD9" w:rsidRDefault="00076304" w:rsidP="00076304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  <w:r>
              <w:rPr>
                <w:rFonts w:asciiTheme="majorBidi" w:hAnsiTheme="majorBidi" w:cs="Fanan" w:hint="cs"/>
                <w:rtl/>
              </w:rPr>
              <w:t>واجبات (10)</w:t>
            </w:r>
          </w:p>
        </w:tc>
        <w:tc>
          <w:tcPr>
            <w:tcW w:w="915" w:type="dxa"/>
            <w:gridSpan w:val="2"/>
            <w:vMerge/>
            <w:tcBorders>
              <w:left w:val="single" w:sz="12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  <w:vAlign w:val="center"/>
          </w:tcPr>
          <w:p w14:paraId="0493765B" w14:textId="77777777" w:rsidR="00076304" w:rsidRDefault="00076304" w:rsidP="002D645E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1069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  <w:vAlign w:val="center"/>
          </w:tcPr>
          <w:p w14:paraId="28303EF3" w14:textId="77777777" w:rsidR="00076304" w:rsidRDefault="00076304" w:rsidP="002D645E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771" w:type="dxa"/>
            <w:vMerge/>
            <w:tcBorders>
              <w:left w:val="single" w:sz="4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5DEBCB77" w14:textId="77777777" w:rsidR="00076304" w:rsidRDefault="00076304" w:rsidP="002D645E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921" w:type="dxa"/>
            <w:gridSpan w:val="2"/>
            <w:vMerge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33A7A096" w14:textId="4BB547E2" w:rsidR="00076304" w:rsidRDefault="00076304" w:rsidP="002D645E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</w:tr>
      <w:tr w:rsidR="00D554C8" w:rsidRPr="00CF6CD9" w14:paraId="671F9753" w14:textId="77777777" w:rsidTr="00DE30F3">
        <w:trPr>
          <w:cantSplit/>
          <w:trHeight w:val="131"/>
          <w:tblHeader/>
          <w:jc w:val="center"/>
        </w:trPr>
        <w:tc>
          <w:tcPr>
            <w:tcW w:w="557" w:type="dxa"/>
            <w:vMerge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56320FB5" w14:textId="77777777" w:rsidR="00076304" w:rsidRDefault="00076304" w:rsidP="002D645E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2220" w:type="dxa"/>
            <w:vMerge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599183D2" w14:textId="77777777" w:rsidR="00076304" w:rsidRDefault="00076304" w:rsidP="002D645E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64" w:type="dxa"/>
            <w:gridSpan w:val="2"/>
            <w:vMerge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3E7AECCD" w14:textId="77777777" w:rsidR="00076304" w:rsidRDefault="00076304" w:rsidP="002D645E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88" w:type="dxa"/>
            <w:gridSpan w:val="2"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0CDB4254" w14:textId="2B43EA9F" w:rsidR="00076304" w:rsidRPr="00076304" w:rsidRDefault="00076304" w:rsidP="002D645E">
            <w:pPr>
              <w:pStyle w:val="a7"/>
              <w:ind w:left="0"/>
              <w:jc w:val="center"/>
              <w:rPr>
                <w:rFonts w:asciiTheme="majorBidi" w:hAnsiTheme="majorBidi" w:cs="Fanan"/>
                <w:sz w:val="28"/>
                <w:szCs w:val="28"/>
                <w:rtl/>
              </w:rPr>
            </w:pPr>
            <w:r w:rsidRPr="00076304">
              <w:rPr>
                <w:rFonts w:asciiTheme="majorBidi" w:hAnsiTheme="majorBidi" w:cs="Fanan" w:hint="cs"/>
                <w:sz w:val="28"/>
                <w:szCs w:val="28"/>
                <w:rtl/>
              </w:rPr>
              <w:t>10</w:t>
            </w:r>
          </w:p>
        </w:tc>
        <w:tc>
          <w:tcPr>
            <w:tcW w:w="589" w:type="dxa"/>
            <w:gridSpan w:val="2"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528C396D" w14:textId="1B3C587E" w:rsidR="00076304" w:rsidRPr="00076304" w:rsidRDefault="00076304" w:rsidP="002D645E">
            <w:pPr>
              <w:pStyle w:val="a7"/>
              <w:ind w:left="0"/>
              <w:jc w:val="center"/>
              <w:rPr>
                <w:rFonts w:asciiTheme="majorBidi" w:hAnsiTheme="majorBidi" w:cs="Fanan"/>
                <w:sz w:val="28"/>
                <w:szCs w:val="28"/>
                <w:rtl/>
              </w:rPr>
            </w:pPr>
            <w:r w:rsidRPr="00076304">
              <w:rPr>
                <w:rFonts w:asciiTheme="majorBidi" w:hAnsiTheme="majorBidi" w:cs="Fanan" w:hint="cs"/>
                <w:sz w:val="28"/>
                <w:szCs w:val="28"/>
                <w:rtl/>
              </w:rPr>
              <w:t>10</w:t>
            </w:r>
          </w:p>
        </w:tc>
        <w:tc>
          <w:tcPr>
            <w:tcW w:w="588" w:type="dxa"/>
            <w:gridSpan w:val="2"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6883EB2E" w14:textId="3C5749D0" w:rsidR="00076304" w:rsidRPr="00076304" w:rsidRDefault="00076304" w:rsidP="002D645E">
            <w:pPr>
              <w:pStyle w:val="a7"/>
              <w:ind w:left="0"/>
              <w:jc w:val="center"/>
              <w:rPr>
                <w:rFonts w:asciiTheme="majorBidi" w:hAnsiTheme="majorBidi" w:cs="Fanan"/>
                <w:sz w:val="28"/>
                <w:szCs w:val="28"/>
                <w:rtl/>
              </w:rPr>
            </w:pPr>
            <w:r w:rsidRPr="00076304">
              <w:rPr>
                <w:rFonts w:asciiTheme="majorBidi" w:hAnsiTheme="majorBidi" w:cs="Fanan" w:hint="cs"/>
                <w:sz w:val="28"/>
                <w:szCs w:val="28"/>
                <w:rtl/>
              </w:rPr>
              <w:t>10</w:t>
            </w:r>
          </w:p>
        </w:tc>
        <w:tc>
          <w:tcPr>
            <w:tcW w:w="589" w:type="dxa"/>
            <w:gridSpan w:val="2"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27E222B9" w14:textId="48A4C15A" w:rsidR="00076304" w:rsidRPr="00076304" w:rsidRDefault="00076304" w:rsidP="002D645E">
            <w:pPr>
              <w:pStyle w:val="a7"/>
              <w:ind w:left="0"/>
              <w:jc w:val="center"/>
              <w:rPr>
                <w:rFonts w:asciiTheme="majorBidi" w:hAnsiTheme="majorBidi" w:cs="Fanan"/>
                <w:sz w:val="28"/>
                <w:szCs w:val="28"/>
                <w:rtl/>
              </w:rPr>
            </w:pPr>
            <w:r w:rsidRPr="00076304">
              <w:rPr>
                <w:rFonts w:asciiTheme="majorBidi" w:hAnsiTheme="majorBidi" w:cs="Fanan" w:hint="cs"/>
                <w:sz w:val="28"/>
                <w:szCs w:val="28"/>
                <w:rtl/>
              </w:rPr>
              <w:t>10</w:t>
            </w:r>
          </w:p>
        </w:tc>
        <w:tc>
          <w:tcPr>
            <w:tcW w:w="1560" w:type="dxa"/>
            <w:gridSpan w:val="7"/>
            <w:vMerge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295AD2F9" w14:textId="77777777" w:rsidR="00076304" w:rsidRDefault="00076304" w:rsidP="002D645E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1275" w:type="dxa"/>
            <w:gridSpan w:val="3"/>
            <w:vMerge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1C5C640A" w14:textId="77777777" w:rsidR="00076304" w:rsidRDefault="00076304" w:rsidP="002D645E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75" w:type="dxa"/>
            <w:vMerge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1F769559" w14:textId="77777777" w:rsidR="00076304" w:rsidRDefault="00076304" w:rsidP="002D645E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1835" w:type="dxa"/>
            <w:gridSpan w:val="5"/>
            <w:vMerge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234C3646" w14:textId="77777777" w:rsidR="00076304" w:rsidRDefault="00076304" w:rsidP="00076304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915" w:type="dxa"/>
            <w:gridSpan w:val="2"/>
            <w:vMerge/>
            <w:tcBorders>
              <w:left w:val="single" w:sz="12" w:space="0" w:color="000000" w:themeColor="text1"/>
              <w:bottom w:val="single" w:sz="12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  <w:vAlign w:val="center"/>
          </w:tcPr>
          <w:p w14:paraId="3DCAE516" w14:textId="77777777" w:rsidR="00076304" w:rsidRDefault="00076304" w:rsidP="002D645E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1069" w:type="dxa"/>
            <w:gridSpan w:val="2"/>
            <w:vMerge/>
            <w:tcBorders>
              <w:left w:val="single" w:sz="4" w:space="0" w:color="000000" w:themeColor="text1"/>
              <w:bottom w:val="single" w:sz="12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  <w:vAlign w:val="center"/>
          </w:tcPr>
          <w:p w14:paraId="2BC345AD" w14:textId="77777777" w:rsidR="00076304" w:rsidRDefault="00076304" w:rsidP="002D645E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771" w:type="dxa"/>
            <w:vMerge/>
            <w:tcBorders>
              <w:left w:val="single" w:sz="4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7D54B8AA" w14:textId="77777777" w:rsidR="00076304" w:rsidRDefault="00076304" w:rsidP="002D645E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921" w:type="dxa"/>
            <w:gridSpan w:val="2"/>
            <w:vMerge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363D4227" w14:textId="77777777" w:rsidR="00076304" w:rsidRDefault="00076304" w:rsidP="002D645E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</w:tr>
      <w:tr w:rsidR="00DE30F3" w:rsidRPr="00CF6CD9" w14:paraId="691DDA47" w14:textId="77777777" w:rsidTr="00CA2620">
        <w:trPr>
          <w:cantSplit/>
          <w:trHeight w:val="178"/>
          <w:tblHeader/>
          <w:jc w:val="center"/>
        </w:trPr>
        <w:tc>
          <w:tcPr>
            <w:tcW w:w="557" w:type="dxa"/>
            <w:vMerge w:val="restart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462179A3" w14:textId="77777777" w:rsidR="00DE30F3" w:rsidRDefault="00DE30F3" w:rsidP="00CA2620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  <w:r>
              <w:rPr>
                <w:rFonts w:asciiTheme="majorBidi" w:hAnsiTheme="majorBidi" w:cs="Fanan" w:hint="cs"/>
                <w:rtl/>
              </w:rPr>
              <w:t>1</w:t>
            </w:r>
          </w:p>
        </w:tc>
        <w:tc>
          <w:tcPr>
            <w:tcW w:w="2220" w:type="dxa"/>
            <w:vMerge w:val="restart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0D44493F" w14:textId="77777777" w:rsidR="00DE30F3" w:rsidRDefault="00DE30F3" w:rsidP="00CA2620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64" w:type="dxa"/>
            <w:gridSpan w:val="2"/>
            <w:vMerge w:val="restart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0FBAA000" w14:textId="77777777" w:rsidR="00DE30F3" w:rsidRDefault="00DE30F3" w:rsidP="00CA2620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  <w:r>
              <w:rPr>
                <w:rFonts w:asciiTheme="majorBidi" w:hAnsiTheme="majorBidi" w:cs="Fanan" w:hint="cs"/>
                <w:rtl/>
              </w:rPr>
              <w:t>ف1</w:t>
            </w:r>
          </w:p>
        </w:tc>
        <w:tc>
          <w:tcPr>
            <w:tcW w:w="294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8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0598D6A0" w14:textId="77777777" w:rsidR="00DE30F3" w:rsidRDefault="00DE30F3" w:rsidP="00CA2620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294" w:type="dxa"/>
            <w:tcBorders>
              <w:top w:val="single" w:sz="12" w:space="0" w:color="000000" w:themeColor="text1"/>
              <w:left w:val="single" w:sz="4" w:space="0" w:color="000000" w:themeColor="text1"/>
              <w:bottom w:val="single" w:sz="8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536E7B8F" w14:textId="77777777" w:rsidR="00DE30F3" w:rsidRDefault="00DE30F3" w:rsidP="00CA2620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294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8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50870912" w14:textId="77777777" w:rsidR="00DE30F3" w:rsidRDefault="00DE30F3" w:rsidP="00CA2620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295" w:type="dxa"/>
            <w:tcBorders>
              <w:top w:val="single" w:sz="12" w:space="0" w:color="000000" w:themeColor="text1"/>
              <w:left w:val="single" w:sz="4" w:space="0" w:color="000000" w:themeColor="text1"/>
              <w:bottom w:val="single" w:sz="8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6773D57F" w14:textId="77777777" w:rsidR="00DE30F3" w:rsidRDefault="00DE30F3" w:rsidP="00CA2620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294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8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61D260CC" w14:textId="77777777" w:rsidR="00DE30F3" w:rsidRDefault="00DE30F3" w:rsidP="00CA2620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294" w:type="dxa"/>
            <w:tcBorders>
              <w:top w:val="single" w:sz="12" w:space="0" w:color="000000" w:themeColor="text1"/>
              <w:left w:val="single" w:sz="4" w:space="0" w:color="000000" w:themeColor="text1"/>
              <w:bottom w:val="single" w:sz="8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5ED84F05" w14:textId="77777777" w:rsidR="00DE30F3" w:rsidRDefault="00DE30F3" w:rsidP="00CA2620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294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8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2B5C55A6" w14:textId="77777777" w:rsidR="00DE30F3" w:rsidRDefault="00DE30F3" w:rsidP="00CA2620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295" w:type="dxa"/>
            <w:tcBorders>
              <w:top w:val="single" w:sz="12" w:space="0" w:color="000000" w:themeColor="text1"/>
              <w:left w:val="single" w:sz="4" w:space="0" w:color="000000" w:themeColor="text1"/>
              <w:bottom w:val="single" w:sz="8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104E8B30" w14:textId="77777777" w:rsidR="00DE30F3" w:rsidRDefault="00DE30F3" w:rsidP="00CA2620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9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8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03E67A9" w14:textId="77777777" w:rsidR="00DE30F3" w:rsidRDefault="00DE30F3" w:rsidP="00CA2620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90" w:type="dxa"/>
            <w:gridSpan w:val="2"/>
            <w:tcBorders>
              <w:top w:val="single" w:sz="12" w:space="0" w:color="000000" w:themeColor="text1"/>
              <w:left w:val="single" w:sz="4" w:space="0" w:color="000000" w:themeColor="text1"/>
              <w:bottom w:val="single" w:sz="8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651B9336" w14:textId="77777777" w:rsidR="00DE30F3" w:rsidRDefault="00DE30F3" w:rsidP="00CA2620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90" w:type="dxa"/>
            <w:gridSpan w:val="2"/>
            <w:tcBorders>
              <w:top w:val="single" w:sz="12" w:space="0" w:color="000000" w:themeColor="text1"/>
              <w:left w:val="single" w:sz="4" w:space="0" w:color="000000" w:themeColor="text1"/>
              <w:bottom w:val="single" w:sz="8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6DEB7022" w14:textId="77777777" w:rsidR="00DE30F3" w:rsidRDefault="00DE30F3" w:rsidP="00CA2620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90" w:type="dxa"/>
            <w:gridSpan w:val="2"/>
            <w:tcBorders>
              <w:top w:val="single" w:sz="12" w:space="0" w:color="000000" w:themeColor="text1"/>
              <w:left w:val="single" w:sz="4" w:space="0" w:color="000000" w:themeColor="text1"/>
              <w:bottom w:val="single" w:sz="8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7C39A94E" w14:textId="77777777" w:rsidR="00DE30F3" w:rsidRDefault="00DE30F3" w:rsidP="00CA2620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2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8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4B211756" w14:textId="77777777" w:rsidR="00DE30F3" w:rsidRDefault="00DE30F3" w:rsidP="00CA2620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25" w:type="dxa"/>
            <w:tcBorders>
              <w:top w:val="single" w:sz="12" w:space="0" w:color="000000" w:themeColor="text1"/>
              <w:left w:val="single" w:sz="4" w:space="0" w:color="000000" w:themeColor="text1"/>
              <w:bottom w:val="single" w:sz="8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4F891DC6" w14:textId="77777777" w:rsidR="00DE30F3" w:rsidRDefault="00DE30F3" w:rsidP="00CA2620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25" w:type="dxa"/>
            <w:tcBorders>
              <w:top w:val="single" w:sz="12" w:space="0" w:color="000000" w:themeColor="text1"/>
              <w:left w:val="single" w:sz="4" w:space="0" w:color="000000" w:themeColor="text1"/>
              <w:bottom w:val="single" w:sz="8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5A482578" w14:textId="77777777" w:rsidR="00DE30F3" w:rsidRDefault="00DE30F3" w:rsidP="00CA2620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75" w:type="dxa"/>
            <w:vMerge w:val="restart"/>
            <w:tcBorders>
              <w:top w:val="single" w:sz="12" w:space="0" w:color="000000" w:themeColor="text1"/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1CD2660E" w14:textId="77777777" w:rsidR="00DE30F3" w:rsidRDefault="00DE30F3" w:rsidP="00CA2620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67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8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4EA1EB6C" w14:textId="77777777" w:rsidR="00DE30F3" w:rsidRDefault="00DE30F3" w:rsidP="00CA2620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67" w:type="dxa"/>
            <w:tcBorders>
              <w:top w:val="single" w:sz="12" w:space="0" w:color="000000" w:themeColor="text1"/>
              <w:left w:val="single" w:sz="4" w:space="0" w:color="000000" w:themeColor="text1"/>
              <w:bottom w:val="single" w:sz="8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4D15AE3" w14:textId="77777777" w:rsidR="00DE30F3" w:rsidRDefault="00DE30F3" w:rsidP="00CA2620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67" w:type="dxa"/>
            <w:tcBorders>
              <w:top w:val="single" w:sz="12" w:space="0" w:color="000000" w:themeColor="text1"/>
              <w:left w:val="single" w:sz="4" w:space="0" w:color="000000" w:themeColor="text1"/>
              <w:bottom w:val="single" w:sz="8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5E988956" w14:textId="77777777" w:rsidR="00DE30F3" w:rsidRDefault="00DE30F3" w:rsidP="00CA2620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67" w:type="dxa"/>
            <w:tcBorders>
              <w:top w:val="single" w:sz="12" w:space="0" w:color="000000" w:themeColor="text1"/>
              <w:left w:val="single" w:sz="4" w:space="0" w:color="000000" w:themeColor="text1"/>
              <w:bottom w:val="single" w:sz="8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1CD97E0A" w14:textId="77777777" w:rsidR="00DE30F3" w:rsidRDefault="00DE30F3" w:rsidP="00CA2620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67" w:type="dxa"/>
            <w:tcBorders>
              <w:top w:val="single" w:sz="12" w:space="0" w:color="000000" w:themeColor="text1"/>
              <w:left w:val="single" w:sz="4" w:space="0" w:color="000000" w:themeColor="text1"/>
              <w:bottom w:val="single" w:sz="8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5EC4F848" w14:textId="77777777" w:rsidR="00DE30F3" w:rsidRDefault="00DE30F3" w:rsidP="00CA2620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57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8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4575DA44" w14:textId="77777777" w:rsidR="00DE30F3" w:rsidRDefault="00DE30F3" w:rsidP="00CA2620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58" w:type="dxa"/>
            <w:tcBorders>
              <w:top w:val="single" w:sz="12" w:space="0" w:color="000000" w:themeColor="text1"/>
              <w:left w:val="single" w:sz="4" w:space="0" w:color="000000" w:themeColor="text1"/>
              <w:bottom w:val="single" w:sz="8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5543430F" w14:textId="77777777" w:rsidR="00DE30F3" w:rsidRDefault="00DE30F3" w:rsidP="00CA2620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1069" w:type="dxa"/>
            <w:gridSpan w:val="2"/>
            <w:vMerge w:val="restart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107086EB" w14:textId="77777777" w:rsidR="00DE30F3" w:rsidRDefault="00DE30F3" w:rsidP="00CA2620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771" w:type="dxa"/>
            <w:vMerge w:val="restart"/>
            <w:tcBorders>
              <w:top w:val="single" w:sz="12" w:space="0" w:color="000000" w:themeColor="text1"/>
              <w:left w:val="single" w:sz="4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47F4B180" w14:textId="77777777" w:rsidR="00DE30F3" w:rsidRDefault="00DE30F3" w:rsidP="00CA2620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921" w:type="dxa"/>
            <w:gridSpan w:val="2"/>
            <w:vMerge w:val="restart"/>
            <w:tcBorders>
              <w:top w:val="single" w:sz="12" w:space="0" w:color="000000" w:themeColor="text1"/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BFBFBF" w:themeFill="background1" w:themeFillShade="BF"/>
            <w:vAlign w:val="center"/>
          </w:tcPr>
          <w:p w14:paraId="114A43F5" w14:textId="77777777" w:rsidR="00DE30F3" w:rsidRDefault="00DE30F3" w:rsidP="00CA2620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</w:tr>
      <w:tr w:rsidR="00DE30F3" w:rsidRPr="00CF6CD9" w14:paraId="799772EB" w14:textId="77777777" w:rsidTr="00CA2620">
        <w:trPr>
          <w:cantSplit/>
          <w:trHeight w:val="253"/>
          <w:tblHeader/>
          <w:jc w:val="center"/>
        </w:trPr>
        <w:tc>
          <w:tcPr>
            <w:tcW w:w="557" w:type="dxa"/>
            <w:vMerge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394BD28D" w14:textId="77777777" w:rsidR="00DE30F3" w:rsidRDefault="00DE30F3" w:rsidP="00CA2620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2220" w:type="dxa"/>
            <w:vMerge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2CD92F42" w14:textId="77777777" w:rsidR="00DE30F3" w:rsidRDefault="00DE30F3" w:rsidP="00CA2620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64" w:type="dxa"/>
            <w:gridSpan w:val="2"/>
            <w:vMerge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22F6CE1F" w14:textId="77777777" w:rsidR="00DE30F3" w:rsidRDefault="00DE30F3" w:rsidP="00CA2620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588" w:type="dxa"/>
            <w:gridSpan w:val="2"/>
            <w:tcBorders>
              <w:top w:val="single" w:sz="8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714E3840" w14:textId="77777777" w:rsidR="00DE30F3" w:rsidRDefault="00DE30F3" w:rsidP="00CA2620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89" w:type="dxa"/>
            <w:gridSpan w:val="2"/>
            <w:tcBorders>
              <w:top w:val="single" w:sz="8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60D0E9E8" w14:textId="77777777" w:rsidR="00DE30F3" w:rsidRDefault="00DE30F3" w:rsidP="00CA2620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88" w:type="dxa"/>
            <w:gridSpan w:val="2"/>
            <w:tcBorders>
              <w:top w:val="single" w:sz="8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49AA5075" w14:textId="77777777" w:rsidR="00DE30F3" w:rsidRDefault="00DE30F3" w:rsidP="00CA2620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89" w:type="dxa"/>
            <w:gridSpan w:val="2"/>
            <w:tcBorders>
              <w:top w:val="single" w:sz="8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25DD76EA" w14:textId="77777777" w:rsidR="00DE30F3" w:rsidRDefault="00DE30F3" w:rsidP="00CA2620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1560" w:type="dxa"/>
            <w:gridSpan w:val="7"/>
            <w:tcBorders>
              <w:top w:val="single" w:sz="8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3C27C3C1" w14:textId="77777777" w:rsidR="00DE30F3" w:rsidRDefault="00DE30F3" w:rsidP="00CA2620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1275" w:type="dxa"/>
            <w:gridSpan w:val="3"/>
            <w:tcBorders>
              <w:top w:val="single" w:sz="8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5C8D874C" w14:textId="77777777" w:rsidR="00DE30F3" w:rsidRDefault="00DE30F3" w:rsidP="00CA2620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75" w:type="dxa"/>
            <w:vMerge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3C8C53B0" w14:textId="77777777" w:rsidR="00DE30F3" w:rsidRDefault="00DE30F3" w:rsidP="00CA2620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1835" w:type="dxa"/>
            <w:gridSpan w:val="5"/>
            <w:tcBorders>
              <w:top w:val="single" w:sz="8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6E73620C" w14:textId="77777777" w:rsidR="00DE30F3" w:rsidRDefault="00DE30F3" w:rsidP="00CA2620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915" w:type="dxa"/>
            <w:gridSpan w:val="2"/>
            <w:tcBorders>
              <w:top w:val="single" w:sz="8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5B8561C4" w14:textId="77777777" w:rsidR="00DE30F3" w:rsidRDefault="00DE30F3" w:rsidP="00CA2620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1069" w:type="dxa"/>
            <w:gridSpan w:val="2"/>
            <w:vMerge/>
            <w:tcBorders>
              <w:left w:val="single" w:sz="12" w:space="0" w:color="000000" w:themeColor="text1"/>
              <w:bottom w:val="single" w:sz="12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27047C57" w14:textId="77777777" w:rsidR="00DE30F3" w:rsidRDefault="00DE30F3" w:rsidP="00CA2620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771" w:type="dxa"/>
            <w:vMerge/>
            <w:tcBorders>
              <w:left w:val="single" w:sz="4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7222CACD" w14:textId="77777777" w:rsidR="00DE30F3" w:rsidRDefault="00DE30F3" w:rsidP="00CA2620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921" w:type="dxa"/>
            <w:gridSpan w:val="2"/>
            <w:vMerge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BFBFBF" w:themeFill="background1" w:themeFillShade="BF"/>
            <w:vAlign w:val="center"/>
          </w:tcPr>
          <w:p w14:paraId="3BCB1954" w14:textId="77777777" w:rsidR="00DE30F3" w:rsidRDefault="00DE30F3" w:rsidP="00CA2620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</w:tr>
      <w:tr w:rsidR="00DE30F3" w:rsidRPr="00CF6CD9" w14:paraId="3337508C" w14:textId="77777777" w:rsidTr="00CA2620">
        <w:trPr>
          <w:cantSplit/>
          <w:trHeight w:val="234"/>
          <w:tblHeader/>
          <w:jc w:val="center"/>
        </w:trPr>
        <w:tc>
          <w:tcPr>
            <w:tcW w:w="557" w:type="dxa"/>
            <w:vMerge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4220A58B" w14:textId="77777777" w:rsidR="00DE30F3" w:rsidRDefault="00DE30F3" w:rsidP="00CA2620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2220" w:type="dxa"/>
            <w:vMerge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797BAF37" w14:textId="77777777" w:rsidR="00DE30F3" w:rsidRDefault="00DE30F3" w:rsidP="00CA2620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64" w:type="dxa"/>
            <w:gridSpan w:val="2"/>
            <w:vMerge w:val="restart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18FDDC80" w14:textId="77777777" w:rsidR="00DE30F3" w:rsidRDefault="00DE30F3" w:rsidP="00CA2620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  <w:r>
              <w:rPr>
                <w:rFonts w:asciiTheme="majorBidi" w:hAnsiTheme="majorBidi" w:cs="Fanan" w:hint="cs"/>
                <w:rtl/>
              </w:rPr>
              <w:t>ف2</w:t>
            </w:r>
          </w:p>
        </w:tc>
        <w:tc>
          <w:tcPr>
            <w:tcW w:w="294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8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5E00D65E" w14:textId="77777777" w:rsidR="00DE30F3" w:rsidRDefault="00DE30F3" w:rsidP="00CA2620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294" w:type="dxa"/>
            <w:tcBorders>
              <w:top w:val="single" w:sz="12" w:space="0" w:color="000000" w:themeColor="text1"/>
              <w:left w:val="single" w:sz="4" w:space="0" w:color="000000" w:themeColor="text1"/>
              <w:bottom w:val="single" w:sz="8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612CB302" w14:textId="77777777" w:rsidR="00DE30F3" w:rsidRDefault="00DE30F3" w:rsidP="00CA2620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294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8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0ADC2BEC" w14:textId="77777777" w:rsidR="00DE30F3" w:rsidRDefault="00DE30F3" w:rsidP="00CA2620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295" w:type="dxa"/>
            <w:tcBorders>
              <w:top w:val="single" w:sz="12" w:space="0" w:color="000000" w:themeColor="text1"/>
              <w:left w:val="single" w:sz="4" w:space="0" w:color="000000" w:themeColor="text1"/>
              <w:bottom w:val="single" w:sz="8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3B8DA832" w14:textId="77777777" w:rsidR="00DE30F3" w:rsidRDefault="00DE30F3" w:rsidP="00CA2620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294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8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447A4720" w14:textId="77777777" w:rsidR="00DE30F3" w:rsidRDefault="00DE30F3" w:rsidP="00CA2620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294" w:type="dxa"/>
            <w:tcBorders>
              <w:top w:val="single" w:sz="12" w:space="0" w:color="000000" w:themeColor="text1"/>
              <w:left w:val="single" w:sz="4" w:space="0" w:color="000000" w:themeColor="text1"/>
              <w:bottom w:val="single" w:sz="8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220782F9" w14:textId="77777777" w:rsidR="00DE30F3" w:rsidRDefault="00DE30F3" w:rsidP="00CA2620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294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8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153856F6" w14:textId="77777777" w:rsidR="00DE30F3" w:rsidRDefault="00DE30F3" w:rsidP="00CA2620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295" w:type="dxa"/>
            <w:tcBorders>
              <w:top w:val="single" w:sz="12" w:space="0" w:color="000000" w:themeColor="text1"/>
              <w:left w:val="single" w:sz="4" w:space="0" w:color="000000" w:themeColor="text1"/>
              <w:bottom w:val="single" w:sz="8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2D6CE04D" w14:textId="77777777" w:rsidR="00DE30F3" w:rsidRDefault="00DE30F3" w:rsidP="00CA2620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20" w:type="dxa"/>
            <w:gridSpan w:val="2"/>
            <w:tcBorders>
              <w:top w:val="single" w:sz="12" w:space="0" w:color="000000" w:themeColor="text1"/>
              <w:left w:val="single" w:sz="12" w:space="0" w:color="000000" w:themeColor="text1"/>
              <w:bottom w:val="single" w:sz="8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44E5C802" w14:textId="77777777" w:rsidR="00DE30F3" w:rsidRDefault="00DE30F3" w:rsidP="00CA2620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20" w:type="dxa"/>
            <w:gridSpan w:val="2"/>
            <w:tcBorders>
              <w:top w:val="single" w:sz="12" w:space="0" w:color="000000" w:themeColor="text1"/>
              <w:left w:val="single" w:sz="4" w:space="0" w:color="000000" w:themeColor="text1"/>
              <w:bottom w:val="single" w:sz="8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E36CCFE" w14:textId="77777777" w:rsidR="00DE30F3" w:rsidRDefault="00DE30F3" w:rsidP="00CA2620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20" w:type="dxa"/>
            <w:gridSpan w:val="3"/>
            <w:tcBorders>
              <w:top w:val="single" w:sz="12" w:space="0" w:color="000000" w:themeColor="text1"/>
              <w:left w:val="single" w:sz="4" w:space="0" w:color="000000" w:themeColor="text1"/>
              <w:bottom w:val="single" w:sz="8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57630510" w14:textId="77777777" w:rsidR="00DE30F3" w:rsidRDefault="00DE30F3" w:rsidP="00CA2620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2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8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0CC61A05" w14:textId="77777777" w:rsidR="00DE30F3" w:rsidRDefault="00DE30F3" w:rsidP="00CA2620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25" w:type="dxa"/>
            <w:tcBorders>
              <w:top w:val="single" w:sz="12" w:space="0" w:color="000000" w:themeColor="text1"/>
              <w:left w:val="single" w:sz="4" w:space="0" w:color="000000" w:themeColor="text1"/>
              <w:bottom w:val="single" w:sz="8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26E0F82D" w14:textId="77777777" w:rsidR="00DE30F3" w:rsidRDefault="00DE30F3" w:rsidP="00CA2620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25" w:type="dxa"/>
            <w:tcBorders>
              <w:top w:val="single" w:sz="12" w:space="0" w:color="000000" w:themeColor="text1"/>
              <w:left w:val="single" w:sz="4" w:space="0" w:color="000000" w:themeColor="text1"/>
              <w:bottom w:val="single" w:sz="8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1F9D9F55" w14:textId="77777777" w:rsidR="00DE30F3" w:rsidRDefault="00DE30F3" w:rsidP="00CA2620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75" w:type="dxa"/>
            <w:vMerge w:val="restart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7CF63034" w14:textId="77777777" w:rsidR="00DE30F3" w:rsidRDefault="00DE30F3" w:rsidP="00CA2620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67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8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0BA4412A" w14:textId="77777777" w:rsidR="00DE30F3" w:rsidRDefault="00DE30F3" w:rsidP="00CA2620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67" w:type="dxa"/>
            <w:tcBorders>
              <w:top w:val="single" w:sz="12" w:space="0" w:color="000000" w:themeColor="text1"/>
              <w:left w:val="single" w:sz="4" w:space="0" w:color="000000" w:themeColor="text1"/>
              <w:bottom w:val="single" w:sz="8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764AEEB" w14:textId="77777777" w:rsidR="00DE30F3" w:rsidRDefault="00DE30F3" w:rsidP="00CA2620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67" w:type="dxa"/>
            <w:tcBorders>
              <w:top w:val="single" w:sz="12" w:space="0" w:color="000000" w:themeColor="text1"/>
              <w:left w:val="single" w:sz="4" w:space="0" w:color="000000" w:themeColor="text1"/>
              <w:bottom w:val="single" w:sz="8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2C972BDD" w14:textId="77777777" w:rsidR="00DE30F3" w:rsidRDefault="00DE30F3" w:rsidP="00CA2620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67" w:type="dxa"/>
            <w:tcBorders>
              <w:top w:val="single" w:sz="12" w:space="0" w:color="000000" w:themeColor="text1"/>
              <w:left w:val="single" w:sz="4" w:space="0" w:color="000000" w:themeColor="text1"/>
              <w:bottom w:val="single" w:sz="8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E7A837E" w14:textId="77777777" w:rsidR="00DE30F3" w:rsidRDefault="00DE30F3" w:rsidP="00CA2620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67" w:type="dxa"/>
            <w:tcBorders>
              <w:top w:val="single" w:sz="12" w:space="0" w:color="000000" w:themeColor="text1"/>
              <w:left w:val="single" w:sz="4" w:space="0" w:color="000000" w:themeColor="text1"/>
              <w:bottom w:val="single" w:sz="8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7D135A2D" w14:textId="77777777" w:rsidR="00DE30F3" w:rsidRDefault="00DE30F3" w:rsidP="00CA2620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57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8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6A7775A5" w14:textId="77777777" w:rsidR="00DE30F3" w:rsidRDefault="00DE30F3" w:rsidP="00CA2620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58" w:type="dxa"/>
            <w:tcBorders>
              <w:top w:val="single" w:sz="12" w:space="0" w:color="000000" w:themeColor="text1"/>
              <w:left w:val="single" w:sz="4" w:space="0" w:color="000000" w:themeColor="text1"/>
              <w:bottom w:val="single" w:sz="8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03E91A2E" w14:textId="77777777" w:rsidR="00DE30F3" w:rsidRDefault="00DE30F3" w:rsidP="00CA2620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1069" w:type="dxa"/>
            <w:gridSpan w:val="2"/>
            <w:vMerge w:val="restart"/>
            <w:tcBorders>
              <w:left w:val="single" w:sz="12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209E0505" w14:textId="77777777" w:rsidR="00DE30F3" w:rsidRDefault="00DE30F3" w:rsidP="00CA2620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771" w:type="dxa"/>
            <w:vMerge w:val="restart"/>
            <w:tcBorders>
              <w:left w:val="single" w:sz="4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69334E08" w14:textId="77777777" w:rsidR="00DE30F3" w:rsidRDefault="00DE30F3" w:rsidP="00CA2620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921" w:type="dxa"/>
            <w:gridSpan w:val="2"/>
            <w:vMerge w:val="restar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BFBFBF" w:themeFill="background1" w:themeFillShade="BF"/>
            <w:vAlign w:val="center"/>
          </w:tcPr>
          <w:p w14:paraId="7045721A" w14:textId="77777777" w:rsidR="00DE30F3" w:rsidRDefault="00DE30F3" w:rsidP="00CA2620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</w:tr>
      <w:tr w:rsidR="00DE30F3" w:rsidRPr="00CF6CD9" w14:paraId="51B0B21E" w14:textId="77777777" w:rsidTr="00CA2620">
        <w:trPr>
          <w:cantSplit/>
          <w:trHeight w:val="261"/>
          <w:tblHeader/>
          <w:jc w:val="center"/>
        </w:trPr>
        <w:tc>
          <w:tcPr>
            <w:tcW w:w="557" w:type="dxa"/>
            <w:vMerge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6C19E37F" w14:textId="77777777" w:rsidR="00DE30F3" w:rsidRDefault="00DE30F3" w:rsidP="00CA2620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2220" w:type="dxa"/>
            <w:vMerge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38397AC5" w14:textId="77777777" w:rsidR="00DE30F3" w:rsidRDefault="00DE30F3" w:rsidP="00CA2620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64" w:type="dxa"/>
            <w:gridSpan w:val="2"/>
            <w:vMerge/>
            <w:tcBorders>
              <w:left w:val="single" w:sz="12" w:space="0" w:color="000000" w:themeColor="text1"/>
              <w:bottom w:val="single" w:sz="8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1027A652" w14:textId="77777777" w:rsidR="00DE30F3" w:rsidRDefault="00DE30F3" w:rsidP="00CA2620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588" w:type="dxa"/>
            <w:gridSpan w:val="2"/>
            <w:tcBorders>
              <w:top w:val="single" w:sz="8" w:space="0" w:color="000000" w:themeColor="text1"/>
              <w:left w:val="single" w:sz="12" w:space="0" w:color="000000" w:themeColor="text1"/>
              <w:bottom w:val="single" w:sz="8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5C244798" w14:textId="77777777" w:rsidR="00DE30F3" w:rsidRDefault="00DE30F3" w:rsidP="00CA2620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89" w:type="dxa"/>
            <w:gridSpan w:val="2"/>
            <w:tcBorders>
              <w:top w:val="single" w:sz="8" w:space="0" w:color="000000" w:themeColor="text1"/>
              <w:left w:val="single" w:sz="12" w:space="0" w:color="000000" w:themeColor="text1"/>
              <w:bottom w:val="single" w:sz="8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76DB67B5" w14:textId="77777777" w:rsidR="00DE30F3" w:rsidRDefault="00DE30F3" w:rsidP="00CA2620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88" w:type="dxa"/>
            <w:gridSpan w:val="2"/>
            <w:tcBorders>
              <w:top w:val="single" w:sz="8" w:space="0" w:color="000000" w:themeColor="text1"/>
              <w:left w:val="single" w:sz="12" w:space="0" w:color="000000" w:themeColor="text1"/>
              <w:bottom w:val="single" w:sz="8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5A26949F" w14:textId="77777777" w:rsidR="00DE30F3" w:rsidRDefault="00DE30F3" w:rsidP="00CA2620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89" w:type="dxa"/>
            <w:gridSpan w:val="2"/>
            <w:tcBorders>
              <w:top w:val="single" w:sz="8" w:space="0" w:color="000000" w:themeColor="text1"/>
              <w:left w:val="single" w:sz="12" w:space="0" w:color="000000" w:themeColor="text1"/>
              <w:bottom w:val="single" w:sz="8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152079FF" w14:textId="77777777" w:rsidR="00DE30F3" w:rsidRDefault="00DE30F3" w:rsidP="00CA2620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1560" w:type="dxa"/>
            <w:gridSpan w:val="7"/>
            <w:tcBorders>
              <w:top w:val="single" w:sz="8" w:space="0" w:color="000000" w:themeColor="text1"/>
              <w:left w:val="single" w:sz="12" w:space="0" w:color="000000" w:themeColor="text1"/>
              <w:bottom w:val="single" w:sz="8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19F4E423" w14:textId="77777777" w:rsidR="00DE30F3" w:rsidRDefault="00DE30F3" w:rsidP="00CA2620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1275" w:type="dxa"/>
            <w:gridSpan w:val="3"/>
            <w:tcBorders>
              <w:top w:val="single" w:sz="8" w:space="0" w:color="000000" w:themeColor="text1"/>
              <w:left w:val="single" w:sz="12" w:space="0" w:color="000000" w:themeColor="text1"/>
              <w:bottom w:val="single" w:sz="8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62E0C48A" w14:textId="77777777" w:rsidR="00DE30F3" w:rsidRDefault="00DE30F3" w:rsidP="00CA2620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75" w:type="dxa"/>
            <w:vMerge/>
            <w:tcBorders>
              <w:left w:val="single" w:sz="12" w:space="0" w:color="000000" w:themeColor="text1"/>
              <w:bottom w:val="single" w:sz="8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63E0DA51" w14:textId="77777777" w:rsidR="00DE30F3" w:rsidRDefault="00DE30F3" w:rsidP="00CA2620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1835" w:type="dxa"/>
            <w:gridSpan w:val="5"/>
            <w:tcBorders>
              <w:top w:val="single" w:sz="8" w:space="0" w:color="000000" w:themeColor="text1"/>
              <w:left w:val="single" w:sz="12" w:space="0" w:color="000000" w:themeColor="text1"/>
              <w:bottom w:val="single" w:sz="8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44243CC1" w14:textId="77777777" w:rsidR="00DE30F3" w:rsidRDefault="00DE30F3" w:rsidP="00CA2620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915" w:type="dxa"/>
            <w:gridSpan w:val="2"/>
            <w:tcBorders>
              <w:top w:val="single" w:sz="8" w:space="0" w:color="000000" w:themeColor="text1"/>
              <w:left w:val="single" w:sz="12" w:space="0" w:color="000000" w:themeColor="text1"/>
              <w:bottom w:val="single" w:sz="8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3D3B7E19" w14:textId="77777777" w:rsidR="00DE30F3" w:rsidRDefault="00DE30F3" w:rsidP="00CA2620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1069" w:type="dxa"/>
            <w:gridSpan w:val="2"/>
            <w:vMerge/>
            <w:tcBorders>
              <w:left w:val="single" w:sz="12" w:space="0" w:color="000000" w:themeColor="text1"/>
              <w:bottom w:val="single" w:sz="8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2E615196" w14:textId="77777777" w:rsidR="00DE30F3" w:rsidRDefault="00DE30F3" w:rsidP="00CA2620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771" w:type="dxa"/>
            <w:vMerge/>
            <w:tcBorders>
              <w:left w:val="single" w:sz="4" w:space="0" w:color="000000" w:themeColor="text1"/>
              <w:bottom w:val="single" w:sz="8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6683AC6D" w14:textId="77777777" w:rsidR="00DE30F3" w:rsidRDefault="00DE30F3" w:rsidP="00CA2620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921" w:type="dxa"/>
            <w:gridSpan w:val="2"/>
            <w:vMerge/>
            <w:tcBorders>
              <w:left w:val="single" w:sz="12" w:space="0" w:color="000000" w:themeColor="text1"/>
              <w:bottom w:val="single" w:sz="8" w:space="0" w:color="000000" w:themeColor="text1"/>
              <w:right w:val="single" w:sz="12" w:space="0" w:color="000000" w:themeColor="text1"/>
            </w:tcBorders>
            <w:shd w:val="clear" w:color="auto" w:fill="BFBFBF" w:themeFill="background1" w:themeFillShade="BF"/>
            <w:vAlign w:val="center"/>
          </w:tcPr>
          <w:p w14:paraId="647AAFA1" w14:textId="77777777" w:rsidR="00DE30F3" w:rsidRDefault="00DE30F3" w:rsidP="00CA2620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</w:tr>
      <w:tr w:rsidR="00DE30F3" w:rsidRPr="00CF6CD9" w14:paraId="4396605B" w14:textId="77777777" w:rsidTr="00CA2620">
        <w:trPr>
          <w:cantSplit/>
          <w:trHeight w:val="283"/>
          <w:tblHeader/>
          <w:jc w:val="center"/>
        </w:trPr>
        <w:tc>
          <w:tcPr>
            <w:tcW w:w="557" w:type="dxa"/>
            <w:vMerge/>
            <w:tcBorders>
              <w:top w:val="single" w:sz="4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02AE01B1" w14:textId="77777777" w:rsidR="00DE30F3" w:rsidRDefault="00DE30F3" w:rsidP="00CA2620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2220" w:type="dxa"/>
            <w:vMerge/>
            <w:tcBorders>
              <w:top w:val="single" w:sz="4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6883A024" w14:textId="77777777" w:rsidR="00DE30F3" w:rsidRDefault="00DE30F3" w:rsidP="00CA2620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64" w:type="dxa"/>
            <w:gridSpan w:val="2"/>
            <w:tcBorders>
              <w:top w:val="single" w:sz="8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1CA371CE" w14:textId="77777777" w:rsidR="00DE30F3" w:rsidRDefault="00DE30F3" w:rsidP="00CA2620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 w:hint="cs"/>
                <w:rtl/>
              </w:rPr>
            </w:pPr>
            <w:r>
              <w:rPr>
                <w:rFonts w:asciiTheme="majorBidi" w:hAnsiTheme="majorBidi" w:cs="Fanan" w:hint="cs"/>
                <w:rtl/>
              </w:rPr>
              <w:t>مت</w:t>
            </w:r>
          </w:p>
        </w:tc>
        <w:tc>
          <w:tcPr>
            <w:tcW w:w="588" w:type="dxa"/>
            <w:gridSpan w:val="2"/>
            <w:tcBorders>
              <w:top w:val="single" w:sz="8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4551A575" w14:textId="77777777" w:rsidR="00DE30F3" w:rsidRDefault="00DE30F3" w:rsidP="00CA2620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89" w:type="dxa"/>
            <w:gridSpan w:val="2"/>
            <w:tcBorders>
              <w:top w:val="single" w:sz="8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68454721" w14:textId="77777777" w:rsidR="00DE30F3" w:rsidRDefault="00DE30F3" w:rsidP="00CA2620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88" w:type="dxa"/>
            <w:gridSpan w:val="2"/>
            <w:tcBorders>
              <w:top w:val="single" w:sz="8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44C69DB9" w14:textId="77777777" w:rsidR="00DE30F3" w:rsidRDefault="00DE30F3" w:rsidP="00CA2620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89" w:type="dxa"/>
            <w:gridSpan w:val="2"/>
            <w:tcBorders>
              <w:top w:val="single" w:sz="8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129D88CB" w14:textId="77777777" w:rsidR="00DE30F3" w:rsidRDefault="00DE30F3" w:rsidP="00CA2620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1560" w:type="dxa"/>
            <w:gridSpan w:val="7"/>
            <w:tcBorders>
              <w:top w:val="single" w:sz="8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40958B45" w14:textId="77777777" w:rsidR="00DE30F3" w:rsidRDefault="00DE30F3" w:rsidP="00CA2620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1275" w:type="dxa"/>
            <w:gridSpan w:val="3"/>
            <w:tcBorders>
              <w:top w:val="single" w:sz="8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440CA065" w14:textId="77777777" w:rsidR="00DE30F3" w:rsidRDefault="00DE30F3" w:rsidP="00CA2620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75" w:type="dxa"/>
            <w:tcBorders>
              <w:top w:val="single" w:sz="8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337223BA" w14:textId="77777777" w:rsidR="00DE30F3" w:rsidRDefault="00DE30F3" w:rsidP="00CA2620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1835" w:type="dxa"/>
            <w:gridSpan w:val="5"/>
            <w:tcBorders>
              <w:top w:val="single" w:sz="8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3CD152AA" w14:textId="77777777" w:rsidR="00DE30F3" w:rsidRDefault="00DE30F3" w:rsidP="00CA2620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915" w:type="dxa"/>
            <w:gridSpan w:val="2"/>
            <w:tcBorders>
              <w:top w:val="single" w:sz="8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455D1129" w14:textId="77777777" w:rsidR="00DE30F3" w:rsidRDefault="00DE30F3" w:rsidP="00CA2620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1069" w:type="dxa"/>
            <w:gridSpan w:val="2"/>
            <w:tcBorders>
              <w:top w:val="single" w:sz="8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1E681DB9" w14:textId="77777777" w:rsidR="00DE30F3" w:rsidRDefault="00DE30F3" w:rsidP="00CA2620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771" w:type="dxa"/>
            <w:tcBorders>
              <w:top w:val="single" w:sz="8" w:space="0" w:color="000000" w:themeColor="text1"/>
              <w:left w:val="single" w:sz="4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1B491528" w14:textId="77777777" w:rsidR="00DE30F3" w:rsidRDefault="00DE30F3" w:rsidP="00CA2620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921" w:type="dxa"/>
            <w:gridSpan w:val="2"/>
            <w:tcBorders>
              <w:top w:val="single" w:sz="8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5DBD55ED" w14:textId="77777777" w:rsidR="00DE30F3" w:rsidRDefault="00DE30F3" w:rsidP="00CA2620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</w:tr>
      <w:tr w:rsidR="00DE30F3" w:rsidRPr="00CF6CD9" w14:paraId="071B5905" w14:textId="77777777" w:rsidTr="00CA2620">
        <w:trPr>
          <w:cantSplit/>
          <w:trHeight w:val="178"/>
          <w:tblHeader/>
          <w:jc w:val="center"/>
        </w:trPr>
        <w:tc>
          <w:tcPr>
            <w:tcW w:w="557" w:type="dxa"/>
            <w:vMerge w:val="restart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7AFB552D" w14:textId="57523553" w:rsidR="00DE30F3" w:rsidRDefault="00DE30F3" w:rsidP="00CA2620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  <w:r>
              <w:rPr>
                <w:rFonts w:asciiTheme="majorBidi" w:hAnsiTheme="majorBidi" w:cs="Fanan" w:hint="cs"/>
                <w:rtl/>
              </w:rPr>
              <w:t>2</w:t>
            </w:r>
          </w:p>
        </w:tc>
        <w:tc>
          <w:tcPr>
            <w:tcW w:w="2220" w:type="dxa"/>
            <w:vMerge w:val="restart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16FFA28D" w14:textId="77777777" w:rsidR="00DE30F3" w:rsidRDefault="00DE30F3" w:rsidP="00CA2620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64" w:type="dxa"/>
            <w:gridSpan w:val="2"/>
            <w:vMerge w:val="restart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680BB0CB" w14:textId="77777777" w:rsidR="00DE30F3" w:rsidRDefault="00DE30F3" w:rsidP="00CA2620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  <w:r>
              <w:rPr>
                <w:rFonts w:asciiTheme="majorBidi" w:hAnsiTheme="majorBidi" w:cs="Fanan" w:hint="cs"/>
                <w:rtl/>
              </w:rPr>
              <w:t>ف1</w:t>
            </w:r>
          </w:p>
        </w:tc>
        <w:tc>
          <w:tcPr>
            <w:tcW w:w="294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8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238A5715" w14:textId="77777777" w:rsidR="00DE30F3" w:rsidRDefault="00DE30F3" w:rsidP="00CA2620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294" w:type="dxa"/>
            <w:tcBorders>
              <w:top w:val="single" w:sz="12" w:space="0" w:color="000000" w:themeColor="text1"/>
              <w:left w:val="single" w:sz="4" w:space="0" w:color="000000" w:themeColor="text1"/>
              <w:bottom w:val="single" w:sz="8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0D3B735C" w14:textId="77777777" w:rsidR="00DE30F3" w:rsidRDefault="00DE30F3" w:rsidP="00CA2620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294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8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CC542C6" w14:textId="77777777" w:rsidR="00DE30F3" w:rsidRDefault="00DE30F3" w:rsidP="00CA2620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295" w:type="dxa"/>
            <w:tcBorders>
              <w:top w:val="single" w:sz="12" w:space="0" w:color="000000" w:themeColor="text1"/>
              <w:left w:val="single" w:sz="4" w:space="0" w:color="000000" w:themeColor="text1"/>
              <w:bottom w:val="single" w:sz="8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769F822A" w14:textId="77777777" w:rsidR="00DE30F3" w:rsidRDefault="00DE30F3" w:rsidP="00CA2620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294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8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60517619" w14:textId="77777777" w:rsidR="00DE30F3" w:rsidRDefault="00DE30F3" w:rsidP="00CA2620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294" w:type="dxa"/>
            <w:tcBorders>
              <w:top w:val="single" w:sz="12" w:space="0" w:color="000000" w:themeColor="text1"/>
              <w:left w:val="single" w:sz="4" w:space="0" w:color="000000" w:themeColor="text1"/>
              <w:bottom w:val="single" w:sz="8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302C8C34" w14:textId="77777777" w:rsidR="00DE30F3" w:rsidRDefault="00DE30F3" w:rsidP="00CA2620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294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8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80B68AE" w14:textId="77777777" w:rsidR="00DE30F3" w:rsidRDefault="00DE30F3" w:rsidP="00CA2620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295" w:type="dxa"/>
            <w:tcBorders>
              <w:top w:val="single" w:sz="12" w:space="0" w:color="000000" w:themeColor="text1"/>
              <w:left w:val="single" w:sz="4" w:space="0" w:color="000000" w:themeColor="text1"/>
              <w:bottom w:val="single" w:sz="8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28BBA11F" w14:textId="77777777" w:rsidR="00DE30F3" w:rsidRDefault="00DE30F3" w:rsidP="00CA2620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9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8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4120E7CC" w14:textId="77777777" w:rsidR="00DE30F3" w:rsidRDefault="00DE30F3" w:rsidP="00CA2620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90" w:type="dxa"/>
            <w:gridSpan w:val="2"/>
            <w:tcBorders>
              <w:top w:val="single" w:sz="12" w:space="0" w:color="000000" w:themeColor="text1"/>
              <w:left w:val="single" w:sz="4" w:space="0" w:color="000000" w:themeColor="text1"/>
              <w:bottom w:val="single" w:sz="8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2669462B" w14:textId="77777777" w:rsidR="00DE30F3" w:rsidRDefault="00DE30F3" w:rsidP="00CA2620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90" w:type="dxa"/>
            <w:gridSpan w:val="2"/>
            <w:tcBorders>
              <w:top w:val="single" w:sz="12" w:space="0" w:color="000000" w:themeColor="text1"/>
              <w:left w:val="single" w:sz="4" w:space="0" w:color="000000" w:themeColor="text1"/>
              <w:bottom w:val="single" w:sz="8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2FB596EB" w14:textId="77777777" w:rsidR="00DE30F3" w:rsidRDefault="00DE30F3" w:rsidP="00CA2620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90" w:type="dxa"/>
            <w:gridSpan w:val="2"/>
            <w:tcBorders>
              <w:top w:val="single" w:sz="12" w:space="0" w:color="000000" w:themeColor="text1"/>
              <w:left w:val="single" w:sz="4" w:space="0" w:color="000000" w:themeColor="text1"/>
              <w:bottom w:val="single" w:sz="8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646B9128" w14:textId="77777777" w:rsidR="00DE30F3" w:rsidRDefault="00DE30F3" w:rsidP="00CA2620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2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8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0DAC98EE" w14:textId="77777777" w:rsidR="00DE30F3" w:rsidRDefault="00DE30F3" w:rsidP="00CA2620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25" w:type="dxa"/>
            <w:tcBorders>
              <w:top w:val="single" w:sz="12" w:space="0" w:color="000000" w:themeColor="text1"/>
              <w:left w:val="single" w:sz="4" w:space="0" w:color="000000" w:themeColor="text1"/>
              <w:bottom w:val="single" w:sz="8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1739D6E" w14:textId="77777777" w:rsidR="00DE30F3" w:rsidRDefault="00DE30F3" w:rsidP="00CA2620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25" w:type="dxa"/>
            <w:tcBorders>
              <w:top w:val="single" w:sz="12" w:space="0" w:color="000000" w:themeColor="text1"/>
              <w:left w:val="single" w:sz="4" w:space="0" w:color="000000" w:themeColor="text1"/>
              <w:bottom w:val="single" w:sz="8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3B6B5CED" w14:textId="77777777" w:rsidR="00DE30F3" w:rsidRDefault="00DE30F3" w:rsidP="00CA2620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75" w:type="dxa"/>
            <w:vMerge w:val="restart"/>
            <w:tcBorders>
              <w:top w:val="single" w:sz="12" w:space="0" w:color="000000" w:themeColor="text1"/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20D8D361" w14:textId="77777777" w:rsidR="00DE30F3" w:rsidRDefault="00DE30F3" w:rsidP="00CA2620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67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8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931FD91" w14:textId="77777777" w:rsidR="00DE30F3" w:rsidRDefault="00DE30F3" w:rsidP="00CA2620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67" w:type="dxa"/>
            <w:tcBorders>
              <w:top w:val="single" w:sz="12" w:space="0" w:color="000000" w:themeColor="text1"/>
              <w:left w:val="single" w:sz="4" w:space="0" w:color="000000" w:themeColor="text1"/>
              <w:bottom w:val="single" w:sz="8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4DD96889" w14:textId="77777777" w:rsidR="00DE30F3" w:rsidRDefault="00DE30F3" w:rsidP="00CA2620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67" w:type="dxa"/>
            <w:tcBorders>
              <w:top w:val="single" w:sz="12" w:space="0" w:color="000000" w:themeColor="text1"/>
              <w:left w:val="single" w:sz="4" w:space="0" w:color="000000" w:themeColor="text1"/>
              <w:bottom w:val="single" w:sz="8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288C26D7" w14:textId="77777777" w:rsidR="00DE30F3" w:rsidRDefault="00DE30F3" w:rsidP="00CA2620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67" w:type="dxa"/>
            <w:tcBorders>
              <w:top w:val="single" w:sz="12" w:space="0" w:color="000000" w:themeColor="text1"/>
              <w:left w:val="single" w:sz="4" w:space="0" w:color="000000" w:themeColor="text1"/>
              <w:bottom w:val="single" w:sz="8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23BABC21" w14:textId="77777777" w:rsidR="00DE30F3" w:rsidRDefault="00DE30F3" w:rsidP="00CA2620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67" w:type="dxa"/>
            <w:tcBorders>
              <w:top w:val="single" w:sz="12" w:space="0" w:color="000000" w:themeColor="text1"/>
              <w:left w:val="single" w:sz="4" w:space="0" w:color="000000" w:themeColor="text1"/>
              <w:bottom w:val="single" w:sz="8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4DD01667" w14:textId="77777777" w:rsidR="00DE30F3" w:rsidRDefault="00DE30F3" w:rsidP="00CA2620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57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8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42F85425" w14:textId="77777777" w:rsidR="00DE30F3" w:rsidRDefault="00DE30F3" w:rsidP="00CA2620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58" w:type="dxa"/>
            <w:tcBorders>
              <w:top w:val="single" w:sz="12" w:space="0" w:color="000000" w:themeColor="text1"/>
              <w:left w:val="single" w:sz="4" w:space="0" w:color="000000" w:themeColor="text1"/>
              <w:bottom w:val="single" w:sz="8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4BC0EA67" w14:textId="77777777" w:rsidR="00DE30F3" w:rsidRDefault="00DE30F3" w:rsidP="00CA2620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1069" w:type="dxa"/>
            <w:gridSpan w:val="2"/>
            <w:vMerge w:val="restart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42ED5EE3" w14:textId="77777777" w:rsidR="00DE30F3" w:rsidRDefault="00DE30F3" w:rsidP="00CA2620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771" w:type="dxa"/>
            <w:vMerge w:val="restart"/>
            <w:tcBorders>
              <w:top w:val="single" w:sz="12" w:space="0" w:color="000000" w:themeColor="text1"/>
              <w:left w:val="single" w:sz="4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275E12C4" w14:textId="77777777" w:rsidR="00DE30F3" w:rsidRDefault="00DE30F3" w:rsidP="00CA2620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921" w:type="dxa"/>
            <w:gridSpan w:val="2"/>
            <w:vMerge w:val="restart"/>
            <w:tcBorders>
              <w:top w:val="single" w:sz="12" w:space="0" w:color="000000" w:themeColor="text1"/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BFBFBF" w:themeFill="background1" w:themeFillShade="BF"/>
            <w:vAlign w:val="center"/>
          </w:tcPr>
          <w:p w14:paraId="5F02BD0C" w14:textId="77777777" w:rsidR="00DE30F3" w:rsidRDefault="00DE30F3" w:rsidP="00CA2620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</w:tr>
      <w:tr w:rsidR="00DE30F3" w:rsidRPr="00CF6CD9" w14:paraId="1858B467" w14:textId="77777777" w:rsidTr="00CA2620">
        <w:trPr>
          <w:cantSplit/>
          <w:trHeight w:val="253"/>
          <w:tblHeader/>
          <w:jc w:val="center"/>
        </w:trPr>
        <w:tc>
          <w:tcPr>
            <w:tcW w:w="557" w:type="dxa"/>
            <w:vMerge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3F32B842" w14:textId="77777777" w:rsidR="00DE30F3" w:rsidRDefault="00DE30F3" w:rsidP="00CA2620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2220" w:type="dxa"/>
            <w:vMerge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17D39299" w14:textId="77777777" w:rsidR="00DE30F3" w:rsidRDefault="00DE30F3" w:rsidP="00CA2620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64" w:type="dxa"/>
            <w:gridSpan w:val="2"/>
            <w:vMerge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2AABAA29" w14:textId="77777777" w:rsidR="00DE30F3" w:rsidRDefault="00DE30F3" w:rsidP="00CA2620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588" w:type="dxa"/>
            <w:gridSpan w:val="2"/>
            <w:tcBorders>
              <w:top w:val="single" w:sz="8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16ABB1AD" w14:textId="77777777" w:rsidR="00DE30F3" w:rsidRDefault="00DE30F3" w:rsidP="00CA2620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89" w:type="dxa"/>
            <w:gridSpan w:val="2"/>
            <w:tcBorders>
              <w:top w:val="single" w:sz="8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53CBF7F6" w14:textId="77777777" w:rsidR="00DE30F3" w:rsidRDefault="00DE30F3" w:rsidP="00CA2620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88" w:type="dxa"/>
            <w:gridSpan w:val="2"/>
            <w:tcBorders>
              <w:top w:val="single" w:sz="8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52F48876" w14:textId="77777777" w:rsidR="00DE30F3" w:rsidRDefault="00DE30F3" w:rsidP="00CA2620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89" w:type="dxa"/>
            <w:gridSpan w:val="2"/>
            <w:tcBorders>
              <w:top w:val="single" w:sz="8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0A23E685" w14:textId="77777777" w:rsidR="00DE30F3" w:rsidRDefault="00DE30F3" w:rsidP="00CA2620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1560" w:type="dxa"/>
            <w:gridSpan w:val="7"/>
            <w:tcBorders>
              <w:top w:val="single" w:sz="8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1E4F3304" w14:textId="77777777" w:rsidR="00DE30F3" w:rsidRDefault="00DE30F3" w:rsidP="00CA2620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1275" w:type="dxa"/>
            <w:gridSpan w:val="3"/>
            <w:tcBorders>
              <w:top w:val="single" w:sz="8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5F64EADB" w14:textId="77777777" w:rsidR="00DE30F3" w:rsidRDefault="00DE30F3" w:rsidP="00CA2620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75" w:type="dxa"/>
            <w:vMerge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3D92BB8F" w14:textId="77777777" w:rsidR="00DE30F3" w:rsidRDefault="00DE30F3" w:rsidP="00CA2620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1835" w:type="dxa"/>
            <w:gridSpan w:val="5"/>
            <w:tcBorders>
              <w:top w:val="single" w:sz="8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41323B49" w14:textId="77777777" w:rsidR="00DE30F3" w:rsidRDefault="00DE30F3" w:rsidP="00CA2620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915" w:type="dxa"/>
            <w:gridSpan w:val="2"/>
            <w:tcBorders>
              <w:top w:val="single" w:sz="8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3F192D4C" w14:textId="77777777" w:rsidR="00DE30F3" w:rsidRDefault="00DE30F3" w:rsidP="00CA2620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1069" w:type="dxa"/>
            <w:gridSpan w:val="2"/>
            <w:vMerge/>
            <w:tcBorders>
              <w:left w:val="single" w:sz="12" w:space="0" w:color="000000" w:themeColor="text1"/>
              <w:bottom w:val="single" w:sz="12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43EB84EA" w14:textId="77777777" w:rsidR="00DE30F3" w:rsidRDefault="00DE30F3" w:rsidP="00CA2620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771" w:type="dxa"/>
            <w:vMerge/>
            <w:tcBorders>
              <w:left w:val="single" w:sz="4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3D56E9B6" w14:textId="77777777" w:rsidR="00DE30F3" w:rsidRDefault="00DE30F3" w:rsidP="00CA2620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921" w:type="dxa"/>
            <w:gridSpan w:val="2"/>
            <w:vMerge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BFBFBF" w:themeFill="background1" w:themeFillShade="BF"/>
            <w:vAlign w:val="center"/>
          </w:tcPr>
          <w:p w14:paraId="4A50C9C0" w14:textId="77777777" w:rsidR="00DE30F3" w:rsidRDefault="00DE30F3" w:rsidP="00CA2620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</w:tr>
      <w:tr w:rsidR="00DE30F3" w:rsidRPr="00CF6CD9" w14:paraId="6196263B" w14:textId="77777777" w:rsidTr="00CA2620">
        <w:trPr>
          <w:cantSplit/>
          <w:trHeight w:val="234"/>
          <w:tblHeader/>
          <w:jc w:val="center"/>
        </w:trPr>
        <w:tc>
          <w:tcPr>
            <w:tcW w:w="557" w:type="dxa"/>
            <w:vMerge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1E0D8B3E" w14:textId="77777777" w:rsidR="00DE30F3" w:rsidRDefault="00DE30F3" w:rsidP="00CA2620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2220" w:type="dxa"/>
            <w:vMerge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08A3895E" w14:textId="77777777" w:rsidR="00DE30F3" w:rsidRDefault="00DE30F3" w:rsidP="00CA2620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64" w:type="dxa"/>
            <w:gridSpan w:val="2"/>
            <w:vMerge w:val="restart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04D98556" w14:textId="77777777" w:rsidR="00DE30F3" w:rsidRDefault="00DE30F3" w:rsidP="00CA2620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  <w:r>
              <w:rPr>
                <w:rFonts w:asciiTheme="majorBidi" w:hAnsiTheme="majorBidi" w:cs="Fanan" w:hint="cs"/>
                <w:rtl/>
              </w:rPr>
              <w:t>ف2</w:t>
            </w:r>
          </w:p>
        </w:tc>
        <w:tc>
          <w:tcPr>
            <w:tcW w:w="294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8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27DCF1D6" w14:textId="77777777" w:rsidR="00DE30F3" w:rsidRDefault="00DE30F3" w:rsidP="00CA2620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294" w:type="dxa"/>
            <w:tcBorders>
              <w:top w:val="single" w:sz="12" w:space="0" w:color="000000" w:themeColor="text1"/>
              <w:left w:val="single" w:sz="4" w:space="0" w:color="000000" w:themeColor="text1"/>
              <w:bottom w:val="single" w:sz="8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62365E0E" w14:textId="77777777" w:rsidR="00DE30F3" w:rsidRDefault="00DE30F3" w:rsidP="00CA2620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294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8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5AC32B95" w14:textId="77777777" w:rsidR="00DE30F3" w:rsidRDefault="00DE30F3" w:rsidP="00CA2620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295" w:type="dxa"/>
            <w:tcBorders>
              <w:top w:val="single" w:sz="12" w:space="0" w:color="000000" w:themeColor="text1"/>
              <w:left w:val="single" w:sz="4" w:space="0" w:color="000000" w:themeColor="text1"/>
              <w:bottom w:val="single" w:sz="8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0C6BCD92" w14:textId="77777777" w:rsidR="00DE30F3" w:rsidRDefault="00DE30F3" w:rsidP="00CA2620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294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8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1EBA16BC" w14:textId="77777777" w:rsidR="00DE30F3" w:rsidRDefault="00DE30F3" w:rsidP="00CA2620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294" w:type="dxa"/>
            <w:tcBorders>
              <w:top w:val="single" w:sz="12" w:space="0" w:color="000000" w:themeColor="text1"/>
              <w:left w:val="single" w:sz="4" w:space="0" w:color="000000" w:themeColor="text1"/>
              <w:bottom w:val="single" w:sz="8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6406E2B7" w14:textId="77777777" w:rsidR="00DE30F3" w:rsidRDefault="00DE30F3" w:rsidP="00CA2620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294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8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7347E10" w14:textId="77777777" w:rsidR="00DE30F3" w:rsidRDefault="00DE30F3" w:rsidP="00CA2620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295" w:type="dxa"/>
            <w:tcBorders>
              <w:top w:val="single" w:sz="12" w:space="0" w:color="000000" w:themeColor="text1"/>
              <w:left w:val="single" w:sz="4" w:space="0" w:color="000000" w:themeColor="text1"/>
              <w:bottom w:val="single" w:sz="8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33D5281F" w14:textId="77777777" w:rsidR="00DE30F3" w:rsidRDefault="00DE30F3" w:rsidP="00CA2620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20" w:type="dxa"/>
            <w:gridSpan w:val="2"/>
            <w:tcBorders>
              <w:top w:val="single" w:sz="12" w:space="0" w:color="000000" w:themeColor="text1"/>
              <w:left w:val="single" w:sz="12" w:space="0" w:color="000000" w:themeColor="text1"/>
              <w:bottom w:val="single" w:sz="8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1370EDEE" w14:textId="77777777" w:rsidR="00DE30F3" w:rsidRDefault="00DE30F3" w:rsidP="00CA2620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20" w:type="dxa"/>
            <w:gridSpan w:val="2"/>
            <w:tcBorders>
              <w:top w:val="single" w:sz="12" w:space="0" w:color="000000" w:themeColor="text1"/>
              <w:left w:val="single" w:sz="4" w:space="0" w:color="000000" w:themeColor="text1"/>
              <w:bottom w:val="single" w:sz="8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6E646D91" w14:textId="77777777" w:rsidR="00DE30F3" w:rsidRDefault="00DE30F3" w:rsidP="00CA2620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20" w:type="dxa"/>
            <w:gridSpan w:val="3"/>
            <w:tcBorders>
              <w:top w:val="single" w:sz="12" w:space="0" w:color="000000" w:themeColor="text1"/>
              <w:left w:val="single" w:sz="4" w:space="0" w:color="000000" w:themeColor="text1"/>
              <w:bottom w:val="single" w:sz="8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1DCC5707" w14:textId="77777777" w:rsidR="00DE30F3" w:rsidRDefault="00DE30F3" w:rsidP="00CA2620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2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8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43336B0E" w14:textId="77777777" w:rsidR="00DE30F3" w:rsidRDefault="00DE30F3" w:rsidP="00CA2620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25" w:type="dxa"/>
            <w:tcBorders>
              <w:top w:val="single" w:sz="12" w:space="0" w:color="000000" w:themeColor="text1"/>
              <w:left w:val="single" w:sz="4" w:space="0" w:color="000000" w:themeColor="text1"/>
              <w:bottom w:val="single" w:sz="8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269EC4D0" w14:textId="77777777" w:rsidR="00DE30F3" w:rsidRDefault="00DE30F3" w:rsidP="00CA2620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25" w:type="dxa"/>
            <w:tcBorders>
              <w:top w:val="single" w:sz="12" w:space="0" w:color="000000" w:themeColor="text1"/>
              <w:left w:val="single" w:sz="4" w:space="0" w:color="000000" w:themeColor="text1"/>
              <w:bottom w:val="single" w:sz="8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33F13967" w14:textId="77777777" w:rsidR="00DE30F3" w:rsidRDefault="00DE30F3" w:rsidP="00CA2620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75" w:type="dxa"/>
            <w:vMerge w:val="restart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4833F617" w14:textId="77777777" w:rsidR="00DE30F3" w:rsidRDefault="00DE30F3" w:rsidP="00CA2620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67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8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0C74A9C0" w14:textId="77777777" w:rsidR="00DE30F3" w:rsidRDefault="00DE30F3" w:rsidP="00CA2620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67" w:type="dxa"/>
            <w:tcBorders>
              <w:top w:val="single" w:sz="12" w:space="0" w:color="000000" w:themeColor="text1"/>
              <w:left w:val="single" w:sz="4" w:space="0" w:color="000000" w:themeColor="text1"/>
              <w:bottom w:val="single" w:sz="8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2A0D29C" w14:textId="77777777" w:rsidR="00DE30F3" w:rsidRDefault="00DE30F3" w:rsidP="00CA2620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67" w:type="dxa"/>
            <w:tcBorders>
              <w:top w:val="single" w:sz="12" w:space="0" w:color="000000" w:themeColor="text1"/>
              <w:left w:val="single" w:sz="4" w:space="0" w:color="000000" w:themeColor="text1"/>
              <w:bottom w:val="single" w:sz="8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1EBC9CCA" w14:textId="77777777" w:rsidR="00DE30F3" w:rsidRDefault="00DE30F3" w:rsidP="00CA2620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67" w:type="dxa"/>
            <w:tcBorders>
              <w:top w:val="single" w:sz="12" w:space="0" w:color="000000" w:themeColor="text1"/>
              <w:left w:val="single" w:sz="4" w:space="0" w:color="000000" w:themeColor="text1"/>
              <w:bottom w:val="single" w:sz="8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44D7BD6F" w14:textId="77777777" w:rsidR="00DE30F3" w:rsidRDefault="00DE30F3" w:rsidP="00CA2620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67" w:type="dxa"/>
            <w:tcBorders>
              <w:top w:val="single" w:sz="12" w:space="0" w:color="000000" w:themeColor="text1"/>
              <w:left w:val="single" w:sz="4" w:space="0" w:color="000000" w:themeColor="text1"/>
              <w:bottom w:val="single" w:sz="8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238B332D" w14:textId="77777777" w:rsidR="00DE30F3" w:rsidRDefault="00DE30F3" w:rsidP="00CA2620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57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8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2E3715BF" w14:textId="77777777" w:rsidR="00DE30F3" w:rsidRDefault="00DE30F3" w:rsidP="00CA2620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58" w:type="dxa"/>
            <w:tcBorders>
              <w:top w:val="single" w:sz="12" w:space="0" w:color="000000" w:themeColor="text1"/>
              <w:left w:val="single" w:sz="4" w:space="0" w:color="000000" w:themeColor="text1"/>
              <w:bottom w:val="single" w:sz="8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124A1668" w14:textId="77777777" w:rsidR="00DE30F3" w:rsidRDefault="00DE30F3" w:rsidP="00CA2620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1069" w:type="dxa"/>
            <w:gridSpan w:val="2"/>
            <w:vMerge w:val="restart"/>
            <w:tcBorders>
              <w:left w:val="single" w:sz="12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F4A5B57" w14:textId="77777777" w:rsidR="00DE30F3" w:rsidRDefault="00DE30F3" w:rsidP="00CA2620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771" w:type="dxa"/>
            <w:vMerge w:val="restart"/>
            <w:tcBorders>
              <w:left w:val="single" w:sz="4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229EDDFE" w14:textId="77777777" w:rsidR="00DE30F3" w:rsidRDefault="00DE30F3" w:rsidP="00CA2620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921" w:type="dxa"/>
            <w:gridSpan w:val="2"/>
            <w:vMerge w:val="restar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BFBFBF" w:themeFill="background1" w:themeFillShade="BF"/>
            <w:vAlign w:val="center"/>
          </w:tcPr>
          <w:p w14:paraId="43B71464" w14:textId="77777777" w:rsidR="00DE30F3" w:rsidRDefault="00DE30F3" w:rsidP="00CA2620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</w:tr>
      <w:tr w:rsidR="00DE30F3" w:rsidRPr="00CF6CD9" w14:paraId="66E6DACD" w14:textId="77777777" w:rsidTr="00CA2620">
        <w:trPr>
          <w:cantSplit/>
          <w:trHeight w:val="261"/>
          <w:tblHeader/>
          <w:jc w:val="center"/>
        </w:trPr>
        <w:tc>
          <w:tcPr>
            <w:tcW w:w="557" w:type="dxa"/>
            <w:vMerge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58458078" w14:textId="77777777" w:rsidR="00DE30F3" w:rsidRDefault="00DE30F3" w:rsidP="00CA2620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2220" w:type="dxa"/>
            <w:vMerge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7D5E7007" w14:textId="77777777" w:rsidR="00DE30F3" w:rsidRDefault="00DE30F3" w:rsidP="00CA2620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64" w:type="dxa"/>
            <w:gridSpan w:val="2"/>
            <w:vMerge/>
            <w:tcBorders>
              <w:left w:val="single" w:sz="12" w:space="0" w:color="000000" w:themeColor="text1"/>
              <w:bottom w:val="single" w:sz="8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2AFCC716" w14:textId="77777777" w:rsidR="00DE30F3" w:rsidRDefault="00DE30F3" w:rsidP="00CA2620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588" w:type="dxa"/>
            <w:gridSpan w:val="2"/>
            <w:tcBorders>
              <w:top w:val="single" w:sz="8" w:space="0" w:color="000000" w:themeColor="text1"/>
              <w:left w:val="single" w:sz="12" w:space="0" w:color="000000" w:themeColor="text1"/>
              <w:bottom w:val="single" w:sz="8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3E6E6B49" w14:textId="77777777" w:rsidR="00DE30F3" w:rsidRDefault="00DE30F3" w:rsidP="00CA2620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89" w:type="dxa"/>
            <w:gridSpan w:val="2"/>
            <w:tcBorders>
              <w:top w:val="single" w:sz="8" w:space="0" w:color="000000" w:themeColor="text1"/>
              <w:left w:val="single" w:sz="12" w:space="0" w:color="000000" w:themeColor="text1"/>
              <w:bottom w:val="single" w:sz="8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2D16B69F" w14:textId="77777777" w:rsidR="00DE30F3" w:rsidRDefault="00DE30F3" w:rsidP="00CA2620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88" w:type="dxa"/>
            <w:gridSpan w:val="2"/>
            <w:tcBorders>
              <w:top w:val="single" w:sz="8" w:space="0" w:color="000000" w:themeColor="text1"/>
              <w:left w:val="single" w:sz="12" w:space="0" w:color="000000" w:themeColor="text1"/>
              <w:bottom w:val="single" w:sz="8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5B68C934" w14:textId="77777777" w:rsidR="00DE30F3" w:rsidRDefault="00DE30F3" w:rsidP="00CA2620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89" w:type="dxa"/>
            <w:gridSpan w:val="2"/>
            <w:tcBorders>
              <w:top w:val="single" w:sz="8" w:space="0" w:color="000000" w:themeColor="text1"/>
              <w:left w:val="single" w:sz="12" w:space="0" w:color="000000" w:themeColor="text1"/>
              <w:bottom w:val="single" w:sz="8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5DFBA8C1" w14:textId="77777777" w:rsidR="00DE30F3" w:rsidRDefault="00DE30F3" w:rsidP="00CA2620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1560" w:type="dxa"/>
            <w:gridSpan w:val="7"/>
            <w:tcBorders>
              <w:top w:val="single" w:sz="8" w:space="0" w:color="000000" w:themeColor="text1"/>
              <w:left w:val="single" w:sz="12" w:space="0" w:color="000000" w:themeColor="text1"/>
              <w:bottom w:val="single" w:sz="8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1A85DE4A" w14:textId="77777777" w:rsidR="00DE30F3" w:rsidRDefault="00DE30F3" w:rsidP="00CA2620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1275" w:type="dxa"/>
            <w:gridSpan w:val="3"/>
            <w:tcBorders>
              <w:top w:val="single" w:sz="8" w:space="0" w:color="000000" w:themeColor="text1"/>
              <w:left w:val="single" w:sz="12" w:space="0" w:color="000000" w:themeColor="text1"/>
              <w:bottom w:val="single" w:sz="8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1CAD7F1F" w14:textId="77777777" w:rsidR="00DE30F3" w:rsidRDefault="00DE30F3" w:rsidP="00CA2620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75" w:type="dxa"/>
            <w:vMerge/>
            <w:tcBorders>
              <w:left w:val="single" w:sz="12" w:space="0" w:color="000000" w:themeColor="text1"/>
              <w:bottom w:val="single" w:sz="8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46F2919E" w14:textId="77777777" w:rsidR="00DE30F3" w:rsidRDefault="00DE30F3" w:rsidP="00CA2620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1835" w:type="dxa"/>
            <w:gridSpan w:val="5"/>
            <w:tcBorders>
              <w:top w:val="single" w:sz="8" w:space="0" w:color="000000" w:themeColor="text1"/>
              <w:left w:val="single" w:sz="12" w:space="0" w:color="000000" w:themeColor="text1"/>
              <w:bottom w:val="single" w:sz="8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62C92D91" w14:textId="77777777" w:rsidR="00DE30F3" w:rsidRDefault="00DE30F3" w:rsidP="00CA2620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915" w:type="dxa"/>
            <w:gridSpan w:val="2"/>
            <w:tcBorders>
              <w:top w:val="single" w:sz="8" w:space="0" w:color="000000" w:themeColor="text1"/>
              <w:left w:val="single" w:sz="12" w:space="0" w:color="000000" w:themeColor="text1"/>
              <w:bottom w:val="single" w:sz="8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5AE60557" w14:textId="77777777" w:rsidR="00DE30F3" w:rsidRDefault="00DE30F3" w:rsidP="00CA2620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1069" w:type="dxa"/>
            <w:gridSpan w:val="2"/>
            <w:vMerge/>
            <w:tcBorders>
              <w:left w:val="single" w:sz="12" w:space="0" w:color="000000" w:themeColor="text1"/>
              <w:bottom w:val="single" w:sz="8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4567C980" w14:textId="77777777" w:rsidR="00DE30F3" w:rsidRDefault="00DE30F3" w:rsidP="00CA2620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771" w:type="dxa"/>
            <w:vMerge/>
            <w:tcBorders>
              <w:left w:val="single" w:sz="4" w:space="0" w:color="000000" w:themeColor="text1"/>
              <w:bottom w:val="single" w:sz="8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39AA06BF" w14:textId="77777777" w:rsidR="00DE30F3" w:rsidRDefault="00DE30F3" w:rsidP="00CA2620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921" w:type="dxa"/>
            <w:gridSpan w:val="2"/>
            <w:vMerge/>
            <w:tcBorders>
              <w:left w:val="single" w:sz="12" w:space="0" w:color="000000" w:themeColor="text1"/>
              <w:bottom w:val="single" w:sz="8" w:space="0" w:color="000000" w:themeColor="text1"/>
              <w:right w:val="single" w:sz="12" w:space="0" w:color="000000" w:themeColor="text1"/>
            </w:tcBorders>
            <w:shd w:val="clear" w:color="auto" w:fill="BFBFBF" w:themeFill="background1" w:themeFillShade="BF"/>
            <w:vAlign w:val="center"/>
          </w:tcPr>
          <w:p w14:paraId="4AD19FA8" w14:textId="77777777" w:rsidR="00DE30F3" w:rsidRDefault="00DE30F3" w:rsidP="00CA2620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</w:tr>
      <w:tr w:rsidR="00DE30F3" w:rsidRPr="00CF6CD9" w14:paraId="76D81BA4" w14:textId="77777777" w:rsidTr="00CA2620">
        <w:trPr>
          <w:cantSplit/>
          <w:trHeight w:val="283"/>
          <w:tblHeader/>
          <w:jc w:val="center"/>
        </w:trPr>
        <w:tc>
          <w:tcPr>
            <w:tcW w:w="557" w:type="dxa"/>
            <w:vMerge/>
            <w:tcBorders>
              <w:top w:val="single" w:sz="4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4164E475" w14:textId="77777777" w:rsidR="00DE30F3" w:rsidRDefault="00DE30F3" w:rsidP="00CA2620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2220" w:type="dxa"/>
            <w:vMerge/>
            <w:tcBorders>
              <w:top w:val="single" w:sz="4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569D2B41" w14:textId="77777777" w:rsidR="00DE30F3" w:rsidRDefault="00DE30F3" w:rsidP="00CA2620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64" w:type="dxa"/>
            <w:gridSpan w:val="2"/>
            <w:tcBorders>
              <w:top w:val="single" w:sz="8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669132C7" w14:textId="77777777" w:rsidR="00DE30F3" w:rsidRDefault="00DE30F3" w:rsidP="00CA2620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 w:hint="cs"/>
                <w:rtl/>
              </w:rPr>
            </w:pPr>
            <w:r>
              <w:rPr>
                <w:rFonts w:asciiTheme="majorBidi" w:hAnsiTheme="majorBidi" w:cs="Fanan" w:hint="cs"/>
                <w:rtl/>
              </w:rPr>
              <w:t>مت</w:t>
            </w:r>
          </w:p>
        </w:tc>
        <w:tc>
          <w:tcPr>
            <w:tcW w:w="588" w:type="dxa"/>
            <w:gridSpan w:val="2"/>
            <w:tcBorders>
              <w:top w:val="single" w:sz="8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6B55F826" w14:textId="77777777" w:rsidR="00DE30F3" w:rsidRDefault="00DE30F3" w:rsidP="00CA2620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89" w:type="dxa"/>
            <w:gridSpan w:val="2"/>
            <w:tcBorders>
              <w:top w:val="single" w:sz="8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5C1DAD4F" w14:textId="77777777" w:rsidR="00DE30F3" w:rsidRDefault="00DE30F3" w:rsidP="00CA2620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88" w:type="dxa"/>
            <w:gridSpan w:val="2"/>
            <w:tcBorders>
              <w:top w:val="single" w:sz="8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798E91ED" w14:textId="77777777" w:rsidR="00DE30F3" w:rsidRDefault="00DE30F3" w:rsidP="00CA2620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89" w:type="dxa"/>
            <w:gridSpan w:val="2"/>
            <w:tcBorders>
              <w:top w:val="single" w:sz="8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6D813651" w14:textId="77777777" w:rsidR="00DE30F3" w:rsidRDefault="00DE30F3" w:rsidP="00CA2620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1560" w:type="dxa"/>
            <w:gridSpan w:val="7"/>
            <w:tcBorders>
              <w:top w:val="single" w:sz="8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110DC022" w14:textId="77777777" w:rsidR="00DE30F3" w:rsidRDefault="00DE30F3" w:rsidP="00CA2620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1275" w:type="dxa"/>
            <w:gridSpan w:val="3"/>
            <w:tcBorders>
              <w:top w:val="single" w:sz="8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579091D2" w14:textId="77777777" w:rsidR="00DE30F3" w:rsidRDefault="00DE30F3" w:rsidP="00CA2620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75" w:type="dxa"/>
            <w:tcBorders>
              <w:top w:val="single" w:sz="8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60370B57" w14:textId="77777777" w:rsidR="00DE30F3" w:rsidRDefault="00DE30F3" w:rsidP="00CA2620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1835" w:type="dxa"/>
            <w:gridSpan w:val="5"/>
            <w:tcBorders>
              <w:top w:val="single" w:sz="8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3ABAF195" w14:textId="77777777" w:rsidR="00DE30F3" w:rsidRDefault="00DE30F3" w:rsidP="00CA2620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915" w:type="dxa"/>
            <w:gridSpan w:val="2"/>
            <w:tcBorders>
              <w:top w:val="single" w:sz="8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30D2A6F7" w14:textId="77777777" w:rsidR="00DE30F3" w:rsidRDefault="00DE30F3" w:rsidP="00CA2620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1069" w:type="dxa"/>
            <w:gridSpan w:val="2"/>
            <w:tcBorders>
              <w:top w:val="single" w:sz="8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1C5C104C" w14:textId="77777777" w:rsidR="00DE30F3" w:rsidRDefault="00DE30F3" w:rsidP="00CA2620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771" w:type="dxa"/>
            <w:tcBorders>
              <w:top w:val="single" w:sz="8" w:space="0" w:color="000000" w:themeColor="text1"/>
              <w:left w:val="single" w:sz="4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12EA00CA" w14:textId="77777777" w:rsidR="00DE30F3" w:rsidRDefault="00DE30F3" w:rsidP="00CA2620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921" w:type="dxa"/>
            <w:gridSpan w:val="2"/>
            <w:tcBorders>
              <w:top w:val="single" w:sz="8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362CFC4E" w14:textId="77777777" w:rsidR="00DE30F3" w:rsidRDefault="00DE30F3" w:rsidP="00CA2620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</w:tr>
      <w:tr w:rsidR="00DE30F3" w:rsidRPr="00CF6CD9" w14:paraId="4E70249C" w14:textId="77777777" w:rsidTr="00CA2620">
        <w:trPr>
          <w:cantSplit/>
          <w:trHeight w:val="178"/>
          <w:tblHeader/>
          <w:jc w:val="center"/>
        </w:trPr>
        <w:tc>
          <w:tcPr>
            <w:tcW w:w="557" w:type="dxa"/>
            <w:vMerge w:val="restart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5BA96494" w14:textId="07D49855" w:rsidR="00DE30F3" w:rsidRDefault="00DE30F3" w:rsidP="00CA2620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  <w:r>
              <w:rPr>
                <w:rFonts w:asciiTheme="majorBidi" w:hAnsiTheme="majorBidi" w:cs="Fanan" w:hint="cs"/>
                <w:rtl/>
              </w:rPr>
              <w:t>3</w:t>
            </w:r>
          </w:p>
        </w:tc>
        <w:tc>
          <w:tcPr>
            <w:tcW w:w="2220" w:type="dxa"/>
            <w:vMerge w:val="restart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0C84614D" w14:textId="77777777" w:rsidR="00DE30F3" w:rsidRDefault="00DE30F3" w:rsidP="00CA2620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64" w:type="dxa"/>
            <w:gridSpan w:val="2"/>
            <w:vMerge w:val="restart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4D959127" w14:textId="77777777" w:rsidR="00DE30F3" w:rsidRDefault="00DE30F3" w:rsidP="00CA2620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  <w:r>
              <w:rPr>
                <w:rFonts w:asciiTheme="majorBidi" w:hAnsiTheme="majorBidi" w:cs="Fanan" w:hint="cs"/>
                <w:rtl/>
              </w:rPr>
              <w:t>ف1</w:t>
            </w:r>
          </w:p>
        </w:tc>
        <w:tc>
          <w:tcPr>
            <w:tcW w:w="294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8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DEE5843" w14:textId="77777777" w:rsidR="00DE30F3" w:rsidRDefault="00DE30F3" w:rsidP="00CA2620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294" w:type="dxa"/>
            <w:tcBorders>
              <w:top w:val="single" w:sz="12" w:space="0" w:color="000000" w:themeColor="text1"/>
              <w:left w:val="single" w:sz="4" w:space="0" w:color="000000" w:themeColor="text1"/>
              <w:bottom w:val="single" w:sz="8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3BBCED0A" w14:textId="77777777" w:rsidR="00DE30F3" w:rsidRDefault="00DE30F3" w:rsidP="00CA2620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294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8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59DE6549" w14:textId="77777777" w:rsidR="00DE30F3" w:rsidRDefault="00DE30F3" w:rsidP="00CA2620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295" w:type="dxa"/>
            <w:tcBorders>
              <w:top w:val="single" w:sz="12" w:space="0" w:color="000000" w:themeColor="text1"/>
              <w:left w:val="single" w:sz="4" w:space="0" w:color="000000" w:themeColor="text1"/>
              <w:bottom w:val="single" w:sz="8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43E07464" w14:textId="77777777" w:rsidR="00DE30F3" w:rsidRDefault="00DE30F3" w:rsidP="00CA2620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294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8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14DDF620" w14:textId="77777777" w:rsidR="00DE30F3" w:rsidRDefault="00DE30F3" w:rsidP="00CA2620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294" w:type="dxa"/>
            <w:tcBorders>
              <w:top w:val="single" w:sz="12" w:space="0" w:color="000000" w:themeColor="text1"/>
              <w:left w:val="single" w:sz="4" w:space="0" w:color="000000" w:themeColor="text1"/>
              <w:bottom w:val="single" w:sz="8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2237DC47" w14:textId="77777777" w:rsidR="00DE30F3" w:rsidRDefault="00DE30F3" w:rsidP="00CA2620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294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8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540A618A" w14:textId="77777777" w:rsidR="00DE30F3" w:rsidRDefault="00DE30F3" w:rsidP="00CA2620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295" w:type="dxa"/>
            <w:tcBorders>
              <w:top w:val="single" w:sz="12" w:space="0" w:color="000000" w:themeColor="text1"/>
              <w:left w:val="single" w:sz="4" w:space="0" w:color="000000" w:themeColor="text1"/>
              <w:bottom w:val="single" w:sz="8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2D4CCB7E" w14:textId="77777777" w:rsidR="00DE30F3" w:rsidRDefault="00DE30F3" w:rsidP="00CA2620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9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8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6276AE0" w14:textId="77777777" w:rsidR="00DE30F3" w:rsidRDefault="00DE30F3" w:rsidP="00CA2620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90" w:type="dxa"/>
            <w:gridSpan w:val="2"/>
            <w:tcBorders>
              <w:top w:val="single" w:sz="12" w:space="0" w:color="000000" w:themeColor="text1"/>
              <w:left w:val="single" w:sz="4" w:space="0" w:color="000000" w:themeColor="text1"/>
              <w:bottom w:val="single" w:sz="8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613C05DD" w14:textId="77777777" w:rsidR="00DE30F3" w:rsidRDefault="00DE30F3" w:rsidP="00CA2620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90" w:type="dxa"/>
            <w:gridSpan w:val="2"/>
            <w:tcBorders>
              <w:top w:val="single" w:sz="12" w:space="0" w:color="000000" w:themeColor="text1"/>
              <w:left w:val="single" w:sz="4" w:space="0" w:color="000000" w:themeColor="text1"/>
              <w:bottom w:val="single" w:sz="8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56B9DE1A" w14:textId="77777777" w:rsidR="00DE30F3" w:rsidRDefault="00DE30F3" w:rsidP="00CA2620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90" w:type="dxa"/>
            <w:gridSpan w:val="2"/>
            <w:tcBorders>
              <w:top w:val="single" w:sz="12" w:space="0" w:color="000000" w:themeColor="text1"/>
              <w:left w:val="single" w:sz="4" w:space="0" w:color="000000" w:themeColor="text1"/>
              <w:bottom w:val="single" w:sz="8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338A7E16" w14:textId="77777777" w:rsidR="00DE30F3" w:rsidRDefault="00DE30F3" w:rsidP="00CA2620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2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8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6313E862" w14:textId="77777777" w:rsidR="00DE30F3" w:rsidRDefault="00DE30F3" w:rsidP="00CA2620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25" w:type="dxa"/>
            <w:tcBorders>
              <w:top w:val="single" w:sz="12" w:space="0" w:color="000000" w:themeColor="text1"/>
              <w:left w:val="single" w:sz="4" w:space="0" w:color="000000" w:themeColor="text1"/>
              <w:bottom w:val="single" w:sz="8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0DC6E201" w14:textId="77777777" w:rsidR="00DE30F3" w:rsidRDefault="00DE30F3" w:rsidP="00CA2620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25" w:type="dxa"/>
            <w:tcBorders>
              <w:top w:val="single" w:sz="12" w:space="0" w:color="000000" w:themeColor="text1"/>
              <w:left w:val="single" w:sz="4" w:space="0" w:color="000000" w:themeColor="text1"/>
              <w:bottom w:val="single" w:sz="8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21D8F125" w14:textId="77777777" w:rsidR="00DE30F3" w:rsidRDefault="00DE30F3" w:rsidP="00CA2620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75" w:type="dxa"/>
            <w:vMerge w:val="restart"/>
            <w:tcBorders>
              <w:top w:val="single" w:sz="12" w:space="0" w:color="000000" w:themeColor="text1"/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1AA7D570" w14:textId="77777777" w:rsidR="00DE30F3" w:rsidRDefault="00DE30F3" w:rsidP="00CA2620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67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8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3B3D79F" w14:textId="77777777" w:rsidR="00DE30F3" w:rsidRDefault="00DE30F3" w:rsidP="00CA2620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67" w:type="dxa"/>
            <w:tcBorders>
              <w:top w:val="single" w:sz="12" w:space="0" w:color="000000" w:themeColor="text1"/>
              <w:left w:val="single" w:sz="4" w:space="0" w:color="000000" w:themeColor="text1"/>
              <w:bottom w:val="single" w:sz="8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1563AF81" w14:textId="77777777" w:rsidR="00DE30F3" w:rsidRDefault="00DE30F3" w:rsidP="00CA2620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67" w:type="dxa"/>
            <w:tcBorders>
              <w:top w:val="single" w:sz="12" w:space="0" w:color="000000" w:themeColor="text1"/>
              <w:left w:val="single" w:sz="4" w:space="0" w:color="000000" w:themeColor="text1"/>
              <w:bottom w:val="single" w:sz="8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2C5098F1" w14:textId="77777777" w:rsidR="00DE30F3" w:rsidRDefault="00DE30F3" w:rsidP="00CA2620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67" w:type="dxa"/>
            <w:tcBorders>
              <w:top w:val="single" w:sz="12" w:space="0" w:color="000000" w:themeColor="text1"/>
              <w:left w:val="single" w:sz="4" w:space="0" w:color="000000" w:themeColor="text1"/>
              <w:bottom w:val="single" w:sz="8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2B082E6B" w14:textId="77777777" w:rsidR="00DE30F3" w:rsidRDefault="00DE30F3" w:rsidP="00CA2620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67" w:type="dxa"/>
            <w:tcBorders>
              <w:top w:val="single" w:sz="12" w:space="0" w:color="000000" w:themeColor="text1"/>
              <w:left w:val="single" w:sz="4" w:space="0" w:color="000000" w:themeColor="text1"/>
              <w:bottom w:val="single" w:sz="8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73E982AE" w14:textId="77777777" w:rsidR="00DE30F3" w:rsidRDefault="00DE30F3" w:rsidP="00CA2620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57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8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604735CF" w14:textId="77777777" w:rsidR="00DE30F3" w:rsidRDefault="00DE30F3" w:rsidP="00CA2620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58" w:type="dxa"/>
            <w:tcBorders>
              <w:top w:val="single" w:sz="12" w:space="0" w:color="000000" w:themeColor="text1"/>
              <w:left w:val="single" w:sz="4" w:space="0" w:color="000000" w:themeColor="text1"/>
              <w:bottom w:val="single" w:sz="8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26E835EB" w14:textId="77777777" w:rsidR="00DE30F3" w:rsidRDefault="00DE30F3" w:rsidP="00CA2620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1069" w:type="dxa"/>
            <w:gridSpan w:val="2"/>
            <w:vMerge w:val="restart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5694B8B" w14:textId="77777777" w:rsidR="00DE30F3" w:rsidRDefault="00DE30F3" w:rsidP="00CA2620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771" w:type="dxa"/>
            <w:vMerge w:val="restart"/>
            <w:tcBorders>
              <w:top w:val="single" w:sz="12" w:space="0" w:color="000000" w:themeColor="text1"/>
              <w:left w:val="single" w:sz="4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2383DECD" w14:textId="77777777" w:rsidR="00DE30F3" w:rsidRDefault="00DE30F3" w:rsidP="00CA2620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921" w:type="dxa"/>
            <w:gridSpan w:val="2"/>
            <w:vMerge w:val="restart"/>
            <w:tcBorders>
              <w:top w:val="single" w:sz="12" w:space="0" w:color="000000" w:themeColor="text1"/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BFBFBF" w:themeFill="background1" w:themeFillShade="BF"/>
            <w:vAlign w:val="center"/>
          </w:tcPr>
          <w:p w14:paraId="15072702" w14:textId="77777777" w:rsidR="00DE30F3" w:rsidRDefault="00DE30F3" w:rsidP="00CA2620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</w:tr>
      <w:tr w:rsidR="00DE30F3" w:rsidRPr="00CF6CD9" w14:paraId="60A7ADED" w14:textId="77777777" w:rsidTr="00CA2620">
        <w:trPr>
          <w:cantSplit/>
          <w:trHeight w:val="253"/>
          <w:tblHeader/>
          <w:jc w:val="center"/>
        </w:trPr>
        <w:tc>
          <w:tcPr>
            <w:tcW w:w="557" w:type="dxa"/>
            <w:vMerge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3F3946F2" w14:textId="77777777" w:rsidR="00DE30F3" w:rsidRDefault="00DE30F3" w:rsidP="00CA2620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2220" w:type="dxa"/>
            <w:vMerge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13637654" w14:textId="77777777" w:rsidR="00DE30F3" w:rsidRDefault="00DE30F3" w:rsidP="00CA2620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64" w:type="dxa"/>
            <w:gridSpan w:val="2"/>
            <w:vMerge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69BF21C5" w14:textId="77777777" w:rsidR="00DE30F3" w:rsidRDefault="00DE30F3" w:rsidP="00CA2620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588" w:type="dxa"/>
            <w:gridSpan w:val="2"/>
            <w:tcBorders>
              <w:top w:val="single" w:sz="8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647F77AD" w14:textId="77777777" w:rsidR="00DE30F3" w:rsidRDefault="00DE30F3" w:rsidP="00CA2620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89" w:type="dxa"/>
            <w:gridSpan w:val="2"/>
            <w:tcBorders>
              <w:top w:val="single" w:sz="8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091F2462" w14:textId="77777777" w:rsidR="00DE30F3" w:rsidRDefault="00DE30F3" w:rsidP="00CA2620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88" w:type="dxa"/>
            <w:gridSpan w:val="2"/>
            <w:tcBorders>
              <w:top w:val="single" w:sz="8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0AC372BC" w14:textId="77777777" w:rsidR="00DE30F3" w:rsidRDefault="00DE30F3" w:rsidP="00CA2620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89" w:type="dxa"/>
            <w:gridSpan w:val="2"/>
            <w:tcBorders>
              <w:top w:val="single" w:sz="8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07155371" w14:textId="77777777" w:rsidR="00DE30F3" w:rsidRDefault="00DE30F3" w:rsidP="00CA2620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1560" w:type="dxa"/>
            <w:gridSpan w:val="7"/>
            <w:tcBorders>
              <w:top w:val="single" w:sz="8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582ED1EB" w14:textId="77777777" w:rsidR="00DE30F3" w:rsidRDefault="00DE30F3" w:rsidP="00CA2620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1275" w:type="dxa"/>
            <w:gridSpan w:val="3"/>
            <w:tcBorders>
              <w:top w:val="single" w:sz="8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1738033C" w14:textId="77777777" w:rsidR="00DE30F3" w:rsidRDefault="00DE30F3" w:rsidP="00CA2620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75" w:type="dxa"/>
            <w:vMerge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5AE0C69F" w14:textId="77777777" w:rsidR="00DE30F3" w:rsidRDefault="00DE30F3" w:rsidP="00CA2620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1835" w:type="dxa"/>
            <w:gridSpan w:val="5"/>
            <w:tcBorders>
              <w:top w:val="single" w:sz="8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7C30B9F1" w14:textId="77777777" w:rsidR="00DE30F3" w:rsidRDefault="00DE30F3" w:rsidP="00CA2620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915" w:type="dxa"/>
            <w:gridSpan w:val="2"/>
            <w:tcBorders>
              <w:top w:val="single" w:sz="8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745A603D" w14:textId="77777777" w:rsidR="00DE30F3" w:rsidRDefault="00DE30F3" w:rsidP="00CA2620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1069" w:type="dxa"/>
            <w:gridSpan w:val="2"/>
            <w:vMerge/>
            <w:tcBorders>
              <w:left w:val="single" w:sz="12" w:space="0" w:color="000000" w:themeColor="text1"/>
              <w:bottom w:val="single" w:sz="12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4A2AF095" w14:textId="77777777" w:rsidR="00DE30F3" w:rsidRDefault="00DE30F3" w:rsidP="00CA2620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771" w:type="dxa"/>
            <w:vMerge/>
            <w:tcBorders>
              <w:left w:val="single" w:sz="4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6C5C57AC" w14:textId="77777777" w:rsidR="00DE30F3" w:rsidRDefault="00DE30F3" w:rsidP="00CA2620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921" w:type="dxa"/>
            <w:gridSpan w:val="2"/>
            <w:vMerge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BFBFBF" w:themeFill="background1" w:themeFillShade="BF"/>
            <w:vAlign w:val="center"/>
          </w:tcPr>
          <w:p w14:paraId="2D9C4FA1" w14:textId="77777777" w:rsidR="00DE30F3" w:rsidRDefault="00DE30F3" w:rsidP="00CA2620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</w:tr>
      <w:tr w:rsidR="00DE30F3" w:rsidRPr="00CF6CD9" w14:paraId="35B749DB" w14:textId="77777777" w:rsidTr="00CA2620">
        <w:trPr>
          <w:cantSplit/>
          <w:trHeight w:val="234"/>
          <w:tblHeader/>
          <w:jc w:val="center"/>
        </w:trPr>
        <w:tc>
          <w:tcPr>
            <w:tcW w:w="557" w:type="dxa"/>
            <w:vMerge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1BC84028" w14:textId="77777777" w:rsidR="00DE30F3" w:rsidRDefault="00DE30F3" w:rsidP="00CA2620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2220" w:type="dxa"/>
            <w:vMerge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6C51F6F3" w14:textId="77777777" w:rsidR="00DE30F3" w:rsidRDefault="00DE30F3" w:rsidP="00CA2620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64" w:type="dxa"/>
            <w:gridSpan w:val="2"/>
            <w:vMerge w:val="restart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1F7BBFDD" w14:textId="77777777" w:rsidR="00DE30F3" w:rsidRDefault="00DE30F3" w:rsidP="00CA2620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  <w:r>
              <w:rPr>
                <w:rFonts w:asciiTheme="majorBidi" w:hAnsiTheme="majorBidi" w:cs="Fanan" w:hint="cs"/>
                <w:rtl/>
              </w:rPr>
              <w:t>ف2</w:t>
            </w:r>
          </w:p>
        </w:tc>
        <w:tc>
          <w:tcPr>
            <w:tcW w:w="294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8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697C573A" w14:textId="77777777" w:rsidR="00DE30F3" w:rsidRDefault="00DE30F3" w:rsidP="00CA2620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294" w:type="dxa"/>
            <w:tcBorders>
              <w:top w:val="single" w:sz="12" w:space="0" w:color="000000" w:themeColor="text1"/>
              <w:left w:val="single" w:sz="4" w:space="0" w:color="000000" w:themeColor="text1"/>
              <w:bottom w:val="single" w:sz="8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622B3305" w14:textId="77777777" w:rsidR="00DE30F3" w:rsidRDefault="00DE30F3" w:rsidP="00CA2620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294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8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2E5136B0" w14:textId="77777777" w:rsidR="00DE30F3" w:rsidRDefault="00DE30F3" w:rsidP="00CA2620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295" w:type="dxa"/>
            <w:tcBorders>
              <w:top w:val="single" w:sz="12" w:space="0" w:color="000000" w:themeColor="text1"/>
              <w:left w:val="single" w:sz="4" w:space="0" w:color="000000" w:themeColor="text1"/>
              <w:bottom w:val="single" w:sz="8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7CABB8AE" w14:textId="77777777" w:rsidR="00DE30F3" w:rsidRDefault="00DE30F3" w:rsidP="00CA2620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294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8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62D8D4A2" w14:textId="77777777" w:rsidR="00DE30F3" w:rsidRDefault="00DE30F3" w:rsidP="00CA2620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294" w:type="dxa"/>
            <w:tcBorders>
              <w:top w:val="single" w:sz="12" w:space="0" w:color="000000" w:themeColor="text1"/>
              <w:left w:val="single" w:sz="4" w:space="0" w:color="000000" w:themeColor="text1"/>
              <w:bottom w:val="single" w:sz="8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33623A92" w14:textId="77777777" w:rsidR="00DE30F3" w:rsidRDefault="00DE30F3" w:rsidP="00CA2620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294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8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5A6DC635" w14:textId="77777777" w:rsidR="00DE30F3" w:rsidRDefault="00DE30F3" w:rsidP="00CA2620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295" w:type="dxa"/>
            <w:tcBorders>
              <w:top w:val="single" w:sz="12" w:space="0" w:color="000000" w:themeColor="text1"/>
              <w:left w:val="single" w:sz="4" w:space="0" w:color="000000" w:themeColor="text1"/>
              <w:bottom w:val="single" w:sz="8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4059D0EC" w14:textId="77777777" w:rsidR="00DE30F3" w:rsidRDefault="00DE30F3" w:rsidP="00CA2620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20" w:type="dxa"/>
            <w:gridSpan w:val="2"/>
            <w:tcBorders>
              <w:top w:val="single" w:sz="12" w:space="0" w:color="000000" w:themeColor="text1"/>
              <w:left w:val="single" w:sz="12" w:space="0" w:color="000000" w:themeColor="text1"/>
              <w:bottom w:val="single" w:sz="8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50B0B644" w14:textId="77777777" w:rsidR="00DE30F3" w:rsidRDefault="00DE30F3" w:rsidP="00CA2620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20" w:type="dxa"/>
            <w:gridSpan w:val="2"/>
            <w:tcBorders>
              <w:top w:val="single" w:sz="12" w:space="0" w:color="000000" w:themeColor="text1"/>
              <w:left w:val="single" w:sz="4" w:space="0" w:color="000000" w:themeColor="text1"/>
              <w:bottom w:val="single" w:sz="8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264D21F3" w14:textId="77777777" w:rsidR="00DE30F3" w:rsidRDefault="00DE30F3" w:rsidP="00CA2620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20" w:type="dxa"/>
            <w:gridSpan w:val="3"/>
            <w:tcBorders>
              <w:top w:val="single" w:sz="12" w:space="0" w:color="000000" w:themeColor="text1"/>
              <w:left w:val="single" w:sz="4" w:space="0" w:color="000000" w:themeColor="text1"/>
              <w:bottom w:val="single" w:sz="8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781C398C" w14:textId="77777777" w:rsidR="00DE30F3" w:rsidRDefault="00DE30F3" w:rsidP="00CA2620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2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8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6DD89AA1" w14:textId="77777777" w:rsidR="00DE30F3" w:rsidRDefault="00DE30F3" w:rsidP="00CA2620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25" w:type="dxa"/>
            <w:tcBorders>
              <w:top w:val="single" w:sz="12" w:space="0" w:color="000000" w:themeColor="text1"/>
              <w:left w:val="single" w:sz="4" w:space="0" w:color="000000" w:themeColor="text1"/>
              <w:bottom w:val="single" w:sz="8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29B10C8C" w14:textId="77777777" w:rsidR="00DE30F3" w:rsidRDefault="00DE30F3" w:rsidP="00CA2620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25" w:type="dxa"/>
            <w:tcBorders>
              <w:top w:val="single" w:sz="12" w:space="0" w:color="000000" w:themeColor="text1"/>
              <w:left w:val="single" w:sz="4" w:space="0" w:color="000000" w:themeColor="text1"/>
              <w:bottom w:val="single" w:sz="8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083B2CA8" w14:textId="77777777" w:rsidR="00DE30F3" w:rsidRDefault="00DE30F3" w:rsidP="00CA2620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75" w:type="dxa"/>
            <w:vMerge w:val="restart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612CDBAE" w14:textId="77777777" w:rsidR="00DE30F3" w:rsidRDefault="00DE30F3" w:rsidP="00CA2620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67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8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10F49A53" w14:textId="77777777" w:rsidR="00DE30F3" w:rsidRDefault="00DE30F3" w:rsidP="00CA2620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67" w:type="dxa"/>
            <w:tcBorders>
              <w:top w:val="single" w:sz="12" w:space="0" w:color="000000" w:themeColor="text1"/>
              <w:left w:val="single" w:sz="4" w:space="0" w:color="000000" w:themeColor="text1"/>
              <w:bottom w:val="single" w:sz="8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12D11C26" w14:textId="77777777" w:rsidR="00DE30F3" w:rsidRDefault="00DE30F3" w:rsidP="00CA2620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67" w:type="dxa"/>
            <w:tcBorders>
              <w:top w:val="single" w:sz="12" w:space="0" w:color="000000" w:themeColor="text1"/>
              <w:left w:val="single" w:sz="4" w:space="0" w:color="000000" w:themeColor="text1"/>
              <w:bottom w:val="single" w:sz="8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B31A7E8" w14:textId="77777777" w:rsidR="00DE30F3" w:rsidRDefault="00DE30F3" w:rsidP="00CA2620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67" w:type="dxa"/>
            <w:tcBorders>
              <w:top w:val="single" w:sz="12" w:space="0" w:color="000000" w:themeColor="text1"/>
              <w:left w:val="single" w:sz="4" w:space="0" w:color="000000" w:themeColor="text1"/>
              <w:bottom w:val="single" w:sz="8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B0361C6" w14:textId="77777777" w:rsidR="00DE30F3" w:rsidRDefault="00DE30F3" w:rsidP="00CA2620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67" w:type="dxa"/>
            <w:tcBorders>
              <w:top w:val="single" w:sz="12" w:space="0" w:color="000000" w:themeColor="text1"/>
              <w:left w:val="single" w:sz="4" w:space="0" w:color="000000" w:themeColor="text1"/>
              <w:bottom w:val="single" w:sz="8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0BCAB164" w14:textId="77777777" w:rsidR="00DE30F3" w:rsidRDefault="00DE30F3" w:rsidP="00CA2620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57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8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A03EF3D" w14:textId="77777777" w:rsidR="00DE30F3" w:rsidRDefault="00DE30F3" w:rsidP="00CA2620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58" w:type="dxa"/>
            <w:tcBorders>
              <w:top w:val="single" w:sz="12" w:space="0" w:color="000000" w:themeColor="text1"/>
              <w:left w:val="single" w:sz="4" w:space="0" w:color="000000" w:themeColor="text1"/>
              <w:bottom w:val="single" w:sz="8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03FDF3EB" w14:textId="77777777" w:rsidR="00DE30F3" w:rsidRDefault="00DE30F3" w:rsidP="00CA2620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1069" w:type="dxa"/>
            <w:gridSpan w:val="2"/>
            <w:vMerge w:val="restart"/>
            <w:tcBorders>
              <w:left w:val="single" w:sz="12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4083427B" w14:textId="77777777" w:rsidR="00DE30F3" w:rsidRDefault="00DE30F3" w:rsidP="00CA2620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771" w:type="dxa"/>
            <w:vMerge w:val="restart"/>
            <w:tcBorders>
              <w:left w:val="single" w:sz="4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069A46CC" w14:textId="77777777" w:rsidR="00DE30F3" w:rsidRDefault="00DE30F3" w:rsidP="00CA2620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921" w:type="dxa"/>
            <w:gridSpan w:val="2"/>
            <w:vMerge w:val="restar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BFBFBF" w:themeFill="background1" w:themeFillShade="BF"/>
            <w:vAlign w:val="center"/>
          </w:tcPr>
          <w:p w14:paraId="679AB8FA" w14:textId="77777777" w:rsidR="00DE30F3" w:rsidRDefault="00DE30F3" w:rsidP="00CA2620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</w:tr>
      <w:tr w:rsidR="00DE30F3" w:rsidRPr="00CF6CD9" w14:paraId="4DC90B4B" w14:textId="77777777" w:rsidTr="00CA2620">
        <w:trPr>
          <w:cantSplit/>
          <w:trHeight w:val="261"/>
          <w:tblHeader/>
          <w:jc w:val="center"/>
        </w:trPr>
        <w:tc>
          <w:tcPr>
            <w:tcW w:w="557" w:type="dxa"/>
            <w:vMerge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539913C6" w14:textId="77777777" w:rsidR="00DE30F3" w:rsidRDefault="00DE30F3" w:rsidP="00CA2620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2220" w:type="dxa"/>
            <w:vMerge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32987C21" w14:textId="77777777" w:rsidR="00DE30F3" w:rsidRDefault="00DE30F3" w:rsidP="00CA2620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64" w:type="dxa"/>
            <w:gridSpan w:val="2"/>
            <w:vMerge/>
            <w:tcBorders>
              <w:left w:val="single" w:sz="12" w:space="0" w:color="000000" w:themeColor="text1"/>
              <w:bottom w:val="single" w:sz="8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1EDED8BB" w14:textId="77777777" w:rsidR="00DE30F3" w:rsidRDefault="00DE30F3" w:rsidP="00CA2620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588" w:type="dxa"/>
            <w:gridSpan w:val="2"/>
            <w:tcBorders>
              <w:top w:val="single" w:sz="8" w:space="0" w:color="000000" w:themeColor="text1"/>
              <w:left w:val="single" w:sz="12" w:space="0" w:color="000000" w:themeColor="text1"/>
              <w:bottom w:val="single" w:sz="8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662D3022" w14:textId="77777777" w:rsidR="00DE30F3" w:rsidRDefault="00DE30F3" w:rsidP="00CA2620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89" w:type="dxa"/>
            <w:gridSpan w:val="2"/>
            <w:tcBorders>
              <w:top w:val="single" w:sz="8" w:space="0" w:color="000000" w:themeColor="text1"/>
              <w:left w:val="single" w:sz="12" w:space="0" w:color="000000" w:themeColor="text1"/>
              <w:bottom w:val="single" w:sz="8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6E9C7D03" w14:textId="77777777" w:rsidR="00DE30F3" w:rsidRDefault="00DE30F3" w:rsidP="00CA2620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88" w:type="dxa"/>
            <w:gridSpan w:val="2"/>
            <w:tcBorders>
              <w:top w:val="single" w:sz="8" w:space="0" w:color="000000" w:themeColor="text1"/>
              <w:left w:val="single" w:sz="12" w:space="0" w:color="000000" w:themeColor="text1"/>
              <w:bottom w:val="single" w:sz="8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0474D52E" w14:textId="77777777" w:rsidR="00DE30F3" w:rsidRDefault="00DE30F3" w:rsidP="00CA2620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89" w:type="dxa"/>
            <w:gridSpan w:val="2"/>
            <w:tcBorders>
              <w:top w:val="single" w:sz="8" w:space="0" w:color="000000" w:themeColor="text1"/>
              <w:left w:val="single" w:sz="12" w:space="0" w:color="000000" w:themeColor="text1"/>
              <w:bottom w:val="single" w:sz="8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1122E735" w14:textId="77777777" w:rsidR="00DE30F3" w:rsidRDefault="00DE30F3" w:rsidP="00CA2620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1560" w:type="dxa"/>
            <w:gridSpan w:val="7"/>
            <w:tcBorders>
              <w:top w:val="single" w:sz="8" w:space="0" w:color="000000" w:themeColor="text1"/>
              <w:left w:val="single" w:sz="12" w:space="0" w:color="000000" w:themeColor="text1"/>
              <w:bottom w:val="single" w:sz="8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030C9727" w14:textId="77777777" w:rsidR="00DE30F3" w:rsidRDefault="00DE30F3" w:rsidP="00CA2620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1275" w:type="dxa"/>
            <w:gridSpan w:val="3"/>
            <w:tcBorders>
              <w:top w:val="single" w:sz="8" w:space="0" w:color="000000" w:themeColor="text1"/>
              <w:left w:val="single" w:sz="12" w:space="0" w:color="000000" w:themeColor="text1"/>
              <w:bottom w:val="single" w:sz="8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150F5DCE" w14:textId="77777777" w:rsidR="00DE30F3" w:rsidRDefault="00DE30F3" w:rsidP="00CA2620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75" w:type="dxa"/>
            <w:vMerge/>
            <w:tcBorders>
              <w:left w:val="single" w:sz="12" w:space="0" w:color="000000" w:themeColor="text1"/>
              <w:bottom w:val="single" w:sz="8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098E68E1" w14:textId="77777777" w:rsidR="00DE30F3" w:rsidRDefault="00DE30F3" w:rsidP="00CA2620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1835" w:type="dxa"/>
            <w:gridSpan w:val="5"/>
            <w:tcBorders>
              <w:top w:val="single" w:sz="8" w:space="0" w:color="000000" w:themeColor="text1"/>
              <w:left w:val="single" w:sz="12" w:space="0" w:color="000000" w:themeColor="text1"/>
              <w:bottom w:val="single" w:sz="8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375A3D55" w14:textId="77777777" w:rsidR="00DE30F3" w:rsidRDefault="00DE30F3" w:rsidP="00CA2620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915" w:type="dxa"/>
            <w:gridSpan w:val="2"/>
            <w:tcBorders>
              <w:top w:val="single" w:sz="8" w:space="0" w:color="000000" w:themeColor="text1"/>
              <w:left w:val="single" w:sz="12" w:space="0" w:color="000000" w:themeColor="text1"/>
              <w:bottom w:val="single" w:sz="8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1BEFA532" w14:textId="77777777" w:rsidR="00DE30F3" w:rsidRDefault="00DE30F3" w:rsidP="00CA2620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1069" w:type="dxa"/>
            <w:gridSpan w:val="2"/>
            <w:vMerge/>
            <w:tcBorders>
              <w:left w:val="single" w:sz="12" w:space="0" w:color="000000" w:themeColor="text1"/>
              <w:bottom w:val="single" w:sz="8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53A1354C" w14:textId="77777777" w:rsidR="00DE30F3" w:rsidRDefault="00DE30F3" w:rsidP="00CA2620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771" w:type="dxa"/>
            <w:vMerge/>
            <w:tcBorders>
              <w:left w:val="single" w:sz="4" w:space="0" w:color="000000" w:themeColor="text1"/>
              <w:bottom w:val="single" w:sz="8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6A867F0C" w14:textId="77777777" w:rsidR="00DE30F3" w:rsidRDefault="00DE30F3" w:rsidP="00CA2620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921" w:type="dxa"/>
            <w:gridSpan w:val="2"/>
            <w:vMerge/>
            <w:tcBorders>
              <w:left w:val="single" w:sz="12" w:space="0" w:color="000000" w:themeColor="text1"/>
              <w:bottom w:val="single" w:sz="8" w:space="0" w:color="000000" w:themeColor="text1"/>
              <w:right w:val="single" w:sz="12" w:space="0" w:color="000000" w:themeColor="text1"/>
            </w:tcBorders>
            <w:shd w:val="clear" w:color="auto" w:fill="BFBFBF" w:themeFill="background1" w:themeFillShade="BF"/>
            <w:vAlign w:val="center"/>
          </w:tcPr>
          <w:p w14:paraId="44C4D26A" w14:textId="77777777" w:rsidR="00DE30F3" w:rsidRDefault="00DE30F3" w:rsidP="00CA2620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</w:tr>
      <w:tr w:rsidR="00DE30F3" w:rsidRPr="00CF6CD9" w14:paraId="745FF267" w14:textId="77777777" w:rsidTr="00CA2620">
        <w:trPr>
          <w:cantSplit/>
          <w:trHeight w:val="283"/>
          <w:tblHeader/>
          <w:jc w:val="center"/>
        </w:trPr>
        <w:tc>
          <w:tcPr>
            <w:tcW w:w="557" w:type="dxa"/>
            <w:vMerge/>
            <w:tcBorders>
              <w:top w:val="single" w:sz="4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34C30D78" w14:textId="77777777" w:rsidR="00DE30F3" w:rsidRDefault="00DE30F3" w:rsidP="00CA2620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2220" w:type="dxa"/>
            <w:vMerge/>
            <w:tcBorders>
              <w:top w:val="single" w:sz="4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39E88A8A" w14:textId="77777777" w:rsidR="00DE30F3" w:rsidRDefault="00DE30F3" w:rsidP="00CA2620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64" w:type="dxa"/>
            <w:gridSpan w:val="2"/>
            <w:tcBorders>
              <w:top w:val="single" w:sz="8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291790B9" w14:textId="77777777" w:rsidR="00DE30F3" w:rsidRDefault="00DE30F3" w:rsidP="00CA2620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 w:hint="cs"/>
                <w:rtl/>
              </w:rPr>
            </w:pPr>
            <w:r>
              <w:rPr>
                <w:rFonts w:asciiTheme="majorBidi" w:hAnsiTheme="majorBidi" w:cs="Fanan" w:hint="cs"/>
                <w:rtl/>
              </w:rPr>
              <w:t>مت</w:t>
            </w:r>
          </w:p>
        </w:tc>
        <w:tc>
          <w:tcPr>
            <w:tcW w:w="588" w:type="dxa"/>
            <w:gridSpan w:val="2"/>
            <w:tcBorders>
              <w:top w:val="single" w:sz="8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0817D2B7" w14:textId="77777777" w:rsidR="00DE30F3" w:rsidRDefault="00DE30F3" w:rsidP="00CA2620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89" w:type="dxa"/>
            <w:gridSpan w:val="2"/>
            <w:tcBorders>
              <w:top w:val="single" w:sz="8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14FB713A" w14:textId="77777777" w:rsidR="00DE30F3" w:rsidRDefault="00DE30F3" w:rsidP="00CA2620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88" w:type="dxa"/>
            <w:gridSpan w:val="2"/>
            <w:tcBorders>
              <w:top w:val="single" w:sz="8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0D338122" w14:textId="77777777" w:rsidR="00DE30F3" w:rsidRDefault="00DE30F3" w:rsidP="00CA2620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89" w:type="dxa"/>
            <w:gridSpan w:val="2"/>
            <w:tcBorders>
              <w:top w:val="single" w:sz="8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0BEDBEA3" w14:textId="77777777" w:rsidR="00DE30F3" w:rsidRDefault="00DE30F3" w:rsidP="00CA2620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1560" w:type="dxa"/>
            <w:gridSpan w:val="7"/>
            <w:tcBorders>
              <w:top w:val="single" w:sz="8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3AB7190E" w14:textId="77777777" w:rsidR="00DE30F3" w:rsidRDefault="00DE30F3" w:rsidP="00CA2620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1275" w:type="dxa"/>
            <w:gridSpan w:val="3"/>
            <w:tcBorders>
              <w:top w:val="single" w:sz="8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1D48FD83" w14:textId="77777777" w:rsidR="00DE30F3" w:rsidRDefault="00DE30F3" w:rsidP="00CA2620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75" w:type="dxa"/>
            <w:tcBorders>
              <w:top w:val="single" w:sz="8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143252C0" w14:textId="77777777" w:rsidR="00DE30F3" w:rsidRDefault="00DE30F3" w:rsidP="00CA2620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1835" w:type="dxa"/>
            <w:gridSpan w:val="5"/>
            <w:tcBorders>
              <w:top w:val="single" w:sz="8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699D4027" w14:textId="77777777" w:rsidR="00DE30F3" w:rsidRDefault="00DE30F3" w:rsidP="00CA2620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915" w:type="dxa"/>
            <w:gridSpan w:val="2"/>
            <w:tcBorders>
              <w:top w:val="single" w:sz="8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50B2FF0B" w14:textId="77777777" w:rsidR="00DE30F3" w:rsidRDefault="00DE30F3" w:rsidP="00CA2620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1069" w:type="dxa"/>
            <w:gridSpan w:val="2"/>
            <w:tcBorders>
              <w:top w:val="single" w:sz="8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DEF31E4" w14:textId="77777777" w:rsidR="00DE30F3" w:rsidRDefault="00DE30F3" w:rsidP="00CA2620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771" w:type="dxa"/>
            <w:tcBorders>
              <w:top w:val="single" w:sz="8" w:space="0" w:color="000000" w:themeColor="text1"/>
              <w:left w:val="single" w:sz="4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5C5A036B" w14:textId="77777777" w:rsidR="00DE30F3" w:rsidRDefault="00DE30F3" w:rsidP="00CA2620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921" w:type="dxa"/>
            <w:gridSpan w:val="2"/>
            <w:tcBorders>
              <w:top w:val="single" w:sz="8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04420900" w14:textId="77777777" w:rsidR="00DE30F3" w:rsidRDefault="00DE30F3" w:rsidP="00CA2620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</w:tr>
      <w:tr w:rsidR="00DE30F3" w:rsidRPr="00CF6CD9" w14:paraId="2AA9C258" w14:textId="77777777" w:rsidTr="00CA2620">
        <w:trPr>
          <w:cantSplit/>
          <w:trHeight w:val="178"/>
          <w:tblHeader/>
          <w:jc w:val="center"/>
        </w:trPr>
        <w:tc>
          <w:tcPr>
            <w:tcW w:w="557" w:type="dxa"/>
            <w:vMerge w:val="restart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1FE35C78" w14:textId="01E4ACEE" w:rsidR="00DE30F3" w:rsidRDefault="00DE30F3" w:rsidP="00CA2620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  <w:r>
              <w:rPr>
                <w:rFonts w:asciiTheme="majorBidi" w:hAnsiTheme="majorBidi" w:cs="Fanan" w:hint="cs"/>
                <w:rtl/>
              </w:rPr>
              <w:t>4</w:t>
            </w:r>
          </w:p>
        </w:tc>
        <w:tc>
          <w:tcPr>
            <w:tcW w:w="2220" w:type="dxa"/>
            <w:vMerge w:val="restart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705F3597" w14:textId="77777777" w:rsidR="00DE30F3" w:rsidRDefault="00DE30F3" w:rsidP="00CA2620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64" w:type="dxa"/>
            <w:gridSpan w:val="2"/>
            <w:vMerge w:val="restart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0F97E56F" w14:textId="77777777" w:rsidR="00DE30F3" w:rsidRDefault="00DE30F3" w:rsidP="00CA2620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  <w:r>
              <w:rPr>
                <w:rFonts w:asciiTheme="majorBidi" w:hAnsiTheme="majorBidi" w:cs="Fanan" w:hint="cs"/>
                <w:rtl/>
              </w:rPr>
              <w:t>ف1</w:t>
            </w:r>
          </w:p>
        </w:tc>
        <w:tc>
          <w:tcPr>
            <w:tcW w:w="294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8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5149854D" w14:textId="77777777" w:rsidR="00DE30F3" w:rsidRDefault="00DE30F3" w:rsidP="00CA2620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294" w:type="dxa"/>
            <w:tcBorders>
              <w:top w:val="single" w:sz="12" w:space="0" w:color="000000" w:themeColor="text1"/>
              <w:left w:val="single" w:sz="4" w:space="0" w:color="000000" w:themeColor="text1"/>
              <w:bottom w:val="single" w:sz="8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0C8BBABC" w14:textId="77777777" w:rsidR="00DE30F3" w:rsidRDefault="00DE30F3" w:rsidP="00CA2620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294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8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67877704" w14:textId="77777777" w:rsidR="00DE30F3" w:rsidRDefault="00DE30F3" w:rsidP="00CA2620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295" w:type="dxa"/>
            <w:tcBorders>
              <w:top w:val="single" w:sz="12" w:space="0" w:color="000000" w:themeColor="text1"/>
              <w:left w:val="single" w:sz="4" w:space="0" w:color="000000" w:themeColor="text1"/>
              <w:bottom w:val="single" w:sz="8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52EDC18C" w14:textId="77777777" w:rsidR="00DE30F3" w:rsidRDefault="00DE30F3" w:rsidP="00CA2620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294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8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062703AF" w14:textId="77777777" w:rsidR="00DE30F3" w:rsidRDefault="00DE30F3" w:rsidP="00CA2620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294" w:type="dxa"/>
            <w:tcBorders>
              <w:top w:val="single" w:sz="12" w:space="0" w:color="000000" w:themeColor="text1"/>
              <w:left w:val="single" w:sz="4" w:space="0" w:color="000000" w:themeColor="text1"/>
              <w:bottom w:val="single" w:sz="8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21C512AA" w14:textId="77777777" w:rsidR="00DE30F3" w:rsidRDefault="00DE30F3" w:rsidP="00CA2620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294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8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2069BF2E" w14:textId="77777777" w:rsidR="00DE30F3" w:rsidRDefault="00DE30F3" w:rsidP="00CA2620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295" w:type="dxa"/>
            <w:tcBorders>
              <w:top w:val="single" w:sz="12" w:space="0" w:color="000000" w:themeColor="text1"/>
              <w:left w:val="single" w:sz="4" w:space="0" w:color="000000" w:themeColor="text1"/>
              <w:bottom w:val="single" w:sz="8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13D7FCC3" w14:textId="77777777" w:rsidR="00DE30F3" w:rsidRDefault="00DE30F3" w:rsidP="00CA2620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9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8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60088F64" w14:textId="77777777" w:rsidR="00DE30F3" w:rsidRDefault="00DE30F3" w:rsidP="00CA2620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90" w:type="dxa"/>
            <w:gridSpan w:val="2"/>
            <w:tcBorders>
              <w:top w:val="single" w:sz="12" w:space="0" w:color="000000" w:themeColor="text1"/>
              <w:left w:val="single" w:sz="4" w:space="0" w:color="000000" w:themeColor="text1"/>
              <w:bottom w:val="single" w:sz="8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4371E544" w14:textId="77777777" w:rsidR="00DE30F3" w:rsidRDefault="00DE30F3" w:rsidP="00CA2620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90" w:type="dxa"/>
            <w:gridSpan w:val="2"/>
            <w:tcBorders>
              <w:top w:val="single" w:sz="12" w:space="0" w:color="000000" w:themeColor="text1"/>
              <w:left w:val="single" w:sz="4" w:space="0" w:color="000000" w:themeColor="text1"/>
              <w:bottom w:val="single" w:sz="8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037537CD" w14:textId="77777777" w:rsidR="00DE30F3" w:rsidRDefault="00DE30F3" w:rsidP="00CA2620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90" w:type="dxa"/>
            <w:gridSpan w:val="2"/>
            <w:tcBorders>
              <w:top w:val="single" w:sz="12" w:space="0" w:color="000000" w:themeColor="text1"/>
              <w:left w:val="single" w:sz="4" w:space="0" w:color="000000" w:themeColor="text1"/>
              <w:bottom w:val="single" w:sz="8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42EA5BA2" w14:textId="77777777" w:rsidR="00DE30F3" w:rsidRDefault="00DE30F3" w:rsidP="00CA2620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2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8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3CA3D7A" w14:textId="77777777" w:rsidR="00DE30F3" w:rsidRDefault="00DE30F3" w:rsidP="00CA2620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25" w:type="dxa"/>
            <w:tcBorders>
              <w:top w:val="single" w:sz="12" w:space="0" w:color="000000" w:themeColor="text1"/>
              <w:left w:val="single" w:sz="4" w:space="0" w:color="000000" w:themeColor="text1"/>
              <w:bottom w:val="single" w:sz="8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0A5532D" w14:textId="77777777" w:rsidR="00DE30F3" w:rsidRDefault="00DE30F3" w:rsidP="00CA2620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25" w:type="dxa"/>
            <w:tcBorders>
              <w:top w:val="single" w:sz="12" w:space="0" w:color="000000" w:themeColor="text1"/>
              <w:left w:val="single" w:sz="4" w:space="0" w:color="000000" w:themeColor="text1"/>
              <w:bottom w:val="single" w:sz="8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1174C7BB" w14:textId="77777777" w:rsidR="00DE30F3" w:rsidRDefault="00DE30F3" w:rsidP="00CA2620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75" w:type="dxa"/>
            <w:vMerge w:val="restart"/>
            <w:tcBorders>
              <w:top w:val="single" w:sz="12" w:space="0" w:color="000000" w:themeColor="text1"/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481F1771" w14:textId="77777777" w:rsidR="00DE30F3" w:rsidRDefault="00DE30F3" w:rsidP="00CA2620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67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8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6BD320F7" w14:textId="77777777" w:rsidR="00DE30F3" w:rsidRDefault="00DE30F3" w:rsidP="00CA2620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67" w:type="dxa"/>
            <w:tcBorders>
              <w:top w:val="single" w:sz="12" w:space="0" w:color="000000" w:themeColor="text1"/>
              <w:left w:val="single" w:sz="4" w:space="0" w:color="000000" w:themeColor="text1"/>
              <w:bottom w:val="single" w:sz="8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1DA4988C" w14:textId="77777777" w:rsidR="00DE30F3" w:rsidRDefault="00DE30F3" w:rsidP="00CA2620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67" w:type="dxa"/>
            <w:tcBorders>
              <w:top w:val="single" w:sz="12" w:space="0" w:color="000000" w:themeColor="text1"/>
              <w:left w:val="single" w:sz="4" w:space="0" w:color="000000" w:themeColor="text1"/>
              <w:bottom w:val="single" w:sz="8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4E7CED3A" w14:textId="77777777" w:rsidR="00DE30F3" w:rsidRDefault="00DE30F3" w:rsidP="00CA2620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67" w:type="dxa"/>
            <w:tcBorders>
              <w:top w:val="single" w:sz="12" w:space="0" w:color="000000" w:themeColor="text1"/>
              <w:left w:val="single" w:sz="4" w:space="0" w:color="000000" w:themeColor="text1"/>
              <w:bottom w:val="single" w:sz="8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29A5B705" w14:textId="77777777" w:rsidR="00DE30F3" w:rsidRDefault="00DE30F3" w:rsidP="00CA2620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67" w:type="dxa"/>
            <w:tcBorders>
              <w:top w:val="single" w:sz="12" w:space="0" w:color="000000" w:themeColor="text1"/>
              <w:left w:val="single" w:sz="4" w:space="0" w:color="000000" w:themeColor="text1"/>
              <w:bottom w:val="single" w:sz="8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556AF256" w14:textId="77777777" w:rsidR="00DE30F3" w:rsidRDefault="00DE30F3" w:rsidP="00CA2620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57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8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02DFBDF0" w14:textId="77777777" w:rsidR="00DE30F3" w:rsidRDefault="00DE30F3" w:rsidP="00CA2620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58" w:type="dxa"/>
            <w:tcBorders>
              <w:top w:val="single" w:sz="12" w:space="0" w:color="000000" w:themeColor="text1"/>
              <w:left w:val="single" w:sz="4" w:space="0" w:color="000000" w:themeColor="text1"/>
              <w:bottom w:val="single" w:sz="8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5C865ADB" w14:textId="77777777" w:rsidR="00DE30F3" w:rsidRDefault="00DE30F3" w:rsidP="00CA2620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1069" w:type="dxa"/>
            <w:gridSpan w:val="2"/>
            <w:vMerge w:val="restart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29586605" w14:textId="77777777" w:rsidR="00DE30F3" w:rsidRDefault="00DE30F3" w:rsidP="00CA2620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771" w:type="dxa"/>
            <w:vMerge w:val="restart"/>
            <w:tcBorders>
              <w:top w:val="single" w:sz="12" w:space="0" w:color="000000" w:themeColor="text1"/>
              <w:left w:val="single" w:sz="4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3F4E8BDB" w14:textId="77777777" w:rsidR="00DE30F3" w:rsidRDefault="00DE30F3" w:rsidP="00CA2620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921" w:type="dxa"/>
            <w:gridSpan w:val="2"/>
            <w:vMerge w:val="restart"/>
            <w:tcBorders>
              <w:top w:val="single" w:sz="12" w:space="0" w:color="000000" w:themeColor="text1"/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BFBFBF" w:themeFill="background1" w:themeFillShade="BF"/>
            <w:vAlign w:val="center"/>
          </w:tcPr>
          <w:p w14:paraId="435839AF" w14:textId="77777777" w:rsidR="00DE30F3" w:rsidRDefault="00DE30F3" w:rsidP="00CA2620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</w:tr>
      <w:tr w:rsidR="00DE30F3" w:rsidRPr="00CF6CD9" w14:paraId="7FDBE59E" w14:textId="77777777" w:rsidTr="00CA2620">
        <w:trPr>
          <w:cantSplit/>
          <w:trHeight w:val="253"/>
          <w:tblHeader/>
          <w:jc w:val="center"/>
        </w:trPr>
        <w:tc>
          <w:tcPr>
            <w:tcW w:w="557" w:type="dxa"/>
            <w:vMerge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4D9186A8" w14:textId="77777777" w:rsidR="00DE30F3" w:rsidRDefault="00DE30F3" w:rsidP="00CA2620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2220" w:type="dxa"/>
            <w:vMerge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62E7A8F4" w14:textId="77777777" w:rsidR="00DE30F3" w:rsidRDefault="00DE30F3" w:rsidP="00CA2620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64" w:type="dxa"/>
            <w:gridSpan w:val="2"/>
            <w:vMerge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6C49953E" w14:textId="77777777" w:rsidR="00DE30F3" w:rsidRDefault="00DE30F3" w:rsidP="00CA2620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588" w:type="dxa"/>
            <w:gridSpan w:val="2"/>
            <w:tcBorders>
              <w:top w:val="single" w:sz="8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5DEF6E59" w14:textId="77777777" w:rsidR="00DE30F3" w:rsidRDefault="00DE30F3" w:rsidP="00CA2620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89" w:type="dxa"/>
            <w:gridSpan w:val="2"/>
            <w:tcBorders>
              <w:top w:val="single" w:sz="8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45692BDE" w14:textId="77777777" w:rsidR="00DE30F3" w:rsidRDefault="00DE30F3" w:rsidP="00CA2620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88" w:type="dxa"/>
            <w:gridSpan w:val="2"/>
            <w:tcBorders>
              <w:top w:val="single" w:sz="8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6EC4ADD3" w14:textId="77777777" w:rsidR="00DE30F3" w:rsidRDefault="00DE30F3" w:rsidP="00CA2620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89" w:type="dxa"/>
            <w:gridSpan w:val="2"/>
            <w:tcBorders>
              <w:top w:val="single" w:sz="8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0A4D711D" w14:textId="77777777" w:rsidR="00DE30F3" w:rsidRDefault="00DE30F3" w:rsidP="00CA2620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1560" w:type="dxa"/>
            <w:gridSpan w:val="7"/>
            <w:tcBorders>
              <w:top w:val="single" w:sz="8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57F929F2" w14:textId="77777777" w:rsidR="00DE30F3" w:rsidRDefault="00DE30F3" w:rsidP="00CA2620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1275" w:type="dxa"/>
            <w:gridSpan w:val="3"/>
            <w:tcBorders>
              <w:top w:val="single" w:sz="8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0CCAFC8A" w14:textId="77777777" w:rsidR="00DE30F3" w:rsidRDefault="00DE30F3" w:rsidP="00CA2620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75" w:type="dxa"/>
            <w:vMerge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6246E284" w14:textId="77777777" w:rsidR="00DE30F3" w:rsidRDefault="00DE30F3" w:rsidP="00CA2620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1835" w:type="dxa"/>
            <w:gridSpan w:val="5"/>
            <w:tcBorders>
              <w:top w:val="single" w:sz="8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546CDE7C" w14:textId="77777777" w:rsidR="00DE30F3" w:rsidRDefault="00DE30F3" w:rsidP="00CA2620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915" w:type="dxa"/>
            <w:gridSpan w:val="2"/>
            <w:tcBorders>
              <w:top w:val="single" w:sz="8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6FA0108A" w14:textId="77777777" w:rsidR="00DE30F3" w:rsidRDefault="00DE30F3" w:rsidP="00CA2620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1069" w:type="dxa"/>
            <w:gridSpan w:val="2"/>
            <w:vMerge/>
            <w:tcBorders>
              <w:left w:val="single" w:sz="12" w:space="0" w:color="000000" w:themeColor="text1"/>
              <w:bottom w:val="single" w:sz="12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6AA761A3" w14:textId="77777777" w:rsidR="00DE30F3" w:rsidRDefault="00DE30F3" w:rsidP="00CA2620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771" w:type="dxa"/>
            <w:vMerge/>
            <w:tcBorders>
              <w:left w:val="single" w:sz="4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32598C72" w14:textId="77777777" w:rsidR="00DE30F3" w:rsidRDefault="00DE30F3" w:rsidP="00CA2620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921" w:type="dxa"/>
            <w:gridSpan w:val="2"/>
            <w:vMerge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BFBFBF" w:themeFill="background1" w:themeFillShade="BF"/>
            <w:vAlign w:val="center"/>
          </w:tcPr>
          <w:p w14:paraId="306DD046" w14:textId="77777777" w:rsidR="00DE30F3" w:rsidRDefault="00DE30F3" w:rsidP="00CA2620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</w:tr>
      <w:tr w:rsidR="00DE30F3" w:rsidRPr="00CF6CD9" w14:paraId="14CAA29B" w14:textId="77777777" w:rsidTr="00CA2620">
        <w:trPr>
          <w:cantSplit/>
          <w:trHeight w:val="234"/>
          <w:tblHeader/>
          <w:jc w:val="center"/>
        </w:trPr>
        <w:tc>
          <w:tcPr>
            <w:tcW w:w="557" w:type="dxa"/>
            <w:vMerge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3204D696" w14:textId="77777777" w:rsidR="00DE30F3" w:rsidRDefault="00DE30F3" w:rsidP="00CA2620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2220" w:type="dxa"/>
            <w:vMerge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7EA8F974" w14:textId="77777777" w:rsidR="00DE30F3" w:rsidRDefault="00DE30F3" w:rsidP="00CA2620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64" w:type="dxa"/>
            <w:gridSpan w:val="2"/>
            <w:vMerge w:val="restart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3376C37D" w14:textId="77777777" w:rsidR="00DE30F3" w:rsidRDefault="00DE30F3" w:rsidP="00CA2620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  <w:r>
              <w:rPr>
                <w:rFonts w:asciiTheme="majorBidi" w:hAnsiTheme="majorBidi" w:cs="Fanan" w:hint="cs"/>
                <w:rtl/>
              </w:rPr>
              <w:t>ف2</w:t>
            </w:r>
          </w:p>
        </w:tc>
        <w:tc>
          <w:tcPr>
            <w:tcW w:w="294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8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6E365F0F" w14:textId="77777777" w:rsidR="00DE30F3" w:rsidRDefault="00DE30F3" w:rsidP="00CA2620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294" w:type="dxa"/>
            <w:tcBorders>
              <w:top w:val="single" w:sz="12" w:space="0" w:color="000000" w:themeColor="text1"/>
              <w:left w:val="single" w:sz="4" w:space="0" w:color="000000" w:themeColor="text1"/>
              <w:bottom w:val="single" w:sz="8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36E9BBAF" w14:textId="77777777" w:rsidR="00DE30F3" w:rsidRDefault="00DE30F3" w:rsidP="00CA2620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294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8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FD1FE84" w14:textId="77777777" w:rsidR="00DE30F3" w:rsidRDefault="00DE30F3" w:rsidP="00CA2620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295" w:type="dxa"/>
            <w:tcBorders>
              <w:top w:val="single" w:sz="12" w:space="0" w:color="000000" w:themeColor="text1"/>
              <w:left w:val="single" w:sz="4" w:space="0" w:color="000000" w:themeColor="text1"/>
              <w:bottom w:val="single" w:sz="8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761DF4E7" w14:textId="77777777" w:rsidR="00DE30F3" w:rsidRDefault="00DE30F3" w:rsidP="00CA2620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294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8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64931C8" w14:textId="77777777" w:rsidR="00DE30F3" w:rsidRDefault="00DE30F3" w:rsidP="00CA2620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294" w:type="dxa"/>
            <w:tcBorders>
              <w:top w:val="single" w:sz="12" w:space="0" w:color="000000" w:themeColor="text1"/>
              <w:left w:val="single" w:sz="4" w:space="0" w:color="000000" w:themeColor="text1"/>
              <w:bottom w:val="single" w:sz="8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7107CD33" w14:textId="77777777" w:rsidR="00DE30F3" w:rsidRDefault="00DE30F3" w:rsidP="00CA2620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294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8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53580DFE" w14:textId="77777777" w:rsidR="00DE30F3" w:rsidRDefault="00DE30F3" w:rsidP="00CA2620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295" w:type="dxa"/>
            <w:tcBorders>
              <w:top w:val="single" w:sz="12" w:space="0" w:color="000000" w:themeColor="text1"/>
              <w:left w:val="single" w:sz="4" w:space="0" w:color="000000" w:themeColor="text1"/>
              <w:bottom w:val="single" w:sz="8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741DBBD6" w14:textId="77777777" w:rsidR="00DE30F3" w:rsidRDefault="00DE30F3" w:rsidP="00CA2620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20" w:type="dxa"/>
            <w:gridSpan w:val="2"/>
            <w:tcBorders>
              <w:top w:val="single" w:sz="12" w:space="0" w:color="000000" w:themeColor="text1"/>
              <w:left w:val="single" w:sz="12" w:space="0" w:color="000000" w:themeColor="text1"/>
              <w:bottom w:val="single" w:sz="8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3BBF688" w14:textId="77777777" w:rsidR="00DE30F3" w:rsidRDefault="00DE30F3" w:rsidP="00CA2620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20" w:type="dxa"/>
            <w:gridSpan w:val="2"/>
            <w:tcBorders>
              <w:top w:val="single" w:sz="12" w:space="0" w:color="000000" w:themeColor="text1"/>
              <w:left w:val="single" w:sz="4" w:space="0" w:color="000000" w:themeColor="text1"/>
              <w:bottom w:val="single" w:sz="8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4CED8790" w14:textId="77777777" w:rsidR="00DE30F3" w:rsidRDefault="00DE30F3" w:rsidP="00CA2620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20" w:type="dxa"/>
            <w:gridSpan w:val="3"/>
            <w:tcBorders>
              <w:top w:val="single" w:sz="12" w:space="0" w:color="000000" w:themeColor="text1"/>
              <w:left w:val="single" w:sz="4" w:space="0" w:color="000000" w:themeColor="text1"/>
              <w:bottom w:val="single" w:sz="8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4F767614" w14:textId="77777777" w:rsidR="00DE30F3" w:rsidRDefault="00DE30F3" w:rsidP="00CA2620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2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8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0E9CC425" w14:textId="77777777" w:rsidR="00DE30F3" w:rsidRDefault="00DE30F3" w:rsidP="00CA2620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25" w:type="dxa"/>
            <w:tcBorders>
              <w:top w:val="single" w:sz="12" w:space="0" w:color="000000" w:themeColor="text1"/>
              <w:left w:val="single" w:sz="4" w:space="0" w:color="000000" w:themeColor="text1"/>
              <w:bottom w:val="single" w:sz="8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2F1D81FB" w14:textId="77777777" w:rsidR="00DE30F3" w:rsidRDefault="00DE30F3" w:rsidP="00CA2620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25" w:type="dxa"/>
            <w:tcBorders>
              <w:top w:val="single" w:sz="12" w:space="0" w:color="000000" w:themeColor="text1"/>
              <w:left w:val="single" w:sz="4" w:space="0" w:color="000000" w:themeColor="text1"/>
              <w:bottom w:val="single" w:sz="8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1A10390D" w14:textId="77777777" w:rsidR="00DE30F3" w:rsidRDefault="00DE30F3" w:rsidP="00CA2620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75" w:type="dxa"/>
            <w:vMerge w:val="restart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7B696A68" w14:textId="77777777" w:rsidR="00DE30F3" w:rsidRDefault="00DE30F3" w:rsidP="00CA2620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67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8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16240AF3" w14:textId="77777777" w:rsidR="00DE30F3" w:rsidRDefault="00DE30F3" w:rsidP="00CA2620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67" w:type="dxa"/>
            <w:tcBorders>
              <w:top w:val="single" w:sz="12" w:space="0" w:color="000000" w:themeColor="text1"/>
              <w:left w:val="single" w:sz="4" w:space="0" w:color="000000" w:themeColor="text1"/>
              <w:bottom w:val="single" w:sz="8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FC4C6CB" w14:textId="77777777" w:rsidR="00DE30F3" w:rsidRDefault="00DE30F3" w:rsidP="00CA2620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67" w:type="dxa"/>
            <w:tcBorders>
              <w:top w:val="single" w:sz="12" w:space="0" w:color="000000" w:themeColor="text1"/>
              <w:left w:val="single" w:sz="4" w:space="0" w:color="000000" w:themeColor="text1"/>
              <w:bottom w:val="single" w:sz="8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B0B54A1" w14:textId="77777777" w:rsidR="00DE30F3" w:rsidRDefault="00DE30F3" w:rsidP="00CA2620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67" w:type="dxa"/>
            <w:tcBorders>
              <w:top w:val="single" w:sz="12" w:space="0" w:color="000000" w:themeColor="text1"/>
              <w:left w:val="single" w:sz="4" w:space="0" w:color="000000" w:themeColor="text1"/>
              <w:bottom w:val="single" w:sz="8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CBA7A22" w14:textId="77777777" w:rsidR="00DE30F3" w:rsidRDefault="00DE30F3" w:rsidP="00CA2620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67" w:type="dxa"/>
            <w:tcBorders>
              <w:top w:val="single" w:sz="12" w:space="0" w:color="000000" w:themeColor="text1"/>
              <w:left w:val="single" w:sz="4" w:space="0" w:color="000000" w:themeColor="text1"/>
              <w:bottom w:val="single" w:sz="8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58EC356E" w14:textId="77777777" w:rsidR="00DE30F3" w:rsidRDefault="00DE30F3" w:rsidP="00CA2620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57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8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8CA96F2" w14:textId="77777777" w:rsidR="00DE30F3" w:rsidRDefault="00DE30F3" w:rsidP="00CA2620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58" w:type="dxa"/>
            <w:tcBorders>
              <w:top w:val="single" w:sz="12" w:space="0" w:color="000000" w:themeColor="text1"/>
              <w:left w:val="single" w:sz="4" w:space="0" w:color="000000" w:themeColor="text1"/>
              <w:bottom w:val="single" w:sz="8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0F0DC7E4" w14:textId="77777777" w:rsidR="00DE30F3" w:rsidRDefault="00DE30F3" w:rsidP="00CA2620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1069" w:type="dxa"/>
            <w:gridSpan w:val="2"/>
            <w:vMerge w:val="restart"/>
            <w:tcBorders>
              <w:left w:val="single" w:sz="12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1EBA209D" w14:textId="77777777" w:rsidR="00DE30F3" w:rsidRDefault="00DE30F3" w:rsidP="00CA2620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771" w:type="dxa"/>
            <w:vMerge w:val="restart"/>
            <w:tcBorders>
              <w:left w:val="single" w:sz="4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6581F602" w14:textId="77777777" w:rsidR="00DE30F3" w:rsidRDefault="00DE30F3" w:rsidP="00CA2620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921" w:type="dxa"/>
            <w:gridSpan w:val="2"/>
            <w:vMerge w:val="restar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BFBFBF" w:themeFill="background1" w:themeFillShade="BF"/>
            <w:vAlign w:val="center"/>
          </w:tcPr>
          <w:p w14:paraId="45C795CD" w14:textId="77777777" w:rsidR="00DE30F3" w:rsidRDefault="00DE30F3" w:rsidP="00CA2620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</w:tr>
      <w:tr w:rsidR="00DE30F3" w:rsidRPr="00CF6CD9" w14:paraId="75C68255" w14:textId="77777777" w:rsidTr="00CA2620">
        <w:trPr>
          <w:cantSplit/>
          <w:trHeight w:val="261"/>
          <w:tblHeader/>
          <w:jc w:val="center"/>
        </w:trPr>
        <w:tc>
          <w:tcPr>
            <w:tcW w:w="557" w:type="dxa"/>
            <w:vMerge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3CCCD293" w14:textId="77777777" w:rsidR="00DE30F3" w:rsidRDefault="00DE30F3" w:rsidP="00CA2620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2220" w:type="dxa"/>
            <w:vMerge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18B72912" w14:textId="77777777" w:rsidR="00DE30F3" w:rsidRDefault="00DE30F3" w:rsidP="00CA2620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64" w:type="dxa"/>
            <w:gridSpan w:val="2"/>
            <w:vMerge/>
            <w:tcBorders>
              <w:left w:val="single" w:sz="12" w:space="0" w:color="000000" w:themeColor="text1"/>
              <w:bottom w:val="single" w:sz="8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45AF5EF2" w14:textId="77777777" w:rsidR="00DE30F3" w:rsidRDefault="00DE30F3" w:rsidP="00CA2620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588" w:type="dxa"/>
            <w:gridSpan w:val="2"/>
            <w:tcBorders>
              <w:top w:val="single" w:sz="8" w:space="0" w:color="000000" w:themeColor="text1"/>
              <w:left w:val="single" w:sz="12" w:space="0" w:color="000000" w:themeColor="text1"/>
              <w:bottom w:val="single" w:sz="8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73DA47B9" w14:textId="77777777" w:rsidR="00DE30F3" w:rsidRDefault="00DE30F3" w:rsidP="00CA2620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89" w:type="dxa"/>
            <w:gridSpan w:val="2"/>
            <w:tcBorders>
              <w:top w:val="single" w:sz="8" w:space="0" w:color="000000" w:themeColor="text1"/>
              <w:left w:val="single" w:sz="12" w:space="0" w:color="000000" w:themeColor="text1"/>
              <w:bottom w:val="single" w:sz="8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17FE6DEF" w14:textId="77777777" w:rsidR="00DE30F3" w:rsidRDefault="00DE30F3" w:rsidP="00CA2620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88" w:type="dxa"/>
            <w:gridSpan w:val="2"/>
            <w:tcBorders>
              <w:top w:val="single" w:sz="8" w:space="0" w:color="000000" w:themeColor="text1"/>
              <w:left w:val="single" w:sz="12" w:space="0" w:color="000000" w:themeColor="text1"/>
              <w:bottom w:val="single" w:sz="8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16CC28B1" w14:textId="77777777" w:rsidR="00DE30F3" w:rsidRDefault="00DE30F3" w:rsidP="00CA2620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89" w:type="dxa"/>
            <w:gridSpan w:val="2"/>
            <w:tcBorders>
              <w:top w:val="single" w:sz="8" w:space="0" w:color="000000" w:themeColor="text1"/>
              <w:left w:val="single" w:sz="12" w:space="0" w:color="000000" w:themeColor="text1"/>
              <w:bottom w:val="single" w:sz="8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3141D0FD" w14:textId="77777777" w:rsidR="00DE30F3" w:rsidRDefault="00DE30F3" w:rsidP="00CA2620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1560" w:type="dxa"/>
            <w:gridSpan w:val="7"/>
            <w:tcBorders>
              <w:top w:val="single" w:sz="8" w:space="0" w:color="000000" w:themeColor="text1"/>
              <w:left w:val="single" w:sz="12" w:space="0" w:color="000000" w:themeColor="text1"/>
              <w:bottom w:val="single" w:sz="8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44FB46B6" w14:textId="77777777" w:rsidR="00DE30F3" w:rsidRDefault="00DE30F3" w:rsidP="00CA2620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1275" w:type="dxa"/>
            <w:gridSpan w:val="3"/>
            <w:tcBorders>
              <w:top w:val="single" w:sz="8" w:space="0" w:color="000000" w:themeColor="text1"/>
              <w:left w:val="single" w:sz="12" w:space="0" w:color="000000" w:themeColor="text1"/>
              <w:bottom w:val="single" w:sz="8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76D494EC" w14:textId="77777777" w:rsidR="00DE30F3" w:rsidRDefault="00DE30F3" w:rsidP="00CA2620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75" w:type="dxa"/>
            <w:vMerge/>
            <w:tcBorders>
              <w:left w:val="single" w:sz="12" w:space="0" w:color="000000" w:themeColor="text1"/>
              <w:bottom w:val="single" w:sz="8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546215A6" w14:textId="77777777" w:rsidR="00DE30F3" w:rsidRDefault="00DE30F3" w:rsidP="00CA2620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1835" w:type="dxa"/>
            <w:gridSpan w:val="5"/>
            <w:tcBorders>
              <w:top w:val="single" w:sz="8" w:space="0" w:color="000000" w:themeColor="text1"/>
              <w:left w:val="single" w:sz="12" w:space="0" w:color="000000" w:themeColor="text1"/>
              <w:bottom w:val="single" w:sz="8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51E55B25" w14:textId="77777777" w:rsidR="00DE30F3" w:rsidRDefault="00DE30F3" w:rsidP="00CA2620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915" w:type="dxa"/>
            <w:gridSpan w:val="2"/>
            <w:tcBorders>
              <w:top w:val="single" w:sz="8" w:space="0" w:color="000000" w:themeColor="text1"/>
              <w:left w:val="single" w:sz="12" w:space="0" w:color="000000" w:themeColor="text1"/>
              <w:bottom w:val="single" w:sz="8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66E66C1C" w14:textId="77777777" w:rsidR="00DE30F3" w:rsidRDefault="00DE30F3" w:rsidP="00CA2620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1069" w:type="dxa"/>
            <w:gridSpan w:val="2"/>
            <w:vMerge/>
            <w:tcBorders>
              <w:left w:val="single" w:sz="12" w:space="0" w:color="000000" w:themeColor="text1"/>
              <w:bottom w:val="single" w:sz="8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0CE6DED" w14:textId="77777777" w:rsidR="00DE30F3" w:rsidRDefault="00DE30F3" w:rsidP="00CA2620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771" w:type="dxa"/>
            <w:vMerge/>
            <w:tcBorders>
              <w:left w:val="single" w:sz="4" w:space="0" w:color="000000" w:themeColor="text1"/>
              <w:bottom w:val="single" w:sz="8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7A5BEB52" w14:textId="77777777" w:rsidR="00DE30F3" w:rsidRDefault="00DE30F3" w:rsidP="00CA2620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921" w:type="dxa"/>
            <w:gridSpan w:val="2"/>
            <w:vMerge/>
            <w:tcBorders>
              <w:left w:val="single" w:sz="12" w:space="0" w:color="000000" w:themeColor="text1"/>
              <w:bottom w:val="single" w:sz="8" w:space="0" w:color="000000" w:themeColor="text1"/>
              <w:right w:val="single" w:sz="12" w:space="0" w:color="000000" w:themeColor="text1"/>
            </w:tcBorders>
            <w:shd w:val="clear" w:color="auto" w:fill="BFBFBF" w:themeFill="background1" w:themeFillShade="BF"/>
            <w:vAlign w:val="center"/>
          </w:tcPr>
          <w:p w14:paraId="335F9AE8" w14:textId="77777777" w:rsidR="00DE30F3" w:rsidRDefault="00DE30F3" w:rsidP="00CA2620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</w:tr>
      <w:tr w:rsidR="00DE30F3" w:rsidRPr="00CF6CD9" w14:paraId="14CF7E11" w14:textId="77777777" w:rsidTr="00CA2620">
        <w:trPr>
          <w:cantSplit/>
          <w:trHeight w:val="283"/>
          <w:tblHeader/>
          <w:jc w:val="center"/>
        </w:trPr>
        <w:tc>
          <w:tcPr>
            <w:tcW w:w="557" w:type="dxa"/>
            <w:vMerge/>
            <w:tcBorders>
              <w:top w:val="single" w:sz="4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5B82DEBA" w14:textId="77777777" w:rsidR="00DE30F3" w:rsidRDefault="00DE30F3" w:rsidP="00CA2620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2220" w:type="dxa"/>
            <w:vMerge/>
            <w:tcBorders>
              <w:top w:val="single" w:sz="4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46A77C7B" w14:textId="77777777" w:rsidR="00DE30F3" w:rsidRDefault="00DE30F3" w:rsidP="00CA2620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64" w:type="dxa"/>
            <w:gridSpan w:val="2"/>
            <w:tcBorders>
              <w:top w:val="single" w:sz="8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225F5EA4" w14:textId="77777777" w:rsidR="00DE30F3" w:rsidRDefault="00DE30F3" w:rsidP="00CA2620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 w:hint="cs"/>
                <w:rtl/>
              </w:rPr>
            </w:pPr>
            <w:r>
              <w:rPr>
                <w:rFonts w:asciiTheme="majorBidi" w:hAnsiTheme="majorBidi" w:cs="Fanan" w:hint="cs"/>
                <w:rtl/>
              </w:rPr>
              <w:t>مت</w:t>
            </w:r>
          </w:p>
        </w:tc>
        <w:tc>
          <w:tcPr>
            <w:tcW w:w="588" w:type="dxa"/>
            <w:gridSpan w:val="2"/>
            <w:tcBorders>
              <w:top w:val="single" w:sz="8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3FBE78E5" w14:textId="77777777" w:rsidR="00DE30F3" w:rsidRDefault="00DE30F3" w:rsidP="00CA2620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89" w:type="dxa"/>
            <w:gridSpan w:val="2"/>
            <w:tcBorders>
              <w:top w:val="single" w:sz="8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0930AF54" w14:textId="77777777" w:rsidR="00DE30F3" w:rsidRDefault="00DE30F3" w:rsidP="00CA2620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88" w:type="dxa"/>
            <w:gridSpan w:val="2"/>
            <w:tcBorders>
              <w:top w:val="single" w:sz="8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2BC2DD98" w14:textId="77777777" w:rsidR="00DE30F3" w:rsidRDefault="00DE30F3" w:rsidP="00CA2620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89" w:type="dxa"/>
            <w:gridSpan w:val="2"/>
            <w:tcBorders>
              <w:top w:val="single" w:sz="8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6DBBCCE9" w14:textId="77777777" w:rsidR="00DE30F3" w:rsidRDefault="00DE30F3" w:rsidP="00CA2620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1560" w:type="dxa"/>
            <w:gridSpan w:val="7"/>
            <w:tcBorders>
              <w:top w:val="single" w:sz="8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58B0E56D" w14:textId="77777777" w:rsidR="00DE30F3" w:rsidRDefault="00DE30F3" w:rsidP="00CA2620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1275" w:type="dxa"/>
            <w:gridSpan w:val="3"/>
            <w:tcBorders>
              <w:top w:val="single" w:sz="8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155E7E43" w14:textId="77777777" w:rsidR="00DE30F3" w:rsidRDefault="00DE30F3" w:rsidP="00CA2620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75" w:type="dxa"/>
            <w:tcBorders>
              <w:top w:val="single" w:sz="8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651E86E3" w14:textId="77777777" w:rsidR="00DE30F3" w:rsidRDefault="00DE30F3" w:rsidP="00CA2620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1835" w:type="dxa"/>
            <w:gridSpan w:val="5"/>
            <w:tcBorders>
              <w:top w:val="single" w:sz="8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5F29954B" w14:textId="77777777" w:rsidR="00DE30F3" w:rsidRDefault="00DE30F3" w:rsidP="00CA2620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915" w:type="dxa"/>
            <w:gridSpan w:val="2"/>
            <w:tcBorders>
              <w:top w:val="single" w:sz="8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59514E7D" w14:textId="77777777" w:rsidR="00DE30F3" w:rsidRDefault="00DE30F3" w:rsidP="00CA2620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1069" w:type="dxa"/>
            <w:gridSpan w:val="2"/>
            <w:tcBorders>
              <w:top w:val="single" w:sz="8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1F3CEEFF" w14:textId="77777777" w:rsidR="00DE30F3" w:rsidRDefault="00DE30F3" w:rsidP="00CA2620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771" w:type="dxa"/>
            <w:tcBorders>
              <w:top w:val="single" w:sz="8" w:space="0" w:color="000000" w:themeColor="text1"/>
              <w:left w:val="single" w:sz="4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7FA98174" w14:textId="77777777" w:rsidR="00DE30F3" w:rsidRDefault="00DE30F3" w:rsidP="00CA2620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921" w:type="dxa"/>
            <w:gridSpan w:val="2"/>
            <w:tcBorders>
              <w:top w:val="single" w:sz="8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24D830A9" w14:textId="77777777" w:rsidR="00DE30F3" w:rsidRDefault="00DE30F3" w:rsidP="00CA2620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</w:tr>
      <w:tr w:rsidR="00DE30F3" w:rsidRPr="00CF6CD9" w14:paraId="3746F5E5" w14:textId="77777777" w:rsidTr="00CA2620">
        <w:trPr>
          <w:cantSplit/>
          <w:trHeight w:val="178"/>
          <w:tblHeader/>
          <w:jc w:val="center"/>
        </w:trPr>
        <w:tc>
          <w:tcPr>
            <w:tcW w:w="557" w:type="dxa"/>
            <w:vMerge w:val="restart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77240E44" w14:textId="3CCAD4D8" w:rsidR="00DE30F3" w:rsidRDefault="00DE30F3" w:rsidP="00CA2620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  <w:r>
              <w:rPr>
                <w:rFonts w:asciiTheme="majorBidi" w:hAnsiTheme="majorBidi" w:cs="Fanan" w:hint="cs"/>
                <w:rtl/>
              </w:rPr>
              <w:t>5</w:t>
            </w:r>
          </w:p>
        </w:tc>
        <w:tc>
          <w:tcPr>
            <w:tcW w:w="2220" w:type="dxa"/>
            <w:vMerge w:val="restart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3D443A78" w14:textId="77777777" w:rsidR="00DE30F3" w:rsidRDefault="00DE30F3" w:rsidP="00CA2620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64" w:type="dxa"/>
            <w:gridSpan w:val="2"/>
            <w:vMerge w:val="restart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7D83D97E" w14:textId="77777777" w:rsidR="00DE30F3" w:rsidRDefault="00DE30F3" w:rsidP="00CA2620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  <w:r>
              <w:rPr>
                <w:rFonts w:asciiTheme="majorBidi" w:hAnsiTheme="majorBidi" w:cs="Fanan" w:hint="cs"/>
                <w:rtl/>
              </w:rPr>
              <w:t>ف1</w:t>
            </w:r>
          </w:p>
        </w:tc>
        <w:tc>
          <w:tcPr>
            <w:tcW w:w="294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8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463BB70D" w14:textId="77777777" w:rsidR="00DE30F3" w:rsidRDefault="00DE30F3" w:rsidP="00CA2620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294" w:type="dxa"/>
            <w:tcBorders>
              <w:top w:val="single" w:sz="12" w:space="0" w:color="000000" w:themeColor="text1"/>
              <w:left w:val="single" w:sz="4" w:space="0" w:color="000000" w:themeColor="text1"/>
              <w:bottom w:val="single" w:sz="8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7BEA465C" w14:textId="77777777" w:rsidR="00DE30F3" w:rsidRDefault="00DE30F3" w:rsidP="00CA2620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294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8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659A330D" w14:textId="77777777" w:rsidR="00DE30F3" w:rsidRDefault="00DE30F3" w:rsidP="00CA2620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295" w:type="dxa"/>
            <w:tcBorders>
              <w:top w:val="single" w:sz="12" w:space="0" w:color="000000" w:themeColor="text1"/>
              <w:left w:val="single" w:sz="4" w:space="0" w:color="000000" w:themeColor="text1"/>
              <w:bottom w:val="single" w:sz="8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67A56ED5" w14:textId="77777777" w:rsidR="00DE30F3" w:rsidRDefault="00DE30F3" w:rsidP="00CA2620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294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8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5099DDE9" w14:textId="77777777" w:rsidR="00DE30F3" w:rsidRDefault="00DE30F3" w:rsidP="00CA2620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294" w:type="dxa"/>
            <w:tcBorders>
              <w:top w:val="single" w:sz="12" w:space="0" w:color="000000" w:themeColor="text1"/>
              <w:left w:val="single" w:sz="4" w:space="0" w:color="000000" w:themeColor="text1"/>
              <w:bottom w:val="single" w:sz="8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39E30923" w14:textId="77777777" w:rsidR="00DE30F3" w:rsidRDefault="00DE30F3" w:rsidP="00CA2620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294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8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55E26738" w14:textId="77777777" w:rsidR="00DE30F3" w:rsidRDefault="00DE30F3" w:rsidP="00CA2620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295" w:type="dxa"/>
            <w:tcBorders>
              <w:top w:val="single" w:sz="12" w:space="0" w:color="000000" w:themeColor="text1"/>
              <w:left w:val="single" w:sz="4" w:space="0" w:color="000000" w:themeColor="text1"/>
              <w:bottom w:val="single" w:sz="8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699EB193" w14:textId="77777777" w:rsidR="00DE30F3" w:rsidRDefault="00DE30F3" w:rsidP="00CA2620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9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8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080F3344" w14:textId="77777777" w:rsidR="00DE30F3" w:rsidRDefault="00DE30F3" w:rsidP="00CA2620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90" w:type="dxa"/>
            <w:gridSpan w:val="2"/>
            <w:tcBorders>
              <w:top w:val="single" w:sz="12" w:space="0" w:color="000000" w:themeColor="text1"/>
              <w:left w:val="single" w:sz="4" w:space="0" w:color="000000" w:themeColor="text1"/>
              <w:bottom w:val="single" w:sz="8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4A2E6988" w14:textId="77777777" w:rsidR="00DE30F3" w:rsidRDefault="00DE30F3" w:rsidP="00CA2620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90" w:type="dxa"/>
            <w:gridSpan w:val="2"/>
            <w:tcBorders>
              <w:top w:val="single" w:sz="12" w:space="0" w:color="000000" w:themeColor="text1"/>
              <w:left w:val="single" w:sz="4" w:space="0" w:color="000000" w:themeColor="text1"/>
              <w:bottom w:val="single" w:sz="8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193583A" w14:textId="77777777" w:rsidR="00DE30F3" w:rsidRDefault="00DE30F3" w:rsidP="00CA2620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90" w:type="dxa"/>
            <w:gridSpan w:val="2"/>
            <w:tcBorders>
              <w:top w:val="single" w:sz="12" w:space="0" w:color="000000" w:themeColor="text1"/>
              <w:left w:val="single" w:sz="4" w:space="0" w:color="000000" w:themeColor="text1"/>
              <w:bottom w:val="single" w:sz="8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3CAC9066" w14:textId="77777777" w:rsidR="00DE30F3" w:rsidRDefault="00DE30F3" w:rsidP="00CA2620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2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8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432C5F1D" w14:textId="77777777" w:rsidR="00DE30F3" w:rsidRDefault="00DE30F3" w:rsidP="00CA2620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25" w:type="dxa"/>
            <w:tcBorders>
              <w:top w:val="single" w:sz="12" w:space="0" w:color="000000" w:themeColor="text1"/>
              <w:left w:val="single" w:sz="4" w:space="0" w:color="000000" w:themeColor="text1"/>
              <w:bottom w:val="single" w:sz="8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1849AF02" w14:textId="77777777" w:rsidR="00DE30F3" w:rsidRDefault="00DE30F3" w:rsidP="00CA2620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25" w:type="dxa"/>
            <w:tcBorders>
              <w:top w:val="single" w:sz="12" w:space="0" w:color="000000" w:themeColor="text1"/>
              <w:left w:val="single" w:sz="4" w:space="0" w:color="000000" w:themeColor="text1"/>
              <w:bottom w:val="single" w:sz="8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5DCBA08A" w14:textId="77777777" w:rsidR="00DE30F3" w:rsidRDefault="00DE30F3" w:rsidP="00CA2620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75" w:type="dxa"/>
            <w:vMerge w:val="restart"/>
            <w:tcBorders>
              <w:top w:val="single" w:sz="12" w:space="0" w:color="000000" w:themeColor="text1"/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67DAAC8A" w14:textId="77777777" w:rsidR="00DE30F3" w:rsidRDefault="00DE30F3" w:rsidP="00CA2620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67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8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4B1A253D" w14:textId="77777777" w:rsidR="00DE30F3" w:rsidRDefault="00DE30F3" w:rsidP="00CA2620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67" w:type="dxa"/>
            <w:tcBorders>
              <w:top w:val="single" w:sz="12" w:space="0" w:color="000000" w:themeColor="text1"/>
              <w:left w:val="single" w:sz="4" w:space="0" w:color="000000" w:themeColor="text1"/>
              <w:bottom w:val="single" w:sz="8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45137FB5" w14:textId="77777777" w:rsidR="00DE30F3" w:rsidRDefault="00DE30F3" w:rsidP="00CA2620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67" w:type="dxa"/>
            <w:tcBorders>
              <w:top w:val="single" w:sz="12" w:space="0" w:color="000000" w:themeColor="text1"/>
              <w:left w:val="single" w:sz="4" w:space="0" w:color="000000" w:themeColor="text1"/>
              <w:bottom w:val="single" w:sz="8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181727D6" w14:textId="77777777" w:rsidR="00DE30F3" w:rsidRDefault="00DE30F3" w:rsidP="00CA2620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67" w:type="dxa"/>
            <w:tcBorders>
              <w:top w:val="single" w:sz="12" w:space="0" w:color="000000" w:themeColor="text1"/>
              <w:left w:val="single" w:sz="4" w:space="0" w:color="000000" w:themeColor="text1"/>
              <w:bottom w:val="single" w:sz="8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4B5FF17E" w14:textId="77777777" w:rsidR="00DE30F3" w:rsidRDefault="00DE30F3" w:rsidP="00CA2620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67" w:type="dxa"/>
            <w:tcBorders>
              <w:top w:val="single" w:sz="12" w:space="0" w:color="000000" w:themeColor="text1"/>
              <w:left w:val="single" w:sz="4" w:space="0" w:color="000000" w:themeColor="text1"/>
              <w:bottom w:val="single" w:sz="8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3AC043D1" w14:textId="77777777" w:rsidR="00DE30F3" w:rsidRDefault="00DE30F3" w:rsidP="00CA2620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57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8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CF688FB" w14:textId="77777777" w:rsidR="00DE30F3" w:rsidRDefault="00DE30F3" w:rsidP="00CA2620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58" w:type="dxa"/>
            <w:tcBorders>
              <w:top w:val="single" w:sz="12" w:space="0" w:color="000000" w:themeColor="text1"/>
              <w:left w:val="single" w:sz="4" w:space="0" w:color="000000" w:themeColor="text1"/>
              <w:bottom w:val="single" w:sz="8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18F20025" w14:textId="77777777" w:rsidR="00DE30F3" w:rsidRDefault="00DE30F3" w:rsidP="00CA2620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1069" w:type="dxa"/>
            <w:gridSpan w:val="2"/>
            <w:vMerge w:val="restart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16FC41C4" w14:textId="77777777" w:rsidR="00DE30F3" w:rsidRDefault="00DE30F3" w:rsidP="00CA2620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771" w:type="dxa"/>
            <w:vMerge w:val="restart"/>
            <w:tcBorders>
              <w:top w:val="single" w:sz="12" w:space="0" w:color="000000" w:themeColor="text1"/>
              <w:left w:val="single" w:sz="4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6673CA20" w14:textId="77777777" w:rsidR="00DE30F3" w:rsidRDefault="00DE30F3" w:rsidP="00CA2620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921" w:type="dxa"/>
            <w:gridSpan w:val="2"/>
            <w:vMerge w:val="restart"/>
            <w:tcBorders>
              <w:top w:val="single" w:sz="12" w:space="0" w:color="000000" w:themeColor="text1"/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BFBFBF" w:themeFill="background1" w:themeFillShade="BF"/>
            <w:vAlign w:val="center"/>
          </w:tcPr>
          <w:p w14:paraId="031E2A3C" w14:textId="77777777" w:rsidR="00DE30F3" w:rsidRDefault="00DE30F3" w:rsidP="00CA2620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</w:tr>
      <w:tr w:rsidR="00DE30F3" w:rsidRPr="00CF6CD9" w14:paraId="4A00F2E6" w14:textId="77777777" w:rsidTr="00CA2620">
        <w:trPr>
          <w:cantSplit/>
          <w:trHeight w:val="253"/>
          <w:tblHeader/>
          <w:jc w:val="center"/>
        </w:trPr>
        <w:tc>
          <w:tcPr>
            <w:tcW w:w="557" w:type="dxa"/>
            <w:vMerge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38543194" w14:textId="77777777" w:rsidR="00DE30F3" w:rsidRDefault="00DE30F3" w:rsidP="00CA2620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2220" w:type="dxa"/>
            <w:vMerge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10FECE04" w14:textId="77777777" w:rsidR="00DE30F3" w:rsidRDefault="00DE30F3" w:rsidP="00CA2620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64" w:type="dxa"/>
            <w:gridSpan w:val="2"/>
            <w:vMerge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1A321B5D" w14:textId="77777777" w:rsidR="00DE30F3" w:rsidRDefault="00DE30F3" w:rsidP="00CA2620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588" w:type="dxa"/>
            <w:gridSpan w:val="2"/>
            <w:tcBorders>
              <w:top w:val="single" w:sz="8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0F508333" w14:textId="77777777" w:rsidR="00DE30F3" w:rsidRDefault="00DE30F3" w:rsidP="00CA2620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89" w:type="dxa"/>
            <w:gridSpan w:val="2"/>
            <w:tcBorders>
              <w:top w:val="single" w:sz="8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1EC5E8C9" w14:textId="77777777" w:rsidR="00DE30F3" w:rsidRDefault="00DE30F3" w:rsidP="00CA2620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88" w:type="dxa"/>
            <w:gridSpan w:val="2"/>
            <w:tcBorders>
              <w:top w:val="single" w:sz="8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298035C5" w14:textId="77777777" w:rsidR="00DE30F3" w:rsidRDefault="00DE30F3" w:rsidP="00CA2620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89" w:type="dxa"/>
            <w:gridSpan w:val="2"/>
            <w:tcBorders>
              <w:top w:val="single" w:sz="8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369B9CBC" w14:textId="77777777" w:rsidR="00DE30F3" w:rsidRDefault="00DE30F3" w:rsidP="00CA2620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1560" w:type="dxa"/>
            <w:gridSpan w:val="7"/>
            <w:tcBorders>
              <w:top w:val="single" w:sz="8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0AD8ADCB" w14:textId="77777777" w:rsidR="00DE30F3" w:rsidRDefault="00DE30F3" w:rsidP="00CA2620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1275" w:type="dxa"/>
            <w:gridSpan w:val="3"/>
            <w:tcBorders>
              <w:top w:val="single" w:sz="8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359001E3" w14:textId="77777777" w:rsidR="00DE30F3" w:rsidRDefault="00DE30F3" w:rsidP="00CA2620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75" w:type="dxa"/>
            <w:vMerge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70A543B1" w14:textId="77777777" w:rsidR="00DE30F3" w:rsidRDefault="00DE30F3" w:rsidP="00CA2620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1835" w:type="dxa"/>
            <w:gridSpan w:val="5"/>
            <w:tcBorders>
              <w:top w:val="single" w:sz="8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0F22E287" w14:textId="77777777" w:rsidR="00DE30F3" w:rsidRDefault="00DE30F3" w:rsidP="00CA2620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915" w:type="dxa"/>
            <w:gridSpan w:val="2"/>
            <w:tcBorders>
              <w:top w:val="single" w:sz="8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48590705" w14:textId="77777777" w:rsidR="00DE30F3" w:rsidRDefault="00DE30F3" w:rsidP="00CA2620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1069" w:type="dxa"/>
            <w:gridSpan w:val="2"/>
            <w:vMerge/>
            <w:tcBorders>
              <w:left w:val="single" w:sz="12" w:space="0" w:color="000000" w:themeColor="text1"/>
              <w:bottom w:val="single" w:sz="12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1A6F2A94" w14:textId="77777777" w:rsidR="00DE30F3" w:rsidRDefault="00DE30F3" w:rsidP="00CA2620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771" w:type="dxa"/>
            <w:vMerge/>
            <w:tcBorders>
              <w:left w:val="single" w:sz="4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35C1287D" w14:textId="77777777" w:rsidR="00DE30F3" w:rsidRDefault="00DE30F3" w:rsidP="00CA2620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921" w:type="dxa"/>
            <w:gridSpan w:val="2"/>
            <w:vMerge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BFBFBF" w:themeFill="background1" w:themeFillShade="BF"/>
            <w:vAlign w:val="center"/>
          </w:tcPr>
          <w:p w14:paraId="4E3B0A24" w14:textId="77777777" w:rsidR="00DE30F3" w:rsidRDefault="00DE30F3" w:rsidP="00CA2620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</w:tr>
      <w:tr w:rsidR="00DE30F3" w:rsidRPr="00CF6CD9" w14:paraId="625D87DE" w14:textId="77777777" w:rsidTr="00CA2620">
        <w:trPr>
          <w:cantSplit/>
          <w:trHeight w:val="234"/>
          <w:tblHeader/>
          <w:jc w:val="center"/>
        </w:trPr>
        <w:tc>
          <w:tcPr>
            <w:tcW w:w="557" w:type="dxa"/>
            <w:vMerge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21734A02" w14:textId="77777777" w:rsidR="00DE30F3" w:rsidRDefault="00DE30F3" w:rsidP="00CA2620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2220" w:type="dxa"/>
            <w:vMerge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5EEAEA25" w14:textId="77777777" w:rsidR="00DE30F3" w:rsidRDefault="00DE30F3" w:rsidP="00CA2620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64" w:type="dxa"/>
            <w:gridSpan w:val="2"/>
            <w:vMerge w:val="restart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752568DA" w14:textId="77777777" w:rsidR="00DE30F3" w:rsidRDefault="00DE30F3" w:rsidP="00CA2620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  <w:r>
              <w:rPr>
                <w:rFonts w:asciiTheme="majorBidi" w:hAnsiTheme="majorBidi" w:cs="Fanan" w:hint="cs"/>
                <w:rtl/>
              </w:rPr>
              <w:t>ف2</w:t>
            </w:r>
          </w:p>
        </w:tc>
        <w:tc>
          <w:tcPr>
            <w:tcW w:w="294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8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734641D" w14:textId="77777777" w:rsidR="00DE30F3" w:rsidRDefault="00DE30F3" w:rsidP="00CA2620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294" w:type="dxa"/>
            <w:tcBorders>
              <w:top w:val="single" w:sz="12" w:space="0" w:color="000000" w:themeColor="text1"/>
              <w:left w:val="single" w:sz="4" w:space="0" w:color="000000" w:themeColor="text1"/>
              <w:bottom w:val="single" w:sz="8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6FF17C2E" w14:textId="77777777" w:rsidR="00DE30F3" w:rsidRDefault="00DE30F3" w:rsidP="00CA2620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294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8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1E35F423" w14:textId="77777777" w:rsidR="00DE30F3" w:rsidRDefault="00DE30F3" w:rsidP="00CA2620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295" w:type="dxa"/>
            <w:tcBorders>
              <w:top w:val="single" w:sz="12" w:space="0" w:color="000000" w:themeColor="text1"/>
              <w:left w:val="single" w:sz="4" w:space="0" w:color="000000" w:themeColor="text1"/>
              <w:bottom w:val="single" w:sz="8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16E3AD45" w14:textId="77777777" w:rsidR="00DE30F3" w:rsidRDefault="00DE30F3" w:rsidP="00CA2620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294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8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77AFFA4" w14:textId="77777777" w:rsidR="00DE30F3" w:rsidRDefault="00DE30F3" w:rsidP="00CA2620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294" w:type="dxa"/>
            <w:tcBorders>
              <w:top w:val="single" w:sz="12" w:space="0" w:color="000000" w:themeColor="text1"/>
              <w:left w:val="single" w:sz="4" w:space="0" w:color="000000" w:themeColor="text1"/>
              <w:bottom w:val="single" w:sz="8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04AE0CAD" w14:textId="77777777" w:rsidR="00DE30F3" w:rsidRDefault="00DE30F3" w:rsidP="00CA2620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294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8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2428F103" w14:textId="77777777" w:rsidR="00DE30F3" w:rsidRDefault="00DE30F3" w:rsidP="00CA2620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295" w:type="dxa"/>
            <w:tcBorders>
              <w:top w:val="single" w:sz="12" w:space="0" w:color="000000" w:themeColor="text1"/>
              <w:left w:val="single" w:sz="4" w:space="0" w:color="000000" w:themeColor="text1"/>
              <w:bottom w:val="single" w:sz="8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51B2C15A" w14:textId="77777777" w:rsidR="00DE30F3" w:rsidRDefault="00DE30F3" w:rsidP="00CA2620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20" w:type="dxa"/>
            <w:gridSpan w:val="2"/>
            <w:tcBorders>
              <w:top w:val="single" w:sz="12" w:space="0" w:color="000000" w:themeColor="text1"/>
              <w:left w:val="single" w:sz="12" w:space="0" w:color="000000" w:themeColor="text1"/>
              <w:bottom w:val="single" w:sz="8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51B07B8D" w14:textId="77777777" w:rsidR="00DE30F3" w:rsidRDefault="00DE30F3" w:rsidP="00CA2620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20" w:type="dxa"/>
            <w:gridSpan w:val="2"/>
            <w:tcBorders>
              <w:top w:val="single" w:sz="12" w:space="0" w:color="000000" w:themeColor="text1"/>
              <w:left w:val="single" w:sz="4" w:space="0" w:color="000000" w:themeColor="text1"/>
              <w:bottom w:val="single" w:sz="8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A80B29A" w14:textId="77777777" w:rsidR="00DE30F3" w:rsidRDefault="00DE30F3" w:rsidP="00CA2620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20" w:type="dxa"/>
            <w:gridSpan w:val="3"/>
            <w:tcBorders>
              <w:top w:val="single" w:sz="12" w:space="0" w:color="000000" w:themeColor="text1"/>
              <w:left w:val="single" w:sz="4" w:space="0" w:color="000000" w:themeColor="text1"/>
              <w:bottom w:val="single" w:sz="8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3650AABE" w14:textId="77777777" w:rsidR="00DE30F3" w:rsidRDefault="00DE30F3" w:rsidP="00CA2620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2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8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4FB30AF9" w14:textId="77777777" w:rsidR="00DE30F3" w:rsidRDefault="00DE30F3" w:rsidP="00CA2620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25" w:type="dxa"/>
            <w:tcBorders>
              <w:top w:val="single" w:sz="12" w:space="0" w:color="000000" w:themeColor="text1"/>
              <w:left w:val="single" w:sz="4" w:space="0" w:color="000000" w:themeColor="text1"/>
              <w:bottom w:val="single" w:sz="8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22B8C508" w14:textId="77777777" w:rsidR="00DE30F3" w:rsidRDefault="00DE30F3" w:rsidP="00CA2620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25" w:type="dxa"/>
            <w:tcBorders>
              <w:top w:val="single" w:sz="12" w:space="0" w:color="000000" w:themeColor="text1"/>
              <w:left w:val="single" w:sz="4" w:space="0" w:color="000000" w:themeColor="text1"/>
              <w:bottom w:val="single" w:sz="8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256B7DD4" w14:textId="77777777" w:rsidR="00DE30F3" w:rsidRDefault="00DE30F3" w:rsidP="00CA2620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75" w:type="dxa"/>
            <w:vMerge w:val="restart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27C6F127" w14:textId="77777777" w:rsidR="00DE30F3" w:rsidRDefault="00DE30F3" w:rsidP="00CA2620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67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8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161E356B" w14:textId="77777777" w:rsidR="00DE30F3" w:rsidRDefault="00DE30F3" w:rsidP="00CA2620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67" w:type="dxa"/>
            <w:tcBorders>
              <w:top w:val="single" w:sz="12" w:space="0" w:color="000000" w:themeColor="text1"/>
              <w:left w:val="single" w:sz="4" w:space="0" w:color="000000" w:themeColor="text1"/>
              <w:bottom w:val="single" w:sz="8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1FF411F4" w14:textId="77777777" w:rsidR="00DE30F3" w:rsidRDefault="00DE30F3" w:rsidP="00CA2620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67" w:type="dxa"/>
            <w:tcBorders>
              <w:top w:val="single" w:sz="12" w:space="0" w:color="000000" w:themeColor="text1"/>
              <w:left w:val="single" w:sz="4" w:space="0" w:color="000000" w:themeColor="text1"/>
              <w:bottom w:val="single" w:sz="8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1618D70" w14:textId="77777777" w:rsidR="00DE30F3" w:rsidRDefault="00DE30F3" w:rsidP="00CA2620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67" w:type="dxa"/>
            <w:tcBorders>
              <w:top w:val="single" w:sz="12" w:space="0" w:color="000000" w:themeColor="text1"/>
              <w:left w:val="single" w:sz="4" w:space="0" w:color="000000" w:themeColor="text1"/>
              <w:bottom w:val="single" w:sz="8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467BECAF" w14:textId="77777777" w:rsidR="00DE30F3" w:rsidRDefault="00DE30F3" w:rsidP="00CA2620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67" w:type="dxa"/>
            <w:tcBorders>
              <w:top w:val="single" w:sz="12" w:space="0" w:color="000000" w:themeColor="text1"/>
              <w:left w:val="single" w:sz="4" w:space="0" w:color="000000" w:themeColor="text1"/>
              <w:bottom w:val="single" w:sz="8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1B33DE1A" w14:textId="77777777" w:rsidR="00DE30F3" w:rsidRDefault="00DE30F3" w:rsidP="00CA2620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57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8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2FDC4DD5" w14:textId="77777777" w:rsidR="00DE30F3" w:rsidRDefault="00DE30F3" w:rsidP="00CA2620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58" w:type="dxa"/>
            <w:tcBorders>
              <w:top w:val="single" w:sz="12" w:space="0" w:color="000000" w:themeColor="text1"/>
              <w:left w:val="single" w:sz="4" w:space="0" w:color="000000" w:themeColor="text1"/>
              <w:bottom w:val="single" w:sz="8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31A2BBAC" w14:textId="77777777" w:rsidR="00DE30F3" w:rsidRDefault="00DE30F3" w:rsidP="00CA2620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1069" w:type="dxa"/>
            <w:gridSpan w:val="2"/>
            <w:vMerge w:val="restart"/>
            <w:tcBorders>
              <w:left w:val="single" w:sz="12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4B06806A" w14:textId="77777777" w:rsidR="00DE30F3" w:rsidRDefault="00DE30F3" w:rsidP="00CA2620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771" w:type="dxa"/>
            <w:vMerge w:val="restart"/>
            <w:tcBorders>
              <w:left w:val="single" w:sz="4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53792E8F" w14:textId="77777777" w:rsidR="00DE30F3" w:rsidRDefault="00DE30F3" w:rsidP="00CA2620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921" w:type="dxa"/>
            <w:gridSpan w:val="2"/>
            <w:vMerge w:val="restar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BFBFBF" w:themeFill="background1" w:themeFillShade="BF"/>
            <w:vAlign w:val="center"/>
          </w:tcPr>
          <w:p w14:paraId="6AFC0BCC" w14:textId="77777777" w:rsidR="00DE30F3" w:rsidRDefault="00DE30F3" w:rsidP="00CA2620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</w:tr>
      <w:tr w:rsidR="00DE30F3" w:rsidRPr="00CF6CD9" w14:paraId="5EC3BBD0" w14:textId="77777777" w:rsidTr="00CA2620">
        <w:trPr>
          <w:cantSplit/>
          <w:trHeight w:val="261"/>
          <w:tblHeader/>
          <w:jc w:val="center"/>
        </w:trPr>
        <w:tc>
          <w:tcPr>
            <w:tcW w:w="557" w:type="dxa"/>
            <w:vMerge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39324C1B" w14:textId="77777777" w:rsidR="00DE30F3" w:rsidRDefault="00DE30F3" w:rsidP="00CA2620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2220" w:type="dxa"/>
            <w:vMerge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599E7655" w14:textId="77777777" w:rsidR="00DE30F3" w:rsidRDefault="00DE30F3" w:rsidP="00CA2620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64" w:type="dxa"/>
            <w:gridSpan w:val="2"/>
            <w:vMerge/>
            <w:tcBorders>
              <w:left w:val="single" w:sz="12" w:space="0" w:color="000000" w:themeColor="text1"/>
              <w:bottom w:val="single" w:sz="8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2F2E8282" w14:textId="77777777" w:rsidR="00DE30F3" w:rsidRDefault="00DE30F3" w:rsidP="00CA2620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588" w:type="dxa"/>
            <w:gridSpan w:val="2"/>
            <w:tcBorders>
              <w:top w:val="single" w:sz="8" w:space="0" w:color="000000" w:themeColor="text1"/>
              <w:left w:val="single" w:sz="12" w:space="0" w:color="000000" w:themeColor="text1"/>
              <w:bottom w:val="single" w:sz="8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265170B9" w14:textId="77777777" w:rsidR="00DE30F3" w:rsidRDefault="00DE30F3" w:rsidP="00CA2620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89" w:type="dxa"/>
            <w:gridSpan w:val="2"/>
            <w:tcBorders>
              <w:top w:val="single" w:sz="8" w:space="0" w:color="000000" w:themeColor="text1"/>
              <w:left w:val="single" w:sz="12" w:space="0" w:color="000000" w:themeColor="text1"/>
              <w:bottom w:val="single" w:sz="8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1D5E253A" w14:textId="77777777" w:rsidR="00DE30F3" w:rsidRDefault="00DE30F3" w:rsidP="00CA2620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88" w:type="dxa"/>
            <w:gridSpan w:val="2"/>
            <w:tcBorders>
              <w:top w:val="single" w:sz="8" w:space="0" w:color="000000" w:themeColor="text1"/>
              <w:left w:val="single" w:sz="12" w:space="0" w:color="000000" w:themeColor="text1"/>
              <w:bottom w:val="single" w:sz="8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3FC6E881" w14:textId="77777777" w:rsidR="00DE30F3" w:rsidRDefault="00DE30F3" w:rsidP="00CA2620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89" w:type="dxa"/>
            <w:gridSpan w:val="2"/>
            <w:tcBorders>
              <w:top w:val="single" w:sz="8" w:space="0" w:color="000000" w:themeColor="text1"/>
              <w:left w:val="single" w:sz="12" w:space="0" w:color="000000" w:themeColor="text1"/>
              <w:bottom w:val="single" w:sz="8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4CD26CD0" w14:textId="77777777" w:rsidR="00DE30F3" w:rsidRDefault="00DE30F3" w:rsidP="00CA2620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1560" w:type="dxa"/>
            <w:gridSpan w:val="7"/>
            <w:tcBorders>
              <w:top w:val="single" w:sz="8" w:space="0" w:color="000000" w:themeColor="text1"/>
              <w:left w:val="single" w:sz="12" w:space="0" w:color="000000" w:themeColor="text1"/>
              <w:bottom w:val="single" w:sz="8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3FA53A22" w14:textId="77777777" w:rsidR="00DE30F3" w:rsidRDefault="00DE30F3" w:rsidP="00CA2620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1275" w:type="dxa"/>
            <w:gridSpan w:val="3"/>
            <w:tcBorders>
              <w:top w:val="single" w:sz="8" w:space="0" w:color="000000" w:themeColor="text1"/>
              <w:left w:val="single" w:sz="12" w:space="0" w:color="000000" w:themeColor="text1"/>
              <w:bottom w:val="single" w:sz="8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40B40AA2" w14:textId="77777777" w:rsidR="00DE30F3" w:rsidRDefault="00DE30F3" w:rsidP="00CA2620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75" w:type="dxa"/>
            <w:vMerge/>
            <w:tcBorders>
              <w:left w:val="single" w:sz="12" w:space="0" w:color="000000" w:themeColor="text1"/>
              <w:bottom w:val="single" w:sz="8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5608D259" w14:textId="77777777" w:rsidR="00DE30F3" w:rsidRDefault="00DE30F3" w:rsidP="00CA2620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1835" w:type="dxa"/>
            <w:gridSpan w:val="5"/>
            <w:tcBorders>
              <w:top w:val="single" w:sz="8" w:space="0" w:color="000000" w:themeColor="text1"/>
              <w:left w:val="single" w:sz="12" w:space="0" w:color="000000" w:themeColor="text1"/>
              <w:bottom w:val="single" w:sz="8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2B7A96F2" w14:textId="77777777" w:rsidR="00DE30F3" w:rsidRDefault="00DE30F3" w:rsidP="00CA2620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915" w:type="dxa"/>
            <w:gridSpan w:val="2"/>
            <w:tcBorders>
              <w:top w:val="single" w:sz="8" w:space="0" w:color="000000" w:themeColor="text1"/>
              <w:left w:val="single" w:sz="12" w:space="0" w:color="000000" w:themeColor="text1"/>
              <w:bottom w:val="single" w:sz="8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18FD89FF" w14:textId="77777777" w:rsidR="00DE30F3" w:rsidRDefault="00DE30F3" w:rsidP="00CA2620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1069" w:type="dxa"/>
            <w:gridSpan w:val="2"/>
            <w:vMerge/>
            <w:tcBorders>
              <w:left w:val="single" w:sz="12" w:space="0" w:color="000000" w:themeColor="text1"/>
              <w:bottom w:val="single" w:sz="8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51A3CB6F" w14:textId="77777777" w:rsidR="00DE30F3" w:rsidRDefault="00DE30F3" w:rsidP="00CA2620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771" w:type="dxa"/>
            <w:vMerge/>
            <w:tcBorders>
              <w:left w:val="single" w:sz="4" w:space="0" w:color="000000" w:themeColor="text1"/>
              <w:bottom w:val="single" w:sz="8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13C04C53" w14:textId="77777777" w:rsidR="00DE30F3" w:rsidRDefault="00DE30F3" w:rsidP="00CA2620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921" w:type="dxa"/>
            <w:gridSpan w:val="2"/>
            <w:vMerge/>
            <w:tcBorders>
              <w:left w:val="single" w:sz="12" w:space="0" w:color="000000" w:themeColor="text1"/>
              <w:bottom w:val="single" w:sz="8" w:space="0" w:color="000000" w:themeColor="text1"/>
              <w:right w:val="single" w:sz="12" w:space="0" w:color="000000" w:themeColor="text1"/>
            </w:tcBorders>
            <w:shd w:val="clear" w:color="auto" w:fill="BFBFBF" w:themeFill="background1" w:themeFillShade="BF"/>
            <w:vAlign w:val="center"/>
          </w:tcPr>
          <w:p w14:paraId="533CCE50" w14:textId="77777777" w:rsidR="00DE30F3" w:rsidRDefault="00DE30F3" w:rsidP="00CA2620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</w:tr>
      <w:tr w:rsidR="00DE30F3" w:rsidRPr="00CF6CD9" w14:paraId="3D54A049" w14:textId="77777777" w:rsidTr="00CA2620">
        <w:trPr>
          <w:cantSplit/>
          <w:trHeight w:val="283"/>
          <w:tblHeader/>
          <w:jc w:val="center"/>
        </w:trPr>
        <w:tc>
          <w:tcPr>
            <w:tcW w:w="557" w:type="dxa"/>
            <w:vMerge/>
            <w:tcBorders>
              <w:top w:val="single" w:sz="4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1608F1DB" w14:textId="77777777" w:rsidR="00DE30F3" w:rsidRDefault="00DE30F3" w:rsidP="00CA2620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2220" w:type="dxa"/>
            <w:vMerge/>
            <w:tcBorders>
              <w:top w:val="single" w:sz="4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7033297C" w14:textId="77777777" w:rsidR="00DE30F3" w:rsidRDefault="00DE30F3" w:rsidP="00CA2620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64" w:type="dxa"/>
            <w:gridSpan w:val="2"/>
            <w:tcBorders>
              <w:top w:val="single" w:sz="8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75CB6C76" w14:textId="77777777" w:rsidR="00DE30F3" w:rsidRDefault="00DE30F3" w:rsidP="00CA2620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 w:hint="cs"/>
                <w:rtl/>
              </w:rPr>
            </w:pPr>
            <w:r>
              <w:rPr>
                <w:rFonts w:asciiTheme="majorBidi" w:hAnsiTheme="majorBidi" w:cs="Fanan" w:hint="cs"/>
                <w:rtl/>
              </w:rPr>
              <w:t>مت</w:t>
            </w:r>
          </w:p>
        </w:tc>
        <w:tc>
          <w:tcPr>
            <w:tcW w:w="588" w:type="dxa"/>
            <w:gridSpan w:val="2"/>
            <w:tcBorders>
              <w:top w:val="single" w:sz="8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180CD2CC" w14:textId="77777777" w:rsidR="00DE30F3" w:rsidRDefault="00DE30F3" w:rsidP="00CA2620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89" w:type="dxa"/>
            <w:gridSpan w:val="2"/>
            <w:tcBorders>
              <w:top w:val="single" w:sz="8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3EFF8D30" w14:textId="77777777" w:rsidR="00DE30F3" w:rsidRDefault="00DE30F3" w:rsidP="00CA2620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88" w:type="dxa"/>
            <w:gridSpan w:val="2"/>
            <w:tcBorders>
              <w:top w:val="single" w:sz="8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6CD8434D" w14:textId="77777777" w:rsidR="00DE30F3" w:rsidRDefault="00DE30F3" w:rsidP="00CA2620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89" w:type="dxa"/>
            <w:gridSpan w:val="2"/>
            <w:tcBorders>
              <w:top w:val="single" w:sz="8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3F9ACB25" w14:textId="77777777" w:rsidR="00DE30F3" w:rsidRDefault="00DE30F3" w:rsidP="00CA2620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1560" w:type="dxa"/>
            <w:gridSpan w:val="7"/>
            <w:tcBorders>
              <w:top w:val="single" w:sz="8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3070331E" w14:textId="77777777" w:rsidR="00DE30F3" w:rsidRDefault="00DE30F3" w:rsidP="00CA2620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1275" w:type="dxa"/>
            <w:gridSpan w:val="3"/>
            <w:tcBorders>
              <w:top w:val="single" w:sz="8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5B65D638" w14:textId="77777777" w:rsidR="00DE30F3" w:rsidRDefault="00DE30F3" w:rsidP="00CA2620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75" w:type="dxa"/>
            <w:tcBorders>
              <w:top w:val="single" w:sz="8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6CD817C1" w14:textId="77777777" w:rsidR="00DE30F3" w:rsidRDefault="00DE30F3" w:rsidP="00CA2620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1835" w:type="dxa"/>
            <w:gridSpan w:val="5"/>
            <w:tcBorders>
              <w:top w:val="single" w:sz="8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39143928" w14:textId="77777777" w:rsidR="00DE30F3" w:rsidRDefault="00DE30F3" w:rsidP="00CA2620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915" w:type="dxa"/>
            <w:gridSpan w:val="2"/>
            <w:tcBorders>
              <w:top w:val="single" w:sz="8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57E178B0" w14:textId="77777777" w:rsidR="00DE30F3" w:rsidRDefault="00DE30F3" w:rsidP="00CA2620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1069" w:type="dxa"/>
            <w:gridSpan w:val="2"/>
            <w:tcBorders>
              <w:top w:val="single" w:sz="8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FDFEAE0" w14:textId="77777777" w:rsidR="00DE30F3" w:rsidRDefault="00DE30F3" w:rsidP="00CA2620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771" w:type="dxa"/>
            <w:tcBorders>
              <w:top w:val="single" w:sz="8" w:space="0" w:color="000000" w:themeColor="text1"/>
              <w:left w:val="single" w:sz="4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4C4285A4" w14:textId="77777777" w:rsidR="00DE30F3" w:rsidRDefault="00DE30F3" w:rsidP="00CA2620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921" w:type="dxa"/>
            <w:gridSpan w:val="2"/>
            <w:tcBorders>
              <w:top w:val="single" w:sz="8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2F0DBE92" w14:textId="77777777" w:rsidR="00DE30F3" w:rsidRDefault="00DE30F3" w:rsidP="00CA2620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</w:tr>
      <w:tr w:rsidR="00DE30F3" w:rsidRPr="00CF6CD9" w14:paraId="46D05593" w14:textId="77777777" w:rsidTr="00DE30F3">
        <w:trPr>
          <w:cantSplit/>
          <w:trHeight w:val="178"/>
          <w:tblHeader/>
          <w:jc w:val="center"/>
        </w:trPr>
        <w:tc>
          <w:tcPr>
            <w:tcW w:w="557" w:type="dxa"/>
            <w:vMerge w:val="restart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7F9DD54A" w14:textId="4C5426A8" w:rsidR="00DE30F3" w:rsidRDefault="00DE30F3" w:rsidP="00DE30F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  <w:r>
              <w:rPr>
                <w:rFonts w:asciiTheme="majorBidi" w:hAnsiTheme="majorBidi" w:cs="Fanan" w:hint="cs"/>
                <w:rtl/>
              </w:rPr>
              <w:t>6</w:t>
            </w:r>
          </w:p>
        </w:tc>
        <w:tc>
          <w:tcPr>
            <w:tcW w:w="2220" w:type="dxa"/>
            <w:vMerge w:val="restart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650C7FCD" w14:textId="77777777" w:rsidR="00DE30F3" w:rsidRDefault="00DE30F3" w:rsidP="00DE30F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64" w:type="dxa"/>
            <w:gridSpan w:val="2"/>
            <w:vMerge w:val="restart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2B8FC87F" w14:textId="16EA37A0" w:rsidR="00DE30F3" w:rsidRDefault="00DE30F3" w:rsidP="00DE30F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  <w:r>
              <w:rPr>
                <w:rFonts w:asciiTheme="majorBidi" w:hAnsiTheme="majorBidi" w:cs="Fanan" w:hint="cs"/>
                <w:rtl/>
              </w:rPr>
              <w:t>ف1</w:t>
            </w:r>
          </w:p>
        </w:tc>
        <w:tc>
          <w:tcPr>
            <w:tcW w:w="294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8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460B6EA0" w14:textId="77777777" w:rsidR="00DE30F3" w:rsidRDefault="00DE30F3" w:rsidP="00DE30F3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294" w:type="dxa"/>
            <w:tcBorders>
              <w:top w:val="single" w:sz="12" w:space="0" w:color="000000" w:themeColor="text1"/>
              <w:left w:val="single" w:sz="4" w:space="0" w:color="000000" w:themeColor="text1"/>
              <w:bottom w:val="single" w:sz="8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3F9FDCB2" w14:textId="77777777" w:rsidR="00DE30F3" w:rsidRDefault="00DE30F3" w:rsidP="00DE30F3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294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8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2E27A11" w14:textId="77777777" w:rsidR="00DE30F3" w:rsidRDefault="00DE30F3" w:rsidP="00DE30F3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295" w:type="dxa"/>
            <w:tcBorders>
              <w:top w:val="single" w:sz="12" w:space="0" w:color="000000" w:themeColor="text1"/>
              <w:left w:val="single" w:sz="4" w:space="0" w:color="000000" w:themeColor="text1"/>
              <w:bottom w:val="single" w:sz="8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7571E378" w14:textId="77777777" w:rsidR="00DE30F3" w:rsidRDefault="00DE30F3" w:rsidP="00DE30F3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294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8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2D307831" w14:textId="77777777" w:rsidR="00DE30F3" w:rsidRDefault="00DE30F3" w:rsidP="00DE30F3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294" w:type="dxa"/>
            <w:tcBorders>
              <w:top w:val="single" w:sz="12" w:space="0" w:color="000000" w:themeColor="text1"/>
              <w:left w:val="single" w:sz="4" w:space="0" w:color="000000" w:themeColor="text1"/>
              <w:bottom w:val="single" w:sz="8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377FC48C" w14:textId="77777777" w:rsidR="00DE30F3" w:rsidRDefault="00DE30F3" w:rsidP="00DE30F3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294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8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BA3F30B" w14:textId="77777777" w:rsidR="00DE30F3" w:rsidRDefault="00DE30F3" w:rsidP="00DE30F3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295" w:type="dxa"/>
            <w:tcBorders>
              <w:top w:val="single" w:sz="12" w:space="0" w:color="000000" w:themeColor="text1"/>
              <w:left w:val="single" w:sz="4" w:space="0" w:color="000000" w:themeColor="text1"/>
              <w:bottom w:val="single" w:sz="8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1BAFD214" w14:textId="77777777" w:rsidR="00DE30F3" w:rsidRDefault="00DE30F3" w:rsidP="00DE30F3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9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8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431AFE04" w14:textId="77777777" w:rsidR="00DE30F3" w:rsidRDefault="00DE30F3" w:rsidP="00DE30F3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90" w:type="dxa"/>
            <w:gridSpan w:val="2"/>
            <w:tcBorders>
              <w:top w:val="single" w:sz="12" w:space="0" w:color="000000" w:themeColor="text1"/>
              <w:left w:val="single" w:sz="4" w:space="0" w:color="000000" w:themeColor="text1"/>
              <w:bottom w:val="single" w:sz="8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D8FB47E" w14:textId="77777777" w:rsidR="00DE30F3" w:rsidRDefault="00DE30F3" w:rsidP="00DE30F3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90" w:type="dxa"/>
            <w:gridSpan w:val="2"/>
            <w:tcBorders>
              <w:top w:val="single" w:sz="12" w:space="0" w:color="000000" w:themeColor="text1"/>
              <w:left w:val="single" w:sz="4" w:space="0" w:color="000000" w:themeColor="text1"/>
              <w:bottom w:val="single" w:sz="8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0D0C4C33" w14:textId="77777777" w:rsidR="00DE30F3" w:rsidRDefault="00DE30F3" w:rsidP="00DE30F3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90" w:type="dxa"/>
            <w:gridSpan w:val="2"/>
            <w:tcBorders>
              <w:top w:val="single" w:sz="12" w:space="0" w:color="000000" w:themeColor="text1"/>
              <w:left w:val="single" w:sz="4" w:space="0" w:color="000000" w:themeColor="text1"/>
              <w:bottom w:val="single" w:sz="8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2BD3EEE9" w14:textId="77777777" w:rsidR="00DE30F3" w:rsidRDefault="00DE30F3" w:rsidP="00DE30F3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2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8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C8124D3" w14:textId="77777777" w:rsidR="00DE30F3" w:rsidRDefault="00DE30F3" w:rsidP="00DE30F3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25" w:type="dxa"/>
            <w:tcBorders>
              <w:top w:val="single" w:sz="12" w:space="0" w:color="000000" w:themeColor="text1"/>
              <w:left w:val="single" w:sz="4" w:space="0" w:color="000000" w:themeColor="text1"/>
              <w:bottom w:val="single" w:sz="8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016EBE19" w14:textId="77777777" w:rsidR="00DE30F3" w:rsidRDefault="00DE30F3" w:rsidP="00DE30F3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25" w:type="dxa"/>
            <w:tcBorders>
              <w:top w:val="single" w:sz="12" w:space="0" w:color="000000" w:themeColor="text1"/>
              <w:left w:val="single" w:sz="4" w:space="0" w:color="000000" w:themeColor="text1"/>
              <w:bottom w:val="single" w:sz="8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107F79E9" w14:textId="77777777" w:rsidR="00DE30F3" w:rsidRDefault="00DE30F3" w:rsidP="00DE30F3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75" w:type="dxa"/>
            <w:vMerge w:val="restart"/>
            <w:tcBorders>
              <w:top w:val="single" w:sz="12" w:space="0" w:color="000000" w:themeColor="text1"/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0574954C" w14:textId="77777777" w:rsidR="00DE30F3" w:rsidRDefault="00DE30F3" w:rsidP="00DE30F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67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8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649045AF" w14:textId="77777777" w:rsidR="00DE30F3" w:rsidRDefault="00DE30F3" w:rsidP="00DE30F3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67" w:type="dxa"/>
            <w:tcBorders>
              <w:top w:val="single" w:sz="12" w:space="0" w:color="000000" w:themeColor="text1"/>
              <w:left w:val="single" w:sz="4" w:space="0" w:color="000000" w:themeColor="text1"/>
              <w:bottom w:val="single" w:sz="8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0DCE2E32" w14:textId="77777777" w:rsidR="00DE30F3" w:rsidRDefault="00DE30F3" w:rsidP="00DE30F3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67" w:type="dxa"/>
            <w:tcBorders>
              <w:top w:val="single" w:sz="12" w:space="0" w:color="000000" w:themeColor="text1"/>
              <w:left w:val="single" w:sz="4" w:space="0" w:color="000000" w:themeColor="text1"/>
              <w:bottom w:val="single" w:sz="8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9CEE744" w14:textId="77777777" w:rsidR="00DE30F3" w:rsidRDefault="00DE30F3" w:rsidP="00DE30F3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67" w:type="dxa"/>
            <w:tcBorders>
              <w:top w:val="single" w:sz="12" w:space="0" w:color="000000" w:themeColor="text1"/>
              <w:left w:val="single" w:sz="4" w:space="0" w:color="000000" w:themeColor="text1"/>
              <w:bottom w:val="single" w:sz="8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518AF0E5" w14:textId="77777777" w:rsidR="00DE30F3" w:rsidRDefault="00DE30F3" w:rsidP="00DE30F3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67" w:type="dxa"/>
            <w:tcBorders>
              <w:top w:val="single" w:sz="12" w:space="0" w:color="000000" w:themeColor="text1"/>
              <w:left w:val="single" w:sz="4" w:space="0" w:color="000000" w:themeColor="text1"/>
              <w:bottom w:val="single" w:sz="8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5A486F2F" w14:textId="77777777" w:rsidR="00DE30F3" w:rsidRDefault="00DE30F3" w:rsidP="00DE30F3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57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8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27DE50CB" w14:textId="77777777" w:rsidR="00DE30F3" w:rsidRDefault="00DE30F3" w:rsidP="00DE30F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58" w:type="dxa"/>
            <w:tcBorders>
              <w:top w:val="single" w:sz="12" w:space="0" w:color="000000" w:themeColor="text1"/>
              <w:left w:val="single" w:sz="4" w:space="0" w:color="000000" w:themeColor="text1"/>
              <w:bottom w:val="single" w:sz="8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16CE32BF" w14:textId="77777777" w:rsidR="00DE30F3" w:rsidRDefault="00DE30F3" w:rsidP="00DE30F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1069" w:type="dxa"/>
            <w:gridSpan w:val="2"/>
            <w:vMerge w:val="restart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F7D894C" w14:textId="77777777" w:rsidR="00DE30F3" w:rsidRDefault="00DE30F3" w:rsidP="00DE30F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771" w:type="dxa"/>
            <w:vMerge w:val="restart"/>
            <w:tcBorders>
              <w:top w:val="single" w:sz="12" w:space="0" w:color="000000" w:themeColor="text1"/>
              <w:left w:val="single" w:sz="4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0E09267E" w14:textId="77777777" w:rsidR="00DE30F3" w:rsidRDefault="00DE30F3" w:rsidP="00DE30F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921" w:type="dxa"/>
            <w:gridSpan w:val="2"/>
            <w:vMerge w:val="restart"/>
            <w:tcBorders>
              <w:top w:val="single" w:sz="12" w:space="0" w:color="000000" w:themeColor="text1"/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BFBFBF" w:themeFill="background1" w:themeFillShade="BF"/>
            <w:vAlign w:val="center"/>
          </w:tcPr>
          <w:p w14:paraId="1016693F" w14:textId="77777777" w:rsidR="00DE30F3" w:rsidRDefault="00DE30F3" w:rsidP="00DE30F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</w:tr>
      <w:tr w:rsidR="00DE30F3" w:rsidRPr="00CF6CD9" w14:paraId="01B62E17" w14:textId="77777777" w:rsidTr="00DE30F3">
        <w:trPr>
          <w:cantSplit/>
          <w:trHeight w:val="253"/>
          <w:tblHeader/>
          <w:jc w:val="center"/>
        </w:trPr>
        <w:tc>
          <w:tcPr>
            <w:tcW w:w="557" w:type="dxa"/>
            <w:vMerge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416FD161" w14:textId="77777777" w:rsidR="00DE30F3" w:rsidRDefault="00DE30F3" w:rsidP="00DE30F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2220" w:type="dxa"/>
            <w:vMerge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79C03C11" w14:textId="77777777" w:rsidR="00DE30F3" w:rsidRDefault="00DE30F3" w:rsidP="00DE30F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64" w:type="dxa"/>
            <w:gridSpan w:val="2"/>
            <w:vMerge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5ECD6377" w14:textId="77777777" w:rsidR="00DE30F3" w:rsidRDefault="00DE30F3" w:rsidP="00DE30F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588" w:type="dxa"/>
            <w:gridSpan w:val="2"/>
            <w:tcBorders>
              <w:top w:val="single" w:sz="8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086DBFD9" w14:textId="77777777" w:rsidR="00DE30F3" w:rsidRDefault="00DE30F3" w:rsidP="00DE30F3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89" w:type="dxa"/>
            <w:gridSpan w:val="2"/>
            <w:tcBorders>
              <w:top w:val="single" w:sz="8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7565A5B8" w14:textId="77777777" w:rsidR="00DE30F3" w:rsidRDefault="00DE30F3" w:rsidP="00DE30F3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88" w:type="dxa"/>
            <w:gridSpan w:val="2"/>
            <w:tcBorders>
              <w:top w:val="single" w:sz="8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57938565" w14:textId="77777777" w:rsidR="00DE30F3" w:rsidRDefault="00DE30F3" w:rsidP="00DE30F3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89" w:type="dxa"/>
            <w:gridSpan w:val="2"/>
            <w:tcBorders>
              <w:top w:val="single" w:sz="8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51714FC7" w14:textId="77777777" w:rsidR="00DE30F3" w:rsidRDefault="00DE30F3" w:rsidP="00DE30F3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1560" w:type="dxa"/>
            <w:gridSpan w:val="7"/>
            <w:tcBorders>
              <w:top w:val="single" w:sz="8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030E6834" w14:textId="77777777" w:rsidR="00DE30F3" w:rsidRDefault="00DE30F3" w:rsidP="00DE30F3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1275" w:type="dxa"/>
            <w:gridSpan w:val="3"/>
            <w:tcBorders>
              <w:top w:val="single" w:sz="8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5AC03D60" w14:textId="77777777" w:rsidR="00DE30F3" w:rsidRDefault="00DE30F3" w:rsidP="00DE30F3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75" w:type="dxa"/>
            <w:vMerge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1BFF6558" w14:textId="77777777" w:rsidR="00DE30F3" w:rsidRDefault="00DE30F3" w:rsidP="00DE30F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1835" w:type="dxa"/>
            <w:gridSpan w:val="5"/>
            <w:tcBorders>
              <w:top w:val="single" w:sz="8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2FDFA6CE" w14:textId="77777777" w:rsidR="00DE30F3" w:rsidRDefault="00DE30F3" w:rsidP="00DE30F3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915" w:type="dxa"/>
            <w:gridSpan w:val="2"/>
            <w:tcBorders>
              <w:top w:val="single" w:sz="8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320EEB67" w14:textId="77777777" w:rsidR="00DE30F3" w:rsidRDefault="00DE30F3" w:rsidP="00DE30F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1069" w:type="dxa"/>
            <w:gridSpan w:val="2"/>
            <w:vMerge/>
            <w:tcBorders>
              <w:left w:val="single" w:sz="12" w:space="0" w:color="000000" w:themeColor="text1"/>
              <w:bottom w:val="single" w:sz="12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01699B99" w14:textId="77777777" w:rsidR="00DE30F3" w:rsidRDefault="00DE30F3" w:rsidP="00DE30F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771" w:type="dxa"/>
            <w:vMerge/>
            <w:tcBorders>
              <w:left w:val="single" w:sz="4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4B82F381" w14:textId="77777777" w:rsidR="00DE30F3" w:rsidRDefault="00DE30F3" w:rsidP="00DE30F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921" w:type="dxa"/>
            <w:gridSpan w:val="2"/>
            <w:vMerge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BFBFBF" w:themeFill="background1" w:themeFillShade="BF"/>
            <w:vAlign w:val="center"/>
          </w:tcPr>
          <w:p w14:paraId="79C47B2C" w14:textId="77777777" w:rsidR="00DE30F3" w:rsidRDefault="00DE30F3" w:rsidP="00DE30F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</w:tr>
      <w:tr w:rsidR="00DE30F3" w:rsidRPr="00CF6CD9" w14:paraId="1893B549" w14:textId="77777777" w:rsidTr="00DE30F3">
        <w:trPr>
          <w:cantSplit/>
          <w:trHeight w:val="234"/>
          <w:tblHeader/>
          <w:jc w:val="center"/>
        </w:trPr>
        <w:tc>
          <w:tcPr>
            <w:tcW w:w="557" w:type="dxa"/>
            <w:vMerge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4512D96F" w14:textId="77777777" w:rsidR="00DE30F3" w:rsidRDefault="00DE30F3" w:rsidP="00DE30F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2220" w:type="dxa"/>
            <w:vMerge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7F2C5030" w14:textId="77777777" w:rsidR="00DE30F3" w:rsidRDefault="00DE30F3" w:rsidP="00DE30F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64" w:type="dxa"/>
            <w:gridSpan w:val="2"/>
            <w:vMerge w:val="restart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620D429D" w14:textId="5A826F2B" w:rsidR="00DE30F3" w:rsidRDefault="00DE30F3" w:rsidP="00DE30F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  <w:r>
              <w:rPr>
                <w:rFonts w:asciiTheme="majorBidi" w:hAnsiTheme="majorBidi" w:cs="Fanan" w:hint="cs"/>
                <w:rtl/>
              </w:rPr>
              <w:t>ف2</w:t>
            </w:r>
          </w:p>
        </w:tc>
        <w:tc>
          <w:tcPr>
            <w:tcW w:w="294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8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1C16092" w14:textId="77777777" w:rsidR="00DE30F3" w:rsidRDefault="00DE30F3" w:rsidP="00DE30F3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294" w:type="dxa"/>
            <w:tcBorders>
              <w:top w:val="single" w:sz="12" w:space="0" w:color="000000" w:themeColor="text1"/>
              <w:left w:val="single" w:sz="4" w:space="0" w:color="000000" w:themeColor="text1"/>
              <w:bottom w:val="single" w:sz="8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62A28B37" w14:textId="77777777" w:rsidR="00DE30F3" w:rsidRDefault="00DE30F3" w:rsidP="00DE30F3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294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8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10C3B671" w14:textId="77777777" w:rsidR="00DE30F3" w:rsidRDefault="00DE30F3" w:rsidP="00DE30F3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295" w:type="dxa"/>
            <w:tcBorders>
              <w:top w:val="single" w:sz="12" w:space="0" w:color="000000" w:themeColor="text1"/>
              <w:left w:val="single" w:sz="4" w:space="0" w:color="000000" w:themeColor="text1"/>
              <w:bottom w:val="single" w:sz="8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3F3AD163" w14:textId="77777777" w:rsidR="00DE30F3" w:rsidRDefault="00DE30F3" w:rsidP="00DE30F3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294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8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4E7F8F9E" w14:textId="77777777" w:rsidR="00DE30F3" w:rsidRDefault="00DE30F3" w:rsidP="00DE30F3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294" w:type="dxa"/>
            <w:tcBorders>
              <w:top w:val="single" w:sz="12" w:space="0" w:color="000000" w:themeColor="text1"/>
              <w:left w:val="single" w:sz="4" w:space="0" w:color="000000" w:themeColor="text1"/>
              <w:bottom w:val="single" w:sz="8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0EB57346" w14:textId="77777777" w:rsidR="00DE30F3" w:rsidRDefault="00DE30F3" w:rsidP="00DE30F3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294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8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6213F3DC" w14:textId="77777777" w:rsidR="00DE30F3" w:rsidRDefault="00DE30F3" w:rsidP="00DE30F3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295" w:type="dxa"/>
            <w:tcBorders>
              <w:top w:val="single" w:sz="12" w:space="0" w:color="000000" w:themeColor="text1"/>
              <w:left w:val="single" w:sz="4" w:space="0" w:color="000000" w:themeColor="text1"/>
              <w:bottom w:val="single" w:sz="8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327F17F0" w14:textId="77777777" w:rsidR="00DE30F3" w:rsidRDefault="00DE30F3" w:rsidP="00DE30F3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20" w:type="dxa"/>
            <w:gridSpan w:val="2"/>
            <w:tcBorders>
              <w:top w:val="single" w:sz="12" w:space="0" w:color="000000" w:themeColor="text1"/>
              <w:left w:val="single" w:sz="12" w:space="0" w:color="000000" w:themeColor="text1"/>
              <w:bottom w:val="single" w:sz="8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50C623EF" w14:textId="77777777" w:rsidR="00DE30F3" w:rsidRDefault="00DE30F3" w:rsidP="00DE30F3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20" w:type="dxa"/>
            <w:gridSpan w:val="2"/>
            <w:tcBorders>
              <w:top w:val="single" w:sz="12" w:space="0" w:color="000000" w:themeColor="text1"/>
              <w:left w:val="single" w:sz="4" w:space="0" w:color="000000" w:themeColor="text1"/>
              <w:bottom w:val="single" w:sz="8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5C5D682E" w14:textId="77777777" w:rsidR="00DE30F3" w:rsidRDefault="00DE30F3" w:rsidP="00DE30F3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20" w:type="dxa"/>
            <w:gridSpan w:val="3"/>
            <w:tcBorders>
              <w:top w:val="single" w:sz="12" w:space="0" w:color="000000" w:themeColor="text1"/>
              <w:left w:val="single" w:sz="4" w:space="0" w:color="000000" w:themeColor="text1"/>
              <w:bottom w:val="single" w:sz="8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06729D2F" w14:textId="77777777" w:rsidR="00DE30F3" w:rsidRDefault="00DE30F3" w:rsidP="00DE30F3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2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8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604B9D6" w14:textId="77777777" w:rsidR="00DE30F3" w:rsidRDefault="00DE30F3" w:rsidP="00DE30F3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25" w:type="dxa"/>
            <w:tcBorders>
              <w:top w:val="single" w:sz="12" w:space="0" w:color="000000" w:themeColor="text1"/>
              <w:left w:val="single" w:sz="4" w:space="0" w:color="000000" w:themeColor="text1"/>
              <w:bottom w:val="single" w:sz="8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2E5A3590" w14:textId="77777777" w:rsidR="00DE30F3" w:rsidRDefault="00DE30F3" w:rsidP="00DE30F3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25" w:type="dxa"/>
            <w:tcBorders>
              <w:top w:val="single" w:sz="12" w:space="0" w:color="000000" w:themeColor="text1"/>
              <w:left w:val="single" w:sz="4" w:space="0" w:color="000000" w:themeColor="text1"/>
              <w:bottom w:val="single" w:sz="8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55C5A1AA" w14:textId="77777777" w:rsidR="00DE30F3" w:rsidRDefault="00DE30F3" w:rsidP="00DE30F3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75" w:type="dxa"/>
            <w:vMerge w:val="restart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19D7D41F" w14:textId="77777777" w:rsidR="00DE30F3" w:rsidRDefault="00DE30F3" w:rsidP="00DE30F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67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8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07F1692E" w14:textId="77777777" w:rsidR="00DE30F3" w:rsidRDefault="00DE30F3" w:rsidP="00DE30F3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67" w:type="dxa"/>
            <w:tcBorders>
              <w:top w:val="single" w:sz="12" w:space="0" w:color="000000" w:themeColor="text1"/>
              <w:left w:val="single" w:sz="4" w:space="0" w:color="000000" w:themeColor="text1"/>
              <w:bottom w:val="single" w:sz="8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535CBADD" w14:textId="77777777" w:rsidR="00DE30F3" w:rsidRDefault="00DE30F3" w:rsidP="00DE30F3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67" w:type="dxa"/>
            <w:tcBorders>
              <w:top w:val="single" w:sz="12" w:space="0" w:color="000000" w:themeColor="text1"/>
              <w:left w:val="single" w:sz="4" w:space="0" w:color="000000" w:themeColor="text1"/>
              <w:bottom w:val="single" w:sz="8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2779901F" w14:textId="77777777" w:rsidR="00DE30F3" w:rsidRDefault="00DE30F3" w:rsidP="00DE30F3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67" w:type="dxa"/>
            <w:tcBorders>
              <w:top w:val="single" w:sz="12" w:space="0" w:color="000000" w:themeColor="text1"/>
              <w:left w:val="single" w:sz="4" w:space="0" w:color="000000" w:themeColor="text1"/>
              <w:bottom w:val="single" w:sz="8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D9AB4F3" w14:textId="77777777" w:rsidR="00DE30F3" w:rsidRDefault="00DE30F3" w:rsidP="00DE30F3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67" w:type="dxa"/>
            <w:tcBorders>
              <w:top w:val="single" w:sz="12" w:space="0" w:color="000000" w:themeColor="text1"/>
              <w:left w:val="single" w:sz="4" w:space="0" w:color="000000" w:themeColor="text1"/>
              <w:bottom w:val="single" w:sz="8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331CB741" w14:textId="77777777" w:rsidR="00DE30F3" w:rsidRDefault="00DE30F3" w:rsidP="00DE30F3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57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8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6FAEFE85" w14:textId="77777777" w:rsidR="00DE30F3" w:rsidRDefault="00DE30F3" w:rsidP="00DE30F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58" w:type="dxa"/>
            <w:tcBorders>
              <w:top w:val="single" w:sz="12" w:space="0" w:color="000000" w:themeColor="text1"/>
              <w:left w:val="single" w:sz="4" w:space="0" w:color="000000" w:themeColor="text1"/>
              <w:bottom w:val="single" w:sz="8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27672037" w14:textId="77777777" w:rsidR="00DE30F3" w:rsidRDefault="00DE30F3" w:rsidP="00DE30F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1069" w:type="dxa"/>
            <w:gridSpan w:val="2"/>
            <w:vMerge w:val="restart"/>
            <w:tcBorders>
              <w:left w:val="single" w:sz="12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A4BA709" w14:textId="77777777" w:rsidR="00DE30F3" w:rsidRDefault="00DE30F3" w:rsidP="00DE30F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771" w:type="dxa"/>
            <w:vMerge w:val="restart"/>
            <w:tcBorders>
              <w:left w:val="single" w:sz="4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0353E1EF" w14:textId="77777777" w:rsidR="00DE30F3" w:rsidRDefault="00DE30F3" w:rsidP="00DE30F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921" w:type="dxa"/>
            <w:gridSpan w:val="2"/>
            <w:vMerge w:val="restar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BFBFBF" w:themeFill="background1" w:themeFillShade="BF"/>
            <w:vAlign w:val="center"/>
          </w:tcPr>
          <w:p w14:paraId="440F4340" w14:textId="77777777" w:rsidR="00DE30F3" w:rsidRDefault="00DE30F3" w:rsidP="00DE30F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</w:tr>
      <w:tr w:rsidR="00DE30F3" w:rsidRPr="00CF6CD9" w14:paraId="02247D52" w14:textId="77777777" w:rsidTr="00DE30F3">
        <w:trPr>
          <w:cantSplit/>
          <w:trHeight w:val="261"/>
          <w:tblHeader/>
          <w:jc w:val="center"/>
        </w:trPr>
        <w:tc>
          <w:tcPr>
            <w:tcW w:w="557" w:type="dxa"/>
            <w:vMerge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759E837D" w14:textId="77777777" w:rsidR="00DE30F3" w:rsidRDefault="00DE30F3" w:rsidP="00DE30F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2220" w:type="dxa"/>
            <w:vMerge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5D2747AC" w14:textId="77777777" w:rsidR="00DE30F3" w:rsidRDefault="00DE30F3" w:rsidP="00DE30F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64" w:type="dxa"/>
            <w:gridSpan w:val="2"/>
            <w:vMerge/>
            <w:tcBorders>
              <w:left w:val="single" w:sz="12" w:space="0" w:color="000000" w:themeColor="text1"/>
              <w:bottom w:val="single" w:sz="8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46F575AA" w14:textId="77777777" w:rsidR="00DE30F3" w:rsidRDefault="00DE30F3" w:rsidP="00DE30F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588" w:type="dxa"/>
            <w:gridSpan w:val="2"/>
            <w:tcBorders>
              <w:top w:val="single" w:sz="8" w:space="0" w:color="000000" w:themeColor="text1"/>
              <w:left w:val="single" w:sz="12" w:space="0" w:color="000000" w:themeColor="text1"/>
              <w:bottom w:val="single" w:sz="8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51AFCEFA" w14:textId="77777777" w:rsidR="00DE30F3" w:rsidRDefault="00DE30F3" w:rsidP="00DE30F3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89" w:type="dxa"/>
            <w:gridSpan w:val="2"/>
            <w:tcBorders>
              <w:top w:val="single" w:sz="8" w:space="0" w:color="000000" w:themeColor="text1"/>
              <w:left w:val="single" w:sz="12" w:space="0" w:color="000000" w:themeColor="text1"/>
              <w:bottom w:val="single" w:sz="8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60A42CF4" w14:textId="77777777" w:rsidR="00DE30F3" w:rsidRDefault="00DE30F3" w:rsidP="00DE30F3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88" w:type="dxa"/>
            <w:gridSpan w:val="2"/>
            <w:tcBorders>
              <w:top w:val="single" w:sz="8" w:space="0" w:color="000000" w:themeColor="text1"/>
              <w:left w:val="single" w:sz="12" w:space="0" w:color="000000" w:themeColor="text1"/>
              <w:bottom w:val="single" w:sz="8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155D6835" w14:textId="77777777" w:rsidR="00DE30F3" w:rsidRDefault="00DE30F3" w:rsidP="00DE30F3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89" w:type="dxa"/>
            <w:gridSpan w:val="2"/>
            <w:tcBorders>
              <w:top w:val="single" w:sz="8" w:space="0" w:color="000000" w:themeColor="text1"/>
              <w:left w:val="single" w:sz="12" w:space="0" w:color="000000" w:themeColor="text1"/>
              <w:bottom w:val="single" w:sz="8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3B736B62" w14:textId="77777777" w:rsidR="00DE30F3" w:rsidRDefault="00DE30F3" w:rsidP="00DE30F3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1560" w:type="dxa"/>
            <w:gridSpan w:val="7"/>
            <w:tcBorders>
              <w:top w:val="single" w:sz="8" w:space="0" w:color="000000" w:themeColor="text1"/>
              <w:left w:val="single" w:sz="12" w:space="0" w:color="000000" w:themeColor="text1"/>
              <w:bottom w:val="single" w:sz="8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55EB55EF" w14:textId="77777777" w:rsidR="00DE30F3" w:rsidRDefault="00DE30F3" w:rsidP="00DE30F3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1275" w:type="dxa"/>
            <w:gridSpan w:val="3"/>
            <w:tcBorders>
              <w:top w:val="single" w:sz="8" w:space="0" w:color="000000" w:themeColor="text1"/>
              <w:left w:val="single" w:sz="12" w:space="0" w:color="000000" w:themeColor="text1"/>
              <w:bottom w:val="single" w:sz="8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404C88AB" w14:textId="77777777" w:rsidR="00DE30F3" w:rsidRDefault="00DE30F3" w:rsidP="00DE30F3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75" w:type="dxa"/>
            <w:vMerge/>
            <w:tcBorders>
              <w:left w:val="single" w:sz="12" w:space="0" w:color="000000" w:themeColor="text1"/>
              <w:bottom w:val="single" w:sz="8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5323CF9A" w14:textId="77777777" w:rsidR="00DE30F3" w:rsidRDefault="00DE30F3" w:rsidP="00DE30F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1835" w:type="dxa"/>
            <w:gridSpan w:val="5"/>
            <w:tcBorders>
              <w:top w:val="single" w:sz="8" w:space="0" w:color="000000" w:themeColor="text1"/>
              <w:left w:val="single" w:sz="12" w:space="0" w:color="000000" w:themeColor="text1"/>
              <w:bottom w:val="single" w:sz="8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1FE02BBA" w14:textId="77777777" w:rsidR="00DE30F3" w:rsidRDefault="00DE30F3" w:rsidP="00DE30F3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915" w:type="dxa"/>
            <w:gridSpan w:val="2"/>
            <w:tcBorders>
              <w:top w:val="single" w:sz="8" w:space="0" w:color="000000" w:themeColor="text1"/>
              <w:left w:val="single" w:sz="12" w:space="0" w:color="000000" w:themeColor="text1"/>
              <w:bottom w:val="single" w:sz="8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75FA3DCF" w14:textId="77777777" w:rsidR="00DE30F3" w:rsidRDefault="00DE30F3" w:rsidP="00DE30F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1069" w:type="dxa"/>
            <w:gridSpan w:val="2"/>
            <w:vMerge/>
            <w:tcBorders>
              <w:left w:val="single" w:sz="12" w:space="0" w:color="000000" w:themeColor="text1"/>
              <w:bottom w:val="single" w:sz="8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1C2213BB" w14:textId="77777777" w:rsidR="00DE30F3" w:rsidRDefault="00DE30F3" w:rsidP="00DE30F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771" w:type="dxa"/>
            <w:vMerge/>
            <w:tcBorders>
              <w:left w:val="single" w:sz="4" w:space="0" w:color="000000" w:themeColor="text1"/>
              <w:bottom w:val="single" w:sz="8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625BA534" w14:textId="77777777" w:rsidR="00DE30F3" w:rsidRDefault="00DE30F3" w:rsidP="00DE30F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921" w:type="dxa"/>
            <w:gridSpan w:val="2"/>
            <w:vMerge/>
            <w:tcBorders>
              <w:left w:val="single" w:sz="12" w:space="0" w:color="000000" w:themeColor="text1"/>
              <w:bottom w:val="single" w:sz="8" w:space="0" w:color="000000" w:themeColor="text1"/>
              <w:right w:val="single" w:sz="12" w:space="0" w:color="000000" w:themeColor="text1"/>
            </w:tcBorders>
            <w:shd w:val="clear" w:color="auto" w:fill="BFBFBF" w:themeFill="background1" w:themeFillShade="BF"/>
            <w:vAlign w:val="center"/>
          </w:tcPr>
          <w:p w14:paraId="70DDA589" w14:textId="77777777" w:rsidR="00DE30F3" w:rsidRDefault="00DE30F3" w:rsidP="00DE30F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</w:tr>
      <w:tr w:rsidR="00DE30F3" w:rsidRPr="00CF6CD9" w14:paraId="75D0894D" w14:textId="77777777" w:rsidTr="00DE30F3">
        <w:trPr>
          <w:cantSplit/>
          <w:trHeight w:val="283"/>
          <w:tblHeader/>
          <w:jc w:val="center"/>
        </w:trPr>
        <w:tc>
          <w:tcPr>
            <w:tcW w:w="557" w:type="dxa"/>
            <w:vMerge/>
            <w:tcBorders>
              <w:top w:val="single" w:sz="4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4CE872B4" w14:textId="77777777" w:rsidR="00DE30F3" w:rsidRDefault="00DE30F3" w:rsidP="00DE30F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2220" w:type="dxa"/>
            <w:vMerge/>
            <w:tcBorders>
              <w:top w:val="single" w:sz="4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0C853AEA" w14:textId="77777777" w:rsidR="00DE30F3" w:rsidRDefault="00DE30F3" w:rsidP="00DE30F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64" w:type="dxa"/>
            <w:gridSpan w:val="2"/>
            <w:tcBorders>
              <w:top w:val="single" w:sz="8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6E31CD1D" w14:textId="7D37142C" w:rsidR="00DE30F3" w:rsidRDefault="00DE30F3" w:rsidP="00DE30F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 w:hint="cs"/>
                <w:rtl/>
              </w:rPr>
            </w:pPr>
            <w:r>
              <w:rPr>
                <w:rFonts w:asciiTheme="majorBidi" w:hAnsiTheme="majorBidi" w:cs="Fanan" w:hint="cs"/>
                <w:rtl/>
              </w:rPr>
              <w:t>مت</w:t>
            </w:r>
          </w:p>
        </w:tc>
        <w:tc>
          <w:tcPr>
            <w:tcW w:w="588" w:type="dxa"/>
            <w:gridSpan w:val="2"/>
            <w:tcBorders>
              <w:top w:val="single" w:sz="8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0796D4E3" w14:textId="77777777" w:rsidR="00DE30F3" w:rsidRDefault="00DE30F3" w:rsidP="00DE30F3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89" w:type="dxa"/>
            <w:gridSpan w:val="2"/>
            <w:tcBorders>
              <w:top w:val="single" w:sz="8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4071CBFA" w14:textId="77777777" w:rsidR="00DE30F3" w:rsidRDefault="00DE30F3" w:rsidP="00DE30F3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88" w:type="dxa"/>
            <w:gridSpan w:val="2"/>
            <w:tcBorders>
              <w:top w:val="single" w:sz="8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68AB028B" w14:textId="77777777" w:rsidR="00DE30F3" w:rsidRDefault="00DE30F3" w:rsidP="00DE30F3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89" w:type="dxa"/>
            <w:gridSpan w:val="2"/>
            <w:tcBorders>
              <w:top w:val="single" w:sz="8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038D8EB4" w14:textId="77777777" w:rsidR="00DE30F3" w:rsidRDefault="00DE30F3" w:rsidP="00DE30F3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1560" w:type="dxa"/>
            <w:gridSpan w:val="7"/>
            <w:tcBorders>
              <w:top w:val="single" w:sz="8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68A83AB2" w14:textId="77777777" w:rsidR="00DE30F3" w:rsidRDefault="00DE30F3" w:rsidP="00DE30F3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1275" w:type="dxa"/>
            <w:gridSpan w:val="3"/>
            <w:tcBorders>
              <w:top w:val="single" w:sz="8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18E0BE6B" w14:textId="77777777" w:rsidR="00DE30F3" w:rsidRDefault="00DE30F3" w:rsidP="00DE30F3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75" w:type="dxa"/>
            <w:tcBorders>
              <w:top w:val="single" w:sz="8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00F5DD1A" w14:textId="77777777" w:rsidR="00DE30F3" w:rsidRDefault="00DE30F3" w:rsidP="00DE30F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1835" w:type="dxa"/>
            <w:gridSpan w:val="5"/>
            <w:tcBorders>
              <w:top w:val="single" w:sz="8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732FD3D5" w14:textId="77777777" w:rsidR="00DE30F3" w:rsidRDefault="00DE30F3" w:rsidP="00DE30F3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915" w:type="dxa"/>
            <w:gridSpan w:val="2"/>
            <w:tcBorders>
              <w:top w:val="single" w:sz="8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0CDE84B9" w14:textId="77777777" w:rsidR="00DE30F3" w:rsidRDefault="00DE30F3" w:rsidP="00DE30F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1069" w:type="dxa"/>
            <w:gridSpan w:val="2"/>
            <w:tcBorders>
              <w:top w:val="single" w:sz="8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4F967344" w14:textId="77777777" w:rsidR="00DE30F3" w:rsidRDefault="00DE30F3" w:rsidP="00DE30F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771" w:type="dxa"/>
            <w:tcBorders>
              <w:top w:val="single" w:sz="8" w:space="0" w:color="000000" w:themeColor="text1"/>
              <w:left w:val="single" w:sz="4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59D0CB2C" w14:textId="77777777" w:rsidR="00DE30F3" w:rsidRDefault="00DE30F3" w:rsidP="00DE30F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921" w:type="dxa"/>
            <w:gridSpan w:val="2"/>
            <w:tcBorders>
              <w:top w:val="single" w:sz="8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3A0F3E29" w14:textId="77777777" w:rsidR="00DE30F3" w:rsidRDefault="00DE30F3" w:rsidP="00DE30F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</w:tr>
    </w:tbl>
    <w:p w14:paraId="4480779F" w14:textId="77777777" w:rsidR="005A5096" w:rsidRPr="00C64AB0" w:rsidRDefault="005A5096" w:rsidP="005C103D">
      <w:pPr>
        <w:bidi w:val="0"/>
        <w:rPr>
          <w:sz w:val="2"/>
          <w:szCs w:val="2"/>
        </w:rPr>
      </w:pPr>
    </w:p>
    <w:sectPr w:rsidR="005A5096" w:rsidRPr="00C64AB0" w:rsidSect="00C64AB0">
      <w:footerReference w:type="even" r:id="rId10"/>
      <w:footerReference w:type="default" r:id="rId11"/>
      <w:pgSz w:w="16838" w:h="11906" w:orient="landscape"/>
      <w:pgMar w:top="794" w:right="1134" w:bottom="737" w:left="1134" w:header="567" w:footer="510" w:gutter="0"/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BC1DB4" w14:textId="77777777" w:rsidR="00DF59DE" w:rsidRDefault="00DF59DE" w:rsidP="00FA445E">
      <w:r>
        <w:separator/>
      </w:r>
    </w:p>
  </w:endnote>
  <w:endnote w:type="continuationSeparator" w:id="0">
    <w:p w14:paraId="71328C32" w14:textId="77777777" w:rsidR="00DF59DE" w:rsidRDefault="00DF59DE" w:rsidP="00FA44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PT Bold Heading">
    <w:panose1 w:val="02010400000000000000"/>
    <w:charset w:val="B2"/>
    <w:family w:val="auto"/>
    <w:pitch w:val="variable"/>
    <w:sig w:usb0="00002001" w:usb1="00000000" w:usb2="00000000" w:usb3="00000000" w:csb0="00000040" w:csb1="00000000"/>
  </w:font>
  <w:font w:name="Fanan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1EC9A9" w14:textId="77777777" w:rsidR="00A92F13" w:rsidRDefault="00A92F13">
    <w:r>
      <w:cr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847AE8" w14:textId="77777777" w:rsidR="00A92F13" w:rsidRDefault="00A92F13" w:rsidP="008E1FBD">
    <w:pPr>
      <w:pStyle w:val="a4"/>
      <w:tabs>
        <w:tab w:val="clear" w:pos="4153"/>
        <w:tab w:val="clear" w:pos="8306"/>
      </w:tabs>
      <w:rPr>
        <w:rFonts w:asciiTheme="minorBidi" w:hAnsiTheme="minorBidi"/>
        <w:sz w:val="4"/>
        <w:szCs w:val="4"/>
        <w:rtl/>
      </w:rPr>
    </w:pPr>
    <w:r w:rsidRPr="00ED38EB">
      <w:rPr>
        <w:rFonts w:asciiTheme="minorBidi" w:hAnsiTheme="minorBidi"/>
        <w:noProof/>
        <w:sz w:val="4"/>
        <w:szCs w:val="4"/>
      </w:rPr>
      <mc:AlternateContent>
        <mc:Choice Requires="wps">
          <w:drawing>
            <wp:anchor distT="0" distB="0" distL="114300" distR="114300" simplePos="0" relativeHeight="251657216" behindDoc="1" locked="0" layoutInCell="1" allowOverlap="1" wp14:anchorId="56E547E4" wp14:editId="3503E1F3">
              <wp:simplePos x="0" y="0"/>
              <wp:positionH relativeFrom="column">
                <wp:posOffset>-201930</wp:posOffset>
              </wp:positionH>
              <wp:positionV relativeFrom="paragraph">
                <wp:posOffset>7620</wp:posOffset>
              </wp:positionV>
              <wp:extent cx="9612000" cy="0"/>
              <wp:effectExtent l="0" t="0" r="27305" b="19050"/>
              <wp:wrapTight wrapText="bothSides">
                <wp:wrapPolygon edited="0">
                  <wp:start x="0" y="-1"/>
                  <wp:lineTo x="0" y="-1"/>
                  <wp:lineTo x="21619" y="-1"/>
                  <wp:lineTo x="21619" y="-1"/>
                  <wp:lineTo x="0" y="-1"/>
                </wp:wrapPolygon>
              </wp:wrapTight>
              <wp:docPr id="3" name="رابط مستقيم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9612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1A0440E" id="رابط مستقيم 3" o:spid="_x0000_s1026" style="position:absolute;left:0;text-align:lef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5.9pt,.6pt" to="740.95pt,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" strokecolor="black [3040]">
              <w10:wrap type="tight"/>
            </v:line>
          </w:pict>
        </mc:Fallback>
      </mc:AlternateContent>
    </w:r>
  </w:p>
  <w:p w14:paraId="356BFD4F" w14:textId="59299A78" w:rsidR="00A92F13" w:rsidRPr="008E1FBD" w:rsidRDefault="00592A7B" w:rsidP="005C103D">
    <w:pPr>
      <w:pStyle w:val="a4"/>
      <w:tabs>
        <w:tab w:val="clear" w:pos="4153"/>
        <w:tab w:val="clear" w:pos="8306"/>
      </w:tabs>
      <w:jc w:val="center"/>
      <w:rPr>
        <w:rFonts w:asciiTheme="minorBidi" w:hAnsiTheme="minorBidi" w:cs="Fanan"/>
        <w:sz w:val="24"/>
        <w:szCs w:val="24"/>
        <w:rtl/>
      </w:rPr>
    </w:pPr>
    <w:r>
      <w:rPr>
        <w:rFonts w:cs="Fanan" w:hint="cs"/>
        <w:sz w:val="24"/>
        <w:szCs w:val="24"/>
        <w:rtl/>
      </w:rPr>
      <w:t xml:space="preserve">مت </w:t>
    </w:r>
    <w:r w:rsidR="00FF2538">
      <w:rPr>
        <w:rFonts w:cs="Fanan"/>
        <w:sz w:val="24"/>
        <w:szCs w:val="24"/>
      </w:rPr>
      <w:t xml:space="preserve"> =</w:t>
    </w:r>
    <w:r>
      <w:rPr>
        <w:rFonts w:cs="Fanan" w:hint="cs"/>
        <w:sz w:val="24"/>
        <w:szCs w:val="24"/>
        <w:rtl/>
      </w:rPr>
      <w:t xml:space="preserve">متوسط درجات الفترتين                       </w:t>
    </w:r>
    <w:r w:rsidR="004F28AE">
      <w:rPr>
        <w:rFonts w:cs="Fanan" w:hint="cs"/>
        <w:sz w:val="24"/>
        <w:szCs w:val="24"/>
        <w:rtl/>
      </w:rPr>
      <w:t xml:space="preserve">بحوث: بحوث أومشروعات أوتطبيقات              </w:t>
    </w:r>
    <w:r w:rsidR="004F28AE">
      <w:rPr>
        <w:rFonts w:asciiTheme="majorBidi" w:hAnsiTheme="majorBidi" w:cs="Fanan" w:hint="cs"/>
        <w:rtl/>
      </w:rPr>
      <w:t>نشاطات : نشاطات وتطبيقات صفية</w:t>
    </w:r>
    <w:r w:rsidR="004F28AE">
      <w:rPr>
        <w:rFonts w:cs="Fanan" w:hint="cs"/>
        <w:sz w:val="24"/>
        <w:szCs w:val="24"/>
        <w:rtl/>
      </w:rPr>
      <w:t xml:space="preserve">  </w:t>
    </w:r>
    <w:r w:rsidR="00A04510">
      <w:rPr>
        <w:rFonts w:cs="Fanan" w:hint="cs"/>
        <w:sz w:val="24"/>
        <w:szCs w:val="24"/>
        <w:rtl/>
      </w:rPr>
      <w:t xml:space="preserve">          الدرجة النهائية = مجموع درجات الفترات ÷ عدد الفترات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035303" w14:textId="77777777" w:rsidR="00DF59DE" w:rsidRDefault="00DF59DE" w:rsidP="00FA445E">
      <w:r>
        <w:separator/>
      </w:r>
    </w:p>
  </w:footnote>
  <w:footnote w:type="continuationSeparator" w:id="0">
    <w:p w14:paraId="2D1C240A" w14:textId="77777777" w:rsidR="00DF59DE" w:rsidRDefault="00DF59DE" w:rsidP="00FA445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F16B9B"/>
    <w:multiLevelType w:val="hybridMultilevel"/>
    <w:tmpl w:val="C0EC9110"/>
    <w:lvl w:ilvl="0" w:tplc="9918B484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gutterAtTop/>
  <w:attachedTemplate r:id="rId1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34DF"/>
    <w:rsid w:val="00007889"/>
    <w:rsid w:val="000150B4"/>
    <w:rsid w:val="00017A9F"/>
    <w:rsid w:val="00017AB6"/>
    <w:rsid w:val="00021EAD"/>
    <w:rsid w:val="00035280"/>
    <w:rsid w:val="0004680D"/>
    <w:rsid w:val="0005342E"/>
    <w:rsid w:val="00076304"/>
    <w:rsid w:val="0008053F"/>
    <w:rsid w:val="0008445B"/>
    <w:rsid w:val="000A69FF"/>
    <w:rsid w:val="000A7465"/>
    <w:rsid w:val="000C3E12"/>
    <w:rsid w:val="000C5429"/>
    <w:rsid w:val="000C60D1"/>
    <w:rsid w:val="000D2372"/>
    <w:rsid w:val="000E4D64"/>
    <w:rsid w:val="000E4FB3"/>
    <w:rsid w:val="00103F54"/>
    <w:rsid w:val="00125F52"/>
    <w:rsid w:val="001352F4"/>
    <w:rsid w:val="001361A5"/>
    <w:rsid w:val="001567BF"/>
    <w:rsid w:val="00156F11"/>
    <w:rsid w:val="00161EFF"/>
    <w:rsid w:val="0017016F"/>
    <w:rsid w:val="001829EC"/>
    <w:rsid w:val="0018742B"/>
    <w:rsid w:val="0019488C"/>
    <w:rsid w:val="001A3417"/>
    <w:rsid w:val="001B2199"/>
    <w:rsid w:val="001C36C4"/>
    <w:rsid w:val="001D0AED"/>
    <w:rsid w:val="001D1F95"/>
    <w:rsid w:val="001E51D4"/>
    <w:rsid w:val="001F71A1"/>
    <w:rsid w:val="00202860"/>
    <w:rsid w:val="00204A64"/>
    <w:rsid w:val="00232C3C"/>
    <w:rsid w:val="00236C1A"/>
    <w:rsid w:val="002433D3"/>
    <w:rsid w:val="00245C57"/>
    <w:rsid w:val="00245E2D"/>
    <w:rsid w:val="00257390"/>
    <w:rsid w:val="00262EC3"/>
    <w:rsid w:val="00290F9B"/>
    <w:rsid w:val="002A357D"/>
    <w:rsid w:val="002B65DF"/>
    <w:rsid w:val="002C375D"/>
    <w:rsid w:val="002D3A3F"/>
    <w:rsid w:val="002D645E"/>
    <w:rsid w:val="00312D2C"/>
    <w:rsid w:val="00337667"/>
    <w:rsid w:val="003559D3"/>
    <w:rsid w:val="00356C8F"/>
    <w:rsid w:val="00362133"/>
    <w:rsid w:val="003672DE"/>
    <w:rsid w:val="00374CB0"/>
    <w:rsid w:val="0039097A"/>
    <w:rsid w:val="003979E8"/>
    <w:rsid w:val="003A6BE1"/>
    <w:rsid w:val="003B7E2E"/>
    <w:rsid w:val="003F3B72"/>
    <w:rsid w:val="00404984"/>
    <w:rsid w:val="00422364"/>
    <w:rsid w:val="004234DF"/>
    <w:rsid w:val="00430B2C"/>
    <w:rsid w:val="00442C21"/>
    <w:rsid w:val="004728F7"/>
    <w:rsid w:val="00495A80"/>
    <w:rsid w:val="00495C03"/>
    <w:rsid w:val="004A3DC3"/>
    <w:rsid w:val="004B386F"/>
    <w:rsid w:val="004B6975"/>
    <w:rsid w:val="004C185D"/>
    <w:rsid w:val="004D5244"/>
    <w:rsid w:val="004E7D6D"/>
    <w:rsid w:val="004F1568"/>
    <w:rsid w:val="004F28AE"/>
    <w:rsid w:val="004F29CA"/>
    <w:rsid w:val="004F7664"/>
    <w:rsid w:val="00505C43"/>
    <w:rsid w:val="005122FF"/>
    <w:rsid w:val="00515C4A"/>
    <w:rsid w:val="00524A1C"/>
    <w:rsid w:val="00531B4E"/>
    <w:rsid w:val="0053485C"/>
    <w:rsid w:val="0054018D"/>
    <w:rsid w:val="00540C44"/>
    <w:rsid w:val="00551F30"/>
    <w:rsid w:val="0055358C"/>
    <w:rsid w:val="00553D33"/>
    <w:rsid w:val="00561EF0"/>
    <w:rsid w:val="00581BB9"/>
    <w:rsid w:val="0058235F"/>
    <w:rsid w:val="0058358B"/>
    <w:rsid w:val="005841E0"/>
    <w:rsid w:val="00592A7B"/>
    <w:rsid w:val="005A0CA5"/>
    <w:rsid w:val="005A5096"/>
    <w:rsid w:val="005B00C3"/>
    <w:rsid w:val="005B1060"/>
    <w:rsid w:val="005B365B"/>
    <w:rsid w:val="005C02BB"/>
    <w:rsid w:val="005C103D"/>
    <w:rsid w:val="005C292B"/>
    <w:rsid w:val="005C3F6D"/>
    <w:rsid w:val="005C6F5B"/>
    <w:rsid w:val="005E705A"/>
    <w:rsid w:val="005F1C7E"/>
    <w:rsid w:val="005F2D1C"/>
    <w:rsid w:val="005F6AE6"/>
    <w:rsid w:val="006021D7"/>
    <w:rsid w:val="00630780"/>
    <w:rsid w:val="00656857"/>
    <w:rsid w:val="00661050"/>
    <w:rsid w:val="0066380F"/>
    <w:rsid w:val="006936E5"/>
    <w:rsid w:val="006A147B"/>
    <w:rsid w:val="006C1CB8"/>
    <w:rsid w:val="006C2CBF"/>
    <w:rsid w:val="006C3133"/>
    <w:rsid w:val="006C59BE"/>
    <w:rsid w:val="006F019E"/>
    <w:rsid w:val="0070087A"/>
    <w:rsid w:val="00700DB6"/>
    <w:rsid w:val="00700FD9"/>
    <w:rsid w:val="007068C6"/>
    <w:rsid w:val="00716DCB"/>
    <w:rsid w:val="00720DFB"/>
    <w:rsid w:val="00734DAC"/>
    <w:rsid w:val="00737CF8"/>
    <w:rsid w:val="00740509"/>
    <w:rsid w:val="007562E2"/>
    <w:rsid w:val="00757CA9"/>
    <w:rsid w:val="0079200E"/>
    <w:rsid w:val="007D23A6"/>
    <w:rsid w:val="007D689B"/>
    <w:rsid w:val="007F0838"/>
    <w:rsid w:val="007F0D1D"/>
    <w:rsid w:val="007F616C"/>
    <w:rsid w:val="007F6DC2"/>
    <w:rsid w:val="008033AA"/>
    <w:rsid w:val="0080403E"/>
    <w:rsid w:val="00815259"/>
    <w:rsid w:val="00820EBD"/>
    <w:rsid w:val="0082733D"/>
    <w:rsid w:val="00833B47"/>
    <w:rsid w:val="00866D83"/>
    <w:rsid w:val="00867044"/>
    <w:rsid w:val="0089226E"/>
    <w:rsid w:val="00892619"/>
    <w:rsid w:val="008975EF"/>
    <w:rsid w:val="008B1F35"/>
    <w:rsid w:val="008B2C69"/>
    <w:rsid w:val="008B661A"/>
    <w:rsid w:val="008E1FBD"/>
    <w:rsid w:val="008F5904"/>
    <w:rsid w:val="00904D69"/>
    <w:rsid w:val="00912BDB"/>
    <w:rsid w:val="0092078F"/>
    <w:rsid w:val="009263FE"/>
    <w:rsid w:val="00934ECF"/>
    <w:rsid w:val="00936BFA"/>
    <w:rsid w:val="0095180A"/>
    <w:rsid w:val="009641F3"/>
    <w:rsid w:val="00964E85"/>
    <w:rsid w:val="00966FCF"/>
    <w:rsid w:val="00967FCD"/>
    <w:rsid w:val="00971B4C"/>
    <w:rsid w:val="009A51EA"/>
    <w:rsid w:val="009B742E"/>
    <w:rsid w:val="009D047C"/>
    <w:rsid w:val="009D4C3E"/>
    <w:rsid w:val="009D7682"/>
    <w:rsid w:val="009E6DBF"/>
    <w:rsid w:val="009F61CB"/>
    <w:rsid w:val="00A0053C"/>
    <w:rsid w:val="00A04510"/>
    <w:rsid w:val="00A07175"/>
    <w:rsid w:val="00A36157"/>
    <w:rsid w:val="00A42522"/>
    <w:rsid w:val="00A452ED"/>
    <w:rsid w:val="00A47834"/>
    <w:rsid w:val="00A84FEA"/>
    <w:rsid w:val="00A85E30"/>
    <w:rsid w:val="00A91D22"/>
    <w:rsid w:val="00A92F13"/>
    <w:rsid w:val="00A97106"/>
    <w:rsid w:val="00AA4FA1"/>
    <w:rsid w:val="00AD328D"/>
    <w:rsid w:val="00AD4BFC"/>
    <w:rsid w:val="00AE0BF5"/>
    <w:rsid w:val="00AF74EB"/>
    <w:rsid w:val="00B02E04"/>
    <w:rsid w:val="00B470DF"/>
    <w:rsid w:val="00B55F21"/>
    <w:rsid w:val="00B61CFE"/>
    <w:rsid w:val="00B6688B"/>
    <w:rsid w:val="00B67ED6"/>
    <w:rsid w:val="00BA06DC"/>
    <w:rsid w:val="00BA7AD2"/>
    <w:rsid w:val="00BB2ADB"/>
    <w:rsid w:val="00BB3AF4"/>
    <w:rsid w:val="00BC08A9"/>
    <w:rsid w:val="00BC53BD"/>
    <w:rsid w:val="00BE0987"/>
    <w:rsid w:val="00BE3270"/>
    <w:rsid w:val="00BE36C0"/>
    <w:rsid w:val="00BE6AFD"/>
    <w:rsid w:val="00BF2294"/>
    <w:rsid w:val="00C019F7"/>
    <w:rsid w:val="00C11734"/>
    <w:rsid w:val="00C16D02"/>
    <w:rsid w:val="00C50436"/>
    <w:rsid w:val="00C52652"/>
    <w:rsid w:val="00C64AB0"/>
    <w:rsid w:val="00C718F3"/>
    <w:rsid w:val="00C72CAC"/>
    <w:rsid w:val="00C861AE"/>
    <w:rsid w:val="00CC476B"/>
    <w:rsid w:val="00CD4A68"/>
    <w:rsid w:val="00CD55C3"/>
    <w:rsid w:val="00CE5AF1"/>
    <w:rsid w:val="00D00978"/>
    <w:rsid w:val="00D04085"/>
    <w:rsid w:val="00D1364C"/>
    <w:rsid w:val="00D325D7"/>
    <w:rsid w:val="00D34677"/>
    <w:rsid w:val="00D42E28"/>
    <w:rsid w:val="00D5142C"/>
    <w:rsid w:val="00D51BF3"/>
    <w:rsid w:val="00D554C8"/>
    <w:rsid w:val="00D72274"/>
    <w:rsid w:val="00DA1EFC"/>
    <w:rsid w:val="00DA6718"/>
    <w:rsid w:val="00DC5FF1"/>
    <w:rsid w:val="00DE30F3"/>
    <w:rsid w:val="00DE3D25"/>
    <w:rsid w:val="00DF59DE"/>
    <w:rsid w:val="00DF5B4B"/>
    <w:rsid w:val="00E01B48"/>
    <w:rsid w:val="00E13195"/>
    <w:rsid w:val="00E308FA"/>
    <w:rsid w:val="00E35CEC"/>
    <w:rsid w:val="00E45A96"/>
    <w:rsid w:val="00E50F35"/>
    <w:rsid w:val="00E5637A"/>
    <w:rsid w:val="00E60D0A"/>
    <w:rsid w:val="00EB209B"/>
    <w:rsid w:val="00ED38EB"/>
    <w:rsid w:val="00EF754A"/>
    <w:rsid w:val="00F00159"/>
    <w:rsid w:val="00F07015"/>
    <w:rsid w:val="00F1002D"/>
    <w:rsid w:val="00F206D5"/>
    <w:rsid w:val="00F3752A"/>
    <w:rsid w:val="00F51521"/>
    <w:rsid w:val="00F53372"/>
    <w:rsid w:val="00F54AEF"/>
    <w:rsid w:val="00F63C64"/>
    <w:rsid w:val="00F71615"/>
    <w:rsid w:val="00F76079"/>
    <w:rsid w:val="00F846B3"/>
    <w:rsid w:val="00F9217B"/>
    <w:rsid w:val="00F92FEF"/>
    <w:rsid w:val="00FA2644"/>
    <w:rsid w:val="00FA445E"/>
    <w:rsid w:val="00FC0705"/>
    <w:rsid w:val="00FD7CEC"/>
    <w:rsid w:val="00FF1AB9"/>
    <w:rsid w:val="00FF2538"/>
    <w:rsid w:val="00FF2B47"/>
    <w:rsid w:val="00FF7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28D5C676"/>
  <w15:docId w15:val="{F1D07E3B-5471-4953-8845-EA9DA94D7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15259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A445E"/>
    <w:pPr>
      <w:tabs>
        <w:tab w:val="center" w:pos="4153"/>
        <w:tab w:val="right" w:pos="8306"/>
      </w:tabs>
    </w:pPr>
  </w:style>
  <w:style w:type="character" w:customStyle="1" w:styleId="Char">
    <w:name w:val="رأس الصفحة Char"/>
    <w:basedOn w:val="a0"/>
    <w:link w:val="a3"/>
    <w:uiPriority w:val="99"/>
    <w:rsid w:val="00FA445E"/>
  </w:style>
  <w:style w:type="paragraph" w:styleId="a4">
    <w:name w:val="footer"/>
    <w:basedOn w:val="a"/>
    <w:link w:val="Char0"/>
    <w:uiPriority w:val="99"/>
    <w:unhideWhenUsed/>
    <w:rsid w:val="00FA445E"/>
    <w:pPr>
      <w:tabs>
        <w:tab w:val="center" w:pos="4153"/>
        <w:tab w:val="right" w:pos="8306"/>
      </w:tabs>
    </w:pPr>
  </w:style>
  <w:style w:type="character" w:customStyle="1" w:styleId="Char0">
    <w:name w:val="تذييل الصفحة Char"/>
    <w:basedOn w:val="a0"/>
    <w:link w:val="a4"/>
    <w:uiPriority w:val="99"/>
    <w:rsid w:val="00FA445E"/>
  </w:style>
  <w:style w:type="table" w:styleId="a5">
    <w:name w:val="Table Grid"/>
    <w:basedOn w:val="a1"/>
    <w:uiPriority w:val="59"/>
    <w:rsid w:val="00FA445E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Balloon Text"/>
    <w:basedOn w:val="a"/>
    <w:link w:val="Char1"/>
    <w:uiPriority w:val="99"/>
    <w:semiHidden/>
    <w:unhideWhenUsed/>
    <w:rsid w:val="00FA445E"/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6"/>
    <w:uiPriority w:val="99"/>
    <w:semiHidden/>
    <w:rsid w:val="00FA445E"/>
    <w:rPr>
      <w:rFonts w:ascii="Tahoma" w:hAnsi="Tahoma" w:cs="Tahoma"/>
      <w:sz w:val="16"/>
      <w:szCs w:val="16"/>
    </w:rPr>
  </w:style>
  <w:style w:type="table" w:styleId="1-1">
    <w:name w:val="Medium Shading 1 Accent 1"/>
    <w:basedOn w:val="a1"/>
    <w:uiPriority w:val="63"/>
    <w:rsid w:val="00E01B48"/>
    <w:tblPr>
      <w:tblStyleRowBandSize w:val="1"/>
      <w:tblStyleColBandSize w:val="1"/>
      <w:tblBorders>
        <w:top w:val="single" w:sz="4" w:space="0" w:color="548DD4" w:themeColor="text2" w:themeTint="99"/>
        <w:left w:val="single" w:sz="4" w:space="0" w:color="548DD4" w:themeColor="text2" w:themeTint="99"/>
        <w:bottom w:val="single" w:sz="4" w:space="0" w:color="548DD4" w:themeColor="text2" w:themeTint="99"/>
        <w:right w:val="single" w:sz="4" w:space="0" w:color="548DD4" w:themeColor="text2" w:themeTint="99"/>
        <w:insideH w:val="single" w:sz="4" w:space="0" w:color="548DD4" w:themeColor="text2" w:themeTint="99"/>
        <w:insideV w:val="single" w:sz="4" w:space="0" w:color="548DD4" w:themeColor="text2" w:themeTint="99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a7">
    <w:name w:val="List Paragraph"/>
    <w:basedOn w:val="a"/>
    <w:uiPriority w:val="34"/>
    <w:qFormat/>
    <w:rsid w:val="001567BF"/>
    <w:pPr>
      <w:ind w:left="720"/>
      <w:contextualSpacing/>
    </w:pPr>
    <w:rPr>
      <w:rFonts w:ascii="Times New Roman" w:eastAsia="Times New Roman" w:hAnsi="Times New Roman" w:cs="PT Bold Heading"/>
      <w:sz w:val="24"/>
      <w:szCs w:val="24"/>
    </w:rPr>
  </w:style>
  <w:style w:type="paragraph" w:styleId="a8">
    <w:name w:val="No Spacing"/>
    <w:qFormat/>
    <w:rsid w:val="001567BF"/>
    <w:pPr>
      <w:bidi/>
    </w:pPr>
    <w:rPr>
      <w:rFonts w:ascii="Calibri" w:eastAsia="Calibri" w:hAnsi="Calibri" w:cs="Arial"/>
    </w:rPr>
  </w:style>
  <w:style w:type="character" w:styleId="a9">
    <w:name w:val="Placeholder Text"/>
    <w:basedOn w:val="a0"/>
    <w:uiPriority w:val="99"/>
    <w:semiHidden/>
    <w:rsid w:val="004234D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Desktop\&#1605;&#1572;&#1602;&#1578;\ghaziiiii\CSSSD\&#1602;&#1575;&#1604;&#1576;%20&#1593;&#1585;&#1590;&#1610;%20&#1576;&#1583;&#1608;&#1606;%20&#1578;&#1575;&#1585;&#1610;&#1582;.dotx" TargetMode="Externa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D0FC5D-AEFB-413A-BFBE-7FABE2C74B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قالب عرضي بدون تاريخ</Template>
  <TotalTime>131</TotalTime>
  <Pages>2</Pages>
  <Words>203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Ahmed-Under</Company>
  <LinksUpToDate>false</LinksUpToDate>
  <CharactersWithSpaces>1364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عبدالله المجنوني</cp:lastModifiedBy>
  <cp:revision>9</cp:revision>
  <cp:lastPrinted>2021-08-31T18:09:00Z</cp:lastPrinted>
  <dcterms:created xsi:type="dcterms:W3CDTF">2021-08-29T18:04:00Z</dcterms:created>
  <dcterms:modified xsi:type="dcterms:W3CDTF">2021-08-31T18:10:00Z</dcterms:modified>
</cp:coreProperties>
</file>