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3120"/>
        <w:gridCol w:w="3120"/>
        <w:gridCol w:w="3120"/>
      </w:tblGrid>
      <w:tr w:rsidR="000B46B1" w:rsidRPr="002C3351">
        <w:trPr>
          <w:tblCellSpacing w:w="0" w:type="dxa"/>
        </w:trPr>
        <w:tc>
          <w:tcPr>
            <w:tcW w:w="0" w:type="auto"/>
            <w:gridSpan w:val="3"/>
            <w:shd w:val="clear" w:color="auto" w:fill="FFFFFF"/>
          </w:tcPr>
          <w:p w:rsidR="000B46B1" w:rsidRPr="007A53B6" w:rsidRDefault="000B46B1" w:rsidP="007A53B6">
            <w:pPr>
              <w:spacing w:before="0" w:after="0" w:line="240" w:lineRule="auto"/>
              <w:ind w:left="0" w:firstLine="0"/>
              <w:jc w:val="left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0B46B1" w:rsidRPr="002C335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0B46B1" w:rsidRPr="007A53B6" w:rsidRDefault="000B46B1" w:rsidP="007A53B6">
            <w:pPr>
              <w:spacing w:before="0" w:after="0" w:line="240" w:lineRule="auto"/>
              <w:ind w:left="0" w:firstLine="0"/>
              <w:jc w:val="left"/>
              <w:rPr>
                <w:rFonts w:ascii="Verdana" w:hAnsi="Verdana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0B46B1" w:rsidRPr="007A53B6" w:rsidRDefault="000B46B1" w:rsidP="007A53B6">
            <w:pPr>
              <w:spacing w:before="0" w:after="0" w:line="240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0B46B1" w:rsidRPr="007A53B6" w:rsidRDefault="000B46B1" w:rsidP="007A53B6">
            <w:pPr>
              <w:spacing w:before="0" w:after="0" w:line="240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B46B1" w:rsidRPr="004A2C45" w:rsidRDefault="000B46B1" w:rsidP="004A2C45">
      <w:pPr>
        <w:pStyle w:val="Title"/>
        <w:ind w:left="720"/>
        <w:rPr>
          <w:b/>
          <w:bCs/>
          <w:sz w:val="40"/>
          <w:szCs w:val="40"/>
        </w:rPr>
      </w:pPr>
      <w:r w:rsidRPr="004A2C45">
        <w:rPr>
          <w:b/>
          <w:bCs/>
          <w:sz w:val="40"/>
          <w:szCs w:val="40"/>
        </w:rPr>
        <w:t>CHAPTER 5</w:t>
      </w:r>
    </w:p>
    <w:p w:rsidR="000B46B1" w:rsidRPr="00961233" w:rsidRDefault="000B46B1" w:rsidP="00B02DDD">
      <w:pPr>
        <w:jc w:val="center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tbl>
      <w:tblPr>
        <w:tblW w:w="0" w:type="auto"/>
        <w:tblInd w:w="-106" w:type="dxa"/>
        <w:tblLook w:val="00A0"/>
      </w:tblPr>
      <w:tblGrid>
        <w:gridCol w:w="9216"/>
      </w:tblGrid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24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Which of the following statements is FALSE?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Krebs cycle is also called citric acid cycle </w:t>
            </w:r>
          </w:p>
        </w:tc>
      </w:tr>
      <w:tr w:rsidR="000B46B1" w:rsidRPr="002C3351">
        <w:tc>
          <w:tcPr>
            <w:tcW w:w="9216" w:type="dxa"/>
          </w:tcPr>
          <w:p w:rsidR="000B46B1" w:rsidRPr="00F62CDC" w:rsidRDefault="000B46B1" w:rsidP="002C335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F62CDC">
              <w:rPr>
                <w:rFonts w:ascii="Arial" w:hAnsi="Arial"/>
                <w:b/>
                <w:bCs/>
                <w:sz w:val="24"/>
                <w:szCs w:val="24"/>
                <w:lang w:val="en-US"/>
              </w:rPr>
              <w:t xml:space="preserve">Krebs cycle occurs in the cytoplasm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Krebs cycle produces 2 ATP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Krebs cycle supplies the third </w:t>
            </w:r>
            <w:r w:rsidRPr="002C3351">
              <w:rPr>
                <w:rFonts w:ascii="Arial" w:hAnsi="Arial"/>
                <w:sz w:val="24"/>
                <w:szCs w:val="24"/>
                <w:lang w:val="en-US"/>
              </w:rPr>
              <w:t>of cellular respiration with electrons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  <w:lang w:val="en-US"/>
              </w:rPr>
              <w:t xml:space="preserve">The energy currency of the cell is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__________________.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Glucose </w:t>
            </w:r>
          </w:p>
        </w:tc>
      </w:tr>
      <w:tr w:rsidR="000B46B1" w:rsidRPr="002C3351">
        <w:tc>
          <w:tcPr>
            <w:tcW w:w="9216" w:type="dxa"/>
          </w:tcPr>
          <w:p w:rsidR="000B46B1" w:rsidRPr="00F62CDC" w:rsidRDefault="000B46B1" w:rsidP="002C335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F62CDC">
              <w:rPr>
                <w:rFonts w:ascii="Arial" w:hAnsi="Arial"/>
                <w:b/>
                <w:bCs/>
                <w:sz w:val="24"/>
                <w:szCs w:val="24"/>
              </w:rPr>
              <w:t xml:space="preserve">ATP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Protein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lipid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24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  <w:lang w:val="en-US"/>
              </w:rPr>
              <w:t xml:space="preserve">Glycolysis begins respiration by breaking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_________________.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ATP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Pyruvate  </w:t>
            </w:r>
          </w:p>
        </w:tc>
      </w:tr>
      <w:tr w:rsidR="000B46B1" w:rsidRPr="002C3351">
        <w:tc>
          <w:tcPr>
            <w:tcW w:w="9216" w:type="dxa"/>
          </w:tcPr>
          <w:p w:rsidR="000B46B1" w:rsidRPr="00F62CDC" w:rsidRDefault="000B46B1" w:rsidP="002C33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F62CDC">
              <w:rPr>
                <w:rFonts w:ascii="Arial" w:hAnsi="Arial"/>
                <w:b/>
                <w:bCs/>
                <w:sz w:val="24"/>
                <w:szCs w:val="24"/>
              </w:rPr>
              <w:t>Glucose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Protein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120" w:line="240" w:lineRule="auto"/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Cellular respiration can produce up to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</w:rPr>
              <w:t>_______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>ATP molecules for each glucose molecule.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23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13</w:t>
            </w:r>
          </w:p>
        </w:tc>
      </w:tr>
      <w:tr w:rsidR="000B46B1" w:rsidRPr="002C3351">
        <w:tc>
          <w:tcPr>
            <w:tcW w:w="9216" w:type="dxa"/>
          </w:tcPr>
          <w:p w:rsidR="000B46B1" w:rsidRPr="00F62CDC" w:rsidRDefault="000B46B1" w:rsidP="002C335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F62CDC">
              <w:rPr>
                <w:rFonts w:ascii="Arial" w:hAnsi="Arial"/>
                <w:b/>
                <w:bCs/>
                <w:sz w:val="24"/>
                <w:szCs w:val="24"/>
              </w:rPr>
              <w:t>38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20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Cramps during exercise are caused by: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Alcohol fermentation </w:t>
            </w:r>
          </w:p>
        </w:tc>
      </w:tr>
      <w:tr w:rsidR="000B46B1" w:rsidRPr="002C3351">
        <w:tc>
          <w:tcPr>
            <w:tcW w:w="9216" w:type="dxa"/>
          </w:tcPr>
          <w:p w:rsidR="000B46B1" w:rsidRPr="00F62CDC" w:rsidRDefault="000B46B1" w:rsidP="002C335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F62CDC">
              <w:rPr>
                <w:rFonts w:ascii="Arial" w:hAnsi="Arial"/>
                <w:b/>
                <w:bCs/>
                <w:sz w:val="24"/>
                <w:szCs w:val="24"/>
              </w:rPr>
              <w:t xml:space="preserve">Lactic acid fermentation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Glucose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Glycolysis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240" w:line="240" w:lineRule="auto"/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>The average adult human needs -----------of energy per day.</w:t>
            </w:r>
          </w:p>
        </w:tc>
      </w:tr>
      <w:tr w:rsidR="000B46B1" w:rsidRPr="002C3351">
        <w:trPr>
          <w:trHeight w:val="198"/>
        </w:trPr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2200  kj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2200  km</w:t>
            </w:r>
          </w:p>
        </w:tc>
      </w:tr>
      <w:tr w:rsidR="000B46B1" w:rsidRPr="002C3351">
        <w:tc>
          <w:tcPr>
            <w:tcW w:w="9216" w:type="dxa"/>
          </w:tcPr>
          <w:p w:rsidR="000B46B1" w:rsidRPr="00F62CDC" w:rsidRDefault="000B46B1" w:rsidP="002C335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F62CDC">
              <w:rPr>
                <w:rFonts w:ascii="Arial" w:hAnsi="Arial"/>
                <w:b/>
                <w:bCs/>
                <w:sz w:val="24"/>
                <w:szCs w:val="24"/>
              </w:rPr>
              <w:t>2200  kcal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2200  kg</w:t>
            </w:r>
          </w:p>
          <w:p w:rsidR="000B46B1" w:rsidRPr="002C3351" w:rsidRDefault="000B46B1" w:rsidP="002C3351">
            <w:pPr>
              <w:pStyle w:val="ListParagraph"/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120" w:line="240" w:lineRule="auto"/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Which of the following is necessary for oxidative phosphorylation to occur?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ATP </w:t>
            </w:r>
          </w:p>
        </w:tc>
      </w:tr>
      <w:tr w:rsidR="000B46B1" w:rsidRPr="002C3351">
        <w:tc>
          <w:tcPr>
            <w:tcW w:w="9216" w:type="dxa"/>
          </w:tcPr>
          <w:p w:rsidR="000B46B1" w:rsidRPr="0067125F" w:rsidRDefault="000B46B1" w:rsidP="002C335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67125F">
              <w:rPr>
                <w:rFonts w:ascii="Arial" w:hAnsi="Arial"/>
                <w:b/>
                <w:bCs/>
                <w:sz w:val="24"/>
                <w:szCs w:val="24"/>
              </w:rPr>
              <w:t>Oxygen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Carbon dioxide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Water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  <w:lang w:val="en-US"/>
              </w:rPr>
              <w:t>During cellular respiration, glycolysis occurs in:</w:t>
            </w:r>
          </w:p>
        </w:tc>
      </w:tr>
      <w:tr w:rsidR="000B46B1" w:rsidRPr="002C3351">
        <w:tc>
          <w:tcPr>
            <w:tcW w:w="9216" w:type="dxa"/>
          </w:tcPr>
          <w:p w:rsidR="000B46B1" w:rsidRPr="0067125F" w:rsidRDefault="000B46B1" w:rsidP="002C335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67125F">
              <w:rPr>
                <w:rFonts w:ascii="Arial" w:hAnsi="Arial"/>
                <w:b/>
                <w:bCs/>
                <w:sz w:val="24"/>
                <w:szCs w:val="24"/>
              </w:rPr>
              <w:t>Cytoplasm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Thylakoids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Chloroplast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 mitochondria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Fats  are excellent </w:t>
            </w:r>
            <w:r w:rsidRPr="002C3351">
              <w:rPr>
                <w:rFonts w:ascii="Arial" w:hAnsi="Arial"/>
                <w:b/>
                <w:bCs/>
                <w:lang w:val="en-US"/>
              </w:rPr>
              <w:t>sources of energy because they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  <w:lang w:val="en-US"/>
              </w:rPr>
              <w:t>Contain many hydrogen atoms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  <w:lang w:val="en-US"/>
              </w:rPr>
              <w:t>yield more than twice as much ATP per gram than a gram of carbohydrate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  <w:lang w:val="en-US"/>
              </w:rPr>
              <w:t>Yield more than twice as much ATP per gram than a gram of protein.</w:t>
            </w:r>
          </w:p>
        </w:tc>
      </w:tr>
      <w:tr w:rsidR="000B46B1" w:rsidRPr="002C3351">
        <w:tc>
          <w:tcPr>
            <w:tcW w:w="9216" w:type="dxa"/>
          </w:tcPr>
          <w:p w:rsidR="000B46B1" w:rsidRPr="0067125F" w:rsidRDefault="000B46B1" w:rsidP="002C335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67125F">
              <w:rPr>
                <w:rFonts w:ascii="Arial" w:hAnsi="Arial"/>
                <w:b/>
                <w:bCs/>
                <w:sz w:val="24"/>
                <w:szCs w:val="24"/>
              </w:rPr>
              <w:t xml:space="preserve">All of the above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Which one of the following are the products of the Krebs cycle?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ATP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NADH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FADH</w:t>
            </w:r>
          </w:p>
        </w:tc>
      </w:tr>
      <w:tr w:rsidR="000B46B1" w:rsidRPr="002C3351">
        <w:tc>
          <w:tcPr>
            <w:tcW w:w="9216" w:type="dxa"/>
          </w:tcPr>
          <w:p w:rsidR="000B46B1" w:rsidRPr="0067125F" w:rsidRDefault="000B46B1" w:rsidP="002C335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67125F">
              <w:rPr>
                <w:rFonts w:ascii="Arial" w:hAnsi="Arial"/>
                <w:b/>
                <w:bCs/>
                <w:sz w:val="24"/>
                <w:szCs w:val="24"/>
              </w:rPr>
              <w:t xml:space="preserve">All of the above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In eukaryotic cells, the ATP is produced by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67125F" w:rsidRDefault="000B46B1" w:rsidP="002C3351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67125F">
              <w:rPr>
                <w:rFonts w:ascii="Arial" w:hAnsi="Arial"/>
                <w:b/>
                <w:bCs/>
                <w:sz w:val="24"/>
                <w:szCs w:val="24"/>
              </w:rPr>
              <w:t xml:space="preserve">Mitochondria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Nucleus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Cytoplasm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Chloroplast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 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  <w:lang w:val="en-US"/>
              </w:rPr>
              <w:t xml:space="preserve">Single-celled microorganisms that not only can use respiration for energy but can ferment under anaerobic conditions are called :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67125F" w:rsidRDefault="000B46B1" w:rsidP="002C3351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67125F">
              <w:rPr>
                <w:rFonts w:ascii="Arial" w:hAnsi="Arial"/>
                <w:b/>
                <w:bCs/>
                <w:sz w:val="24"/>
                <w:szCs w:val="24"/>
              </w:rPr>
              <w:t>Yeasts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molds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Bacteria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Protists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 </w:t>
            </w:r>
            <w:r w:rsidRPr="002C3351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The final electron acceptor in aerobic respiration is: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CO</w:t>
            </w:r>
            <w:r w:rsidRPr="002C3351">
              <w:rPr>
                <w:rFonts w:ascii="Arial" w:hAnsi="Arial"/>
                <w:sz w:val="24"/>
                <w:szCs w:val="24"/>
                <w:vertAlign w:val="subscript"/>
              </w:rPr>
              <w:t>2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67125F" w:rsidRDefault="000B46B1" w:rsidP="002C3351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67125F">
              <w:rPr>
                <w:rFonts w:ascii="Arial" w:hAnsi="Arial"/>
                <w:b/>
                <w:bCs/>
                <w:sz w:val="24"/>
                <w:szCs w:val="24"/>
              </w:rPr>
              <w:t>O</w:t>
            </w:r>
            <w:r w:rsidRPr="0067125F">
              <w:rPr>
                <w:rFonts w:ascii="Arial" w:hAnsi="Arial"/>
                <w:b/>
                <w:bCs/>
                <w:sz w:val="24"/>
                <w:szCs w:val="24"/>
                <w:vertAlign w:val="subscript"/>
              </w:rPr>
              <w:t>2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NAD</w:t>
            </w:r>
            <w:r w:rsidRPr="002C3351">
              <w:rPr>
                <w:rFonts w:ascii="Arial" w:hAnsi="Arial"/>
                <w:sz w:val="24"/>
                <w:szCs w:val="24"/>
                <w:vertAlign w:val="superscript"/>
              </w:rPr>
              <w:t>+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ATP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24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 </w:t>
            </w:r>
            <w:r w:rsidRPr="002C3351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Which one of the following processes produces the most ATP?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Glycolysis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Oxidative phosphorylation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Fermentation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Krebs cycle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"/>
              </w:numPr>
              <w:spacing w:before="240" w:after="24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 ATP can be generated from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</w:rPr>
              <w:t>_________________.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  <w:lang w:val="en-US"/>
              </w:rPr>
              <w:t>Lipids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Carbohydrates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Proteins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 xml:space="preserve">All of them </w:t>
            </w:r>
          </w:p>
          <w:p w:rsidR="000B46B1" w:rsidRPr="002C3351" w:rsidRDefault="000B46B1" w:rsidP="002C3351">
            <w:pPr>
              <w:pStyle w:val="ListParagraph"/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0B46B1" w:rsidRPr="006C1348" w:rsidRDefault="000B46B1" w:rsidP="006C1348">
      <w:pPr>
        <w:pStyle w:val="ListParagraph"/>
        <w:numPr>
          <w:ilvl w:val="0"/>
          <w:numId w:val="3"/>
        </w:numPr>
        <w:tabs>
          <w:tab w:val="left" w:pos="1413"/>
        </w:tabs>
        <w:rPr>
          <w:rFonts w:ascii="Arial" w:hAnsi="Arial"/>
          <w:b/>
          <w:bCs/>
          <w:sz w:val="24"/>
          <w:szCs w:val="24"/>
        </w:rPr>
      </w:pPr>
      <w:r w:rsidRPr="006C1348">
        <w:rPr>
          <w:rFonts w:ascii="Arial" w:hAnsi="Arial"/>
          <w:b/>
          <w:bCs/>
          <w:sz w:val="24"/>
          <w:szCs w:val="24"/>
        </w:rPr>
        <w:t>The role of cellular respiration is</w:t>
      </w:r>
    </w:p>
    <w:p w:rsidR="000B46B1" w:rsidRPr="0046717E" w:rsidRDefault="000B46B1" w:rsidP="006C1348">
      <w:pPr>
        <w:pStyle w:val="ListParagraph"/>
        <w:numPr>
          <w:ilvl w:val="0"/>
          <w:numId w:val="47"/>
        </w:numPr>
        <w:tabs>
          <w:tab w:val="left" w:pos="1413"/>
        </w:tabs>
        <w:rPr>
          <w:rFonts w:ascii="Arial" w:hAnsi="Arial"/>
          <w:b/>
          <w:bCs/>
          <w:sz w:val="24"/>
          <w:szCs w:val="24"/>
        </w:rPr>
      </w:pPr>
      <w:r w:rsidRPr="0046717E">
        <w:rPr>
          <w:rFonts w:ascii="Arial" w:hAnsi="Arial"/>
          <w:b/>
          <w:bCs/>
          <w:sz w:val="24"/>
          <w:szCs w:val="24"/>
        </w:rPr>
        <w:t>Breaking down glucose to make ATP</w:t>
      </w:r>
    </w:p>
    <w:p w:rsidR="000B46B1" w:rsidRPr="006C1348" w:rsidRDefault="000B46B1" w:rsidP="006C1348">
      <w:pPr>
        <w:pStyle w:val="ListParagraph"/>
        <w:numPr>
          <w:ilvl w:val="0"/>
          <w:numId w:val="47"/>
        </w:numPr>
        <w:tabs>
          <w:tab w:val="left" w:pos="1413"/>
        </w:tabs>
        <w:rPr>
          <w:rFonts w:ascii="Arial" w:hAnsi="Arial"/>
          <w:sz w:val="24"/>
          <w:szCs w:val="24"/>
        </w:rPr>
      </w:pPr>
      <w:r w:rsidRPr="006C1348">
        <w:rPr>
          <w:rFonts w:ascii="Arial" w:hAnsi="Arial"/>
          <w:sz w:val="24"/>
          <w:szCs w:val="24"/>
        </w:rPr>
        <w:t>Forming glucose from carbon dioxide and water</w:t>
      </w:r>
    </w:p>
    <w:p w:rsidR="000B46B1" w:rsidRPr="006C1348" w:rsidRDefault="000B46B1" w:rsidP="006C1348">
      <w:pPr>
        <w:pStyle w:val="ListParagraph"/>
        <w:numPr>
          <w:ilvl w:val="0"/>
          <w:numId w:val="47"/>
        </w:numPr>
        <w:tabs>
          <w:tab w:val="left" w:pos="1413"/>
        </w:tabs>
        <w:rPr>
          <w:rFonts w:ascii="Arial" w:hAnsi="Arial"/>
          <w:sz w:val="24"/>
          <w:szCs w:val="24"/>
        </w:rPr>
      </w:pPr>
      <w:r w:rsidRPr="006C1348">
        <w:rPr>
          <w:rFonts w:ascii="Arial" w:hAnsi="Arial"/>
          <w:sz w:val="24"/>
          <w:szCs w:val="24"/>
        </w:rPr>
        <w:t>Forming water from glucose</w:t>
      </w:r>
    </w:p>
    <w:p w:rsidR="000B46B1" w:rsidRPr="006C1348" w:rsidRDefault="000B46B1" w:rsidP="006C1348">
      <w:pPr>
        <w:pStyle w:val="ListParagraph"/>
        <w:numPr>
          <w:ilvl w:val="0"/>
          <w:numId w:val="47"/>
        </w:numPr>
        <w:tabs>
          <w:tab w:val="left" w:pos="1413"/>
        </w:tabs>
        <w:rPr>
          <w:rFonts w:ascii="Arial" w:hAnsi="Arial"/>
          <w:sz w:val="24"/>
          <w:szCs w:val="24"/>
        </w:rPr>
      </w:pPr>
      <w:r w:rsidRPr="006C1348">
        <w:rPr>
          <w:rFonts w:ascii="Arial" w:hAnsi="Arial"/>
          <w:sz w:val="24"/>
          <w:szCs w:val="24"/>
        </w:rPr>
        <w:t>consuming ATP to form oxygen</w:t>
      </w:r>
    </w:p>
    <w:p w:rsidR="000B46B1" w:rsidRDefault="000B46B1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br w:type="page"/>
      </w:r>
    </w:p>
    <w:p w:rsidR="000B46B1" w:rsidRPr="00F80EF8" w:rsidRDefault="000B46B1" w:rsidP="00F80EF8">
      <w:pPr>
        <w:pStyle w:val="Title"/>
        <w:ind w:left="720"/>
        <w:rPr>
          <w:b/>
          <w:bCs/>
          <w:sz w:val="40"/>
          <w:szCs w:val="40"/>
        </w:rPr>
      </w:pPr>
      <w:r w:rsidRPr="00F80EF8">
        <w:rPr>
          <w:b/>
          <w:bCs/>
          <w:sz w:val="40"/>
          <w:szCs w:val="40"/>
        </w:rPr>
        <w:t>CHAPTER 6</w:t>
      </w:r>
    </w:p>
    <w:p w:rsidR="000B46B1" w:rsidRPr="00002675" w:rsidRDefault="000B46B1" w:rsidP="00C61E8B">
      <w:pPr>
        <w:jc w:val="left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0" w:type="auto"/>
        <w:tblInd w:w="-106" w:type="dxa"/>
        <w:tblLook w:val="00A0"/>
      </w:tblPr>
      <w:tblGrid>
        <w:gridCol w:w="9216"/>
      </w:tblGrid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>The first stage of photosynthesis takes place in the……….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>Thylakoids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Grana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Stomata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Stroma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spacing w:before="0" w:after="0" w:line="240" w:lineRule="auto"/>
              <w:ind w:left="0"/>
              <w:rPr>
                <w:rFonts w:ascii="Arial" w:hAnsi="Arial"/>
                <w:sz w:val="24"/>
                <w:szCs w:val="24"/>
              </w:rPr>
            </w:pP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Which of the following is not required during photosynthesis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  <w:lang w:val="en-US"/>
              </w:rPr>
              <w:t xml:space="preserve">Water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Carbon dioxide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>Oxygen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Light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spacing w:before="0" w:after="0" w:line="240" w:lineRule="auto"/>
              <w:ind w:left="0"/>
              <w:rPr>
                <w:rFonts w:ascii="Arial" w:hAnsi="Arial"/>
                <w:sz w:val="24"/>
                <w:szCs w:val="24"/>
              </w:rPr>
            </w:pP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>During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 what stage of photosynthesis 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 O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  <w:vertAlign w:val="subscript"/>
              </w:rPr>
              <w:t>2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 is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 produced?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Carbon fixation 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 xml:space="preserve">Light – dependent reactions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Light – independent reactions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Calvin cycle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In the process photosynthesis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Carbon dioxide and water are oxidised 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  <w:lang w:val="en-US"/>
              </w:rPr>
              <w:t xml:space="preserve">Carbon dioxide is reduced and water is oxidized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Carbon dioxide and water are reduced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  <w:lang w:val="en-US"/>
              </w:rPr>
              <w:t xml:space="preserve">Carbon dioxide is oxidized and water is reduced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Both carotenoids and chlorophyll are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</w:rPr>
              <w:t>________________.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Coenzymes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Organelles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>Pigments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Cofactors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0B46B1" w:rsidRPr="002C3351">
        <w:trPr>
          <w:trHeight w:val="540"/>
        </w:trPr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>ATP is ………………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  <w:lang w:val="en-US"/>
              </w:rPr>
              <w:t xml:space="preserve">required for the Calvin cycle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a product of the Calvin cycle 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required for the light reactions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not required during photosynthesis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2"/>
              </w:numPr>
              <w:spacing w:before="240" w:after="240" w:line="240" w:lineRule="auto"/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 In the light reactions, solar energy is converted to chemical energy stored in both ATP and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</w:rPr>
              <w:t>____________________.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AMP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ADP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>NADPH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NADH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2"/>
              </w:numPr>
              <w:spacing w:before="240" w:after="12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The Calvin cycle occurs in the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</w:rPr>
              <w:t>________________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>of the chloroplast.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>Stroma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Stoma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Thylakoid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The inner mitochondrial membrane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2"/>
              </w:numPr>
              <w:spacing w:before="240" w:after="24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 Photosynthesis is an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</w:rPr>
              <w:t>___________________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>reaction.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Exergonic 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 xml:space="preserve">Endergonic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a &amp; b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None of the above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3"/>
              </w:numPr>
              <w:spacing w:before="240" w:after="120" w:line="240" w:lineRule="auto"/>
              <w:rPr>
                <w:rFonts w:ascii="Arial" w:hAnsi="Arial"/>
                <w:b/>
                <w:bCs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>In the leaf, chloroplasts are concentrated in the</w:t>
            </w:r>
            <w:r w:rsidRPr="002C3351">
              <w:rPr>
                <w:rFonts w:ascii="Arial" w:hAnsi="Arial"/>
                <w:b/>
                <w:bCs/>
              </w:rPr>
              <w:t xml:space="preserve">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</w:rPr>
              <w:t>_______________.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Epidermis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Veins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>Mesophyll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Thylakoids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4"/>
              </w:numPr>
              <w:spacing w:before="240" w:line="240" w:lineRule="auto"/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  <w:lang w:val="en-US"/>
              </w:rPr>
              <w:t>In the leaf, the CO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  <w:lang w:val="en-US"/>
              </w:rPr>
              <w:t xml:space="preserve"> enters and the</w:t>
            </w:r>
            <w:r w:rsidRPr="002C3351">
              <w:t xml:space="preserve">  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  <w:lang w:val="en-US"/>
              </w:rPr>
              <w:t>oxygen released through______________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  <w:lang w:val="en-US"/>
              </w:rPr>
              <w:t xml:space="preserve">Stroma </w:t>
            </w:r>
          </w:p>
        </w:tc>
      </w:tr>
      <w:tr w:rsidR="000B46B1" w:rsidRPr="002C3351">
        <w:tc>
          <w:tcPr>
            <w:tcW w:w="9216" w:type="dxa"/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 xml:space="preserve">Stoma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Granum </w:t>
            </w:r>
          </w:p>
        </w:tc>
      </w:tr>
      <w:tr w:rsidR="000B46B1" w:rsidRPr="002C3351">
        <w:tc>
          <w:tcPr>
            <w:tcW w:w="9216" w:type="dxa"/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Epidermis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4"/>
              </w:numPr>
              <w:spacing w:before="24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Plants are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</w:rPr>
              <w:t>______________________________.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 xml:space="preserve">Autotrophs 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Prototrophs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Heterotrophs 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Auxotrophs </w:t>
            </w:r>
          </w:p>
          <w:p w:rsidR="000B46B1" w:rsidRPr="002C3351" w:rsidRDefault="000B46B1" w:rsidP="002C3351">
            <w:pPr>
              <w:spacing w:before="0" w:after="0" w:line="240" w:lineRule="auto"/>
              <w:rPr>
                <w:rFonts w:ascii="Arial" w:hAnsi="Arial"/>
                <w:sz w:val="24"/>
                <w:szCs w:val="24"/>
              </w:rPr>
            </w:pPr>
          </w:p>
          <w:p w:rsidR="000B46B1" w:rsidRPr="002C3351" w:rsidRDefault="000B46B1" w:rsidP="002C3351">
            <w:pPr>
              <w:spacing w:before="0" w:after="0" w:line="240" w:lineRule="auto"/>
              <w:rPr>
                <w:rFonts w:ascii="Arial" w:hAnsi="Arial"/>
                <w:sz w:val="24"/>
                <w:szCs w:val="24"/>
              </w:rPr>
            </w:pPr>
          </w:p>
          <w:p w:rsidR="000B46B1" w:rsidRPr="002C3351" w:rsidRDefault="000B46B1" w:rsidP="002C3351">
            <w:pPr>
              <w:spacing w:before="0" w:after="0" w:line="240" w:lineRule="auto"/>
              <w:rPr>
                <w:rFonts w:ascii="Arial" w:hAnsi="Arial"/>
                <w:sz w:val="24"/>
                <w:szCs w:val="24"/>
              </w:rPr>
            </w:pPr>
          </w:p>
          <w:p w:rsidR="000B46B1" w:rsidRPr="002C3351" w:rsidRDefault="000B46B1" w:rsidP="002C3351">
            <w:pPr>
              <w:spacing w:before="0"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4"/>
              </w:numPr>
              <w:spacing w:before="24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>The oxygen released during photosynthesis comes from: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  <w:lang w:val="en-US"/>
              </w:rPr>
              <w:t xml:space="preserve">Carbon dioxide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Carbon dioxide and water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 xml:space="preserve">Water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Glucose 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4"/>
              </w:numPr>
              <w:spacing w:before="24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What energy-rich organic compound is produced as a result of the Calvin cycle?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ATP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>Sugar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NADPH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O</w:t>
            </w:r>
            <w:r w:rsidRPr="002C3351">
              <w:rPr>
                <w:rFonts w:ascii="Arial" w:hAnsi="Arial"/>
                <w:sz w:val="24"/>
                <w:szCs w:val="24"/>
                <w:vertAlign w:val="subscript"/>
              </w:rPr>
              <w:t>2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4"/>
              </w:numPr>
              <w:spacing w:before="24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The chloroplast is the site of photosynthesis in a plant cell. It is enclosed by </w:t>
            </w:r>
            <w:r w:rsidRPr="002C3351">
              <w:rPr>
                <w:rFonts w:ascii="Arial" w:hAnsi="Arial"/>
                <w:b/>
                <w:bCs/>
                <w:sz w:val="16"/>
                <w:szCs w:val="16"/>
              </w:rPr>
              <w:t>______</w:t>
            </w:r>
            <w:r w:rsidRPr="002C3351">
              <w:rPr>
                <w:rFonts w:ascii="Arial" w:hAnsi="Arial"/>
                <w:b/>
                <w:bCs/>
                <w:sz w:val="24"/>
                <w:szCs w:val="24"/>
              </w:rPr>
              <w:t xml:space="preserve"> membranes.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One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46717E" w:rsidRDefault="000B46B1" w:rsidP="002C335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46717E">
              <w:rPr>
                <w:rFonts w:ascii="Arial" w:hAnsi="Arial"/>
                <w:b/>
                <w:bCs/>
                <w:sz w:val="24"/>
                <w:szCs w:val="24"/>
              </w:rPr>
              <w:t>Two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>Three</w:t>
            </w:r>
          </w:p>
        </w:tc>
      </w:tr>
      <w:tr w:rsidR="000B46B1" w:rsidRPr="002C3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0B46B1" w:rsidRPr="002C3351" w:rsidRDefault="000B46B1" w:rsidP="002C335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2C3351">
              <w:rPr>
                <w:rFonts w:ascii="Arial" w:hAnsi="Arial"/>
                <w:sz w:val="24"/>
                <w:szCs w:val="24"/>
              </w:rPr>
              <w:t xml:space="preserve">Four </w:t>
            </w:r>
          </w:p>
        </w:tc>
      </w:tr>
    </w:tbl>
    <w:p w:rsidR="000B46B1" w:rsidRDefault="000B46B1" w:rsidP="006C1348">
      <w:pPr>
        <w:ind w:left="0" w:firstLine="0"/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:rsidR="000B46B1" w:rsidRPr="006C1348" w:rsidRDefault="000B46B1" w:rsidP="006C1348">
      <w:pPr>
        <w:ind w:left="567" w:firstLine="0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16- In plants</w:t>
      </w:r>
      <w:r w:rsidRPr="006C1348">
        <w:rPr>
          <w:rFonts w:ascii="Arial" w:hAnsi="Arial"/>
          <w:b/>
          <w:bCs/>
          <w:sz w:val="24"/>
          <w:szCs w:val="24"/>
        </w:rPr>
        <w:t>, leaves are</w:t>
      </w:r>
    </w:p>
    <w:p w:rsidR="000B46B1" w:rsidRPr="006C1348" w:rsidRDefault="000B46B1" w:rsidP="006C1348">
      <w:pPr>
        <w:pStyle w:val="ListParagraph"/>
        <w:numPr>
          <w:ilvl w:val="0"/>
          <w:numId w:val="49"/>
        </w:numPr>
        <w:rPr>
          <w:rFonts w:ascii="Arial" w:hAnsi="Arial"/>
          <w:sz w:val="24"/>
          <w:szCs w:val="24"/>
        </w:rPr>
      </w:pPr>
      <w:r w:rsidRPr="006C1348">
        <w:rPr>
          <w:rFonts w:ascii="Arial" w:hAnsi="Arial"/>
          <w:sz w:val="24"/>
          <w:szCs w:val="24"/>
        </w:rPr>
        <w:t>Responsible for storage</w:t>
      </w:r>
    </w:p>
    <w:p w:rsidR="000B46B1" w:rsidRPr="0046717E" w:rsidRDefault="000B46B1" w:rsidP="006C1348">
      <w:pPr>
        <w:pStyle w:val="ListParagraph"/>
        <w:numPr>
          <w:ilvl w:val="0"/>
          <w:numId w:val="49"/>
        </w:numPr>
        <w:rPr>
          <w:rFonts w:ascii="Arial" w:hAnsi="Arial"/>
          <w:b/>
          <w:bCs/>
          <w:sz w:val="24"/>
          <w:szCs w:val="24"/>
        </w:rPr>
      </w:pPr>
      <w:r w:rsidRPr="0046717E">
        <w:rPr>
          <w:rFonts w:ascii="Arial" w:hAnsi="Arial"/>
          <w:b/>
          <w:bCs/>
          <w:sz w:val="24"/>
          <w:szCs w:val="24"/>
        </w:rPr>
        <w:t>Responsible for photosynthesis</w:t>
      </w:r>
    </w:p>
    <w:p w:rsidR="000B46B1" w:rsidRPr="006C1348" w:rsidRDefault="000B46B1" w:rsidP="006C1348">
      <w:pPr>
        <w:pStyle w:val="ListParagraph"/>
        <w:numPr>
          <w:ilvl w:val="0"/>
          <w:numId w:val="49"/>
        </w:numPr>
        <w:rPr>
          <w:rFonts w:ascii="Arial" w:hAnsi="Arial"/>
          <w:sz w:val="24"/>
          <w:szCs w:val="24"/>
        </w:rPr>
      </w:pPr>
      <w:r w:rsidRPr="006C1348">
        <w:rPr>
          <w:rFonts w:ascii="Arial" w:hAnsi="Arial"/>
          <w:sz w:val="24"/>
          <w:szCs w:val="24"/>
        </w:rPr>
        <w:t>Responsible for support</w:t>
      </w:r>
    </w:p>
    <w:p w:rsidR="000B46B1" w:rsidRPr="006C1348" w:rsidRDefault="000B46B1" w:rsidP="006C1348">
      <w:pPr>
        <w:pStyle w:val="ListParagraph"/>
        <w:numPr>
          <w:ilvl w:val="0"/>
          <w:numId w:val="49"/>
        </w:numPr>
        <w:rPr>
          <w:rFonts w:ascii="Arial" w:hAnsi="Arial"/>
          <w:sz w:val="24"/>
          <w:szCs w:val="24"/>
        </w:rPr>
      </w:pPr>
      <w:r w:rsidRPr="006C1348">
        <w:rPr>
          <w:rFonts w:ascii="Arial" w:hAnsi="Arial"/>
          <w:sz w:val="24"/>
          <w:szCs w:val="24"/>
        </w:rPr>
        <w:t>None of the above</w:t>
      </w:r>
    </w:p>
    <w:p w:rsidR="000B46B1" w:rsidRDefault="000B46B1" w:rsidP="00C61E8B">
      <w:pPr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:rsidR="000B46B1" w:rsidRDefault="000B46B1" w:rsidP="00C61E8B">
      <w:pPr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:rsidR="000B46B1" w:rsidRDefault="000B46B1" w:rsidP="00C61E8B">
      <w:pPr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:rsidR="000B46B1" w:rsidRDefault="000B46B1" w:rsidP="00C61E8B">
      <w:pPr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:rsidR="000B46B1" w:rsidRDefault="000B46B1" w:rsidP="00C61E8B">
      <w:pPr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:rsidR="000B46B1" w:rsidRDefault="000B46B1" w:rsidP="002C4158">
      <w:pPr>
        <w:ind w:left="0" w:firstLine="0"/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0B46B1" w:rsidSect="00E721A1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6B1" w:rsidRDefault="000B46B1" w:rsidP="00D71727">
      <w:pPr>
        <w:spacing w:before="0" w:after="0" w:line="240" w:lineRule="auto"/>
      </w:pPr>
      <w:r>
        <w:separator/>
      </w:r>
    </w:p>
  </w:endnote>
  <w:endnote w:type="continuationSeparator" w:id="0">
    <w:p w:rsidR="000B46B1" w:rsidRDefault="000B46B1" w:rsidP="00D7172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6B1" w:rsidRDefault="000B46B1" w:rsidP="00AD14D2">
    <w:pPr>
      <w:pStyle w:val="Footer"/>
      <w:pBdr>
        <w:top w:val="thinThickSmallGap" w:sz="24" w:space="1" w:color="622423"/>
      </w:pBdr>
      <w:jc w:val="center"/>
      <w:rPr>
        <w:rFonts w:ascii="Cambria" w:hAnsi="Cambria"/>
      </w:rPr>
    </w:pPr>
    <w:r w:rsidRPr="00731219">
      <w:rPr>
        <w:rFonts w:ascii="Copperplate Gothic Bold" w:hAnsi="Copperplate Gothic Bold" w:cs="Times New Roman"/>
        <w:b/>
        <w:bCs/>
        <w:sz w:val="20"/>
        <w:szCs w:val="20"/>
      </w:rPr>
      <w:t xml:space="preserve">Proposed by : </w:t>
    </w:r>
    <w:r w:rsidRPr="002C454C">
      <w:rPr>
        <w:rFonts w:ascii="Copperplate Gothic Bold" w:hAnsi="Copperplate Gothic Bold" w:cs="Times New Roman"/>
        <w:b/>
        <w:bCs/>
        <w:sz w:val="20"/>
        <w:szCs w:val="20"/>
      </w:rPr>
      <w:t>: Ms Rasha, Dr Sarra and Dr Heba</w:t>
    </w:r>
    <w:r w:rsidRPr="00731219">
      <w:rPr>
        <w:rFonts w:ascii="Copperplate Gothic Bold" w:hAnsi="Copperplate Gothic Bold"/>
        <w:sz w:val="20"/>
        <w:szCs w:val="20"/>
      </w:rPr>
      <w:t xml:space="preserve"> / PYP</w:t>
    </w:r>
    <w:r>
      <w:rPr>
        <w:rFonts w:ascii="Copperplate Gothic Bold" w:hAnsi="Copperplate Gothic Bold"/>
        <w:sz w:val="20"/>
        <w:szCs w:val="20"/>
      </w:rPr>
      <w:t xml:space="preserve"> - </w:t>
    </w:r>
    <w:r w:rsidRPr="00731219">
      <w:rPr>
        <w:rFonts w:ascii="Copperplate Gothic Bold" w:hAnsi="Copperplate Gothic Bold"/>
        <w:sz w:val="20"/>
        <w:szCs w:val="20"/>
      </w:rPr>
      <w:t xml:space="preserve"> </w:t>
    </w:r>
    <w:r>
      <w:rPr>
        <w:rFonts w:ascii="Copperplate Gothic Bold" w:hAnsi="Copperplate Gothic Bold"/>
        <w:sz w:val="20"/>
        <w:szCs w:val="20"/>
      </w:rPr>
      <w:t>BIOLOGY</w:t>
    </w:r>
    <w:r w:rsidRPr="00731219">
      <w:rPr>
        <w:rFonts w:ascii="Copperplate Gothic Bold" w:hAnsi="Copperplate Gothic Bold"/>
        <w:sz w:val="24"/>
        <w:szCs w:val="24"/>
      </w:rPr>
      <w:t xml:space="preserve">  </w:t>
    </w:r>
  </w:p>
  <w:p w:rsidR="000B46B1" w:rsidRDefault="000B46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6B1" w:rsidRDefault="000B46B1" w:rsidP="00D71727">
      <w:pPr>
        <w:spacing w:before="0" w:after="0" w:line="240" w:lineRule="auto"/>
      </w:pPr>
      <w:r>
        <w:separator/>
      </w:r>
    </w:p>
  </w:footnote>
  <w:footnote w:type="continuationSeparator" w:id="0">
    <w:p w:rsidR="000B46B1" w:rsidRDefault="000B46B1" w:rsidP="00D7172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6B1" w:rsidRPr="00D71727" w:rsidRDefault="000B46B1" w:rsidP="00D71727">
    <w:pPr>
      <w:pStyle w:val="Header"/>
      <w:pBdr>
        <w:bottom w:val="thickThinSmallGap" w:sz="24" w:space="1" w:color="622423"/>
      </w:pBdr>
      <w:jc w:val="right"/>
      <w:rPr>
        <w:rFonts w:ascii="Berlin Sans FB" w:hAnsi="Berlin Sans FB" w:cs="Times New Roman"/>
        <w:sz w:val="32"/>
        <w:szCs w:val="32"/>
      </w:rPr>
    </w:pPr>
    <w:r>
      <w:rPr>
        <w:rFonts w:ascii="Berlin Sans FB" w:hAnsi="Berlin Sans FB" w:cs="Times New Roman"/>
        <w:sz w:val="32"/>
        <w:szCs w:val="32"/>
      </w:rPr>
      <w:t>Questions Sheets</w:t>
    </w:r>
  </w:p>
  <w:p w:rsidR="000B46B1" w:rsidRDefault="000B46B1">
    <w:pPr>
      <w:pStyle w:val="Header"/>
    </w:pPr>
    <w:bookmarkStart w:id="0" w:name="_GoBack"/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0A14"/>
    <w:multiLevelType w:val="hybridMultilevel"/>
    <w:tmpl w:val="BF3CEB94"/>
    <w:lvl w:ilvl="0" w:tplc="11DA5CBC">
      <w:start w:val="10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4C4402"/>
    <w:multiLevelType w:val="hybridMultilevel"/>
    <w:tmpl w:val="A178F8A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10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C24BB0"/>
    <w:multiLevelType w:val="hybridMultilevel"/>
    <w:tmpl w:val="B652E93C"/>
    <w:lvl w:ilvl="0" w:tplc="573623FC">
      <w:start w:val="1"/>
      <w:numFmt w:val="decimal"/>
      <w:lvlText w:val="%1)"/>
      <w:lvlJc w:val="left"/>
      <w:pPr>
        <w:ind w:left="502" w:hanging="360"/>
      </w:pPr>
      <w:rPr>
        <w:rFonts w:cs="Times New Roman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nsid w:val="03C437DA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43925B6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2C7449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8084F17"/>
    <w:multiLevelType w:val="hybridMultilevel"/>
    <w:tmpl w:val="311A38B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9D56066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28A6161"/>
    <w:multiLevelType w:val="hybridMultilevel"/>
    <w:tmpl w:val="08CCD7D0"/>
    <w:lvl w:ilvl="0" w:tplc="D94A9EF8">
      <w:start w:val="1"/>
      <w:numFmt w:val="decimal"/>
      <w:lvlText w:val="%1."/>
      <w:lvlJc w:val="center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8064FA7"/>
    <w:multiLevelType w:val="hybridMultilevel"/>
    <w:tmpl w:val="1EFC2CC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87459A4"/>
    <w:multiLevelType w:val="hybridMultilevel"/>
    <w:tmpl w:val="77267606"/>
    <w:lvl w:ilvl="0" w:tplc="D94A9EF8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97F4F06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304D38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EDF16C9"/>
    <w:multiLevelType w:val="hybridMultilevel"/>
    <w:tmpl w:val="A7BA229C"/>
    <w:lvl w:ilvl="0" w:tplc="465CCD16">
      <w:start w:val="20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1CD70EA"/>
    <w:multiLevelType w:val="hybridMultilevel"/>
    <w:tmpl w:val="D498534A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3192BD1"/>
    <w:multiLevelType w:val="hybridMultilevel"/>
    <w:tmpl w:val="74544A10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4434A9B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7A110F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80C1DE6"/>
    <w:multiLevelType w:val="hybridMultilevel"/>
    <w:tmpl w:val="1A06BB9E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7C00EE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BFA576B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FB276E9"/>
    <w:multiLevelType w:val="hybridMultilevel"/>
    <w:tmpl w:val="F12497B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F7169A"/>
    <w:multiLevelType w:val="hybridMultilevel"/>
    <w:tmpl w:val="F3B8883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53E3A30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E093262"/>
    <w:multiLevelType w:val="hybridMultilevel"/>
    <w:tmpl w:val="B60A4C54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2D22BBB"/>
    <w:multiLevelType w:val="hybridMultilevel"/>
    <w:tmpl w:val="E1504EFA"/>
    <w:lvl w:ilvl="0" w:tplc="656EAD50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5080993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8FA5C69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96B5D64"/>
    <w:multiLevelType w:val="hybridMultilevel"/>
    <w:tmpl w:val="8BA0FE3E"/>
    <w:lvl w:ilvl="0" w:tplc="52248C20">
      <w:start w:val="21"/>
      <w:numFmt w:val="decimal"/>
      <w:lvlText w:val="%1."/>
      <w:lvlJc w:val="center"/>
      <w:pPr>
        <w:ind w:left="720" w:hanging="360"/>
      </w:pPr>
      <w:rPr>
        <w:rFonts w:cs="Times New Roman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D7B332C"/>
    <w:multiLevelType w:val="hybridMultilevel"/>
    <w:tmpl w:val="A9D4D7E8"/>
    <w:lvl w:ilvl="0" w:tplc="922E6516">
      <w:start w:val="11"/>
      <w:numFmt w:val="decimal"/>
      <w:lvlText w:val="%1."/>
      <w:lvlJc w:val="center"/>
      <w:pPr>
        <w:ind w:left="720" w:hanging="360"/>
      </w:pPr>
      <w:rPr>
        <w:rFonts w:cs="Times New Roman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E641CE1"/>
    <w:multiLevelType w:val="hybridMultilevel"/>
    <w:tmpl w:val="AFAAA400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1003342"/>
    <w:multiLevelType w:val="hybridMultilevel"/>
    <w:tmpl w:val="1A06BB9E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3ED6678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8B308B0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CE33314"/>
    <w:multiLevelType w:val="hybridMultilevel"/>
    <w:tmpl w:val="9D96EE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E077CC4"/>
    <w:multiLevelType w:val="hybridMultilevel"/>
    <w:tmpl w:val="B60A4C54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2220ADA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415416A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438778B"/>
    <w:multiLevelType w:val="hybridMultilevel"/>
    <w:tmpl w:val="CC72B964"/>
    <w:lvl w:ilvl="0" w:tplc="A9E0613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B0043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E0D59E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3ECFF4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226BF2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EE2164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0C5BA2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BE5ABE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0C26A6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68A6647C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9232358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A58068A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AB208E5"/>
    <w:multiLevelType w:val="hybridMultilevel"/>
    <w:tmpl w:val="6AB63026"/>
    <w:lvl w:ilvl="0" w:tplc="A5CACA90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10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10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10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10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10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10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10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10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>
    <w:nsid w:val="6C3218FA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D7D1B8D"/>
    <w:multiLevelType w:val="hybridMultilevel"/>
    <w:tmpl w:val="74544A10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66431D6"/>
    <w:multiLevelType w:val="hybridMultilevel"/>
    <w:tmpl w:val="2F24CE4A"/>
    <w:lvl w:ilvl="0" w:tplc="10090019">
      <w:start w:val="1"/>
      <w:numFmt w:val="lowerLetter"/>
      <w:lvlText w:val="%1."/>
      <w:lvlJc w:val="left"/>
      <w:pPr>
        <w:ind w:left="1287" w:hanging="360"/>
      </w:pPr>
      <w:rPr>
        <w:rFonts w:cs="Times New Roman"/>
      </w:rPr>
    </w:lvl>
    <w:lvl w:ilvl="1" w:tplc="10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10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10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10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10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10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10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0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6">
    <w:nsid w:val="78285914"/>
    <w:multiLevelType w:val="hybridMultilevel"/>
    <w:tmpl w:val="F12497B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8EB24CC"/>
    <w:multiLevelType w:val="hybridMultilevel"/>
    <w:tmpl w:val="D498534A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A7249EA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7B02413F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5"/>
  </w:num>
  <w:num w:numId="3">
    <w:abstractNumId w:val="46"/>
  </w:num>
  <w:num w:numId="4">
    <w:abstractNumId w:val="14"/>
  </w:num>
  <w:num w:numId="5">
    <w:abstractNumId w:val="9"/>
  </w:num>
  <w:num w:numId="6">
    <w:abstractNumId w:val="18"/>
  </w:num>
  <w:num w:numId="7">
    <w:abstractNumId w:val="44"/>
  </w:num>
  <w:num w:numId="8">
    <w:abstractNumId w:val="34"/>
  </w:num>
  <w:num w:numId="9">
    <w:abstractNumId w:val="35"/>
  </w:num>
  <w:num w:numId="10">
    <w:abstractNumId w:val="5"/>
  </w:num>
  <w:num w:numId="11">
    <w:abstractNumId w:val="32"/>
  </w:num>
  <w:num w:numId="12">
    <w:abstractNumId w:val="48"/>
  </w:num>
  <w:num w:numId="13">
    <w:abstractNumId w:val="30"/>
  </w:num>
  <w:num w:numId="14">
    <w:abstractNumId w:val="16"/>
  </w:num>
  <w:num w:numId="15">
    <w:abstractNumId w:val="36"/>
  </w:num>
  <w:num w:numId="16">
    <w:abstractNumId w:val="47"/>
  </w:num>
  <w:num w:numId="17">
    <w:abstractNumId w:val="31"/>
  </w:num>
  <w:num w:numId="18">
    <w:abstractNumId w:val="15"/>
  </w:num>
  <w:num w:numId="19">
    <w:abstractNumId w:val="24"/>
  </w:num>
  <w:num w:numId="20">
    <w:abstractNumId w:val="11"/>
  </w:num>
  <w:num w:numId="21">
    <w:abstractNumId w:val="37"/>
  </w:num>
  <w:num w:numId="22">
    <w:abstractNumId w:val="23"/>
  </w:num>
  <w:num w:numId="23">
    <w:abstractNumId w:val="49"/>
  </w:num>
  <w:num w:numId="24">
    <w:abstractNumId w:val="27"/>
  </w:num>
  <w:num w:numId="25">
    <w:abstractNumId w:val="4"/>
  </w:num>
  <w:num w:numId="26">
    <w:abstractNumId w:val="10"/>
  </w:num>
  <w:num w:numId="27">
    <w:abstractNumId w:val="13"/>
  </w:num>
  <w:num w:numId="28">
    <w:abstractNumId w:val="3"/>
  </w:num>
  <w:num w:numId="29">
    <w:abstractNumId w:val="8"/>
  </w:num>
  <w:num w:numId="30">
    <w:abstractNumId w:val="28"/>
  </w:num>
  <w:num w:numId="31">
    <w:abstractNumId w:val="43"/>
  </w:num>
  <w:num w:numId="32">
    <w:abstractNumId w:val="21"/>
  </w:num>
  <w:num w:numId="33">
    <w:abstractNumId w:val="0"/>
  </w:num>
  <w:num w:numId="34">
    <w:abstractNumId w:val="29"/>
  </w:num>
  <w:num w:numId="35">
    <w:abstractNumId w:val="40"/>
  </w:num>
  <w:num w:numId="36">
    <w:abstractNumId w:val="20"/>
  </w:num>
  <w:num w:numId="37">
    <w:abstractNumId w:val="39"/>
  </w:num>
  <w:num w:numId="38">
    <w:abstractNumId w:val="22"/>
  </w:num>
  <w:num w:numId="39">
    <w:abstractNumId w:val="33"/>
  </w:num>
  <w:num w:numId="40">
    <w:abstractNumId w:val="7"/>
  </w:num>
  <w:num w:numId="41">
    <w:abstractNumId w:val="41"/>
  </w:num>
  <w:num w:numId="42">
    <w:abstractNumId w:val="17"/>
  </w:num>
  <w:num w:numId="43">
    <w:abstractNumId w:val="12"/>
  </w:num>
  <w:num w:numId="44">
    <w:abstractNumId w:val="26"/>
  </w:num>
  <w:num w:numId="45">
    <w:abstractNumId w:val="38"/>
  </w:num>
  <w:num w:numId="46">
    <w:abstractNumId w:val="19"/>
  </w:num>
  <w:num w:numId="47">
    <w:abstractNumId w:val="1"/>
  </w:num>
  <w:num w:numId="48">
    <w:abstractNumId w:val="6"/>
  </w:num>
  <w:num w:numId="49">
    <w:abstractNumId w:val="45"/>
  </w:num>
  <w:num w:numId="50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3B6"/>
    <w:rsid w:val="00002675"/>
    <w:rsid w:val="00017220"/>
    <w:rsid w:val="0004097D"/>
    <w:rsid w:val="0004230C"/>
    <w:rsid w:val="00075A22"/>
    <w:rsid w:val="00087763"/>
    <w:rsid w:val="000A6CB9"/>
    <w:rsid w:val="000B46B1"/>
    <w:rsid w:val="000C7AE7"/>
    <w:rsid w:val="000D639F"/>
    <w:rsid w:val="000D7D5B"/>
    <w:rsid w:val="000F6F1D"/>
    <w:rsid w:val="00132D6A"/>
    <w:rsid w:val="001378F6"/>
    <w:rsid w:val="00161B6C"/>
    <w:rsid w:val="00191147"/>
    <w:rsid w:val="001A7C58"/>
    <w:rsid w:val="001D013F"/>
    <w:rsid w:val="001D2E1E"/>
    <w:rsid w:val="00212DF7"/>
    <w:rsid w:val="00227AED"/>
    <w:rsid w:val="00232D3B"/>
    <w:rsid w:val="0029257C"/>
    <w:rsid w:val="002C3351"/>
    <w:rsid w:val="002C4158"/>
    <w:rsid w:val="002C454C"/>
    <w:rsid w:val="002D5BB4"/>
    <w:rsid w:val="002E216A"/>
    <w:rsid w:val="002F1D8B"/>
    <w:rsid w:val="00307361"/>
    <w:rsid w:val="003145CE"/>
    <w:rsid w:val="0035217B"/>
    <w:rsid w:val="0035588E"/>
    <w:rsid w:val="003650B0"/>
    <w:rsid w:val="00374308"/>
    <w:rsid w:val="00381B67"/>
    <w:rsid w:val="00396B7C"/>
    <w:rsid w:val="003E246F"/>
    <w:rsid w:val="003F6535"/>
    <w:rsid w:val="004005FE"/>
    <w:rsid w:val="0042051A"/>
    <w:rsid w:val="00421A19"/>
    <w:rsid w:val="004243E8"/>
    <w:rsid w:val="004473A0"/>
    <w:rsid w:val="0046673E"/>
    <w:rsid w:val="0046717E"/>
    <w:rsid w:val="004A2C45"/>
    <w:rsid w:val="004B1339"/>
    <w:rsid w:val="004F47AC"/>
    <w:rsid w:val="0050553C"/>
    <w:rsid w:val="00511CC8"/>
    <w:rsid w:val="005171AD"/>
    <w:rsid w:val="0052657B"/>
    <w:rsid w:val="00585913"/>
    <w:rsid w:val="0059434F"/>
    <w:rsid w:val="00596B4C"/>
    <w:rsid w:val="005B4659"/>
    <w:rsid w:val="005D5E55"/>
    <w:rsid w:val="0061138C"/>
    <w:rsid w:val="00630D58"/>
    <w:rsid w:val="00666896"/>
    <w:rsid w:val="0067125F"/>
    <w:rsid w:val="00681441"/>
    <w:rsid w:val="00685329"/>
    <w:rsid w:val="0069666B"/>
    <w:rsid w:val="00696EDC"/>
    <w:rsid w:val="006C1348"/>
    <w:rsid w:val="006D3D21"/>
    <w:rsid w:val="00731219"/>
    <w:rsid w:val="007478FB"/>
    <w:rsid w:val="007821BA"/>
    <w:rsid w:val="007A53B6"/>
    <w:rsid w:val="007F01F0"/>
    <w:rsid w:val="0083132F"/>
    <w:rsid w:val="00851B9B"/>
    <w:rsid w:val="008560BE"/>
    <w:rsid w:val="00866AED"/>
    <w:rsid w:val="00884540"/>
    <w:rsid w:val="008A4CEE"/>
    <w:rsid w:val="008C462E"/>
    <w:rsid w:val="008F7BBB"/>
    <w:rsid w:val="00900B8E"/>
    <w:rsid w:val="00914302"/>
    <w:rsid w:val="00925C59"/>
    <w:rsid w:val="00955E68"/>
    <w:rsid w:val="00961233"/>
    <w:rsid w:val="0097637C"/>
    <w:rsid w:val="00985704"/>
    <w:rsid w:val="009A1F6E"/>
    <w:rsid w:val="009C367D"/>
    <w:rsid w:val="00A03A70"/>
    <w:rsid w:val="00A26505"/>
    <w:rsid w:val="00A33B29"/>
    <w:rsid w:val="00A372A8"/>
    <w:rsid w:val="00A75601"/>
    <w:rsid w:val="00A92AED"/>
    <w:rsid w:val="00A931E1"/>
    <w:rsid w:val="00AB585C"/>
    <w:rsid w:val="00AD14D2"/>
    <w:rsid w:val="00B008CF"/>
    <w:rsid w:val="00B02DDD"/>
    <w:rsid w:val="00B1781A"/>
    <w:rsid w:val="00B52B42"/>
    <w:rsid w:val="00B820B1"/>
    <w:rsid w:val="00BE0AA5"/>
    <w:rsid w:val="00C21C14"/>
    <w:rsid w:val="00C61E8B"/>
    <w:rsid w:val="00C66AB2"/>
    <w:rsid w:val="00C823F5"/>
    <w:rsid w:val="00C848B5"/>
    <w:rsid w:val="00C84ED8"/>
    <w:rsid w:val="00D71727"/>
    <w:rsid w:val="00D901E7"/>
    <w:rsid w:val="00D97EAA"/>
    <w:rsid w:val="00DA72D8"/>
    <w:rsid w:val="00DC45E2"/>
    <w:rsid w:val="00E16C96"/>
    <w:rsid w:val="00E31735"/>
    <w:rsid w:val="00E721A1"/>
    <w:rsid w:val="00E77411"/>
    <w:rsid w:val="00E843EA"/>
    <w:rsid w:val="00E92928"/>
    <w:rsid w:val="00EC328E"/>
    <w:rsid w:val="00EF08DC"/>
    <w:rsid w:val="00EF1CA4"/>
    <w:rsid w:val="00EF30FB"/>
    <w:rsid w:val="00F10206"/>
    <w:rsid w:val="00F2617D"/>
    <w:rsid w:val="00F33BAF"/>
    <w:rsid w:val="00F57B10"/>
    <w:rsid w:val="00F60FD5"/>
    <w:rsid w:val="00F62CDC"/>
    <w:rsid w:val="00F80EF8"/>
    <w:rsid w:val="00FF3236"/>
    <w:rsid w:val="00FF5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F6E"/>
    <w:pPr>
      <w:spacing w:before="120" w:after="240" w:line="276" w:lineRule="auto"/>
      <w:ind w:left="360" w:hanging="36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7172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17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61E8B"/>
    <w:pPr>
      <w:spacing w:before="0" w:after="200"/>
      <w:ind w:left="720" w:firstLine="0"/>
      <w:jc w:val="left"/>
    </w:pPr>
    <w:rPr>
      <w:lang w:val="en-CA"/>
    </w:rPr>
  </w:style>
  <w:style w:type="table" w:styleId="TableGrid">
    <w:name w:val="Table Grid"/>
    <w:basedOn w:val="TableNormal"/>
    <w:uiPriority w:val="99"/>
    <w:rsid w:val="00C61E8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2D5BB4"/>
    <w:rPr>
      <w:rFonts w:cs="Times New Roman"/>
    </w:rPr>
  </w:style>
  <w:style w:type="paragraph" w:styleId="NormalWeb">
    <w:name w:val="Normal (Web)"/>
    <w:basedOn w:val="Normal"/>
    <w:uiPriority w:val="99"/>
    <w:semiHidden/>
    <w:rsid w:val="00630D58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F80EF8"/>
    <w:pPr>
      <w:pBdr>
        <w:bottom w:val="single" w:sz="8" w:space="4" w:color="4F81BD"/>
      </w:pBdr>
      <w:spacing w:before="0" w:after="300" w:line="240" w:lineRule="auto"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F80EF8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rsid w:val="00D7172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7172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7172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7172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86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67152">
          <w:marLeft w:val="1282"/>
          <w:marRight w:val="0"/>
          <w:marTop w:val="302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67159">
          <w:marLeft w:val="461"/>
          <w:marRight w:val="0"/>
          <w:marTop w:val="32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67156">
          <w:marLeft w:val="461"/>
          <w:marRight w:val="0"/>
          <w:marTop w:val="32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67151">
          <w:marLeft w:val="461"/>
          <w:marRight w:val="0"/>
          <w:marTop w:val="32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7</Pages>
  <Words>607</Words>
  <Characters>3461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Questions Sheets</dc:title>
  <dc:subject/>
  <dc:creator>Joud</dc:creator>
  <cp:keywords/>
  <dc:description/>
  <cp:lastModifiedBy>fatthymorsy@yahoo.com</cp:lastModifiedBy>
  <cp:revision>2</cp:revision>
  <dcterms:created xsi:type="dcterms:W3CDTF">2014-11-25T22:11:00Z</dcterms:created>
  <dcterms:modified xsi:type="dcterms:W3CDTF">2014-11-25T22:11:00Z</dcterms:modified>
</cp:coreProperties>
</file>