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7864" w14:textId="77777777" w:rsidR="00CB18E7" w:rsidRDefault="004A7619">
      <w:pPr>
        <w:bidi w:val="0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D5A5EC" wp14:editId="0E4B2953">
                <wp:simplePos x="0" y="0"/>
                <wp:positionH relativeFrom="column">
                  <wp:posOffset>3870325</wp:posOffset>
                </wp:positionH>
                <wp:positionV relativeFrom="paragraph">
                  <wp:posOffset>4222115</wp:posOffset>
                </wp:positionV>
                <wp:extent cx="2143125" cy="534670"/>
                <wp:effectExtent l="19050" t="19050" r="28575" b="17780"/>
                <wp:wrapNone/>
                <wp:docPr id="253" name="مستطيل مستدير الزوايا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ECD7F8" w14:textId="77777777" w:rsidR="00CB18E7" w:rsidRPr="004556A6" w:rsidRDefault="00CB18E7" w:rsidP="00DB3EBE">
                            <w:pPr>
                              <w:rPr>
                                <w:b/>
                                <w:bCs/>
                                <w:color w:val="FFFFFF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6F261EDB" w14:textId="77777777" w:rsidR="00CB18E7" w:rsidRPr="00B05895" w:rsidRDefault="00CB18E7" w:rsidP="00DB3EBE">
                            <w:proofErr w:type="gramStart"/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الفصل :</w:t>
                            </w:r>
                            <w:proofErr w:type="gramEnd"/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5A5EC" id="مستطيل مستدير الزوايا 253" o:spid="_x0000_s1026" style="position:absolute;margin-left:304.75pt;margin-top:332.45pt;width:168.75pt;height:42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" strokecolor="#8064a2" strokeweight="2.5pt">
                <v:shadow color="#868686"/>
                <v:textbox>
                  <w:txbxContent>
                    <w:p w14:paraId="4EECD7F8" w14:textId="77777777" w:rsidR="00CB18E7" w:rsidRPr="004556A6" w:rsidRDefault="00CB18E7" w:rsidP="00DB3EBE">
                      <w:pPr>
                        <w:rPr>
                          <w:b/>
                          <w:bCs/>
                          <w:color w:val="FFFFFF"/>
                          <w:sz w:val="8"/>
                          <w:szCs w:val="8"/>
                          <w:rtl/>
                        </w:rPr>
                      </w:pPr>
                    </w:p>
                    <w:p w14:paraId="6F261EDB" w14:textId="77777777" w:rsidR="00CB18E7" w:rsidRPr="00B05895" w:rsidRDefault="00CB18E7" w:rsidP="00DB3EBE">
                      <w:proofErr w:type="gramStart"/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الفصل :</w:t>
                      </w:r>
                      <w:proofErr w:type="gramEnd"/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47D1FC7" wp14:editId="7F391232">
                <wp:simplePos x="0" y="0"/>
                <wp:positionH relativeFrom="column">
                  <wp:posOffset>2489200</wp:posOffset>
                </wp:positionH>
                <wp:positionV relativeFrom="paragraph">
                  <wp:posOffset>3280410</wp:posOffset>
                </wp:positionV>
                <wp:extent cx="3467735" cy="534670"/>
                <wp:effectExtent l="19050" t="19050" r="18415" b="17780"/>
                <wp:wrapNone/>
                <wp:docPr id="249" name="مستطيل مستدير الزوايا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73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3DFB7" w14:textId="77777777" w:rsidR="00CB18E7" w:rsidRPr="009A2E14" w:rsidRDefault="00CB18E7" w:rsidP="00DB3EBE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79CA1DEF" w14:textId="77777777" w:rsidR="00CB18E7" w:rsidRPr="00B05895" w:rsidRDefault="00CB18E7" w:rsidP="00DB3EBE">
                            <w:proofErr w:type="gramStart"/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الاســــــــم :</w:t>
                            </w:r>
                            <w:proofErr w:type="gramEnd"/>
                            <w:r w:rsidRPr="00B0589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D1FC7" id="مستطيل مستدير الزوايا 249" o:spid="_x0000_s1027" style="position:absolute;margin-left:196pt;margin-top:258.3pt;width:273.05pt;height:42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" strokecolor="#8064a2" strokeweight="2.5pt">
                <v:shadow color="#868686"/>
                <v:textbox>
                  <w:txbxContent>
                    <w:p w14:paraId="10A3DFB7" w14:textId="77777777" w:rsidR="00CB18E7" w:rsidRPr="009A2E14" w:rsidRDefault="00CB18E7" w:rsidP="00DB3EBE">
                      <w:pPr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79CA1DEF" w14:textId="77777777" w:rsidR="00CB18E7" w:rsidRPr="00B05895" w:rsidRDefault="00CB18E7" w:rsidP="00DB3EBE">
                      <w:proofErr w:type="gramStart"/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الاســــــــم :</w:t>
                      </w:r>
                      <w:proofErr w:type="gramEnd"/>
                      <w:r w:rsidRPr="00B0589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4B7C0093" wp14:editId="6F2EDD58">
            <wp:simplePos x="0" y="0"/>
            <wp:positionH relativeFrom="column">
              <wp:posOffset>-1073785</wp:posOffset>
            </wp:positionH>
            <wp:positionV relativeFrom="paragraph">
              <wp:posOffset>5251450</wp:posOffset>
            </wp:positionV>
            <wp:extent cx="1593850" cy="2049145"/>
            <wp:effectExtent l="0" t="0" r="0" b="8255"/>
            <wp:wrapSquare wrapText="bothSides"/>
            <wp:docPr id="184" name="صورة 255" descr="الوصف: 1dfc8581-85f4-4393-af52-f5275708d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55" descr="الوصف: 1dfc8581-85f4-4393-af52-f5275708daf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C8">
        <w:rPr>
          <w:noProof/>
          <w:color w:val="FF0000"/>
          <w:sz w:val="52"/>
          <w:szCs w:val="52"/>
          <w:rtl/>
        </w:rPr>
        <w:pict w14:anchorId="73EE5FEB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margin-left:269.15pt;margin-top:130.95pt;width:198.25pt;height:75.85pt;z-index:251744768;mso-position-horizontal-relative:text;mso-position-vertical-relative:text" adj="0" fillcolor="#1f497d [3215]" strokecolor="#002060">
            <v:shadow color="#868686"/>
            <v:textpath style="font-family:&quot;Times New Roman&quot;;font-weight:bold;v-text-kern:t" trim="t" fitpath="t" string="الصف الأول الابتدائي &#10;الفصل الدراسي الثاني  لعام 1445 هـ&#10;"/>
            <w10:wrap type="square"/>
          </v:shape>
        </w:pict>
      </w:r>
      <w:r w:rsidR="00661AC8">
        <w:rPr>
          <w:noProof/>
          <w:color w:val="FF0000"/>
          <w:sz w:val="52"/>
          <w:szCs w:val="52"/>
          <w:rtl/>
        </w:rPr>
        <w:pict w14:anchorId="1AE2AA64">
          <v:shape id="_x0000_s1028" type="#_x0000_t175" style="position:absolute;margin-left:13pt;margin-top:-12.2pt;width:360.4pt;height:143.15pt;z-index:251743744;mso-position-horizontal-relative:text;mso-position-vertical-relative:text" adj="0" fillcolor="black [3213]" strokecolor="white">
            <v:shadow color="#868686"/>
            <v:textpath style="font-family:&quot;Times New Roman&quot;;font-weight:bold;v-text-kern:t" trim="t" fitpath="t" string="ملزمة وأوراق عمل&#10; مادة العلوم&#10;"/>
          </v:shape>
        </w:pict>
      </w: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47840" behindDoc="1" locked="0" layoutInCell="1" allowOverlap="1" wp14:anchorId="04AF8716" wp14:editId="5CDE18C7">
            <wp:simplePos x="0" y="0"/>
            <wp:positionH relativeFrom="column">
              <wp:posOffset>-1068705</wp:posOffset>
            </wp:positionH>
            <wp:positionV relativeFrom="paragraph">
              <wp:posOffset>-819150</wp:posOffset>
            </wp:positionV>
            <wp:extent cx="7432040" cy="10462260"/>
            <wp:effectExtent l="0" t="0" r="0" b="0"/>
            <wp:wrapNone/>
            <wp:docPr id="247" name="صورة 247" descr="\\OMDA-PC\Users\Omda\Desktop\مشاركة 1444 هـ\95b4e0d7-f934-43f4-b898-82a24288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MDA-PC\Users\Omda\Desktop\مشاركة 1444 هـ\95b4e0d7-f934-43f4-b898-82a2428885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E7">
        <w:rPr>
          <w:rFonts w:hint="cs"/>
          <w:noProof/>
          <w:color w:val="FF0000"/>
          <w:sz w:val="52"/>
          <w:szCs w:val="52"/>
          <w:rtl/>
        </w:rPr>
        <w:t>00</w:t>
      </w:r>
      <w:r w:rsidR="00CB18E7">
        <w:rPr>
          <w:b/>
          <w:bCs/>
          <w:noProof/>
          <w:color w:val="FF0000"/>
          <w:sz w:val="72"/>
          <w:szCs w:val="72"/>
          <w:rtl/>
        </w:rPr>
        <w:br w:type="page"/>
      </w:r>
    </w:p>
    <w:p w14:paraId="77BC8E75" w14:textId="77777777" w:rsidR="00ED4530" w:rsidRDefault="004A7619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4F697690" wp14:editId="1BF65E36">
            <wp:simplePos x="0" y="0"/>
            <wp:positionH relativeFrom="margin">
              <wp:posOffset>-733425</wp:posOffset>
            </wp:positionH>
            <wp:positionV relativeFrom="paragraph">
              <wp:posOffset>478790</wp:posOffset>
            </wp:positionV>
            <wp:extent cx="6752590" cy="7665085"/>
            <wp:effectExtent l="0" t="0" r="0" b="0"/>
            <wp:wrapNone/>
            <wp:docPr id="17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w:drawing>
          <wp:anchor distT="0" distB="0" distL="114300" distR="114300" simplePos="0" relativeHeight="251737600" behindDoc="0" locked="0" layoutInCell="1" allowOverlap="1" wp14:anchorId="558906AC" wp14:editId="04D1D226">
            <wp:simplePos x="0" y="0"/>
            <wp:positionH relativeFrom="column">
              <wp:posOffset>-1096010</wp:posOffset>
            </wp:positionH>
            <wp:positionV relativeFrom="paragraph">
              <wp:posOffset>-1518920</wp:posOffset>
            </wp:positionV>
            <wp:extent cx="7434580" cy="9049385"/>
            <wp:effectExtent l="0" t="0" r="0" b="0"/>
            <wp:wrapNone/>
            <wp:docPr id="1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90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2218E" w14:textId="77777777" w:rsidR="009A68C4" w:rsidRDefault="009A68C4" w:rsidP="009A68C4"/>
    <w:p w14:paraId="27BE1297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41DBE1B4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2B6E8EBC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4B667BB1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35A41463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72AEE0B2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39EEF87D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1FBF9593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13D9EACB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2A111EAD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6DD29DC6" w14:textId="77777777" w:rsidR="009A68C4" w:rsidRDefault="009A68C4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</w:p>
    <w:p w14:paraId="43FBA758" w14:textId="77777777" w:rsidR="009A68C4" w:rsidRDefault="00F739A6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0077B13C" wp14:editId="0AD6EB78">
            <wp:simplePos x="0" y="0"/>
            <wp:positionH relativeFrom="column">
              <wp:posOffset>-1323975</wp:posOffset>
            </wp:positionH>
            <wp:positionV relativeFrom="paragraph">
              <wp:posOffset>-1000125</wp:posOffset>
            </wp:positionV>
            <wp:extent cx="7940675" cy="11442700"/>
            <wp:effectExtent l="0" t="0" r="3175" b="6350"/>
            <wp:wrapNone/>
            <wp:docPr id="17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114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FC2E5" w14:textId="7A4ADCD7" w:rsidR="009A68C4" w:rsidRDefault="007B3467" w:rsidP="008D3A1A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02976" behindDoc="1" locked="0" layoutInCell="1" allowOverlap="1" wp14:anchorId="45A25ACA" wp14:editId="3A6DE950">
            <wp:simplePos x="0" y="0"/>
            <wp:positionH relativeFrom="column">
              <wp:posOffset>-1581150</wp:posOffset>
            </wp:positionH>
            <wp:positionV relativeFrom="paragraph">
              <wp:posOffset>-1028700</wp:posOffset>
            </wp:positionV>
            <wp:extent cx="7981950" cy="10801350"/>
            <wp:effectExtent l="0" t="0" r="0" b="0"/>
            <wp:wrapNone/>
            <wp:docPr id="233" name="صورة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228600" distB="228600" distL="228600" distR="228600" simplePos="0" relativeHeight="251422720" behindDoc="0" locked="0" layoutInCell="1" allowOverlap="1" wp14:anchorId="72141590" wp14:editId="327BD93F">
                <wp:simplePos x="0" y="0"/>
                <wp:positionH relativeFrom="page">
                  <wp:posOffset>2423795</wp:posOffset>
                </wp:positionH>
                <wp:positionV relativeFrom="page">
                  <wp:posOffset>441325</wp:posOffset>
                </wp:positionV>
                <wp:extent cx="3388360" cy="961390"/>
                <wp:effectExtent l="95250" t="0" r="2540" b="0"/>
                <wp:wrapSquare wrapText="bothSides"/>
                <wp:docPr id="244" name="مستطيل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388360" cy="96139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32B629A4" w14:textId="77777777" w:rsidR="003D00CE" w:rsidRPr="00CB18E7" w:rsidRDefault="003D00CE" w:rsidP="003D00CE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 xml:space="preserve">الوحدة الثالثة </w:t>
                            </w:r>
                            <w:proofErr w:type="gramStart"/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( أرضنا</w:t>
                            </w:r>
                            <w:proofErr w:type="gramEnd"/>
                            <w:r w:rsidRPr="00CB18E7"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1590" id="مستطيل 123" o:spid="_x0000_s1028" style="position:absolute;left:0;text-align:left;margin-left:190.85pt;margin-top:34.75pt;width:266.8pt;height:75.7pt;flip:x;z-index:251422720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" fillcolor="#ed7d31" stroked="f" strokeweight="1pt">
                <v:shadow on="t" color="#4472c4" origin=".5" offset="-7.2pt,0"/>
                <v:textbox inset=",14.4pt,,14.4pt">
                  <w:txbxContent>
                    <w:p w14:paraId="32B629A4" w14:textId="77777777" w:rsidR="003D00CE" w:rsidRPr="00CB18E7" w:rsidRDefault="003D00CE" w:rsidP="003D00CE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 xml:space="preserve">الوحدة الثالثة </w:t>
                      </w:r>
                      <w:proofErr w:type="gramStart"/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>( أرضنا</w:t>
                      </w:r>
                      <w:proofErr w:type="gramEnd"/>
                      <w:r w:rsidRPr="00CB18E7"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  <w:rtl/>
                        </w:rPr>
                        <w:t>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6F4A290" w14:textId="67617043" w:rsidR="00A731E2" w:rsidRDefault="003B5C77" w:rsidP="00ED4530">
      <w:pPr>
        <w:bidi w:val="0"/>
        <w:jc w:val="center"/>
        <w:rPr>
          <w:color w:val="FF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249F7C43" wp14:editId="69857C7A">
                <wp:simplePos x="0" y="0"/>
                <wp:positionH relativeFrom="column">
                  <wp:posOffset>1047750</wp:posOffset>
                </wp:positionH>
                <wp:positionV relativeFrom="paragraph">
                  <wp:posOffset>55245</wp:posOffset>
                </wp:positionV>
                <wp:extent cx="3143250" cy="867410"/>
                <wp:effectExtent l="0" t="0" r="19050" b="27940"/>
                <wp:wrapNone/>
                <wp:docPr id="243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0" cy="8674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977E2" w14:textId="77777777" w:rsidR="008D3A1A" w:rsidRPr="00ED4530" w:rsidRDefault="008D3A1A" w:rsidP="008D3A1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</w:rPr>
                            </w:pPr>
                            <w:r w:rsidRPr="00ED4530"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rtl/>
                              </w:rPr>
                              <w:t xml:space="preserve">تقييم 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7C43" id="مستطيل: زوايا مستديرة 1" o:spid="_x0000_s1029" style="position:absolute;left:0;text-align:left;margin-left:82.5pt;margin-top:4.35pt;width:247.5pt;height:68.3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5B977E2" w14:textId="77777777" w:rsidR="008D3A1A" w:rsidRPr="00ED4530" w:rsidRDefault="008D3A1A" w:rsidP="008D3A1A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</w:rPr>
                      </w:pPr>
                      <w:r w:rsidRPr="00ED4530">
                        <w:rPr>
                          <w:rFonts w:ascii="Sakkal Majalla" w:hAnsi="Sakkal Majalla" w:cs="Sakkal Majalla"/>
                          <w:sz w:val="78"/>
                          <w:szCs w:val="78"/>
                          <w:rtl/>
                        </w:rPr>
                        <w:t xml:space="preserve">تقييم الوحدة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page" w:horzAnchor="margin" w:tblpXSpec="center" w:tblpY="4381"/>
        <w:tblW w:w="94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1837"/>
        <w:gridCol w:w="1837"/>
        <w:gridCol w:w="1837"/>
      </w:tblGrid>
      <w:tr w:rsidR="003B5C77" w:rsidRPr="00CB18E7" w14:paraId="65CF794E" w14:textId="77777777" w:rsidTr="003B5C77">
        <w:tc>
          <w:tcPr>
            <w:tcW w:w="3960" w:type="dxa"/>
            <w:vMerge w:val="restart"/>
            <w:shd w:val="clear" w:color="auto" w:fill="C00000"/>
            <w:vAlign w:val="center"/>
          </w:tcPr>
          <w:p w14:paraId="1F0F304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 w:hint="cs"/>
                <w:color w:val="538135"/>
                <w:sz w:val="66"/>
                <w:szCs w:val="66"/>
              </w:rPr>
            </w:pPr>
            <w:r w:rsidRPr="00CB18E7">
              <w:rPr>
                <w:rFonts w:ascii="Sakkal Majalla" w:hAnsi="Sakkal Majalla" w:cs="Sakkal Majalla"/>
                <w:color w:val="FFFFFF"/>
                <w:sz w:val="66"/>
                <w:szCs w:val="66"/>
                <w:rtl/>
              </w:rPr>
              <w:t>التوصيات</w:t>
            </w:r>
          </w:p>
        </w:tc>
        <w:tc>
          <w:tcPr>
            <w:tcW w:w="5511" w:type="dxa"/>
            <w:gridSpan w:val="3"/>
            <w:shd w:val="clear" w:color="auto" w:fill="FFD966"/>
          </w:tcPr>
          <w:p w14:paraId="24BC45D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FF0000"/>
                <w:sz w:val="60"/>
                <w:szCs w:val="60"/>
                <w:rtl/>
                <w:lang w:bidi="ar-EG"/>
              </w:rPr>
            </w:pPr>
            <w:r w:rsidRPr="00CB18E7">
              <w:rPr>
                <w:rFonts w:ascii="Sakkal Majalla" w:hAnsi="Sakkal Majalla" w:cs="Sakkal Majalla"/>
                <w:color w:val="0D0D0D"/>
                <w:sz w:val="60"/>
                <w:szCs w:val="60"/>
                <w:rtl/>
                <w:lang w:bidi="ar-EG"/>
              </w:rPr>
              <w:t>التقييم</w:t>
            </w:r>
          </w:p>
        </w:tc>
      </w:tr>
      <w:tr w:rsidR="003B5C77" w:rsidRPr="00CB18E7" w14:paraId="572A6F5A" w14:textId="77777777" w:rsidTr="003B5C77">
        <w:trPr>
          <w:trHeight w:val="635"/>
        </w:trPr>
        <w:tc>
          <w:tcPr>
            <w:tcW w:w="3960" w:type="dxa"/>
            <w:vMerge/>
            <w:shd w:val="clear" w:color="auto" w:fill="C00000"/>
          </w:tcPr>
          <w:p w14:paraId="636D9461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DE22E6B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67C78703" wp14:editId="6C937F1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169545</wp:posOffset>
                  </wp:positionV>
                  <wp:extent cx="1073785" cy="895350"/>
                  <wp:effectExtent l="0" t="0" r="0" b="0"/>
                  <wp:wrapNone/>
                  <wp:docPr id="17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1BAF4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</w:p>
          <w:p w14:paraId="661F88D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2D252DC" w14:textId="457CFF78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7180737E" wp14:editId="4AD7816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121920</wp:posOffset>
                  </wp:positionV>
                  <wp:extent cx="990600" cy="990600"/>
                  <wp:effectExtent l="0" t="0" r="0" b="0"/>
                  <wp:wrapNone/>
                  <wp:docPr id="17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shd w:val="clear" w:color="auto" w:fill="auto"/>
          </w:tcPr>
          <w:p w14:paraId="39C1B430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6FD49D3D" wp14:editId="4AA121C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150495</wp:posOffset>
                  </wp:positionV>
                  <wp:extent cx="885825" cy="885825"/>
                  <wp:effectExtent l="0" t="0" r="9525" b="9525"/>
                  <wp:wrapNone/>
                  <wp:docPr id="17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5C77" w:rsidRPr="00CB18E7" w14:paraId="2B084084" w14:textId="77777777" w:rsidTr="003B5C77">
        <w:tc>
          <w:tcPr>
            <w:tcW w:w="3960" w:type="dxa"/>
            <w:shd w:val="clear" w:color="auto" w:fill="auto"/>
          </w:tcPr>
          <w:p w14:paraId="11FEA85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18CC082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3FC23031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7BF901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36A8410D" w14:textId="77777777" w:rsidTr="003B5C77">
        <w:tc>
          <w:tcPr>
            <w:tcW w:w="3960" w:type="dxa"/>
            <w:shd w:val="clear" w:color="auto" w:fill="auto"/>
          </w:tcPr>
          <w:p w14:paraId="769FC03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99E345B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54B6564" w14:textId="545A4E25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87DA17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1BC5915E" w14:textId="77777777" w:rsidTr="003B5C77">
        <w:tc>
          <w:tcPr>
            <w:tcW w:w="3960" w:type="dxa"/>
            <w:shd w:val="clear" w:color="auto" w:fill="auto"/>
          </w:tcPr>
          <w:p w14:paraId="6FD45BF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0DA426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031E0CE" w14:textId="7A0589AD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489F69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1D5B7ADD" w14:textId="77777777" w:rsidTr="003B5C77">
        <w:tc>
          <w:tcPr>
            <w:tcW w:w="3960" w:type="dxa"/>
            <w:shd w:val="clear" w:color="auto" w:fill="auto"/>
          </w:tcPr>
          <w:p w14:paraId="0566717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61B52B8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141460C" w14:textId="7FDE9D3A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028EEB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2E372400" w14:textId="77777777" w:rsidTr="003B5C77">
        <w:tc>
          <w:tcPr>
            <w:tcW w:w="3960" w:type="dxa"/>
            <w:shd w:val="clear" w:color="auto" w:fill="auto"/>
          </w:tcPr>
          <w:p w14:paraId="59853E96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7BED336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EB9ACD7" w14:textId="01DBC06A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4286F00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5D5D8516" w14:textId="77777777" w:rsidTr="003B5C77">
        <w:tc>
          <w:tcPr>
            <w:tcW w:w="3960" w:type="dxa"/>
            <w:shd w:val="clear" w:color="auto" w:fill="auto"/>
          </w:tcPr>
          <w:p w14:paraId="146CD50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E35AD96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C511BDF" w14:textId="31DF5B49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EA725A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</w:tbl>
    <w:p w14:paraId="6165391D" w14:textId="08C62FF3" w:rsidR="00ED4530" w:rsidRPr="00ED4530" w:rsidRDefault="00ED4530" w:rsidP="00A731E2">
      <w:pPr>
        <w:bidi w:val="0"/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color w:val="FF0000"/>
          <w:sz w:val="52"/>
          <w:szCs w:val="52"/>
          <w:rtl/>
        </w:rPr>
        <w:br w:type="page"/>
      </w:r>
      <w:r w:rsidR="007B3467">
        <w:rPr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905024" behindDoc="1" locked="0" layoutInCell="1" allowOverlap="1" wp14:anchorId="19C7C867" wp14:editId="0A49FD0D">
            <wp:simplePos x="0" y="0"/>
            <wp:positionH relativeFrom="column">
              <wp:posOffset>-1524000</wp:posOffset>
            </wp:positionH>
            <wp:positionV relativeFrom="paragraph">
              <wp:posOffset>-1085850</wp:posOffset>
            </wp:positionV>
            <wp:extent cx="8077200" cy="10782300"/>
            <wp:effectExtent l="0" t="0" r="0" b="0"/>
            <wp:wrapNone/>
            <wp:docPr id="245" name="صورة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57078B6" wp14:editId="46D39A6F">
                <wp:simplePos x="0" y="0"/>
                <wp:positionH relativeFrom="column">
                  <wp:posOffset>181610</wp:posOffset>
                </wp:positionH>
                <wp:positionV relativeFrom="paragraph">
                  <wp:posOffset>-299720</wp:posOffset>
                </wp:positionV>
                <wp:extent cx="4777105" cy="898525"/>
                <wp:effectExtent l="0" t="0" r="23495" b="15875"/>
                <wp:wrapNone/>
                <wp:docPr id="239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710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30F32" w14:textId="77777777" w:rsidR="00ED4530" w:rsidRPr="00ED4530" w:rsidRDefault="00D21082" w:rsidP="00ED453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 xml:space="preserve">الدرس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الأول( موارد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 xml:space="preserve">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078B6" id="_x0000_s1030" style="position:absolute;left:0;text-align:left;margin-left:14.3pt;margin-top:-23.6pt;width:376.15pt;height:70.7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2730F32" w14:textId="77777777" w:rsidR="00ED4530" w:rsidRPr="00ED4530" w:rsidRDefault="00D21082" w:rsidP="00ED4530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 xml:space="preserve">الدرس </w:t>
                      </w:r>
                      <w:proofErr w:type="gramStart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الأول( موارد</w:t>
                      </w:r>
                      <w:proofErr w:type="gramEnd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 xml:space="preserve"> الأرض)</w:t>
                      </w:r>
                    </w:p>
                  </w:txbxContent>
                </v:textbox>
              </v:roundrect>
            </w:pict>
          </mc:Fallback>
        </mc:AlternateContent>
      </w:r>
      <w:r w:rsidRPr="00E46D36">
        <w:rPr>
          <w:rFonts w:hint="cs"/>
          <w:color w:val="FF0000"/>
          <w:sz w:val="44"/>
          <w:szCs w:val="44"/>
          <w:rtl/>
        </w:rPr>
        <w:t xml:space="preserve">الدرس الأول </w:t>
      </w:r>
      <w:proofErr w:type="gramStart"/>
      <w:r w:rsidRPr="00E46D36">
        <w:rPr>
          <w:rFonts w:hint="cs"/>
          <w:color w:val="FF0000"/>
          <w:sz w:val="44"/>
          <w:szCs w:val="44"/>
          <w:rtl/>
        </w:rPr>
        <w:t>( موارد</w:t>
      </w:r>
      <w:proofErr w:type="gramEnd"/>
      <w:r w:rsidRPr="00E46D36">
        <w:rPr>
          <w:rFonts w:hint="cs"/>
          <w:color w:val="FF0000"/>
          <w:sz w:val="44"/>
          <w:szCs w:val="44"/>
          <w:rtl/>
        </w:rPr>
        <w:t xml:space="preserve"> الأرض )</w:t>
      </w:r>
    </w:p>
    <w:p w14:paraId="034CEC53" w14:textId="77777777" w:rsidR="00ED4530" w:rsidRDefault="00ED4530" w:rsidP="00ED4530">
      <w:pPr>
        <w:jc w:val="center"/>
        <w:rPr>
          <w:color w:val="FF0000"/>
          <w:sz w:val="44"/>
          <w:szCs w:val="44"/>
          <w:rtl/>
        </w:rPr>
      </w:pPr>
      <w:r>
        <w:rPr>
          <w:rFonts w:hint="cs"/>
          <w:color w:val="FF0000"/>
          <w:sz w:val="44"/>
          <w:szCs w:val="44"/>
          <w:rtl/>
        </w:rPr>
        <w:t xml:space="preserve"> </w:t>
      </w:r>
    </w:p>
    <w:p w14:paraId="3912D703" w14:textId="77777777" w:rsidR="00ED4530" w:rsidRPr="003E2FBF" w:rsidRDefault="00F739A6" w:rsidP="00ED4530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443200" behindDoc="0" locked="0" layoutInCell="1" allowOverlap="1" wp14:anchorId="3ED876A1" wp14:editId="114BE452">
            <wp:simplePos x="0" y="0"/>
            <wp:positionH relativeFrom="margin">
              <wp:posOffset>1204595</wp:posOffset>
            </wp:positionH>
            <wp:positionV relativeFrom="paragraph">
              <wp:posOffset>1903730</wp:posOffset>
            </wp:positionV>
            <wp:extent cx="1216025" cy="895350"/>
            <wp:effectExtent l="19050" t="19050" r="22225" b="19050"/>
            <wp:wrapNone/>
            <wp:docPr id="17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9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0" locked="0" layoutInCell="1" allowOverlap="1" wp14:anchorId="2782CB7F" wp14:editId="5FC59955">
            <wp:simplePos x="0" y="0"/>
            <wp:positionH relativeFrom="margin">
              <wp:posOffset>-381000</wp:posOffset>
            </wp:positionH>
            <wp:positionV relativeFrom="paragraph">
              <wp:posOffset>1905000</wp:posOffset>
            </wp:positionV>
            <wp:extent cx="952500" cy="952500"/>
            <wp:effectExtent l="19050" t="19050" r="19050" b="19050"/>
            <wp:wrapNone/>
            <wp:docPr id="17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0" locked="0" layoutInCell="1" allowOverlap="1" wp14:anchorId="3A9835AF" wp14:editId="7C505250">
            <wp:simplePos x="0" y="0"/>
            <wp:positionH relativeFrom="column">
              <wp:posOffset>1370965</wp:posOffset>
            </wp:positionH>
            <wp:positionV relativeFrom="paragraph">
              <wp:posOffset>495300</wp:posOffset>
            </wp:positionV>
            <wp:extent cx="1044575" cy="838200"/>
            <wp:effectExtent l="19050" t="19050" r="22225" b="19050"/>
            <wp:wrapNone/>
            <wp:docPr id="16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83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0" locked="0" layoutInCell="1" allowOverlap="1" wp14:anchorId="3072BBCD" wp14:editId="3C9B8150">
            <wp:simplePos x="0" y="0"/>
            <wp:positionH relativeFrom="column">
              <wp:posOffset>4418965</wp:posOffset>
            </wp:positionH>
            <wp:positionV relativeFrom="paragraph">
              <wp:posOffset>533400</wp:posOffset>
            </wp:positionV>
            <wp:extent cx="1162050" cy="864870"/>
            <wp:effectExtent l="19050" t="19050" r="19050" b="11430"/>
            <wp:wrapNone/>
            <wp:docPr id="1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4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0" locked="0" layoutInCell="1" allowOverlap="1" wp14:anchorId="34BCABBC" wp14:editId="451524B0">
            <wp:simplePos x="0" y="0"/>
            <wp:positionH relativeFrom="margin">
              <wp:posOffset>-480695</wp:posOffset>
            </wp:positionH>
            <wp:positionV relativeFrom="paragraph">
              <wp:posOffset>439420</wp:posOffset>
            </wp:positionV>
            <wp:extent cx="1256030" cy="958850"/>
            <wp:effectExtent l="19050" t="19050" r="20320" b="12700"/>
            <wp:wrapNone/>
            <wp:docPr id="16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2A5E8"/>
                        </a:clrFrom>
                        <a:clrTo>
                          <a:srgbClr val="02A5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5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0" locked="0" layoutInCell="1" allowOverlap="1" wp14:anchorId="572D4229" wp14:editId="7E501102">
            <wp:simplePos x="0" y="0"/>
            <wp:positionH relativeFrom="column">
              <wp:posOffset>2750820</wp:posOffset>
            </wp:positionH>
            <wp:positionV relativeFrom="paragraph">
              <wp:posOffset>502920</wp:posOffset>
            </wp:positionV>
            <wp:extent cx="1461770" cy="902970"/>
            <wp:effectExtent l="19050" t="19050" r="24130" b="11430"/>
            <wp:wrapNone/>
            <wp:docPr id="16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902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30"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1_ نضع </w:t>
      </w:r>
      <w:proofErr w:type="spellStart"/>
      <w:r w:rsidR="00ED4530"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>أشارة</w:t>
      </w:r>
      <w:proofErr w:type="spellEnd"/>
      <w:r w:rsidR="00ED4530"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 تحت الموارد الطبيعية </w:t>
      </w:r>
      <w:proofErr w:type="gramStart"/>
      <w:r w:rsidR="00ED4530"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>الحية :</w:t>
      </w:r>
      <w:proofErr w:type="gramEnd"/>
      <w:r w:rsidR="00ED4530"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22CF6409" w14:textId="77777777" w:rsidR="00ED4530" w:rsidRDefault="00ED4530" w:rsidP="00ED4530">
      <w:pPr>
        <w:jc w:val="center"/>
        <w:rPr>
          <w:color w:val="FF0000"/>
          <w:sz w:val="44"/>
          <w:szCs w:val="44"/>
          <w:rtl/>
        </w:rPr>
      </w:pPr>
    </w:p>
    <w:p w14:paraId="093D84DD" w14:textId="77777777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181ED2BA" w14:textId="77777777" w:rsidR="001D3C37" w:rsidRPr="00CB18E7" w:rsidRDefault="00F739A6" w:rsidP="001D3C3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435008" behindDoc="0" locked="0" layoutInCell="1" allowOverlap="1" wp14:anchorId="60A96C11" wp14:editId="5EA3A935">
            <wp:simplePos x="0" y="0"/>
            <wp:positionH relativeFrom="margin">
              <wp:posOffset>4508500</wp:posOffset>
            </wp:positionH>
            <wp:positionV relativeFrom="paragraph">
              <wp:posOffset>445135</wp:posOffset>
            </wp:positionV>
            <wp:extent cx="1071245" cy="971550"/>
            <wp:effectExtent l="19050" t="19050" r="14605" b="19050"/>
            <wp:wrapNone/>
            <wp:docPr id="16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0" locked="0" layoutInCell="1" allowOverlap="1" wp14:anchorId="479F38B6" wp14:editId="424F6B85">
            <wp:simplePos x="0" y="0"/>
            <wp:positionH relativeFrom="column">
              <wp:posOffset>2943225</wp:posOffset>
            </wp:positionH>
            <wp:positionV relativeFrom="paragraph">
              <wp:posOffset>466725</wp:posOffset>
            </wp:positionV>
            <wp:extent cx="1142365" cy="947420"/>
            <wp:effectExtent l="19050" t="19050" r="19685" b="24130"/>
            <wp:wrapNone/>
            <wp:docPr id="16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16417" r="7463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94742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D0D0D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7186E523" w14:textId="77777777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5F115910" w14:textId="77777777" w:rsidR="00ED4530" w:rsidRPr="001D3C37" w:rsidRDefault="00ED4530" w:rsidP="00ED4530">
      <w:pPr>
        <w:jc w:val="both"/>
        <w:rPr>
          <w:color w:val="FF0000"/>
          <w:sz w:val="32"/>
          <w:szCs w:val="32"/>
        </w:rPr>
      </w:pPr>
    </w:p>
    <w:p w14:paraId="3792A3A3" w14:textId="77777777" w:rsidR="00ED4530" w:rsidRPr="00CB18E7" w:rsidRDefault="004A7619" w:rsidP="004A7619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516928" behindDoc="0" locked="0" layoutInCell="1" allowOverlap="1" wp14:anchorId="7BDC9924" wp14:editId="58EBF363">
            <wp:simplePos x="0" y="0"/>
            <wp:positionH relativeFrom="margin">
              <wp:posOffset>2829560</wp:posOffset>
            </wp:positionH>
            <wp:positionV relativeFrom="paragraph">
              <wp:posOffset>464820</wp:posOffset>
            </wp:positionV>
            <wp:extent cx="1182370" cy="779780"/>
            <wp:effectExtent l="19050" t="19050" r="17780" b="20320"/>
            <wp:wrapNone/>
            <wp:docPr id="16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79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056" behindDoc="0" locked="0" layoutInCell="1" allowOverlap="1" wp14:anchorId="6EE4F9CC" wp14:editId="61500955">
            <wp:simplePos x="0" y="0"/>
            <wp:positionH relativeFrom="column">
              <wp:posOffset>1189990</wp:posOffset>
            </wp:positionH>
            <wp:positionV relativeFrom="paragraph">
              <wp:posOffset>370205</wp:posOffset>
            </wp:positionV>
            <wp:extent cx="1166495" cy="924560"/>
            <wp:effectExtent l="19050" t="19050" r="14605" b="27940"/>
            <wp:wrapNone/>
            <wp:docPr id="16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92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5682F664" wp14:editId="79334579">
            <wp:simplePos x="0" y="0"/>
            <wp:positionH relativeFrom="margin">
              <wp:posOffset>-386715</wp:posOffset>
            </wp:positionH>
            <wp:positionV relativeFrom="paragraph">
              <wp:posOffset>370205</wp:posOffset>
            </wp:positionV>
            <wp:extent cx="945515" cy="861060"/>
            <wp:effectExtent l="19050" t="19050" r="26035" b="15240"/>
            <wp:wrapNone/>
            <wp:docPr id="16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6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w:drawing>
          <wp:anchor distT="0" distB="0" distL="114300" distR="114300" simplePos="0" relativeHeight="251441152" behindDoc="0" locked="0" layoutInCell="1" allowOverlap="1" wp14:anchorId="3EFD296B" wp14:editId="112ACE75">
            <wp:simplePos x="0" y="0"/>
            <wp:positionH relativeFrom="margin">
              <wp:posOffset>4390697</wp:posOffset>
            </wp:positionH>
            <wp:positionV relativeFrom="paragraph">
              <wp:posOffset>465214</wp:posOffset>
            </wp:positionV>
            <wp:extent cx="1166648" cy="772510"/>
            <wp:effectExtent l="19050" t="19050" r="14605" b="27940"/>
            <wp:wrapNone/>
            <wp:docPr id="16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7787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0F9C827A" w14:textId="77777777" w:rsidR="001D3C37" w:rsidRPr="00CB18E7" w:rsidRDefault="001D3C37" w:rsidP="001D3C3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</w:rPr>
      </w:pPr>
    </w:p>
    <w:p w14:paraId="02464922" w14:textId="77777777" w:rsidR="00CB18E7" w:rsidRPr="00CB18E7" w:rsidRDefault="00CB18E7" w:rsidP="001D3C37">
      <w:pPr>
        <w:spacing w:after="0"/>
        <w:ind w:left="-964" w:right="-450" w:firstLine="964"/>
        <w:rPr>
          <w:rFonts w:ascii="Sakkal Majalla" w:hAnsi="Sakkal Majalla" w:cs="Sakkal Majalla"/>
          <w:color w:val="0D0D0D"/>
          <w:sz w:val="2"/>
          <w:szCs w:val="2"/>
          <w:rtl/>
        </w:rPr>
      </w:pPr>
    </w:p>
    <w:p w14:paraId="5D70436A" w14:textId="1BEA60A2" w:rsidR="00ED4530" w:rsidRPr="003E2FBF" w:rsidRDefault="003B5C77" w:rsidP="004A7619">
      <w:pPr>
        <w:spacing w:after="0"/>
        <w:ind w:left="-964" w:right="-450" w:firstLine="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461632" behindDoc="0" locked="0" layoutInCell="1" allowOverlap="1" wp14:anchorId="14480614" wp14:editId="41F3978A">
            <wp:simplePos x="0" y="0"/>
            <wp:positionH relativeFrom="page">
              <wp:posOffset>3314700</wp:posOffset>
            </wp:positionH>
            <wp:positionV relativeFrom="page">
              <wp:posOffset>6705600</wp:posOffset>
            </wp:positionV>
            <wp:extent cx="962025" cy="826135"/>
            <wp:effectExtent l="19050" t="19050" r="28575" b="12065"/>
            <wp:wrapNone/>
            <wp:docPr id="15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0" locked="0" layoutInCell="1" allowOverlap="1" wp14:anchorId="63DF8467" wp14:editId="56FC5C47">
            <wp:simplePos x="0" y="0"/>
            <wp:positionH relativeFrom="page">
              <wp:posOffset>1234440</wp:posOffset>
            </wp:positionH>
            <wp:positionV relativeFrom="page">
              <wp:posOffset>6713855</wp:posOffset>
            </wp:positionV>
            <wp:extent cx="978535" cy="826135"/>
            <wp:effectExtent l="19050" t="19050" r="12065" b="12065"/>
            <wp:wrapNone/>
            <wp:docPr id="15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82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E7" w:rsidRPr="00CB18E7">
        <w:rPr>
          <w:rFonts w:ascii="Sakkal Majalla" w:hAnsi="Sakkal Majalla" w:cs="Sakkal Majalla"/>
          <w:color w:val="0D0D0D"/>
          <w:sz w:val="52"/>
          <w:szCs w:val="52"/>
          <w:rtl/>
        </w:rPr>
        <w:t xml:space="preserve">(.........) </w:t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</w:t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</w:t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1D3C3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</w:t>
      </w:r>
      <w:r w:rsidR="001D3C37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="00ED4530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نصل بين كل مورد </w:t>
      </w:r>
      <w:proofErr w:type="gramStart"/>
      <w:r w:rsidR="00ED4530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واستخداماته :</w:t>
      </w:r>
      <w:proofErr w:type="gramEnd"/>
      <w:r w:rsidR="00ED4530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36D71DD7" w14:textId="29E39C27" w:rsidR="00ED4530" w:rsidRDefault="003B5C77" w:rsidP="00ED4530">
      <w:pPr>
        <w:jc w:val="both"/>
        <w:rPr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75968" behindDoc="0" locked="0" layoutInCell="1" allowOverlap="1" wp14:anchorId="752DCB54" wp14:editId="4BDB99B2">
            <wp:simplePos x="0" y="0"/>
            <wp:positionH relativeFrom="page">
              <wp:posOffset>5239385</wp:posOffset>
            </wp:positionH>
            <wp:positionV relativeFrom="page">
              <wp:posOffset>6741160</wp:posOffset>
            </wp:positionV>
            <wp:extent cx="990600" cy="762000"/>
            <wp:effectExtent l="19050" t="19050" r="19050" b="19050"/>
            <wp:wrapNone/>
            <wp:docPr id="15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093E6" w14:textId="02E43436" w:rsidR="00ED4530" w:rsidRDefault="00ED4530" w:rsidP="00ED4530">
      <w:pPr>
        <w:jc w:val="both"/>
        <w:rPr>
          <w:color w:val="FF0000"/>
          <w:sz w:val="44"/>
          <w:szCs w:val="44"/>
          <w:rtl/>
        </w:rPr>
      </w:pPr>
    </w:p>
    <w:p w14:paraId="2C56D3BE" w14:textId="3B49AE9A" w:rsidR="00CB18E7" w:rsidRDefault="003B5C77" w:rsidP="00ED4530">
      <w:pPr>
        <w:jc w:val="both"/>
        <w:rPr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94400" behindDoc="0" locked="0" layoutInCell="1" allowOverlap="1" wp14:anchorId="5A96846A" wp14:editId="5A5D0346">
            <wp:simplePos x="0" y="0"/>
            <wp:positionH relativeFrom="margin">
              <wp:posOffset>4133850</wp:posOffset>
            </wp:positionH>
            <wp:positionV relativeFrom="paragraph">
              <wp:posOffset>28575</wp:posOffset>
            </wp:positionV>
            <wp:extent cx="971550" cy="723900"/>
            <wp:effectExtent l="19050" t="19050" r="19050" b="19050"/>
            <wp:wrapNone/>
            <wp:docPr id="15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0" locked="0" layoutInCell="1" allowOverlap="1" wp14:anchorId="323F1727" wp14:editId="2647FA23">
            <wp:simplePos x="0" y="0"/>
            <wp:positionH relativeFrom="column">
              <wp:posOffset>2171700</wp:posOffset>
            </wp:positionH>
            <wp:positionV relativeFrom="paragraph">
              <wp:posOffset>28575</wp:posOffset>
            </wp:positionV>
            <wp:extent cx="914400" cy="723900"/>
            <wp:effectExtent l="19050" t="19050" r="19050" b="19050"/>
            <wp:wrapNone/>
            <wp:docPr id="15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DEDEDE"/>
                        </a:clrFrom>
                        <a:clrTo>
                          <a:srgbClr val="DE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312" behindDoc="0" locked="0" layoutInCell="1" allowOverlap="1" wp14:anchorId="0171E94A" wp14:editId="70639FC9">
            <wp:simplePos x="0" y="0"/>
            <wp:positionH relativeFrom="margin">
              <wp:posOffset>133350</wp:posOffset>
            </wp:positionH>
            <wp:positionV relativeFrom="paragraph">
              <wp:posOffset>28575</wp:posOffset>
            </wp:positionV>
            <wp:extent cx="971550" cy="761365"/>
            <wp:effectExtent l="19050" t="19050" r="19050" b="19685"/>
            <wp:wrapNone/>
            <wp:docPr id="15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1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FD29" w14:textId="77777777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72CDDF44" w14:textId="2977002A" w:rsidR="00ED4530" w:rsidRDefault="00ED4530" w:rsidP="00ED4530">
      <w:pPr>
        <w:jc w:val="both"/>
        <w:rPr>
          <w:color w:val="FF0000"/>
          <w:sz w:val="44"/>
          <w:szCs w:val="44"/>
        </w:rPr>
      </w:pPr>
    </w:p>
    <w:p w14:paraId="5EFB1795" w14:textId="77777777" w:rsidR="00317DBF" w:rsidRPr="00317DBF" w:rsidRDefault="00317DBF" w:rsidP="001D3C37">
      <w:pPr>
        <w:jc w:val="both"/>
        <w:rPr>
          <w:rFonts w:hint="cs"/>
          <w:color w:val="FF0000"/>
          <w:sz w:val="44"/>
          <w:szCs w:val="44"/>
          <w:rtl/>
        </w:rPr>
      </w:pPr>
    </w:p>
    <w:p w14:paraId="61C48DE9" w14:textId="09DA9DF0" w:rsidR="00ED4530" w:rsidRDefault="007B3467" w:rsidP="00ED4530">
      <w:pPr>
        <w:jc w:val="both"/>
        <w:rPr>
          <w:color w:val="FF0000"/>
          <w:sz w:val="44"/>
          <w:szCs w:val="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7072" behindDoc="1" locked="0" layoutInCell="1" allowOverlap="1" wp14:anchorId="48142219" wp14:editId="65586B3A">
            <wp:simplePos x="0" y="0"/>
            <wp:positionH relativeFrom="column">
              <wp:posOffset>-1524000</wp:posOffset>
            </wp:positionH>
            <wp:positionV relativeFrom="paragraph">
              <wp:posOffset>-1009650</wp:posOffset>
            </wp:positionV>
            <wp:extent cx="8115300" cy="10648950"/>
            <wp:effectExtent l="0" t="0" r="0" b="0"/>
            <wp:wrapNone/>
            <wp:docPr id="246" name="صورة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19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C2779FF" wp14:editId="617FE5AB">
                <wp:simplePos x="0" y="0"/>
                <wp:positionH relativeFrom="column">
                  <wp:posOffset>214630</wp:posOffset>
                </wp:positionH>
                <wp:positionV relativeFrom="paragraph">
                  <wp:posOffset>-336550</wp:posOffset>
                </wp:positionV>
                <wp:extent cx="4776470" cy="898525"/>
                <wp:effectExtent l="0" t="0" r="24130" b="15875"/>
                <wp:wrapNone/>
                <wp:docPr id="2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6470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B1436" w14:textId="77777777" w:rsidR="00300424" w:rsidRPr="00ED4530" w:rsidRDefault="00300424" w:rsidP="0030042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 xml:space="preserve">الدرس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الأول( موارد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 xml:space="preserve">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779FF" id="_x0000_s1031" style="position:absolute;left:0;text-align:left;margin-left:16.9pt;margin-top:-26.5pt;width:376.1pt;height:70.7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09B1436" w14:textId="77777777" w:rsidR="00300424" w:rsidRPr="00ED4530" w:rsidRDefault="00300424" w:rsidP="00300424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 xml:space="preserve">الدرس </w:t>
                      </w:r>
                      <w:proofErr w:type="gramStart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الأول( موارد</w:t>
                      </w:r>
                      <w:proofErr w:type="gramEnd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 xml:space="preserve"> الأرض)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51B3B" w14:textId="77777777" w:rsidR="00ED4530" w:rsidRDefault="00ED4530" w:rsidP="001D3C37">
      <w:pPr>
        <w:rPr>
          <w:color w:val="FF0000"/>
          <w:sz w:val="52"/>
          <w:szCs w:val="52"/>
          <w:rtl/>
        </w:rPr>
      </w:pPr>
    </w:p>
    <w:p w14:paraId="29727C61" w14:textId="77777777" w:rsidR="00300424" w:rsidRPr="003E2FBF" w:rsidRDefault="00300424" w:rsidP="00300424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من خلال الصور التالية نحدد </w:t>
      </w:r>
      <w:proofErr w:type="spellStart"/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الأستخدامات</w:t>
      </w:r>
      <w:proofErr w:type="spellEnd"/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من مورد </w:t>
      </w:r>
      <w:proofErr w:type="gramStart"/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التربة :</w:t>
      </w:r>
      <w:proofErr w:type="gramEnd"/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281A55D4" w14:textId="77777777" w:rsidR="00300424" w:rsidRDefault="00F739A6" w:rsidP="00300424">
      <w:pPr>
        <w:rPr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527168" behindDoc="0" locked="0" layoutInCell="1" allowOverlap="1" wp14:anchorId="029AB1E5" wp14:editId="03A7550B">
            <wp:simplePos x="0" y="0"/>
            <wp:positionH relativeFrom="margin">
              <wp:posOffset>-190500</wp:posOffset>
            </wp:positionH>
            <wp:positionV relativeFrom="paragraph">
              <wp:posOffset>86995</wp:posOffset>
            </wp:positionV>
            <wp:extent cx="1343025" cy="1726565"/>
            <wp:effectExtent l="19050" t="19050" r="28575" b="26035"/>
            <wp:wrapNone/>
            <wp:docPr id="15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3" t="10249" r="23135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26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0" locked="0" layoutInCell="1" allowOverlap="1" wp14:anchorId="457638FA" wp14:editId="63749F35">
            <wp:simplePos x="0" y="0"/>
            <wp:positionH relativeFrom="margin">
              <wp:posOffset>1729740</wp:posOffset>
            </wp:positionH>
            <wp:positionV relativeFrom="paragraph">
              <wp:posOffset>86995</wp:posOffset>
            </wp:positionV>
            <wp:extent cx="1667510" cy="1727200"/>
            <wp:effectExtent l="19050" t="19050" r="27940" b="25400"/>
            <wp:wrapNone/>
            <wp:docPr id="15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727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0" locked="0" layoutInCell="1" allowOverlap="1" wp14:anchorId="0C0CA15A" wp14:editId="5B96BF27">
            <wp:simplePos x="0" y="0"/>
            <wp:positionH relativeFrom="margin">
              <wp:posOffset>3980180</wp:posOffset>
            </wp:positionH>
            <wp:positionV relativeFrom="paragraph">
              <wp:posOffset>147955</wp:posOffset>
            </wp:positionV>
            <wp:extent cx="1595120" cy="1637030"/>
            <wp:effectExtent l="19050" t="19050" r="24130" b="20320"/>
            <wp:wrapNone/>
            <wp:docPr id="1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37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B6F86" w14:textId="77777777" w:rsidR="00300424" w:rsidRDefault="00300424" w:rsidP="00300424">
      <w:pPr>
        <w:rPr>
          <w:sz w:val="52"/>
          <w:szCs w:val="52"/>
        </w:rPr>
      </w:pPr>
    </w:p>
    <w:p w14:paraId="6FD2226C" w14:textId="77777777" w:rsidR="00300424" w:rsidRDefault="00300424" w:rsidP="00300424">
      <w:pPr>
        <w:rPr>
          <w:noProof/>
        </w:rPr>
      </w:pPr>
    </w:p>
    <w:p w14:paraId="6B7F72A8" w14:textId="522FABB2" w:rsidR="00300424" w:rsidRDefault="00300424" w:rsidP="00300424">
      <w:pPr>
        <w:rPr>
          <w:noProof/>
        </w:rPr>
      </w:pPr>
    </w:p>
    <w:p w14:paraId="135E86C1" w14:textId="77777777" w:rsidR="00300424" w:rsidRDefault="00300424" w:rsidP="00300424">
      <w:pPr>
        <w:rPr>
          <w:sz w:val="52"/>
          <w:szCs w:val="52"/>
          <w:rtl/>
        </w:rPr>
      </w:pPr>
    </w:p>
    <w:p w14:paraId="2C6446FF" w14:textId="77777777" w:rsidR="00300424" w:rsidRDefault="00300424" w:rsidP="00300424">
      <w:pPr>
        <w:jc w:val="both"/>
        <w:rPr>
          <w:sz w:val="52"/>
          <w:szCs w:val="52"/>
          <w:rtl/>
        </w:rPr>
      </w:pPr>
    </w:p>
    <w:p w14:paraId="1E0476E9" w14:textId="77777777" w:rsidR="00300424" w:rsidRPr="003E2FBF" w:rsidRDefault="00300424" w:rsidP="00300424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3E2FBF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  <w:t>2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_</w:t>
      </w:r>
      <w:proofErr w:type="spellStart"/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ما</w:t>
      </w:r>
      <w:r w:rsidR="00A445E6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لمورد</w:t>
      </w:r>
      <w:proofErr w:type="spellEnd"/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الطبيعي غير </w:t>
      </w:r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الحي في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الصور </w:t>
      </w:r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التالية:</w:t>
      </w:r>
      <w:r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2C528D0E" w14:textId="77777777" w:rsidR="00300424" w:rsidRPr="006C6C08" w:rsidRDefault="00F739A6" w:rsidP="00300424">
      <w:pPr>
        <w:jc w:val="both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4130239E" wp14:editId="6ED3462D">
            <wp:simplePos x="0" y="0"/>
            <wp:positionH relativeFrom="column">
              <wp:posOffset>228600</wp:posOffset>
            </wp:positionH>
            <wp:positionV relativeFrom="paragraph">
              <wp:posOffset>484505</wp:posOffset>
            </wp:positionV>
            <wp:extent cx="2352675" cy="1617345"/>
            <wp:effectExtent l="19050" t="19050" r="28575" b="20955"/>
            <wp:wrapNone/>
            <wp:docPr id="14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7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3A382E20" wp14:editId="184E4C2E">
            <wp:simplePos x="0" y="0"/>
            <wp:positionH relativeFrom="column">
              <wp:posOffset>3141345</wp:posOffset>
            </wp:positionH>
            <wp:positionV relativeFrom="paragraph">
              <wp:posOffset>482600</wp:posOffset>
            </wp:positionV>
            <wp:extent cx="2136775" cy="1623695"/>
            <wp:effectExtent l="19050" t="19050" r="15875" b="14605"/>
            <wp:wrapNone/>
            <wp:docPr id="14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236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24">
        <w:rPr>
          <w:rFonts w:hint="cs"/>
          <w:sz w:val="52"/>
          <w:szCs w:val="52"/>
          <w:rtl/>
        </w:rPr>
        <w:t xml:space="preserve">   </w:t>
      </w:r>
    </w:p>
    <w:p w14:paraId="75FA25B4" w14:textId="77777777" w:rsidR="00ED4530" w:rsidRDefault="00ED4530" w:rsidP="00300424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  <w:rtl/>
        </w:rPr>
        <w:br w:type="page"/>
      </w:r>
    </w:p>
    <w:p w14:paraId="18855F82" w14:textId="7983B5CF" w:rsidR="00300424" w:rsidRPr="00317DBF" w:rsidRDefault="007B3467" w:rsidP="00300424">
      <w:pPr>
        <w:rPr>
          <w:color w:val="FF0000"/>
          <w:sz w:val="58"/>
          <w:szCs w:val="58"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12192" behindDoc="1" locked="0" layoutInCell="1" allowOverlap="1" wp14:anchorId="03E1891B" wp14:editId="2CB4443A">
            <wp:simplePos x="0" y="0"/>
            <wp:positionH relativeFrom="column">
              <wp:posOffset>-1562100</wp:posOffset>
            </wp:positionH>
            <wp:positionV relativeFrom="paragraph">
              <wp:posOffset>-1695450</wp:posOffset>
            </wp:positionV>
            <wp:extent cx="8362950" cy="12249150"/>
            <wp:effectExtent l="0" t="0" r="0" b="0"/>
            <wp:wrapNone/>
            <wp:docPr id="248" name="صورة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1224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CD504A" wp14:editId="738C8690">
                <wp:simplePos x="0" y="0"/>
                <wp:positionH relativeFrom="column">
                  <wp:posOffset>-449580</wp:posOffset>
                </wp:positionH>
                <wp:positionV relativeFrom="paragraph">
                  <wp:posOffset>-330835</wp:posOffset>
                </wp:positionV>
                <wp:extent cx="6053455" cy="898525"/>
                <wp:effectExtent l="0" t="0" r="23495" b="15875"/>
                <wp:wrapNone/>
                <wp:docPr id="237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345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14302" w14:textId="77777777" w:rsidR="00317DBF" w:rsidRPr="00ED4530" w:rsidRDefault="00317DBF" w:rsidP="0030042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(الاستفادة من موارد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D504A" id="_x0000_s1032" style="position:absolute;left:0;text-align:left;margin-left:-35.4pt;margin-top:-26.05pt;width:476.65pt;height:70.7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D914302" w14:textId="77777777" w:rsidR="00317DBF" w:rsidRPr="00ED4530" w:rsidRDefault="00317DBF" w:rsidP="00300424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(الاستفادة من موارد الأرض)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ADAE1B" w14:textId="1A562062" w:rsidR="001F59AC" w:rsidRPr="003E2FBF" w:rsidRDefault="007B3467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5D6F138F" wp14:editId="76A4F164">
            <wp:simplePos x="0" y="0"/>
            <wp:positionH relativeFrom="column">
              <wp:posOffset>-666115</wp:posOffset>
            </wp:positionH>
            <wp:positionV relativeFrom="paragraph">
              <wp:posOffset>455295</wp:posOffset>
            </wp:positionV>
            <wp:extent cx="6424295" cy="5106035"/>
            <wp:effectExtent l="0" t="0" r="0" b="0"/>
            <wp:wrapNone/>
            <wp:docPr id="1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من </w:t>
      </w:r>
      <w:proofErr w:type="gramStart"/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خلال  الصور</w:t>
      </w:r>
      <w:proofErr w:type="gramEnd"/>
      <w:r w:rsidR="00317DBF" w:rsidRPr="003E2FBF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التالية نكتب اسم المورد :</w:t>
      </w:r>
    </w:p>
    <w:p w14:paraId="54FD1E45" w14:textId="77777777" w:rsidR="001F59AC" w:rsidRDefault="001F59AC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</w:p>
    <w:p w14:paraId="0D7F1C74" w14:textId="77777777" w:rsidR="001F59AC" w:rsidRDefault="001F59AC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</w:p>
    <w:p w14:paraId="60734A62" w14:textId="77777777" w:rsidR="00317DBF" w:rsidRPr="00317DBF" w:rsidRDefault="00317DBF" w:rsidP="00317DBF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</w:p>
    <w:p w14:paraId="41F96CF0" w14:textId="0AD24396" w:rsidR="006E797D" w:rsidRDefault="007B3467" w:rsidP="006E797D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1C7DFF9" wp14:editId="6735DF19">
                <wp:simplePos x="0" y="0"/>
                <wp:positionH relativeFrom="column">
                  <wp:posOffset>1988185</wp:posOffset>
                </wp:positionH>
                <wp:positionV relativeFrom="paragraph">
                  <wp:posOffset>153670</wp:posOffset>
                </wp:positionV>
                <wp:extent cx="1261745" cy="977265"/>
                <wp:effectExtent l="0" t="0" r="14605" b="13335"/>
                <wp:wrapNone/>
                <wp:docPr id="236" name="مستطي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1745" cy="977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E106E" id="مستطيل 8" o:spid="_x0000_s1026" style="position:absolute;left:0;text-align:left;margin-left:156.55pt;margin-top:12.1pt;width:99.35pt;height:76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" fillcolor="window" strokecolor="#2f528f" strokeweight="1pt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05E5B4CD" wp14:editId="2D53A378">
            <wp:simplePos x="0" y="0"/>
            <wp:positionH relativeFrom="column">
              <wp:posOffset>949378</wp:posOffset>
            </wp:positionH>
            <wp:positionV relativeFrom="paragraph">
              <wp:posOffset>4352290</wp:posOffset>
            </wp:positionV>
            <wp:extent cx="857198" cy="946150"/>
            <wp:effectExtent l="0" t="0" r="635" b="6350"/>
            <wp:wrapNone/>
            <wp:docPr id="14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36" cy="9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1976B543" wp14:editId="6E35291E">
            <wp:simplePos x="0" y="0"/>
            <wp:positionH relativeFrom="column">
              <wp:posOffset>4230370</wp:posOffset>
            </wp:positionH>
            <wp:positionV relativeFrom="paragraph">
              <wp:posOffset>4314190</wp:posOffset>
            </wp:positionV>
            <wp:extent cx="1040558" cy="984250"/>
            <wp:effectExtent l="0" t="0" r="7620" b="6350"/>
            <wp:wrapNone/>
            <wp:docPr id="14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8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00999ADC" wp14:editId="6ED725DE">
            <wp:simplePos x="0" y="0"/>
            <wp:positionH relativeFrom="column">
              <wp:posOffset>2571750</wp:posOffset>
            </wp:positionH>
            <wp:positionV relativeFrom="paragraph">
              <wp:posOffset>4295140</wp:posOffset>
            </wp:positionV>
            <wp:extent cx="819150" cy="965595"/>
            <wp:effectExtent l="0" t="0" r="0" b="6350"/>
            <wp:wrapNone/>
            <wp:docPr id="14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397CBBF9" wp14:editId="5B25403F">
                <wp:simplePos x="0" y="0"/>
                <wp:positionH relativeFrom="column">
                  <wp:posOffset>1300480</wp:posOffset>
                </wp:positionH>
                <wp:positionV relativeFrom="paragraph">
                  <wp:posOffset>3794760</wp:posOffset>
                </wp:positionV>
                <wp:extent cx="4610735" cy="614045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1073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6FCCC" w14:textId="77777777" w:rsidR="00317DBF" w:rsidRPr="003E2FBF" w:rsidRDefault="00317DBF" w:rsidP="009B21A3">
                            <w:pPr>
                              <w:ind w:left="-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3E2F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 xml:space="preserve">2_ أيهما يسبب تلوث للهواء </w:t>
                            </w:r>
                            <w:proofErr w:type="gramStart"/>
                            <w:r w:rsidRPr="003E2F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والماء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CBB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3" type="#_x0000_t202" style="position:absolute;left:0;text-align:left;margin-left:102.4pt;margin-top:298.8pt;width:363.05pt;height:48.35pt;flip:x;z-index:251549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" filled="f" stroked="f">
                <v:textbox style="mso-fit-shape-to-text:t">
                  <w:txbxContent>
                    <w:p w14:paraId="2736FCCC" w14:textId="77777777" w:rsidR="00317DBF" w:rsidRPr="003E2FBF" w:rsidRDefault="00317DBF" w:rsidP="009B21A3">
                      <w:pPr>
                        <w:ind w:left="-60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3E2FBF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 xml:space="preserve">2_ أيهما يسبب تلوث للهواء </w:t>
                      </w:r>
                      <w:proofErr w:type="gramStart"/>
                      <w:r w:rsidRPr="003E2FBF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والماء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D4530">
        <w:rPr>
          <w:color w:val="FF0000"/>
          <w:sz w:val="52"/>
          <w:szCs w:val="52"/>
          <w:rtl/>
        </w:rPr>
        <w:br w:type="page"/>
      </w:r>
    </w:p>
    <w:p w14:paraId="18D51D24" w14:textId="653DE802" w:rsidR="006E797D" w:rsidRDefault="00A30A7B" w:rsidP="006E797D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35CF6" wp14:editId="735B0889">
                <wp:simplePos x="0" y="0"/>
                <wp:positionH relativeFrom="column">
                  <wp:posOffset>19050</wp:posOffset>
                </wp:positionH>
                <wp:positionV relativeFrom="paragraph">
                  <wp:posOffset>-495299</wp:posOffset>
                </wp:positionV>
                <wp:extent cx="5615305" cy="838200"/>
                <wp:effectExtent l="0" t="0" r="23495" b="19050"/>
                <wp:wrapNone/>
                <wp:docPr id="235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5305" cy="838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F81D0" w14:textId="77777777" w:rsidR="006E797D" w:rsidRPr="00A30A7B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  <w:lang w:bidi="ar-EG"/>
                              </w:rPr>
                            </w:pPr>
                            <w:r w:rsidRPr="00A30A7B">
                              <w:rPr>
                                <w:rFonts w:ascii="Sakkal Majalla" w:hAnsi="Sakkal Majalla" w:cs="Sakkal Majalla" w:hint="cs"/>
                                <w:sz w:val="72"/>
                                <w:szCs w:val="72"/>
                                <w:rtl/>
                                <w:lang w:bidi="ar-EG"/>
                              </w:rPr>
                              <w:t>الدرس الثاني (المحافظة على موارد الأرض)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35CF6" id="_x0000_s1034" style="position:absolute;left:0;text-align:left;margin-left:1.5pt;margin-top:-39pt;width:442.1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11F81D0" w14:textId="77777777" w:rsidR="006E797D" w:rsidRPr="00A30A7B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  <w:lang w:bidi="ar-EG"/>
                        </w:rPr>
                      </w:pPr>
                      <w:r w:rsidRPr="00A30A7B">
                        <w:rPr>
                          <w:rFonts w:ascii="Sakkal Majalla" w:hAnsi="Sakkal Majalla" w:cs="Sakkal Majalla" w:hint="cs"/>
                          <w:sz w:val="72"/>
                          <w:szCs w:val="72"/>
                          <w:rtl/>
                          <w:lang w:bidi="ar-EG"/>
                        </w:rPr>
                        <w:t>الدرس الثاني (المحافظة على موارد الأرض)</w:t>
                      </w:r>
                    </w:p>
                  </w:txbxContent>
                </v:textbox>
              </v:roundrect>
            </w:pict>
          </mc:Fallback>
        </mc:AlternateContent>
      </w:r>
      <w:r w:rsidR="007B3467">
        <w:rPr>
          <w:noProof/>
          <w:color w:val="FF0000"/>
          <w:sz w:val="52"/>
          <w:szCs w:val="52"/>
        </w:rPr>
        <w:drawing>
          <wp:anchor distT="0" distB="0" distL="114300" distR="114300" simplePos="0" relativeHeight="251916288" behindDoc="1" locked="0" layoutInCell="1" allowOverlap="1" wp14:anchorId="6A4D87A9" wp14:editId="4D5B8836">
            <wp:simplePos x="0" y="0"/>
            <wp:positionH relativeFrom="column">
              <wp:posOffset>-1504950</wp:posOffset>
            </wp:positionH>
            <wp:positionV relativeFrom="paragraph">
              <wp:posOffset>-895350</wp:posOffset>
            </wp:positionV>
            <wp:extent cx="8115300" cy="10668000"/>
            <wp:effectExtent l="0" t="0" r="0" b="0"/>
            <wp:wrapNone/>
            <wp:docPr id="25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9B69" w14:textId="77777777" w:rsidR="001F59AC" w:rsidRPr="009B21A3" w:rsidRDefault="006E797D" w:rsidP="009B21A3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</w:t>
      </w:r>
      <w:r w:rsidR="001F59AC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_ نصل كل صورة بما </w:t>
      </w:r>
      <w:proofErr w:type="gramStart"/>
      <w:r w:rsidR="001F59AC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يناسبها :</w:t>
      </w:r>
      <w:proofErr w:type="gramEnd"/>
      <w:r w:rsidR="001F59AC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1815E0DE" w14:textId="77777777" w:rsidR="001F59AC" w:rsidRPr="00DF1C4C" w:rsidRDefault="00F739A6" w:rsidP="001F59AC">
      <w:pPr>
        <w:rPr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D9D6A78" wp14:editId="2B0A6CF0">
            <wp:simplePos x="0" y="0"/>
            <wp:positionH relativeFrom="margin">
              <wp:posOffset>3636645</wp:posOffset>
            </wp:positionH>
            <wp:positionV relativeFrom="paragraph">
              <wp:posOffset>1647825</wp:posOffset>
            </wp:positionV>
            <wp:extent cx="2228850" cy="1127125"/>
            <wp:effectExtent l="0" t="0" r="0" b="0"/>
            <wp:wrapNone/>
            <wp:docPr id="13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0209E1" wp14:editId="4B41DCA5">
            <wp:simplePos x="0" y="0"/>
            <wp:positionH relativeFrom="column">
              <wp:posOffset>3558540</wp:posOffset>
            </wp:positionH>
            <wp:positionV relativeFrom="paragraph">
              <wp:posOffset>3057525</wp:posOffset>
            </wp:positionV>
            <wp:extent cx="2346960" cy="1200150"/>
            <wp:effectExtent l="0" t="0" r="0" b="0"/>
            <wp:wrapNone/>
            <wp:docPr id="13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8BA92F6" wp14:editId="68A4CC38">
            <wp:simplePos x="0" y="0"/>
            <wp:positionH relativeFrom="margin">
              <wp:posOffset>3674110</wp:posOffset>
            </wp:positionH>
            <wp:positionV relativeFrom="paragraph">
              <wp:posOffset>352425</wp:posOffset>
            </wp:positionV>
            <wp:extent cx="2169160" cy="1022350"/>
            <wp:effectExtent l="0" t="0" r="2540" b="6350"/>
            <wp:wrapNone/>
            <wp:docPr id="1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153B6CEB" wp14:editId="23CE2E6B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511935" cy="1009015"/>
            <wp:effectExtent l="0" t="0" r="0" b="635"/>
            <wp:wrapNone/>
            <wp:docPr id="1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05056" w14:textId="77777777" w:rsidR="00ED4530" w:rsidRPr="001F59AC" w:rsidRDefault="00ED4530" w:rsidP="001F59AC">
      <w:pPr>
        <w:rPr>
          <w:rFonts w:hint="cs"/>
          <w:color w:val="FF0000"/>
          <w:sz w:val="52"/>
          <w:szCs w:val="52"/>
          <w:rtl/>
        </w:rPr>
      </w:pPr>
    </w:p>
    <w:p w14:paraId="7BF6A2BE" w14:textId="77777777" w:rsidR="006E797D" w:rsidRDefault="006E797D" w:rsidP="008D3A1A">
      <w:pPr>
        <w:jc w:val="center"/>
        <w:rPr>
          <w:color w:val="FF0000"/>
          <w:sz w:val="52"/>
          <w:szCs w:val="52"/>
          <w:rtl/>
        </w:rPr>
      </w:pPr>
    </w:p>
    <w:p w14:paraId="3FCE595F" w14:textId="33E48486" w:rsidR="006E797D" w:rsidRDefault="00F739A6">
      <w:pPr>
        <w:bidi w:val="0"/>
        <w:rPr>
          <w:color w:val="FF0000"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7D77771" wp14:editId="600E0935">
                <wp:simplePos x="0" y="0"/>
                <wp:positionH relativeFrom="column">
                  <wp:posOffset>-448310</wp:posOffset>
                </wp:positionH>
                <wp:positionV relativeFrom="paragraph">
                  <wp:posOffset>4529455</wp:posOffset>
                </wp:positionV>
                <wp:extent cx="6236335" cy="514350"/>
                <wp:effectExtent l="0" t="0" r="0" b="0"/>
                <wp:wrapSquare wrapText="bothSides"/>
                <wp:docPr id="1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633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9A51" w14:textId="77777777" w:rsidR="006A03EB" w:rsidRPr="009B21A3" w:rsidRDefault="006A03EB" w:rsidP="003F7738">
                            <w:pPr>
                              <w:ind w:left="705" w:firstLine="735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 xml:space="preserve">     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>(........)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 xml:space="preserve">  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>(.........)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color w:val="0D0D0D"/>
                                <w:sz w:val="52"/>
                                <w:szCs w:val="52"/>
                                <w:rtl/>
                              </w:rPr>
                              <w:t>(........)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7771" id="_x0000_s1035" type="#_x0000_t202" style="position:absolute;margin-left:-35.3pt;margin-top:356.65pt;width:491.05pt;height:40.5pt;flip:x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" filled="f" stroked="f">
                <v:textbox>
                  <w:txbxContent>
                    <w:p w14:paraId="35E29A51" w14:textId="77777777" w:rsidR="006A03EB" w:rsidRPr="009B21A3" w:rsidRDefault="006A03EB" w:rsidP="003F7738">
                      <w:pPr>
                        <w:ind w:left="705" w:firstLine="735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color w:val="0D0D0D"/>
                          <w:sz w:val="52"/>
                          <w:szCs w:val="52"/>
                          <w:rtl/>
                        </w:rPr>
                        <w:t xml:space="preserve">     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>(........)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 w:hint="cs"/>
                          <w:color w:val="0D0D0D"/>
                          <w:sz w:val="52"/>
                          <w:szCs w:val="52"/>
                          <w:rtl/>
                        </w:rPr>
                        <w:t xml:space="preserve">  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>(.........)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ab/>
                      </w:r>
                      <w:r w:rsidRPr="00CB18E7">
                        <w:rPr>
                          <w:rFonts w:ascii="Sakkal Majalla" w:hAnsi="Sakkal Majalla" w:cs="Sakkal Majalla" w:hint="cs"/>
                          <w:color w:val="0D0D0D"/>
                          <w:sz w:val="52"/>
                          <w:szCs w:val="52"/>
                          <w:rtl/>
                        </w:rPr>
                        <w:t xml:space="preserve">      </w:t>
                      </w:r>
                      <w:r w:rsidRPr="00CB18E7">
                        <w:rPr>
                          <w:rFonts w:ascii="Sakkal Majalla" w:hAnsi="Sakkal Majalla" w:cs="Sakkal Majalla"/>
                          <w:color w:val="0D0D0D"/>
                          <w:sz w:val="52"/>
                          <w:szCs w:val="52"/>
                          <w:rtl/>
                        </w:rPr>
                        <w:t>(........)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5842A52" wp14:editId="0A584D21">
            <wp:simplePos x="0" y="0"/>
            <wp:positionH relativeFrom="margin">
              <wp:posOffset>1866900</wp:posOffset>
            </wp:positionH>
            <wp:positionV relativeFrom="paragraph">
              <wp:posOffset>3277235</wp:posOffset>
            </wp:positionV>
            <wp:extent cx="1513840" cy="1252220"/>
            <wp:effectExtent l="19050" t="19050" r="10160" b="24130"/>
            <wp:wrapNone/>
            <wp:docPr id="13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2522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893AD72" wp14:editId="5471F309">
            <wp:simplePos x="0" y="0"/>
            <wp:positionH relativeFrom="margin">
              <wp:posOffset>304800</wp:posOffset>
            </wp:positionH>
            <wp:positionV relativeFrom="paragraph">
              <wp:posOffset>3239135</wp:posOffset>
            </wp:positionV>
            <wp:extent cx="1290320" cy="1290320"/>
            <wp:effectExtent l="19050" t="19050" r="24130" b="24130"/>
            <wp:wrapNone/>
            <wp:docPr id="13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903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2858D97" wp14:editId="4895B438">
            <wp:simplePos x="0" y="0"/>
            <wp:positionH relativeFrom="margin">
              <wp:posOffset>3629025</wp:posOffset>
            </wp:positionH>
            <wp:positionV relativeFrom="paragraph">
              <wp:posOffset>3267710</wp:posOffset>
            </wp:positionV>
            <wp:extent cx="1275715" cy="1261745"/>
            <wp:effectExtent l="19050" t="19050" r="19685" b="14605"/>
            <wp:wrapNone/>
            <wp:docPr id="13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617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2FA46F" wp14:editId="68C3F2DD">
                <wp:simplePos x="0" y="0"/>
                <wp:positionH relativeFrom="column">
                  <wp:posOffset>-323215</wp:posOffset>
                </wp:positionH>
                <wp:positionV relativeFrom="paragraph">
                  <wp:posOffset>2834005</wp:posOffset>
                </wp:positionV>
                <wp:extent cx="6236335" cy="1035050"/>
                <wp:effectExtent l="0" t="0" r="0" b="3810"/>
                <wp:wrapSquare wrapText="bothSides"/>
                <wp:docPr id="2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633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97A43" w14:textId="77777777" w:rsidR="007B3467" w:rsidRDefault="006E797D" w:rsidP="009B21A3">
                            <w:pPr>
                              <w:ind w:left="-15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</w:pPr>
                            <w:r w:rsidRPr="009B21A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2-</w:t>
                            </w:r>
                            <w:r w:rsidR="001F59AC" w:rsidRPr="009B21A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 xml:space="preserve">نضع إشارة صح تحت الأشياء التي يمكن استخدامها في صناعات جديدة </w:t>
                            </w:r>
                          </w:p>
                          <w:p w14:paraId="259000D5" w14:textId="63D42A30" w:rsidR="001F59AC" w:rsidRPr="009B21A3" w:rsidRDefault="001F59AC" w:rsidP="009B21A3">
                            <w:pPr>
                              <w:ind w:left="-15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FA46F" id="_x0000_s1036" type="#_x0000_t202" style="position:absolute;margin-left:-25.45pt;margin-top:223.15pt;width:491.05pt;height:81.5pt;flip:x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" filled="f" stroked="f">
                <v:textbox style="mso-fit-shape-to-text:t">
                  <w:txbxContent>
                    <w:p w14:paraId="1EF97A43" w14:textId="77777777" w:rsidR="007B3467" w:rsidRDefault="006E797D" w:rsidP="009B21A3">
                      <w:pPr>
                        <w:ind w:left="-15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</w:pPr>
                      <w:r w:rsidRPr="009B21A3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2-</w:t>
                      </w:r>
                      <w:r w:rsidR="001F59AC" w:rsidRPr="009B21A3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 xml:space="preserve">نضع إشارة صح تحت الأشياء التي يمكن استخدامها في صناعات جديدة </w:t>
                      </w:r>
                    </w:p>
                    <w:p w14:paraId="259000D5" w14:textId="63D42A30" w:rsidR="001F59AC" w:rsidRPr="009B21A3" w:rsidRDefault="001F59AC" w:rsidP="009B21A3">
                      <w:pPr>
                        <w:ind w:left="-15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048FF7F" wp14:editId="4B7E849A">
            <wp:simplePos x="0" y="0"/>
            <wp:positionH relativeFrom="margin">
              <wp:posOffset>0</wp:posOffset>
            </wp:positionH>
            <wp:positionV relativeFrom="paragraph">
              <wp:posOffset>1486535</wp:posOffset>
            </wp:positionV>
            <wp:extent cx="1428750" cy="1294765"/>
            <wp:effectExtent l="0" t="0" r="0" b="635"/>
            <wp:wrapNone/>
            <wp:docPr id="1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4FB1DD23" wp14:editId="757D75B5">
            <wp:simplePos x="0" y="0"/>
            <wp:positionH relativeFrom="margin">
              <wp:posOffset>9525</wp:posOffset>
            </wp:positionH>
            <wp:positionV relativeFrom="paragraph">
              <wp:posOffset>10160</wp:posOffset>
            </wp:positionV>
            <wp:extent cx="1502410" cy="1196975"/>
            <wp:effectExtent l="0" t="0" r="2540" b="3175"/>
            <wp:wrapNone/>
            <wp:docPr id="12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97D">
        <w:rPr>
          <w:color w:val="FF0000"/>
          <w:sz w:val="52"/>
          <w:szCs w:val="52"/>
          <w:rtl/>
        </w:rPr>
        <w:br w:type="page"/>
      </w:r>
    </w:p>
    <w:p w14:paraId="6A475F36" w14:textId="2CE5FF34" w:rsidR="00A731E2" w:rsidRDefault="00A30A7B" w:rsidP="006E797D">
      <w:pPr>
        <w:jc w:val="center"/>
        <w:rPr>
          <w:noProof/>
          <w:color w:val="FF0000"/>
          <w:sz w:val="52"/>
          <w:szCs w:val="52"/>
          <w:rtl/>
          <w:lang w:val="ar-SA"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18336" behindDoc="1" locked="0" layoutInCell="1" allowOverlap="1" wp14:anchorId="25BB601A" wp14:editId="187D3177">
            <wp:simplePos x="0" y="0"/>
            <wp:positionH relativeFrom="column">
              <wp:posOffset>-1466850</wp:posOffset>
            </wp:positionH>
            <wp:positionV relativeFrom="paragraph">
              <wp:posOffset>-1219200</wp:posOffset>
            </wp:positionV>
            <wp:extent cx="8077200" cy="11029950"/>
            <wp:effectExtent l="0" t="0" r="0" b="0"/>
            <wp:wrapNone/>
            <wp:docPr id="255" name="صورة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02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228600" distB="228600" distL="228600" distR="228600" simplePos="0" relativeHeight="251701248" behindDoc="0" locked="0" layoutInCell="1" allowOverlap="1" wp14:anchorId="1D1439CA" wp14:editId="548695C6">
                <wp:simplePos x="0" y="0"/>
                <wp:positionH relativeFrom="page">
                  <wp:posOffset>2080895</wp:posOffset>
                </wp:positionH>
                <wp:positionV relativeFrom="page">
                  <wp:posOffset>441325</wp:posOffset>
                </wp:positionV>
                <wp:extent cx="3388360" cy="961390"/>
                <wp:effectExtent l="95250" t="0" r="2540" b="0"/>
                <wp:wrapSquare wrapText="bothSides"/>
                <wp:docPr id="231" name="مستطيل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388360" cy="96139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11BD9666" w14:textId="77777777" w:rsidR="006E797D" w:rsidRPr="00CB18E7" w:rsidRDefault="006E797D" w:rsidP="006E797D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 xml:space="preserve">الوحدة </w:t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الرابعة</w:t>
                            </w: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 xml:space="preserve">( </w:t>
                            </w: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المادة</w:t>
                            </w:r>
                            <w:proofErr w:type="gramEnd"/>
                            <w:r w:rsidRPr="00CB18E7">
                              <w:rPr>
                                <w:rFonts w:ascii="Sakkal Majalla" w:hAnsi="Sakkal Majalla" w:cs="Sakkal Majalla"/>
                                <w:color w:val="FFFFFF"/>
                                <w:sz w:val="64"/>
                                <w:szCs w:val="6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39CA" id="_x0000_s1037" style="position:absolute;left:0;text-align:left;margin-left:163.85pt;margin-top:34.75pt;width:266.8pt;height:75.7pt;flip:x;z-index:251701248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" fillcolor="#ed7d31" stroked="f" strokeweight="1pt">
                <v:shadow on="t" color="#4472c4" origin=".5" offset="-7.2pt,0"/>
                <v:textbox inset=",14.4pt,,14.4pt">
                  <w:txbxContent>
                    <w:p w14:paraId="11BD9666" w14:textId="77777777" w:rsidR="006E797D" w:rsidRPr="00CB18E7" w:rsidRDefault="006E797D" w:rsidP="006E797D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 xml:space="preserve">الوحدة </w:t>
                      </w: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>الرابعة</w:t>
                      </w: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 xml:space="preserve"> </w:t>
                      </w:r>
                      <w:proofErr w:type="gramStart"/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 xml:space="preserve">( </w:t>
                      </w: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FFFFFF"/>
                          <w:sz w:val="64"/>
                          <w:szCs w:val="64"/>
                          <w:rtl/>
                        </w:rPr>
                        <w:t>المادة</w:t>
                      </w:r>
                      <w:proofErr w:type="gramEnd"/>
                      <w:r w:rsidRPr="00CB18E7">
                        <w:rPr>
                          <w:rFonts w:ascii="Sakkal Majalla" w:hAnsi="Sakkal Majalla" w:cs="Sakkal Majalla"/>
                          <w:color w:val="FFFFFF"/>
                          <w:sz w:val="64"/>
                          <w:szCs w:val="64"/>
                          <w:rtl/>
                        </w:rPr>
                        <w:t>)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4F1C8251" w14:textId="77777777" w:rsidR="006E797D" w:rsidRDefault="006E797D" w:rsidP="006E797D">
      <w:pPr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rFonts w:hint="cs"/>
          <w:noProof/>
          <w:color w:val="FF0000"/>
          <w:sz w:val="52"/>
          <w:szCs w:val="52"/>
          <w:rtl/>
          <w:lang w:val="ar-SA"/>
        </w:rPr>
        <w:t xml:space="preserve"> </w:t>
      </w:r>
      <w:r w:rsidRPr="003D00CE">
        <w:rPr>
          <w:b/>
          <w:bCs/>
          <w:noProof/>
          <w:color w:val="FF0000"/>
          <w:sz w:val="72"/>
          <w:szCs w:val="72"/>
          <w:rtl/>
        </w:rPr>
        <w:t xml:space="preserve"> </w:t>
      </w:r>
    </w:p>
    <w:tbl>
      <w:tblPr>
        <w:tblpPr w:leftFromText="180" w:rightFromText="180" w:vertAnchor="page" w:horzAnchor="margin" w:tblpY="6211"/>
        <w:tblW w:w="93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10"/>
        <w:gridCol w:w="1837"/>
        <w:gridCol w:w="1837"/>
        <w:gridCol w:w="1837"/>
      </w:tblGrid>
      <w:tr w:rsidR="003B5C77" w:rsidRPr="00CB18E7" w14:paraId="280A0F8E" w14:textId="77777777" w:rsidTr="003B5C77">
        <w:tc>
          <w:tcPr>
            <w:tcW w:w="3810" w:type="dxa"/>
            <w:vMerge w:val="restart"/>
            <w:shd w:val="clear" w:color="auto" w:fill="C00000"/>
            <w:vAlign w:val="center"/>
          </w:tcPr>
          <w:p w14:paraId="496F479D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538135"/>
                <w:sz w:val="66"/>
                <w:szCs w:val="66"/>
              </w:rPr>
            </w:pPr>
            <w:r w:rsidRPr="00CB18E7">
              <w:rPr>
                <w:rFonts w:ascii="Sakkal Majalla" w:hAnsi="Sakkal Majalla" w:cs="Sakkal Majalla"/>
                <w:color w:val="FFFFFF"/>
                <w:sz w:val="66"/>
                <w:szCs w:val="66"/>
                <w:rtl/>
              </w:rPr>
              <w:t>التوصيات</w:t>
            </w:r>
          </w:p>
        </w:tc>
        <w:tc>
          <w:tcPr>
            <w:tcW w:w="5511" w:type="dxa"/>
            <w:gridSpan w:val="3"/>
            <w:shd w:val="clear" w:color="auto" w:fill="FFD966"/>
          </w:tcPr>
          <w:p w14:paraId="4D1B369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color w:val="FF0000"/>
                <w:sz w:val="60"/>
                <w:szCs w:val="60"/>
                <w:rtl/>
                <w:lang w:bidi="ar-EG"/>
              </w:rPr>
            </w:pPr>
            <w:r w:rsidRPr="00CB18E7">
              <w:rPr>
                <w:rFonts w:ascii="Sakkal Majalla" w:hAnsi="Sakkal Majalla" w:cs="Sakkal Majalla"/>
                <w:color w:val="0D0D0D"/>
                <w:sz w:val="60"/>
                <w:szCs w:val="60"/>
                <w:rtl/>
                <w:lang w:bidi="ar-EG"/>
              </w:rPr>
              <w:t>التقييم</w:t>
            </w:r>
          </w:p>
        </w:tc>
      </w:tr>
      <w:tr w:rsidR="003B5C77" w:rsidRPr="00CB18E7" w14:paraId="55EAB963" w14:textId="77777777" w:rsidTr="003B5C77">
        <w:trPr>
          <w:trHeight w:val="635"/>
        </w:trPr>
        <w:tc>
          <w:tcPr>
            <w:tcW w:w="3810" w:type="dxa"/>
            <w:vMerge/>
            <w:shd w:val="clear" w:color="auto" w:fill="C00000"/>
          </w:tcPr>
          <w:p w14:paraId="2503861E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33CE3F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5372CE4" wp14:editId="40C21B9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169545</wp:posOffset>
                  </wp:positionV>
                  <wp:extent cx="1073785" cy="895350"/>
                  <wp:effectExtent l="0" t="0" r="0" b="0"/>
                  <wp:wrapNone/>
                  <wp:docPr id="125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28E5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  <w:rtl/>
              </w:rPr>
            </w:pPr>
          </w:p>
          <w:p w14:paraId="571B7300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317A73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71A8635D" wp14:editId="63F8D0E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121920</wp:posOffset>
                  </wp:positionV>
                  <wp:extent cx="990600" cy="990600"/>
                  <wp:effectExtent l="0" t="0" r="0" b="0"/>
                  <wp:wrapNone/>
                  <wp:docPr id="12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shd w:val="clear" w:color="auto" w:fill="auto"/>
          </w:tcPr>
          <w:p w14:paraId="4D767EC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5B724FBB" wp14:editId="4B69ACC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150495</wp:posOffset>
                  </wp:positionV>
                  <wp:extent cx="885825" cy="885825"/>
                  <wp:effectExtent l="0" t="0" r="9525" b="9525"/>
                  <wp:wrapNone/>
                  <wp:docPr id="12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5C77" w:rsidRPr="00CB18E7" w14:paraId="3C372282" w14:textId="77777777" w:rsidTr="003B5C77">
        <w:tc>
          <w:tcPr>
            <w:tcW w:w="3810" w:type="dxa"/>
            <w:shd w:val="clear" w:color="auto" w:fill="auto"/>
          </w:tcPr>
          <w:p w14:paraId="28D6F90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A1CA197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76FF71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3D673A5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5612059F" w14:textId="77777777" w:rsidTr="003B5C77">
        <w:tc>
          <w:tcPr>
            <w:tcW w:w="3810" w:type="dxa"/>
            <w:shd w:val="clear" w:color="auto" w:fill="auto"/>
          </w:tcPr>
          <w:p w14:paraId="2A33A07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99F6A12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3B4E58C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1DD6D76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445B2746" w14:textId="77777777" w:rsidTr="003B5C77">
        <w:tc>
          <w:tcPr>
            <w:tcW w:w="3810" w:type="dxa"/>
            <w:shd w:val="clear" w:color="auto" w:fill="auto"/>
          </w:tcPr>
          <w:p w14:paraId="0C6E8CFE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082392C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57C310CB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1682B8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51657C2C" w14:textId="77777777" w:rsidTr="003B5C77">
        <w:tc>
          <w:tcPr>
            <w:tcW w:w="3810" w:type="dxa"/>
            <w:shd w:val="clear" w:color="auto" w:fill="auto"/>
          </w:tcPr>
          <w:p w14:paraId="77FE6FA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70F82CF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91A3151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6CE2BC7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6DFB9B34" w14:textId="77777777" w:rsidTr="003B5C77">
        <w:tc>
          <w:tcPr>
            <w:tcW w:w="3810" w:type="dxa"/>
            <w:shd w:val="clear" w:color="auto" w:fill="auto"/>
          </w:tcPr>
          <w:p w14:paraId="3D597488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BD8695D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284ED41A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32BAF9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  <w:tr w:rsidR="003B5C77" w:rsidRPr="00CB18E7" w14:paraId="324D2953" w14:textId="77777777" w:rsidTr="003B5C77">
        <w:tc>
          <w:tcPr>
            <w:tcW w:w="3810" w:type="dxa"/>
            <w:shd w:val="clear" w:color="auto" w:fill="auto"/>
          </w:tcPr>
          <w:p w14:paraId="687DFD0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4608EA5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474D2403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  <w:tc>
          <w:tcPr>
            <w:tcW w:w="1837" w:type="dxa"/>
            <w:shd w:val="clear" w:color="auto" w:fill="auto"/>
          </w:tcPr>
          <w:p w14:paraId="756B5949" w14:textId="77777777" w:rsidR="003B5C77" w:rsidRPr="00CB18E7" w:rsidRDefault="003B5C77" w:rsidP="003B5C77">
            <w:pPr>
              <w:bidi w:val="0"/>
              <w:spacing w:after="0" w:line="240" w:lineRule="auto"/>
              <w:jc w:val="center"/>
              <w:rPr>
                <w:color w:val="FF0000"/>
                <w:sz w:val="52"/>
                <w:szCs w:val="52"/>
              </w:rPr>
            </w:pPr>
          </w:p>
        </w:tc>
      </w:tr>
    </w:tbl>
    <w:p w14:paraId="341D0632" w14:textId="7BD36A03" w:rsidR="006E797D" w:rsidRPr="00ED4530" w:rsidRDefault="003B5C77" w:rsidP="006E797D">
      <w:pPr>
        <w:bidi w:val="0"/>
        <w:jc w:val="center"/>
        <w:rPr>
          <w:b/>
          <w:bCs/>
          <w:noProof/>
          <w:color w:val="FF0000"/>
          <w:sz w:val="72"/>
          <w:szCs w:val="7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199378" wp14:editId="23A6A1E0">
                <wp:simplePos x="0" y="0"/>
                <wp:positionH relativeFrom="column">
                  <wp:posOffset>1061085</wp:posOffset>
                </wp:positionH>
                <wp:positionV relativeFrom="paragraph">
                  <wp:posOffset>27305</wp:posOffset>
                </wp:positionV>
                <wp:extent cx="3098165" cy="867410"/>
                <wp:effectExtent l="0" t="0" r="26035" b="27940"/>
                <wp:wrapNone/>
                <wp:docPr id="232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165" cy="8674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FC3CC" w14:textId="77777777" w:rsidR="006E797D" w:rsidRPr="00ED4530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</w:rPr>
                            </w:pPr>
                            <w:r w:rsidRPr="00ED4530"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rtl/>
                              </w:rPr>
                              <w:t xml:space="preserve">تقييم 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99378" id="_x0000_s1038" style="position:absolute;left:0;text-align:left;margin-left:83.55pt;margin-top:2.15pt;width:243.95pt;height:6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85FC3CC" w14:textId="77777777" w:rsidR="006E797D" w:rsidRPr="00ED4530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</w:rPr>
                      </w:pPr>
                      <w:r w:rsidRPr="00ED4530">
                        <w:rPr>
                          <w:rFonts w:ascii="Sakkal Majalla" w:hAnsi="Sakkal Majalla" w:cs="Sakkal Majalla"/>
                          <w:sz w:val="78"/>
                          <w:szCs w:val="78"/>
                          <w:rtl/>
                        </w:rPr>
                        <w:t xml:space="preserve">تقييم الوحدة </w:t>
                      </w:r>
                    </w:p>
                  </w:txbxContent>
                </v:textbox>
              </v:roundrect>
            </w:pict>
          </mc:Fallback>
        </mc:AlternateContent>
      </w:r>
      <w:r w:rsidR="006E797D">
        <w:rPr>
          <w:color w:val="FF0000"/>
          <w:sz w:val="52"/>
          <w:szCs w:val="52"/>
          <w:rtl/>
        </w:rPr>
        <w:br w:type="page"/>
      </w:r>
      <w:r w:rsidR="00A30A7B"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20384" behindDoc="1" locked="0" layoutInCell="1" allowOverlap="1" wp14:anchorId="2D7D9EB8" wp14:editId="1D27FD4F">
            <wp:simplePos x="0" y="0"/>
            <wp:positionH relativeFrom="column">
              <wp:posOffset>-1485900</wp:posOffset>
            </wp:positionH>
            <wp:positionV relativeFrom="paragraph">
              <wp:posOffset>-1009650</wp:posOffset>
            </wp:positionV>
            <wp:extent cx="7924800" cy="1087755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2815C6" wp14:editId="3883B929">
                <wp:simplePos x="0" y="0"/>
                <wp:positionH relativeFrom="column">
                  <wp:posOffset>304800</wp:posOffset>
                </wp:positionH>
                <wp:positionV relativeFrom="paragraph">
                  <wp:posOffset>419100</wp:posOffset>
                </wp:positionV>
                <wp:extent cx="4641215" cy="571500"/>
                <wp:effectExtent l="0" t="0" r="26035" b="19050"/>
                <wp:wrapNone/>
                <wp:docPr id="230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215" cy="5715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4D3D2" w14:textId="77777777" w:rsidR="006E797D" w:rsidRPr="003B5C77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6"/>
                                <w:szCs w:val="56"/>
                                <w:lang w:bidi="ar-EG"/>
                              </w:rPr>
                            </w:pPr>
                            <w:r w:rsidRPr="003B5C77">
                              <w:rPr>
                                <w:rFonts w:ascii="Sakkal Majalla" w:hAnsi="Sakkal Majalla" w:cs="Sakkal Majalla" w:hint="cs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الدرس الأول (خصائص المواد)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815C6" id="_x0000_s1039" style="position:absolute;left:0;text-align:left;margin-left:24pt;margin-top:33pt;width:365.4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A04D3D2" w14:textId="77777777" w:rsidR="006E797D" w:rsidRPr="003B5C77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56"/>
                          <w:szCs w:val="56"/>
                          <w:lang w:bidi="ar-EG"/>
                        </w:rPr>
                      </w:pPr>
                      <w:r w:rsidRPr="003B5C77">
                        <w:rPr>
                          <w:rFonts w:ascii="Sakkal Majalla" w:hAnsi="Sakkal Majalla" w:cs="Sakkal Majalla" w:hint="cs"/>
                          <w:sz w:val="56"/>
                          <w:szCs w:val="56"/>
                          <w:rtl/>
                          <w:lang w:bidi="ar-EG"/>
                        </w:rPr>
                        <w:t>الدرس الأول (خصائص المواد)</w:t>
                      </w:r>
                    </w:p>
                  </w:txbxContent>
                </v:textbox>
              </v:roundrect>
            </w:pict>
          </mc:Fallback>
        </mc:AlternateContent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BF8583" wp14:editId="2371DAE4">
                <wp:simplePos x="0" y="0"/>
                <wp:positionH relativeFrom="column">
                  <wp:posOffset>180975</wp:posOffset>
                </wp:positionH>
                <wp:positionV relativeFrom="paragraph">
                  <wp:posOffset>-428625</wp:posOffset>
                </wp:positionV>
                <wp:extent cx="5022215" cy="752475"/>
                <wp:effectExtent l="0" t="0" r="26035" b="28575"/>
                <wp:wrapNone/>
                <wp:docPr id="229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752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12924" w14:textId="77777777" w:rsidR="006E797D" w:rsidRPr="00ED4530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السادس(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المادة من حولنا)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F8583" id="_x0000_s1040" style="position:absolute;left:0;text-align:left;margin-left:14.25pt;margin-top:-33.75pt;width:395.45pt;height:5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A412924" w14:textId="77777777" w:rsidR="006E797D" w:rsidRPr="00ED4530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 xml:space="preserve">الفصل </w:t>
                      </w:r>
                      <w:proofErr w:type="gramStart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السادس(</w:t>
                      </w:r>
                      <w:proofErr w:type="gramEnd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المادة من حولنا)</w:t>
                      </w:r>
                    </w:p>
                  </w:txbxContent>
                </v:textbox>
              </v:roundrect>
            </w:pict>
          </mc:Fallback>
        </mc:AlternateContent>
      </w:r>
      <w:r w:rsidR="006E797D" w:rsidRPr="00E46D36">
        <w:rPr>
          <w:rFonts w:hint="cs"/>
          <w:color w:val="FF0000"/>
          <w:sz w:val="44"/>
          <w:szCs w:val="44"/>
          <w:rtl/>
        </w:rPr>
        <w:t xml:space="preserve">الدرس الأول </w:t>
      </w:r>
      <w:proofErr w:type="gramStart"/>
      <w:r w:rsidR="006E797D" w:rsidRPr="00E46D36">
        <w:rPr>
          <w:rFonts w:hint="cs"/>
          <w:color w:val="FF0000"/>
          <w:sz w:val="44"/>
          <w:szCs w:val="44"/>
          <w:rtl/>
        </w:rPr>
        <w:t>( موارد</w:t>
      </w:r>
      <w:proofErr w:type="gramEnd"/>
      <w:r w:rsidR="006E797D" w:rsidRPr="00E46D36">
        <w:rPr>
          <w:rFonts w:hint="cs"/>
          <w:color w:val="FF0000"/>
          <w:sz w:val="44"/>
          <w:szCs w:val="44"/>
          <w:rtl/>
        </w:rPr>
        <w:t xml:space="preserve"> الأرض )</w:t>
      </w:r>
    </w:p>
    <w:p w14:paraId="588379CA" w14:textId="77777777" w:rsidR="006E797D" w:rsidRPr="004E7B46" w:rsidRDefault="006E797D" w:rsidP="006E797D">
      <w:pPr>
        <w:rPr>
          <w:sz w:val="76"/>
          <w:szCs w:val="76"/>
          <w:rtl/>
        </w:rPr>
      </w:pPr>
    </w:p>
    <w:p w14:paraId="46E41B1D" w14:textId="77777777" w:rsidR="006E797D" w:rsidRPr="009B21A3" w:rsidRDefault="00F739A6" w:rsidP="006E797D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1E730AC" wp14:editId="7D431A23">
                <wp:simplePos x="0" y="0"/>
                <wp:positionH relativeFrom="column">
                  <wp:posOffset>-391795</wp:posOffset>
                </wp:positionH>
                <wp:positionV relativeFrom="paragraph">
                  <wp:posOffset>487045</wp:posOffset>
                </wp:positionV>
                <wp:extent cx="6085840" cy="2087880"/>
                <wp:effectExtent l="0" t="0" r="10160" b="26670"/>
                <wp:wrapNone/>
                <wp:docPr id="22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840" cy="2087880"/>
                          <a:chOff x="0" y="0"/>
                          <a:chExt cx="6085830" cy="2087652"/>
                        </a:xfrm>
                      </wpg:grpSpPr>
                      <pic:pic xmlns:pic="http://schemas.openxmlformats.org/drawingml/2006/picture">
                        <pic:nvPicPr>
                          <pic:cNvPr id="5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295" y="0"/>
                            <a:ext cx="1486535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0"/>
                            <a:ext cx="1438275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85648" y="1528549"/>
                            <a:ext cx="149479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27994" w14:textId="77777777" w:rsidR="006E797D" w:rsidRDefault="006E797D" w:rsidP="006E797D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صورة 3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824" y="0"/>
                            <a:ext cx="150114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79176" y="1555844"/>
                            <a:ext cx="149479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A3155" w14:textId="77777777" w:rsidR="006E797D" w:rsidRDefault="006E797D" w:rsidP="006E797D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569492"/>
                            <a:ext cx="149479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4DAE2" w14:textId="77777777" w:rsidR="006E797D" w:rsidRDefault="006E797D" w:rsidP="006E797D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730AC" id="Group 66" o:spid="_x0000_s1041" style="position:absolute;left:0;text-align:left;margin-left:-30.85pt;margin-top:38.35pt;width:479.2pt;height:164.4pt;z-index:251707392" coordsize="60858,20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42" type="#_x0000_t75" style="position:absolute;left:45992;width:14866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">
                  <v:imagedata r:id="rId55" o:title=""/>
                </v:shape>
                <v:shape id="صورة 4" o:spid="_x0000_s1043" type="#_x0000_t75" style="position:absolute;left:545;width:14383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">
                  <v:imagedata r:id="rId56" o:title=""/>
                </v:shape>
                <v:shape id="_x0000_s1044" type="#_x0000_t202" style="position:absolute;left:45856;top:15285;width:14948;height:5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">
                  <v:textbox>
                    <w:txbxContent>
                      <w:p w14:paraId="26027994" w14:textId="77777777" w:rsidR="006E797D" w:rsidRDefault="006E797D" w:rsidP="006E797D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........................................................................</w:t>
                        </w:r>
                      </w:p>
                    </w:txbxContent>
                  </v:textbox>
                </v:shape>
                <v:shape id="صورة 3" o:spid="_x0000_s1045" type="#_x0000_t75" style="position:absolute;left:22928;width:15011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">
                  <v:imagedata r:id="rId57" o:title=""/>
                </v:shape>
                <v:shape id="_x0000_s1046" type="#_x0000_t202" style="position:absolute;left:22791;top:15558;width:14948;height:5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">
                  <v:textbox>
                    <w:txbxContent>
                      <w:p w14:paraId="19FA3155" w14:textId="77777777" w:rsidR="006E797D" w:rsidRDefault="006E797D" w:rsidP="006E797D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........................................................................</w:t>
                        </w:r>
                      </w:p>
                    </w:txbxContent>
                  </v:textbox>
                </v:shape>
                <v:shape id="_x0000_s1047" type="#_x0000_t202" style="position:absolute;top:15694;width:14947;height:51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">
                  <v:textbox>
                    <w:txbxContent>
                      <w:p w14:paraId="64D4DAE2" w14:textId="77777777" w:rsidR="006E797D" w:rsidRDefault="006E797D" w:rsidP="006E797D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>........................................................................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797D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نكتب تحت كل صورة حالة المادة </w:t>
      </w:r>
      <w:proofErr w:type="gramStart"/>
      <w:r w:rsidR="006E797D" w:rsidRPr="009B21A3">
        <w:rPr>
          <w:rFonts w:ascii="Sakkal Majalla" w:hAnsi="Sakkal Majalla" w:cs="Sakkal Majalla" w:hint="cs"/>
          <w:b/>
          <w:bCs/>
          <w:color w:val="002060"/>
          <w:sz w:val="44"/>
          <w:szCs w:val="44"/>
          <w:u w:val="single"/>
          <w:rtl/>
        </w:rPr>
        <w:t>( صلب</w:t>
      </w:r>
      <w:proofErr w:type="gramEnd"/>
      <w:r w:rsidR="006E797D" w:rsidRPr="009B21A3">
        <w:rPr>
          <w:rFonts w:ascii="Sakkal Majalla" w:hAnsi="Sakkal Majalla" w:cs="Sakkal Majalla" w:hint="cs"/>
          <w:b/>
          <w:bCs/>
          <w:color w:val="002060"/>
          <w:sz w:val="44"/>
          <w:szCs w:val="44"/>
          <w:u w:val="single"/>
          <w:rtl/>
        </w:rPr>
        <w:t xml:space="preserve"> , سائل , غاز )</w:t>
      </w:r>
      <w:r w:rsidR="006E797D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:</w:t>
      </w:r>
    </w:p>
    <w:p w14:paraId="37F1147B" w14:textId="77777777" w:rsidR="006E797D" w:rsidRPr="00446591" w:rsidRDefault="006E797D" w:rsidP="006E797D">
      <w:pPr>
        <w:jc w:val="center"/>
        <w:rPr>
          <w:color w:val="C00000"/>
          <w:sz w:val="52"/>
          <w:szCs w:val="52"/>
          <w:rtl/>
        </w:rPr>
      </w:pPr>
    </w:p>
    <w:p w14:paraId="36AB9092" w14:textId="77777777" w:rsidR="006E797D" w:rsidRDefault="006E797D" w:rsidP="006E797D">
      <w:pPr>
        <w:rPr>
          <w:color w:val="FF0000"/>
          <w:sz w:val="52"/>
          <w:szCs w:val="52"/>
          <w:rtl/>
        </w:rPr>
      </w:pPr>
    </w:p>
    <w:p w14:paraId="6ED5FB5E" w14:textId="77777777" w:rsidR="00EE4A75" w:rsidRDefault="00EE4A75" w:rsidP="006E797D">
      <w:pPr>
        <w:rPr>
          <w:color w:val="FF0000"/>
          <w:sz w:val="52"/>
          <w:szCs w:val="52"/>
          <w:rtl/>
        </w:rPr>
      </w:pPr>
    </w:p>
    <w:p w14:paraId="2219262F" w14:textId="23292093" w:rsidR="00EE4A75" w:rsidRDefault="00EE4A75" w:rsidP="006E797D">
      <w:pPr>
        <w:rPr>
          <w:color w:val="FF0000"/>
          <w:sz w:val="52"/>
          <w:szCs w:val="52"/>
          <w:rtl/>
        </w:rPr>
      </w:pPr>
    </w:p>
    <w:p w14:paraId="39DA953E" w14:textId="77777777" w:rsidR="00EE4A75" w:rsidRPr="00EE4A75" w:rsidRDefault="00EE4A75" w:rsidP="00EE4A75">
      <w:pPr>
        <w:ind w:left="-874"/>
        <w:rPr>
          <w:rFonts w:ascii="Sakkal Majalla" w:hAnsi="Sakkal Majalla" w:cs="Sakkal Majalla"/>
          <w:b/>
          <w:bCs/>
          <w:color w:val="FF0000"/>
          <w:sz w:val="20"/>
          <w:szCs w:val="20"/>
          <w:rtl/>
        </w:rPr>
      </w:pPr>
    </w:p>
    <w:p w14:paraId="119C3FE5" w14:textId="77777777" w:rsidR="00EE4A75" w:rsidRPr="009B21A3" w:rsidRDefault="00F739A6" w:rsidP="00EE4A75">
      <w:pPr>
        <w:ind w:left="-87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24EA0E3" wp14:editId="6D7ED4CB">
            <wp:simplePos x="0" y="0"/>
            <wp:positionH relativeFrom="column">
              <wp:posOffset>1076325</wp:posOffset>
            </wp:positionH>
            <wp:positionV relativeFrom="paragraph">
              <wp:posOffset>502285</wp:posOffset>
            </wp:positionV>
            <wp:extent cx="1569720" cy="837565"/>
            <wp:effectExtent l="19050" t="19050" r="11430" b="19685"/>
            <wp:wrapNone/>
            <wp:docPr id="11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83756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35B64FA8" wp14:editId="2E1AA6B1">
            <wp:simplePos x="0" y="0"/>
            <wp:positionH relativeFrom="column">
              <wp:posOffset>1080135</wp:posOffset>
            </wp:positionH>
            <wp:positionV relativeFrom="paragraph">
              <wp:posOffset>1509395</wp:posOffset>
            </wp:positionV>
            <wp:extent cx="1569720" cy="982980"/>
            <wp:effectExtent l="19050" t="19050" r="11430" b="26670"/>
            <wp:wrapNone/>
            <wp:docPr id="11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829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F7992CA" wp14:editId="06013BF5">
                <wp:simplePos x="0" y="0"/>
                <wp:positionH relativeFrom="column">
                  <wp:posOffset>3521710</wp:posOffset>
                </wp:positionH>
                <wp:positionV relativeFrom="paragraph">
                  <wp:posOffset>2679700</wp:posOffset>
                </wp:positionV>
                <wp:extent cx="1600200" cy="914400"/>
                <wp:effectExtent l="0" t="0" r="19050" b="19050"/>
                <wp:wrapNone/>
                <wp:docPr id="26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C6AD6" w14:textId="77777777" w:rsidR="006E797D" w:rsidRPr="00EE4A75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</w:rPr>
                            </w:pPr>
                            <w:r w:rsidRPr="00EE4A75">
                              <w:rPr>
                                <w:rFonts w:ascii="Sakkal Majalla" w:hAnsi="Sakkal Majalla" w:cs="Sakkal Majalla" w:hint="cs"/>
                                <w:sz w:val="52"/>
                                <w:szCs w:val="52"/>
                                <w:rtl/>
                              </w:rPr>
                              <w:t>غازية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7992CA" id="مستطيل: زوايا مستديرة 9" o:spid="_x0000_s1048" style="position:absolute;left:0;text-align:left;margin-left:277.3pt;margin-top:211pt;width:126pt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" fillcolor="#70ad47" strokecolor="window" strokeweight="1.5pt">
                <v:stroke joinstyle="miter"/>
                <v:path arrowok="t"/>
                <v:textbox>
                  <w:txbxContent>
                    <w:p w14:paraId="63FC6AD6" w14:textId="77777777" w:rsidR="006E797D" w:rsidRPr="00EE4A75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52"/>
                          <w:szCs w:val="52"/>
                        </w:rPr>
                      </w:pPr>
                      <w:r w:rsidRPr="00EE4A75">
                        <w:rPr>
                          <w:rFonts w:ascii="Sakkal Majalla" w:hAnsi="Sakkal Majalla" w:cs="Sakkal Majalla" w:hint="cs"/>
                          <w:sz w:val="52"/>
                          <w:szCs w:val="52"/>
                          <w:rtl/>
                        </w:rPr>
                        <w:t>غازية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65E10B" wp14:editId="7777684A">
                <wp:simplePos x="0" y="0"/>
                <wp:positionH relativeFrom="column">
                  <wp:posOffset>3511550</wp:posOffset>
                </wp:positionH>
                <wp:positionV relativeFrom="paragraph">
                  <wp:posOffset>1574800</wp:posOffset>
                </wp:positionV>
                <wp:extent cx="1600200" cy="914400"/>
                <wp:effectExtent l="0" t="0" r="19050" b="19050"/>
                <wp:wrapNone/>
                <wp:docPr id="53" name="مستطيل: زوايا مستدير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4E5632" w14:textId="77777777" w:rsidR="006E797D" w:rsidRPr="00EE4A75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</w:rPr>
                            </w:pPr>
                            <w:r w:rsidRPr="00EE4A75">
                              <w:rPr>
                                <w:rFonts w:ascii="Sakkal Majalla" w:hAnsi="Sakkal Majalla" w:cs="Sakkal Majalla" w:hint="cs"/>
                                <w:sz w:val="52"/>
                                <w:szCs w:val="52"/>
                                <w:rtl/>
                              </w:rPr>
                              <w:t xml:space="preserve">سائلة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5E10B" id="مستطيل: زوايا مستديرة 10" o:spid="_x0000_s1049" style="position:absolute;left:0;text-align:left;margin-left:276.5pt;margin-top:124pt;width:126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" fillcolor="#70ad47" strokecolor="window" strokeweight="1.5pt">
                <v:stroke joinstyle="miter"/>
                <v:path arrowok="t"/>
                <v:textbox>
                  <w:txbxContent>
                    <w:p w14:paraId="1A4E5632" w14:textId="77777777" w:rsidR="006E797D" w:rsidRPr="00EE4A75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sz w:val="52"/>
                          <w:szCs w:val="52"/>
                        </w:rPr>
                      </w:pPr>
                      <w:r w:rsidRPr="00EE4A75">
                        <w:rPr>
                          <w:rFonts w:ascii="Sakkal Majalla" w:hAnsi="Sakkal Majalla" w:cs="Sakkal Majalla" w:hint="cs"/>
                          <w:sz w:val="52"/>
                          <w:szCs w:val="52"/>
                          <w:rtl/>
                        </w:rPr>
                        <w:t xml:space="preserve">سائلة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E8E47B" wp14:editId="1392176E">
                <wp:simplePos x="0" y="0"/>
                <wp:positionH relativeFrom="column">
                  <wp:posOffset>3503930</wp:posOffset>
                </wp:positionH>
                <wp:positionV relativeFrom="paragraph">
                  <wp:posOffset>422910</wp:posOffset>
                </wp:positionV>
                <wp:extent cx="1600200" cy="914400"/>
                <wp:effectExtent l="0" t="0" r="19050" b="19050"/>
                <wp:wrapNone/>
                <wp:docPr id="16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91440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C272F" w14:textId="77777777" w:rsidR="006E797D" w:rsidRPr="00CB18E7" w:rsidRDefault="006E797D" w:rsidP="006E797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color w:val="FFFFFF"/>
                                <w:sz w:val="52"/>
                                <w:szCs w:val="52"/>
                                <w:rtl/>
                              </w:rPr>
                              <w:t xml:space="preserve">صلبة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8E47B" id="مستطيل: زوايا مستديرة 8" o:spid="_x0000_s1050" style="position:absolute;left:0;text-align:left;margin-left:275.9pt;margin-top:33.3pt;width:126pt;height:1in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" fillcolor="#70ad47" strokecolor="window" strokeweight="1.5pt">
                <v:stroke joinstyle="miter"/>
                <v:path arrowok="t"/>
                <v:textbox>
                  <w:txbxContent>
                    <w:p w14:paraId="193C272F" w14:textId="77777777" w:rsidR="006E797D" w:rsidRPr="00CB18E7" w:rsidRDefault="006E797D" w:rsidP="006E797D">
                      <w:pPr>
                        <w:jc w:val="center"/>
                        <w:rPr>
                          <w:rFonts w:ascii="Sakkal Majalla" w:hAnsi="Sakkal Majalla" w:cs="Sakkal Majalla"/>
                          <w:color w:val="FFFFFF"/>
                          <w:sz w:val="52"/>
                          <w:szCs w:val="52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color w:val="FFFFFF"/>
                          <w:sz w:val="52"/>
                          <w:szCs w:val="52"/>
                          <w:rtl/>
                        </w:rPr>
                        <w:t xml:space="preserve">صلبة </w:t>
                      </w:r>
                    </w:p>
                  </w:txbxContent>
                </v:textbox>
              </v:roundrect>
            </w:pict>
          </mc:Fallback>
        </mc:AlternateContent>
      </w:r>
      <w:r w:rsidR="00EE4A75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2-نصل كل صورة بالحالة المناسبة </w:t>
      </w:r>
      <w:proofErr w:type="gramStart"/>
      <w:r w:rsidR="00EE4A75" w:rsidRPr="009B21A3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لها :</w:t>
      </w:r>
      <w:proofErr w:type="gramEnd"/>
    </w:p>
    <w:p w14:paraId="324BFBE6" w14:textId="77777777" w:rsidR="006E797D" w:rsidRDefault="00F739A6" w:rsidP="006E797D">
      <w:pPr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66999B25" wp14:editId="2DE1BF85">
            <wp:simplePos x="0" y="0"/>
            <wp:positionH relativeFrom="column">
              <wp:posOffset>1085850</wp:posOffset>
            </wp:positionH>
            <wp:positionV relativeFrom="paragraph">
              <wp:posOffset>2163445</wp:posOffset>
            </wp:positionV>
            <wp:extent cx="1560830" cy="904875"/>
            <wp:effectExtent l="19050" t="19050" r="20320" b="28575"/>
            <wp:wrapNone/>
            <wp:docPr id="1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048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97D">
        <w:rPr>
          <w:color w:val="FF0000"/>
          <w:sz w:val="52"/>
          <w:szCs w:val="52"/>
          <w:rtl/>
        </w:rPr>
        <w:br w:type="page"/>
      </w:r>
    </w:p>
    <w:p w14:paraId="280B79E0" w14:textId="3A2F707C" w:rsidR="00A731E2" w:rsidRDefault="00A30A7B" w:rsidP="00A731E2">
      <w:pPr>
        <w:rPr>
          <w:color w:val="FF0000"/>
          <w:sz w:val="56"/>
          <w:szCs w:val="56"/>
          <w:rtl/>
        </w:rPr>
      </w:pPr>
      <w:r>
        <w:rPr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922432" behindDoc="1" locked="0" layoutInCell="1" allowOverlap="1" wp14:anchorId="1E4AE7BD" wp14:editId="25DEF6C1">
            <wp:simplePos x="0" y="0"/>
            <wp:positionH relativeFrom="column">
              <wp:posOffset>-1390650</wp:posOffset>
            </wp:positionH>
            <wp:positionV relativeFrom="paragraph">
              <wp:posOffset>-1009650</wp:posOffset>
            </wp:positionV>
            <wp:extent cx="7848600" cy="1095375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95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7D2C6E" wp14:editId="051E4D02">
                <wp:simplePos x="0" y="0"/>
                <wp:positionH relativeFrom="column">
                  <wp:posOffset>40640</wp:posOffset>
                </wp:positionH>
                <wp:positionV relativeFrom="paragraph">
                  <wp:posOffset>-508000</wp:posOffset>
                </wp:positionV>
                <wp:extent cx="5022215" cy="898525"/>
                <wp:effectExtent l="0" t="0" r="26035" b="15875"/>
                <wp:wrapNone/>
                <wp:docPr id="11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6DE492" w14:textId="77777777" w:rsidR="00A731E2" w:rsidRPr="00ED4530" w:rsidRDefault="00A731E2" w:rsidP="00A731E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الأول (خصائص المواد)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D2C6E" id="_x0000_s1051" style="position:absolute;left:0;text-align:left;margin-left:3.2pt;margin-top:-40pt;width:395.45pt;height:7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06DE492" w14:textId="77777777" w:rsidR="00A731E2" w:rsidRPr="00ED4530" w:rsidRDefault="00A731E2" w:rsidP="00A731E2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الأول (خصائص المواد)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4F5F9D" w14:textId="77777777" w:rsidR="00A731E2" w:rsidRPr="00C5254C" w:rsidRDefault="00A731E2" w:rsidP="00C5254C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>1</w:t>
      </w:r>
      <w:proofErr w:type="gramStart"/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>_  كل</w:t>
      </w:r>
      <w:proofErr w:type="gramEnd"/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 شي له كتلة ويشغل حيز يسمى (...</w:t>
      </w:r>
      <w:r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</w:t>
      </w:r>
      <w:r w:rsid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................</w:t>
      </w:r>
      <w:r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</w:t>
      </w: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>.)</w:t>
      </w:r>
    </w:p>
    <w:p w14:paraId="0F13F0B1" w14:textId="77777777" w:rsidR="00A731E2" w:rsidRPr="00C5254C" w:rsidRDefault="00F739A6" w:rsidP="00122659">
      <w:pPr>
        <w:spacing w:after="0" w:line="360" w:lineRule="auto"/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67CFF6B" wp14:editId="345FA6D4">
            <wp:simplePos x="0" y="0"/>
            <wp:positionH relativeFrom="margin">
              <wp:posOffset>1668780</wp:posOffset>
            </wp:positionH>
            <wp:positionV relativeFrom="paragraph">
              <wp:posOffset>133350</wp:posOffset>
            </wp:positionV>
            <wp:extent cx="1246505" cy="1602740"/>
            <wp:effectExtent l="0" t="0" r="0" b="0"/>
            <wp:wrapNone/>
            <wp:docPr id="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E2"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2_ </w:t>
      </w:r>
      <w:proofErr w:type="spellStart"/>
      <w:r w:rsidR="00A731E2" w:rsidRPr="00C5254C">
        <w:rPr>
          <w:rFonts w:ascii="Sakkal Majalla" w:hAnsi="Sakkal Majalla" w:cs="Sakkal Majalla"/>
          <w:color w:val="FF0000"/>
          <w:sz w:val="44"/>
          <w:szCs w:val="44"/>
          <w:rtl/>
        </w:rPr>
        <w:t>ماخصائص</w:t>
      </w:r>
      <w:proofErr w:type="spellEnd"/>
      <w:r w:rsidR="00A731E2"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 كتاب العلوم</w:t>
      </w:r>
      <w:r w:rsidR="00C5254C"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؟</w:t>
      </w:r>
    </w:p>
    <w:p w14:paraId="0B0563F0" w14:textId="77777777" w:rsidR="00A731E2" w:rsidRPr="00C5254C" w:rsidRDefault="00A731E2" w:rsidP="00122659">
      <w:pPr>
        <w:spacing w:after="0" w:line="360" w:lineRule="auto"/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 w:rsidRPr="00C5254C">
        <w:rPr>
          <w:rFonts w:ascii="Sakkal Majalla" w:hAnsi="Sakkal Majalla" w:cs="Sakkal Majalla"/>
          <w:sz w:val="44"/>
          <w:szCs w:val="44"/>
          <w:rtl/>
        </w:rPr>
        <w:t>اللون</w:t>
      </w: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 /..............</w:t>
      </w:r>
      <w:r w:rsidR="00C5254C"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...................</w:t>
      </w:r>
    </w:p>
    <w:p w14:paraId="68D7930D" w14:textId="77777777" w:rsidR="00A731E2" w:rsidRPr="003E490D" w:rsidRDefault="00A731E2" w:rsidP="003E490D">
      <w:pPr>
        <w:spacing w:after="0" w:line="360" w:lineRule="auto"/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>ال</w:t>
      </w:r>
      <w:r w:rsidRPr="00C5254C">
        <w:rPr>
          <w:rFonts w:ascii="Sakkal Majalla" w:hAnsi="Sakkal Majalla" w:cs="Sakkal Majalla"/>
          <w:sz w:val="44"/>
          <w:szCs w:val="44"/>
          <w:rtl/>
        </w:rPr>
        <w:t>ملمس</w:t>
      </w:r>
      <w:r w:rsidRPr="00C5254C">
        <w:rPr>
          <w:rFonts w:ascii="Sakkal Majalla" w:hAnsi="Sakkal Majalla" w:cs="Sakkal Majalla"/>
          <w:color w:val="FF0000"/>
          <w:sz w:val="44"/>
          <w:szCs w:val="44"/>
          <w:rtl/>
        </w:rPr>
        <w:t xml:space="preserve"> /............</w:t>
      </w:r>
      <w:r w:rsidR="00C5254C" w:rsidRPr="00C5254C">
        <w:rPr>
          <w:rFonts w:ascii="Sakkal Majalla" w:hAnsi="Sakkal Majalla" w:cs="Sakkal Majalla" w:hint="cs"/>
          <w:color w:val="FF0000"/>
          <w:sz w:val="44"/>
          <w:szCs w:val="44"/>
          <w:rtl/>
        </w:rPr>
        <w:t>...................</w:t>
      </w:r>
    </w:p>
    <w:p w14:paraId="313141A6" w14:textId="77777777" w:rsidR="00A731E2" w:rsidRPr="009B21A3" w:rsidRDefault="00A731E2" w:rsidP="00A731E2">
      <w:pPr>
        <w:ind w:left="-964"/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</w:pPr>
      <w:r w:rsidRPr="009B21A3"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  <w:t xml:space="preserve">3_ أقارن بين </w:t>
      </w:r>
      <w:proofErr w:type="gramStart"/>
      <w:r w:rsidRPr="009B21A3"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  <w:t>الكتل :</w:t>
      </w:r>
      <w:proofErr w:type="gramEnd"/>
      <w:r w:rsidRPr="009B21A3"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  <w:t xml:space="preserve"> </w:t>
      </w:r>
    </w:p>
    <w:p w14:paraId="49B054AC" w14:textId="767D2633" w:rsidR="00A731E2" w:rsidRPr="00C5254C" w:rsidRDefault="00F739A6" w:rsidP="00A731E2">
      <w:pPr>
        <w:rPr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48FEFB3" wp14:editId="2D2A5AB8">
                <wp:simplePos x="0" y="0"/>
                <wp:positionH relativeFrom="column">
                  <wp:posOffset>3067050</wp:posOffset>
                </wp:positionH>
                <wp:positionV relativeFrom="paragraph">
                  <wp:posOffset>48260</wp:posOffset>
                </wp:positionV>
                <wp:extent cx="2609850" cy="438150"/>
                <wp:effectExtent l="0" t="0" r="19050" b="19050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9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3F7B" w14:textId="77777777" w:rsidR="00A731E2" w:rsidRPr="006A03EB" w:rsidRDefault="006A03EB" w:rsidP="00A731E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A03E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أ</w:t>
                            </w:r>
                            <w:r w:rsidR="00A731E2" w:rsidRPr="006A03E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يهما </w:t>
                            </w:r>
                            <w:proofErr w:type="gramStart"/>
                            <w:r w:rsidR="00A731E2" w:rsidRPr="006A03E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أثقل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EFB3" id="_x0000_s1052" type="#_x0000_t202" style="position:absolute;left:0;text-align:left;margin-left:241.5pt;margin-top:3.8pt;width:205.5pt;height:34.5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">
                <v:textbox>
                  <w:txbxContent>
                    <w:p w14:paraId="5F3B3F7B" w14:textId="77777777" w:rsidR="00A731E2" w:rsidRPr="006A03EB" w:rsidRDefault="006A03EB" w:rsidP="00A731E2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</w:rPr>
                      </w:pPr>
                      <w:r w:rsidRPr="006A03EB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>أ</w:t>
                      </w:r>
                      <w:r w:rsidR="00A731E2" w:rsidRPr="006A03EB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يهما </w:t>
                      </w:r>
                      <w:proofErr w:type="gramStart"/>
                      <w:r w:rsidR="00A731E2" w:rsidRPr="006A03EB"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</w:rPr>
                        <w:t>أثقل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D1C62" w14:textId="77777777" w:rsidR="003E490D" w:rsidRDefault="00F739A6" w:rsidP="008D3A1A">
      <w:pPr>
        <w:jc w:val="center"/>
        <w:rPr>
          <w:noProof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598BEBAB" wp14:editId="67DCDB95">
            <wp:simplePos x="0" y="0"/>
            <wp:positionH relativeFrom="margin">
              <wp:posOffset>3886835</wp:posOffset>
            </wp:positionH>
            <wp:positionV relativeFrom="paragraph">
              <wp:posOffset>1445260</wp:posOffset>
            </wp:positionV>
            <wp:extent cx="767080" cy="1047750"/>
            <wp:effectExtent l="0" t="0" r="0" b="0"/>
            <wp:wrapNone/>
            <wp:docPr id="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1EE0C284" wp14:editId="2F92FE32">
            <wp:simplePos x="0" y="0"/>
            <wp:positionH relativeFrom="column">
              <wp:posOffset>1276350</wp:posOffset>
            </wp:positionH>
            <wp:positionV relativeFrom="paragraph">
              <wp:posOffset>1543050</wp:posOffset>
            </wp:positionV>
            <wp:extent cx="1104900" cy="1104900"/>
            <wp:effectExtent l="0" t="0" r="0" b="0"/>
            <wp:wrapNone/>
            <wp:docPr id="10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352E9F81" wp14:editId="58A9DB73">
            <wp:simplePos x="0" y="0"/>
            <wp:positionH relativeFrom="margin">
              <wp:posOffset>3484245</wp:posOffset>
            </wp:positionH>
            <wp:positionV relativeFrom="paragraph">
              <wp:posOffset>226060</wp:posOffset>
            </wp:positionV>
            <wp:extent cx="1447800" cy="784860"/>
            <wp:effectExtent l="0" t="0" r="0" b="0"/>
            <wp:wrapNone/>
            <wp:docPr id="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E0E0E0"/>
                        </a:clrFrom>
                        <a:clrTo>
                          <a:srgbClr val="E0E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07549E7A" wp14:editId="54505DAD">
            <wp:simplePos x="0" y="0"/>
            <wp:positionH relativeFrom="margin">
              <wp:posOffset>1040130</wp:posOffset>
            </wp:positionH>
            <wp:positionV relativeFrom="paragraph">
              <wp:posOffset>264160</wp:posOffset>
            </wp:positionV>
            <wp:extent cx="1369060" cy="784860"/>
            <wp:effectExtent l="0" t="0" r="2540" b="0"/>
            <wp:wrapNone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2A2687E5" wp14:editId="23383210">
            <wp:simplePos x="0" y="0"/>
            <wp:positionH relativeFrom="column">
              <wp:posOffset>4076700</wp:posOffset>
            </wp:positionH>
            <wp:positionV relativeFrom="paragraph">
              <wp:posOffset>2988310</wp:posOffset>
            </wp:positionV>
            <wp:extent cx="647700" cy="857250"/>
            <wp:effectExtent l="0" t="0" r="0" b="0"/>
            <wp:wrapNone/>
            <wp:docPr id="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3DE5496F" wp14:editId="203EF4F4">
            <wp:simplePos x="0" y="0"/>
            <wp:positionH relativeFrom="column">
              <wp:posOffset>1285875</wp:posOffset>
            </wp:positionH>
            <wp:positionV relativeFrom="paragraph">
              <wp:posOffset>2988310</wp:posOffset>
            </wp:positionV>
            <wp:extent cx="914400" cy="914400"/>
            <wp:effectExtent l="0" t="0" r="0" b="0"/>
            <wp:wrapNone/>
            <wp:docPr id="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4C">
        <w:rPr>
          <w:rFonts w:hint="cs"/>
          <w:noProof/>
          <w:sz w:val="44"/>
          <w:szCs w:val="44"/>
          <w:rtl/>
        </w:rPr>
        <w:t xml:space="preserve"> </w:t>
      </w:r>
    </w:p>
    <w:p w14:paraId="6826A388" w14:textId="77777777" w:rsidR="003E490D" w:rsidRDefault="00F739A6">
      <w:pPr>
        <w:bidi w:val="0"/>
        <w:rPr>
          <w:noProof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A47EF03" wp14:editId="24A90CAD">
                <wp:simplePos x="0" y="0"/>
                <wp:positionH relativeFrom="column">
                  <wp:posOffset>1038225</wp:posOffset>
                </wp:positionH>
                <wp:positionV relativeFrom="paragraph">
                  <wp:posOffset>3453130</wp:posOffset>
                </wp:positionV>
                <wp:extent cx="1471295" cy="476250"/>
                <wp:effectExtent l="0" t="0" r="14605" b="19050"/>
                <wp:wrapSquare wrapText="bothSides"/>
                <wp:docPr id="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712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32B7" w14:textId="77777777" w:rsidR="00C5254C" w:rsidRPr="0030570B" w:rsidRDefault="00C5254C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EF03" id="_x0000_s1053" type="#_x0000_t202" style="position:absolute;margin-left:81.75pt;margin-top:271.9pt;width:115.85pt;height:37.5pt;flip:x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">
                <v:textbox>
                  <w:txbxContent>
                    <w:p w14:paraId="21D332B7" w14:textId="77777777" w:rsidR="00C5254C" w:rsidRPr="0030570B" w:rsidRDefault="00C5254C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4580060" wp14:editId="3F1306D7">
                <wp:simplePos x="0" y="0"/>
                <wp:positionH relativeFrom="column">
                  <wp:posOffset>3562350</wp:posOffset>
                </wp:positionH>
                <wp:positionV relativeFrom="paragraph">
                  <wp:posOffset>3462020</wp:posOffset>
                </wp:positionV>
                <wp:extent cx="1461770" cy="466725"/>
                <wp:effectExtent l="0" t="0" r="24130" b="28575"/>
                <wp:wrapSquare wrapText="bothSides"/>
                <wp:docPr id="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C82D0" w14:textId="77777777" w:rsidR="00C5254C" w:rsidRPr="0030570B" w:rsidRDefault="00C5254C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0060" id="_x0000_s1054" type="#_x0000_t202" style="position:absolute;margin-left:280.5pt;margin-top:272.6pt;width:115.1pt;height:36.75pt;flip:x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">
                <v:textbox>
                  <w:txbxContent>
                    <w:p w14:paraId="370C82D0" w14:textId="77777777" w:rsidR="00C5254C" w:rsidRPr="0030570B" w:rsidRDefault="00C5254C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7FA4723" wp14:editId="3787EC2C">
                <wp:simplePos x="0" y="0"/>
                <wp:positionH relativeFrom="column">
                  <wp:posOffset>1038225</wp:posOffset>
                </wp:positionH>
                <wp:positionV relativeFrom="paragraph">
                  <wp:posOffset>2118995</wp:posOffset>
                </wp:positionV>
                <wp:extent cx="1471295" cy="371475"/>
                <wp:effectExtent l="0" t="0" r="14605" b="28575"/>
                <wp:wrapSquare wrapText="bothSides"/>
                <wp:docPr id="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712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666A" w14:textId="77777777" w:rsidR="00A731E2" w:rsidRPr="0030570B" w:rsidRDefault="00A731E2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4723" id="_x0000_s1055" type="#_x0000_t202" style="position:absolute;margin-left:81.75pt;margin-top:166.85pt;width:115.85pt;height:29.25pt;flip:x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">
                <v:textbox>
                  <w:txbxContent>
                    <w:p w14:paraId="7570666A" w14:textId="77777777" w:rsidR="00A731E2" w:rsidRPr="0030570B" w:rsidRDefault="00A731E2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747C2162" wp14:editId="59199ECB">
                <wp:simplePos x="0" y="0"/>
                <wp:positionH relativeFrom="column">
                  <wp:posOffset>3524250</wp:posOffset>
                </wp:positionH>
                <wp:positionV relativeFrom="paragraph">
                  <wp:posOffset>2119630</wp:posOffset>
                </wp:positionV>
                <wp:extent cx="1461770" cy="419100"/>
                <wp:effectExtent l="0" t="0" r="24130" b="1905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4D0A" w14:textId="77777777" w:rsidR="00A731E2" w:rsidRPr="0030570B" w:rsidRDefault="00A731E2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2162" id="_x0000_s1056" type="#_x0000_t202" style="position:absolute;margin-left:277.5pt;margin-top:166.9pt;width:115.1pt;height:33pt;flip:x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">
                <v:textbox>
                  <w:txbxContent>
                    <w:p w14:paraId="084D4D0A" w14:textId="77777777" w:rsidR="00A731E2" w:rsidRPr="0030570B" w:rsidRDefault="00A731E2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6EDA4B1" wp14:editId="25D3F710">
                <wp:simplePos x="0" y="0"/>
                <wp:positionH relativeFrom="column">
                  <wp:posOffset>1000125</wp:posOffset>
                </wp:positionH>
                <wp:positionV relativeFrom="paragraph">
                  <wp:posOffset>633730</wp:posOffset>
                </wp:positionV>
                <wp:extent cx="1461770" cy="361950"/>
                <wp:effectExtent l="0" t="0" r="24130" b="19050"/>
                <wp:wrapSquare wrapText="bothSides"/>
                <wp:docPr id="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E0CF" w14:textId="77777777" w:rsidR="003E490D" w:rsidRPr="0030570B" w:rsidRDefault="003E490D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A4B1" id="_x0000_s1057" type="#_x0000_t202" style="position:absolute;margin-left:78.75pt;margin-top:49.9pt;width:115.1pt;height:28.5pt;flip:x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">
                <v:textbox>
                  <w:txbxContent>
                    <w:p w14:paraId="1707E0CF" w14:textId="77777777" w:rsidR="003E490D" w:rsidRPr="0030570B" w:rsidRDefault="003E490D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FB9F5B5" wp14:editId="2C13F2E0">
                <wp:simplePos x="0" y="0"/>
                <wp:positionH relativeFrom="column">
                  <wp:posOffset>3409950</wp:posOffset>
                </wp:positionH>
                <wp:positionV relativeFrom="paragraph">
                  <wp:posOffset>633730</wp:posOffset>
                </wp:positionV>
                <wp:extent cx="1537970" cy="361950"/>
                <wp:effectExtent l="0" t="0" r="24130" b="1905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828CF" w14:textId="77777777" w:rsidR="00A731E2" w:rsidRPr="0030570B" w:rsidRDefault="00A731E2" w:rsidP="00A731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F5B5" id="_x0000_s1058" type="#_x0000_t202" style="position:absolute;margin-left:268.5pt;margin-top:49.9pt;width:121.1pt;height:28.5pt;flip:x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">
                <v:textbox>
                  <w:txbxContent>
                    <w:p w14:paraId="7E1828CF" w14:textId="77777777" w:rsidR="00A731E2" w:rsidRPr="0030570B" w:rsidRDefault="00A731E2" w:rsidP="00A731E2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90D">
        <w:rPr>
          <w:noProof/>
          <w:sz w:val="44"/>
          <w:szCs w:val="44"/>
          <w:rtl/>
        </w:rPr>
        <w:br w:type="page"/>
      </w:r>
    </w:p>
    <w:p w14:paraId="2D5C80A2" w14:textId="50F240DB" w:rsidR="003E490D" w:rsidRDefault="00A30A7B" w:rsidP="003E490D">
      <w:pPr>
        <w:jc w:val="center"/>
        <w:rPr>
          <w:color w:val="FF0000"/>
          <w:sz w:val="56"/>
          <w:szCs w:val="56"/>
          <w:rtl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924480" behindDoc="1" locked="0" layoutInCell="1" allowOverlap="1" wp14:anchorId="1B6928DB" wp14:editId="1B958C19">
            <wp:simplePos x="0" y="0"/>
            <wp:positionH relativeFrom="column">
              <wp:posOffset>-1619250</wp:posOffset>
            </wp:positionH>
            <wp:positionV relativeFrom="paragraph">
              <wp:posOffset>-1047750</wp:posOffset>
            </wp:positionV>
            <wp:extent cx="8477250" cy="10801350"/>
            <wp:effectExtent l="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595837" wp14:editId="4299EB7B">
                <wp:simplePos x="0" y="0"/>
                <wp:positionH relativeFrom="column">
                  <wp:posOffset>252095</wp:posOffset>
                </wp:positionH>
                <wp:positionV relativeFrom="paragraph">
                  <wp:posOffset>-485775</wp:posOffset>
                </wp:positionV>
                <wp:extent cx="5022215" cy="898525"/>
                <wp:effectExtent l="0" t="0" r="26035" b="15875"/>
                <wp:wrapNone/>
                <wp:docPr id="95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D148C" w14:textId="77777777" w:rsidR="003E490D" w:rsidRPr="00ED4530" w:rsidRDefault="003E490D" w:rsidP="003E490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الأول (خصائص المواد)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95837" id="_x0000_s1059" style="position:absolute;left:0;text-align:left;margin-left:19.85pt;margin-top:-38.25pt;width:395.45pt;height:7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F0D148C" w14:textId="77777777" w:rsidR="003E490D" w:rsidRPr="00ED4530" w:rsidRDefault="003E490D" w:rsidP="003E490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الأول (خصائص المواد)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BF93BA" w14:textId="77777777" w:rsidR="003E490D" w:rsidRPr="009B21A3" w:rsidRDefault="003E490D" w:rsidP="003E490D">
      <w:pPr>
        <w:ind w:left="-964"/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</w:pPr>
      <w:r w:rsidRPr="009B21A3">
        <w:rPr>
          <w:rFonts w:ascii="Sakkal Majalla" w:hAnsi="Sakkal Majalla" w:cs="Sakkal Majalla" w:hint="cs"/>
          <w:color w:val="FF0000"/>
          <w:sz w:val="44"/>
          <w:szCs w:val="44"/>
          <w:u w:val="single"/>
          <w:rtl/>
        </w:rPr>
        <w:t xml:space="preserve">1_ نكتب تحت كل صورة نوع حالة </w:t>
      </w:r>
      <w:proofErr w:type="gramStart"/>
      <w:r w:rsidRPr="009B21A3">
        <w:rPr>
          <w:rFonts w:ascii="Sakkal Majalla" w:hAnsi="Sakkal Majalla" w:cs="Sakkal Majalla" w:hint="cs"/>
          <w:color w:val="FF0000"/>
          <w:sz w:val="44"/>
          <w:szCs w:val="44"/>
          <w:u w:val="single"/>
          <w:rtl/>
        </w:rPr>
        <w:t>المادة :</w:t>
      </w:r>
      <w:proofErr w:type="gramEnd"/>
      <w:r w:rsidRPr="009B21A3">
        <w:rPr>
          <w:rFonts w:ascii="Sakkal Majalla" w:hAnsi="Sakkal Majalla" w:cs="Sakkal Majalla"/>
          <w:color w:val="FF0000"/>
          <w:sz w:val="44"/>
          <w:szCs w:val="44"/>
          <w:u w:val="single"/>
        </w:rPr>
        <w:t xml:space="preserve"> </w:t>
      </w:r>
    </w:p>
    <w:p w14:paraId="60932E58" w14:textId="77777777" w:rsidR="009E5E7C" w:rsidRDefault="00F739A6" w:rsidP="008D3A1A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5EB9BB0" wp14:editId="5AC065C9">
            <wp:simplePos x="0" y="0"/>
            <wp:positionH relativeFrom="margin">
              <wp:posOffset>-333375</wp:posOffset>
            </wp:positionH>
            <wp:positionV relativeFrom="paragraph">
              <wp:posOffset>172720</wp:posOffset>
            </wp:positionV>
            <wp:extent cx="1467485" cy="1381125"/>
            <wp:effectExtent l="19050" t="19050" r="18415" b="28575"/>
            <wp:wrapNone/>
            <wp:docPr id="9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811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20DA85D" wp14:editId="0100B12F">
            <wp:simplePos x="0" y="0"/>
            <wp:positionH relativeFrom="margin">
              <wp:posOffset>4210050</wp:posOffset>
            </wp:positionH>
            <wp:positionV relativeFrom="paragraph">
              <wp:posOffset>267970</wp:posOffset>
            </wp:positionV>
            <wp:extent cx="1341120" cy="1285875"/>
            <wp:effectExtent l="19050" t="19050" r="11430" b="28575"/>
            <wp:wrapNone/>
            <wp:docPr id="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858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29A10CC" wp14:editId="3B8328D8">
            <wp:simplePos x="0" y="0"/>
            <wp:positionH relativeFrom="margin">
              <wp:posOffset>1914525</wp:posOffset>
            </wp:positionH>
            <wp:positionV relativeFrom="paragraph">
              <wp:posOffset>220345</wp:posOffset>
            </wp:positionV>
            <wp:extent cx="1635760" cy="1333500"/>
            <wp:effectExtent l="19050" t="19050" r="21590" b="19050"/>
            <wp:wrapNone/>
            <wp:docPr id="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33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1C2B76E" wp14:editId="1603C7BD">
                <wp:simplePos x="0" y="0"/>
                <wp:positionH relativeFrom="column">
                  <wp:posOffset>-116840</wp:posOffset>
                </wp:positionH>
                <wp:positionV relativeFrom="paragraph">
                  <wp:posOffset>6089015</wp:posOffset>
                </wp:positionV>
                <wp:extent cx="1461770" cy="523875"/>
                <wp:effectExtent l="0" t="0" r="24130" b="28575"/>
                <wp:wrapSquare wrapText="bothSides"/>
                <wp:docPr id="1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D703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B76E" id="_x0000_s1060" type="#_x0000_t202" style="position:absolute;left:0;text-align:left;margin-left:-9.2pt;margin-top:479.45pt;width:115.1pt;height:41.25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">
                <v:textbox>
                  <w:txbxContent>
                    <w:p w14:paraId="0170D703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1249CB" wp14:editId="1AA5CA10">
                <wp:simplePos x="0" y="0"/>
                <wp:positionH relativeFrom="column">
                  <wp:posOffset>3829685</wp:posOffset>
                </wp:positionH>
                <wp:positionV relativeFrom="paragraph">
                  <wp:posOffset>6098540</wp:posOffset>
                </wp:positionV>
                <wp:extent cx="1461770" cy="523875"/>
                <wp:effectExtent l="0" t="0" r="24130" b="28575"/>
                <wp:wrapSquare wrapText="bothSides"/>
                <wp:docPr id="1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5805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49CB" id="_x0000_s1061" type="#_x0000_t202" style="position:absolute;left:0;text-align:left;margin-left:301.55pt;margin-top:480.2pt;width:115.1pt;height:41.25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">
                <v:textbox>
                  <w:txbxContent>
                    <w:p w14:paraId="3D625805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5458F11" wp14:editId="388E756A">
                <wp:simplePos x="0" y="0"/>
                <wp:positionH relativeFrom="column">
                  <wp:posOffset>-323850</wp:posOffset>
                </wp:positionH>
                <wp:positionV relativeFrom="paragraph">
                  <wp:posOffset>1658620</wp:posOffset>
                </wp:positionV>
                <wp:extent cx="1461770" cy="523875"/>
                <wp:effectExtent l="0" t="0" r="24130" b="28575"/>
                <wp:wrapSquare wrapText="bothSides"/>
                <wp:docPr id="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D92D0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8F11" id="_x0000_s1062" type="#_x0000_t202" style="position:absolute;left:0;text-align:left;margin-left:-25.5pt;margin-top:130.6pt;width:115.1pt;height:41.25pt;flip:x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">
                <v:textbox>
                  <w:txbxContent>
                    <w:p w14:paraId="685D92D0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C3B2F1C" wp14:editId="158B2994">
                <wp:simplePos x="0" y="0"/>
                <wp:positionH relativeFrom="column">
                  <wp:posOffset>2019300</wp:posOffset>
                </wp:positionH>
                <wp:positionV relativeFrom="paragraph">
                  <wp:posOffset>1668145</wp:posOffset>
                </wp:positionV>
                <wp:extent cx="1461770" cy="523875"/>
                <wp:effectExtent l="0" t="0" r="24130" b="28575"/>
                <wp:wrapSquare wrapText="bothSides"/>
                <wp:docPr id="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2431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2F1C" id="_x0000_s1063" type="#_x0000_t202" style="position:absolute;left:0;text-align:left;margin-left:159pt;margin-top:131.35pt;width:115.1pt;height:41.2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">
                <v:textbox>
                  <w:txbxContent>
                    <w:p w14:paraId="7C412431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6C6D588" wp14:editId="64FA6FD0">
                <wp:simplePos x="0" y="0"/>
                <wp:positionH relativeFrom="column">
                  <wp:posOffset>4117975</wp:posOffset>
                </wp:positionH>
                <wp:positionV relativeFrom="paragraph">
                  <wp:posOffset>1668145</wp:posOffset>
                </wp:positionV>
                <wp:extent cx="1461770" cy="523875"/>
                <wp:effectExtent l="0" t="0" r="24130" b="28575"/>
                <wp:wrapSquare wrapText="bothSides"/>
                <wp:docPr id="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1706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D588" id="_x0000_s1064" type="#_x0000_t202" style="position:absolute;left:0;text-align:left;margin-left:324.25pt;margin-top:131.35pt;width:115.1pt;height:41.2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">
                <v:textbox>
                  <w:txbxContent>
                    <w:p w14:paraId="76321706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6A05B3F" wp14:editId="00D9742E">
            <wp:simplePos x="0" y="0"/>
            <wp:positionH relativeFrom="column">
              <wp:posOffset>3829050</wp:posOffset>
            </wp:positionH>
            <wp:positionV relativeFrom="paragraph">
              <wp:posOffset>4763770</wp:posOffset>
            </wp:positionV>
            <wp:extent cx="1840230" cy="1219200"/>
            <wp:effectExtent l="19050" t="19050" r="26670" b="19050"/>
            <wp:wrapNone/>
            <wp:docPr id="8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C5D9CE"/>
                        </a:clrFrom>
                        <a:clrTo>
                          <a:srgbClr val="C5D9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192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5D5C4" w14:textId="67F8DAE4" w:rsidR="00B907C0" w:rsidRPr="00B907C0" w:rsidRDefault="00F739A6" w:rsidP="00B907C0">
      <w:pPr>
        <w:bidi w:val="0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14AB897" wp14:editId="1A985552">
            <wp:simplePos x="0" y="0"/>
            <wp:positionH relativeFrom="column">
              <wp:posOffset>-352425</wp:posOffset>
            </wp:positionH>
            <wp:positionV relativeFrom="paragraph">
              <wp:posOffset>4252595</wp:posOffset>
            </wp:positionV>
            <wp:extent cx="1875790" cy="1171575"/>
            <wp:effectExtent l="19050" t="19050" r="10160" b="28575"/>
            <wp:wrapNone/>
            <wp:docPr id="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171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10DEF4F" wp14:editId="6EA29AF3">
            <wp:simplePos x="0" y="0"/>
            <wp:positionH relativeFrom="column">
              <wp:posOffset>4162425</wp:posOffset>
            </wp:positionH>
            <wp:positionV relativeFrom="paragraph">
              <wp:posOffset>1871345</wp:posOffset>
            </wp:positionV>
            <wp:extent cx="1461770" cy="1347470"/>
            <wp:effectExtent l="19050" t="19050" r="24130" b="24130"/>
            <wp:wrapNone/>
            <wp:docPr id="8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E9E9E9"/>
                        </a:clrFrom>
                        <a:clrTo>
                          <a:srgbClr val="E9E9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3474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1F5E5A" wp14:editId="21738920">
                <wp:simplePos x="0" y="0"/>
                <wp:positionH relativeFrom="column">
                  <wp:posOffset>-278765</wp:posOffset>
                </wp:positionH>
                <wp:positionV relativeFrom="paragraph">
                  <wp:posOffset>3415665</wp:posOffset>
                </wp:positionV>
                <wp:extent cx="1461770" cy="523875"/>
                <wp:effectExtent l="0" t="0" r="24130" b="28575"/>
                <wp:wrapSquare wrapText="bothSides"/>
                <wp:docPr id="1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AF2C3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5E5A" id="_x0000_s1065" type="#_x0000_t202" style="position:absolute;margin-left:-21.95pt;margin-top:268.95pt;width:115.1pt;height:41.25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">
                <v:textbox>
                  <w:txbxContent>
                    <w:p w14:paraId="719AF2C3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8604FCA" wp14:editId="51E1D6F1">
                <wp:simplePos x="0" y="0"/>
                <wp:positionH relativeFrom="column">
                  <wp:posOffset>2064385</wp:posOffset>
                </wp:positionH>
                <wp:positionV relativeFrom="paragraph">
                  <wp:posOffset>3425190</wp:posOffset>
                </wp:positionV>
                <wp:extent cx="1461770" cy="523875"/>
                <wp:effectExtent l="0" t="0" r="24130" b="28575"/>
                <wp:wrapSquare wrapText="bothSides"/>
                <wp:docPr id="1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5D481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4FCA" id="_x0000_s1066" type="#_x0000_t202" style="position:absolute;margin-left:162.55pt;margin-top:269.7pt;width:115.1pt;height:41.25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">
                <v:textbox>
                  <w:txbxContent>
                    <w:p w14:paraId="5FE5D481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FFFBE3B" wp14:editId="7131BFBD">
                <wp:simplePos x="0" y="0"/>
                <wp:positionH relativeFrom="column">
                  <wp:posOffset>4163060</wp:posOffset>
                </wp:positionH>
                <wp:positionV relativeFrom="paragraph">
                  <wp:posOffset>3425190</wp:posOffset>
                </wp:positionV>
                <wp:extent cx="1461770" cy="523875"/>
                <wp:effectExtent l="0" t="0" r="24130" b="28575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17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A717F" w14:textId="77777777" w:rsidR="003E490D" w:rsidRPr="0030570B" w:rsidRDefault="003E490D" w:rsidP="003E49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  <w:r w:rsidRPr="0030570B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BE3B" id="_x0000_s1067" type="#_x0000_t202" style="position:absolute;margin-left:327.8pt;margin-top:269.7pt;width:115.1pt;height:41.25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">
                <v:textbox>
                  <w:txbxContent>
                    <w:p w14:paraId="64BA717F" w14:textId="77777777" w:rsidR="003E490D" w:rsidRPr="0030570B" w:rsidRDefault="003E490D" w:rsidP="003E490D">
                      <w:pPr>
                        <w:rPr>
                          <w:sz w:val="36"/>
                          <w:szCs w:val="36"/>
                        </w:rPr>
                      </w:pP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</w:t>
                      </w:r>
                      <w:r w:rsidRPr="0030570B"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C959B7D" wp14:editId="327ADE8E">
            <wp:simplePos x="0" y="0"/>
            <wp:positionH relativeFrom="column">
              <wp:posOffset>2047875</wp:posOffset>
            </wp:positionH>
            <wp:positionV relativeFrom="paragraph">
              <wp:posOffset>1871345</wp:posOffset>
            </wp:positionV>
            <wp:extent cx="1515745" cy="1370965"/>
            <wp:effectExtent l="19050" t="19050" r="27305" b="19685"/>
            <wp:wrapNone/>
            <wp:docPr id="7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3709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EB8C6C1" wp14:editId="3A560BB7">
            <wp:simplePos x="0" y="0"/>
            <wp:positionH relativeFrom="column">
              <wp:posOffset>-323850</wp:posOffset>
            </wp:positionH>
            <wp:positionV relativeFrom="paragraph">
              <wp:posOffset>1871345</wp:posOffset>
            </wp:positionV>
            <wp:extent cx="1561465" cy="1370965"/>
            <wp:effectExtent l="19050" t="19050" r="19685" b="19685"/>
            <wp:wrapNone/>
            <wp:docPr id="7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709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E7C">
        <w:rPr>
          <w:color w:val="FF0000"/>
          <w:sz w:val="52"/>
          <w:szCs w:val="52"/>
          <w:rtl/>
        </w:rPr>
        <w:br w:type="page"/>
      </w:r>
    </w:p>
    <w:p w14:paraId="22C673FB" w14:textId="0AD12157" w:rsidR="00B907C0" w:rsidRPr="00B907C0" w:rsidRDefault="00A30A7B" w:rsidP="00B907C0">
      <w:pPr>
        <w:jc w:val="both"/>
        <w:rPr>
          <w:color w:val="FF0000"/>
          <w:sz w:val="52"/>
          <w:szCs w:val="52"/>
          <w:rtl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926528" behindDoc="1" locked="0" layoutInCell="1" allowOverlap="1" wp14:anchorId="3C5CDE7C" wp14:editId="6CCA7CEA">
            <wp:simplePos x="0" y="0"/>
            <wp:positionH relativeFrom="column">
              <wp:posOffset>-1695450</wp:posOffset>
            </wp:positionH>
            <wp:positionV relativeFrom="paragraph">
              <wp:posOffset>-990600</wp:posOffset>
            </wp:positionV>
            <wp:extent cx="8248650" cy="10744200"/>
            <wp:effectExtent l="0" t="0" r="0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FDE170" wp14:editId="78BE76E7">
                <wp:simplePos x="0" y="0"/>
                <wp:positionH relativeFrom="column">
                  <wp:posOffset>118745</wp:posOffset>
                </wp:positionH>
                <wp:positionV relativeFrom="paragraph">
                  <wp:posOffset>-495300</wp:posOffset>
                </wp:positionV>
                <wp:extent cx="5022215" cy="898525"/>
                <wp:effectExtent l="0" t="0" r="26035" b="15875"/>
                <wp:wrapNone/>
                <wp:docPr id="105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F00E0" w14:textId="77777777" w:rsidR="00B907C0" w:rsidRPr="00ED4530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(المواد الصلبة)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DE170" id="_x0000_s1068" style="position:absolute;left:0;text-align:left;margin-left:9.35pt;margin-top:-39pt;width:395.45pt;height:7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E8F00E0" w14:textId="77777777" w:rsidR="00B907C0" w:rsidRPr="00ED4530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(المواد الصلبة)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C2B5E" w14:textId="77777777" w:rsidR="00B907C0" w:rsidRPr="0076021C" w:rsidRDefault="00B907C0" w:rsidP="00B907C0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نصنف الصور التالية حسب </w:t>
      </w:r>
      <w:proofErr w:type="gramStart"/>
      <w:r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العبارات :</w:t>
      </w:r>
      <w:proofErr w:type="gramEnd"/>
    </w:p>
    <w:p w14:paraId="14F87E0E" w14:textId="77777777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E47E5E" wp14:editId="01D0BF22">
                <wp:simplePos x="0" y="0"/>
                <wp:positionH relativeFrom="column">
                  <wp:posOffset>3698875</wp:posOffset>
                </wp:positionH>
                <wp:positionV relativeFrom="paragraph">
                  <wp:posOffset>255270</wp:posOffset>
                </wp:positionV>
                <wp:extent cx="1948815" cy="673735"/>
                <wp:effectExtent l="0" t="0" r="13335" b="12065"/>
                <wp:wrapNone/>
                <wp:docPr id="10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6737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6F4EB" w14:textId="77777777" w:rsidR="00B907C0" w:rsidRPr="00CB18E7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مصنوع من 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47E5E" id="مستطيل: زوايا مستديرة 6" o:spid="_x0000_s1069" style="position:absolute;left:0;text-align:left;margin-left:291.25pt;margin-top:20.1pt;width:153.45pt;height:53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256F4EB" w14:textId="77777777" w:rsidR="00B907C0" w:rsidRPr="00CB18E7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  <w:t>مصنوع من معدن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0412CCE" wp14:editId="1F60B02F">
            <wp:simplePos x="0" y="0"/>
            <wp:positionH relativeFrom="margin">
              <wp:posOffset>-95250</wp:posOffset>
            </wp:positionH>
            <wp:positionV relativeFrom="paragraph">
              <wp:posOffset>109220</wp:posOffset>
            </wp:positionV>
            <wp:extent cx="1336040" cy="817880"/>
            <wp:effectExtent l="19050" t="19050" r="16510" b="20320"/>
            <wp:wrapNone/>
            <wp:docPr id="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4F6F3"/>
                        </a:clrFrom>
                        <a:clrTo>
                          <a:srgbClr val="F4F6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817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8AED0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14271F3B" w14:textId="311196C0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53C148" wp14:editId="372AC890">
                <wp:simplePos x="0" y="0"/>
                <wp:positionH relativeFrom="column">
                  <wp:posOffset>3741420</wp:posOffset>
                </wp:positionH>
                <wp:positionV relativeFrom="paragraph">
                  <wp:posOffset>380365</wp:posOffset>
                </wp:positionV>
                <wp:extent cx="1948815" cy="625475"/>
                <wp:effectExtent l="0" t="0" r="13335" b="22225"/>
                <wp:wrapNone/>
                <wp:docPr id="107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625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3EA406" w14:textId="77777777" w:rsidR="00B907C0" w:rsidRPr="009F20D5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F20D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قابل للكسر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3C148" id="مستطيل: زوايا مستديرة 5" o:spid="_x0000_s1070" style="position:absolute;left:0;text-align:left;margin-left:294.6pt;margin-top:29.95pt;width:153.45pt;height:49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03EA406" w14:textId="77777777" w:rsidR="00B907C0" w:rsidRPr="009F20D5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9F20D5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قابل للكسر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F5D1B3E" wp14:editId="32BA6D05">
            <wp:simplePos x="0" y="0"/>
            <wp:positionH relativeFrom="margin">
              <wp:posOffset>-97155</wp:posOffset>
            </wp:positionH>
            <wp:positionV relativeFrom="paragraph">
              <wp:posOffset>203835</wp:posOffset>
            </wp:positionV>
            <wp:extent cx="1369695" cy="866140"/>
            <wp:effectExtent l="19050" t="19050" r="20955" b="10160"/>
            <wp:wrapNone/>
            <wp:docPr id="7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661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5E0B8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7CEAB4DA" w14:textId="77777777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12DD36" wp14:editId="02BD2FE5">
                <wp:simplePos x="0" y="0"/>
                <wp:positionH relativeFrom="column">
                  <wp:posOffset>3693160</wp:posOffset>
                </wp:positionH>
                <wp:positionV relativeFrom="paragraph">
                  <wp:posOffset>285115</wp:posOffset>
                </wp:positionV>
                <wp:extent cx="1948815" cy="673735"/>
                <wp:effectExtent l="0" t="0" r="13335" b="12065"/>
                <wp:wrapNone/>
                <wp:docPr id="108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6737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89D4F" w14:textId="77777777" w:rsidR="00B907C0" w:rsidRPr="00CB18E7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  <w:t xml:space="preserve">خفيف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2DD36" id="مستطيل: زوايا مستديرة 7" o:spid="_x0000_s1071" style="position:absolute;left:0;text-align:left;margin-left:290.8pt;margin-top:22.45pt;width:153.45pt;height:53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7E89D4F" w14:textId="77777777" w:rsidR="00B907C0" w:rsidRPr="00CB18E7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  <w:t xml:space="preserve">خفيف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2EE31E69" wp14:editId="5A128128">
            <wp:simplePos x="0" y="0"/>
            <wp:positionH relativeFrom="margin">
              <wp:posOffset>-95250</wp:posOffset>
            </wp:positionH>
            <wp:positionV relativeFrom="paragraph">
              <wp:posOffset>414020</wp:posOffset>
            </wp:positionV>
            <wp:extent cx="1414145" cy="817880"/>
            <wp:effectExtent l="19050" t="19050" r="14605" b="20320"/>
            <wp:wrapNone/>
            <wp:docPr id="6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CF8EC"/>
                        </a:clrFrom>
                        <a:clrTo>
                          <a:srgbClr val="FCF8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17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9105F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6965EC0B" w14:textId="77777777" w:rsidR="00B907C0" w:rsidRDefault="00F739A6" w:rsidP="00B907C0">
      <w:pPr>
        <w:jc w:val="both"/>
        <w:rPr>
          <w:b/>
          <w:bCs/>
          <w:sz w:val="56"/>
          <w:szCs w:val="5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F1B24D" wp14:editId="5D51F47C">
                <wp:simplePos x="0" y="0"/>
                <wp:positionH relativeFrom="column">
                  <wp:posOffset>3741420</wp:posOffset>
                </wp:positionH>
                <wp:positionV relativeFrom="paragraph">
                  <wp:posOffset>371475</wp:posOffset>
                </wp:positionV>
                <wp:extent cx="1948815" cy="553720"/>
                <wp:effectExtent l="0" t="0" r="13335" b="17780"/>
                <wp:wrapNone/>
                <wp:docPr id="109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735D9E" w14:textId="77777777" w:rsidR="00B907C0" w:rsidRPr="00CB18E7" w:rsidRDefault="00B907C0" w:rsidP="00B907C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</w:rPr>
                              <w:t>خشن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1B24D" id="_x0000_s1072" style="position:absolute;left:0;text-align:left;margin-left:294.6pt;margin-top:29.25pt;width:153.45pt;height:43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B735D9E" w14:textId="77777777" w:rsidR="00B907C0" w:rsidRPr="00CB18E7" w:rsidRDefault="00B907C0" w:rsidP="00B907C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CB18E7"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rtl/>
                        </w:rPr>
                        <w:t>خشن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C1D21F3" wp14:editId="74AC2624">
            <wp:simplePos x="0" y="0"/>
            <wp:positionH relativeFrom="margin">
              <wp:posOffset>-95250</wp:posOffset>
            </wp:positionH>
            <wp:positionV relativeFrom="paragraph">
              <wp:posOffset>375920</wp:posOffset>
            </wp:positionV>
            <wp:extent cx="1369695" cy="914400"/>
            <wp:effectExtent l="19050" t="19050" r="20955" b="19050"/>
            <wp:wrapNone/>
            <wp:docPr id="6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9144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528B" w14:textId="77777777" w:rsidR="00B907C0" w:rsidRDefault="00B907C0" w:rsidP="00B907C0">
      <w:pPr>
        <w:jc w:val="both"/>
        <w:rPr>
          <w:b/>
          <w:bCs/>
          <w:sz w:val="56"/>
          <w:szCs w:val="56"/>
          <w:rtl/>
        </w:rPr>
      </w:pPr>
    </w:p>
    <w:p w14:paraId="2DF44B3B" w14:textId="77777777" w:rsidR="00B907C0" w:rsidRPr="0076021C" w:rsidRDefault="00B907C0" w:rsidP="00B907C0">
      <w:pPr>
        <w:jc w:val="both"/>
        <w:rPr>
          <w:b/>
          <w:bCs/>
          <w:sz w:val="18"/>
          <w:szCs w:val="18"/>
          <w:rtl/>
        </w:rPr>
      </w:pPr>
    </w:p>
    <w:p w14:paraId="0FF6DAC5" w14:textId="77777777" w:rsidR="009E5E7C" w:rsidRPr="0076021C" w:rsidRDefault="00F739A6" w:rsidP="003D29E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B401C22" wp14:editId="3583EAF1">
            <wp:simplePos x="0" y="0"/>
            <wp:positionH relativeFrom="margin">
              <wp:posOffset>400050</wp:posOffset>
            </wp:positionH>
            <wp:positionV relativeFrom="paragraph">
              <wp:posOffset>349250</wp:posOffset>
            </wp:positionV>
            <wp:extent cx="1538605" cy="1174750"/>
            <wp:effectExtent l="19050" t="19050" r="23495" b="25400"/>
            <wp:wrapNone/>
            <wp:docPr id="6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747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20D8E7EF" wp14:editId="3C468122">
            <wp:simplePos x="0" y="0"/>
            <wp:positionH relativeFrom="margin">
              <wp:posOffset>3600450</wp:posOffset>
            </wp:positionH>
            <wp:positionV relativeFrom="paragraph">
              <wp:posOffset>414020</wp:posOffset>
            </wp:positionV>
            <wp:extent cx="1248410" cy="1111885"/>
            <wp:effectExtent l="19050" t="19050" r="27940" b="12065"/>
            <wp:wrapNone/>
            <wp:docPr id="6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1188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7C0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</w:t>
      </w:r>
      <w:r w:rsidR="003D29E8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تُ</w:t>
      </w:r>
      <w:r w:rsidR="00B907C0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ستخدم لقياس طول الأشياء </w:t>
      </w:r>
      <w:proofErr w:type="gramStart"/>
      <w:r w:rsidR="00B907C0"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الصلبة :</w:t>
      </w:r>
      <w:proofErr w:type="gramEnd"/>
    </w:p>
    <w:p w14:paraId="0C338439" w14:textId="77777777" w:rsidR="00410C8E" w:rsidRDefault="00410C8E" w:rsidP="00410C8E">
      <w:pPr>
        <w:rPr>
          <w:color w:val="FF0000"/>
          <w:sz w:val="52"/>
          <w:szCs w:val="52"/>
          <w:rtl/>
        </w:rPr>
      </w:pPr>
    </w:p>
    <w:p w14:paraId="2F642B37" w14:textId="77777777" w:rsidR="00410C8E" w:rsidRDefault="00410C8E" w:rsidP="00410C8E">
      <w:pPr>
        <w:rPr>
          <w:color w:val="FF0000"/>
          <w:sz w:val="52"/>
          <w:szCs w:val="52"/>
          <w:rtl/>
        </w:rPr>
      </w:pPr>
    </w:p>
    <w:p w14:paraId="30DAB2C6" w14:textId="77777777" w:rsidR="00410C8E" w:rsidRPr="00CB18E7" w:rsidRDefault="00410C8E" w:rsidP="00410C8E">
      <w:pPr>
        <w:rPr>
          <w:color w:val="0D0D0D"/>
          <w:sz w:val="52"/>
          <w:szCs w:val="52"/>
          <w:rtl/>
        </w:rPr>
      </w:pPr>
      <w:r w:rsidRPr="00CB18E7">
        <w:rPr>
          <w:rFonts w:hint="cs"/>
          <w:color w:val="0D0D0D"/>
          <w:sz w:val="52"/>
          <w:szCs w:val="52"/>
          <w:rtl/>
        </w:rPr>
        <w:t xml:space="preserve">     (</w:t>
      </w:r>
      <w:r w:rsidR="009B21A3" w:rsidRPr="00CB18E7">
        <w:rPr>
          <w:rFonts w:hint="cs"/>
          <w:color w:val="0D0D0D"/>
          <w:sz w:val="52"/>
          <w:szCs w:val="52"/>
          <w:rtl/>
        </w:rPr>
        <w:t>.........</w:t>
      </w:r>
      <w:r w:rsidRPr="00CB18E7">
        <w:rPr>
          <w:rFonts w:hint="cs"/>
          <w:color w:val="0D0D0D"/>
          <w:sz w:val="52"/>
          <w:szCs w:val="52"/>
          <w:rtl/>
        </w:rPr>
        <w:t>)</w:t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color w:val="0D0D0D"/>
          <w:sz w:val="52"/>
          <w:szCs w:val="52"/>
          <w:rtl/>
        </w:rPr>
        <w:tab/>
      </w:r>
      <w:r w:rsidRPr="00CB18E7">
        <w:rPr>
          <w:rFonts w:hint="cs"/>
          <w:color w:val="0D0D0D"/>
          <w:sz w:val="52"/>
          <w:szCs w:val="52"/>
          <w:rtl/>
        </w:rPr>
        <w:t xml:space="preserve">    (</w:t>
      </w:r>
      <w:r w:rsidR="009B21A3" w:rsidRPr="00CB18E7">
        <w:rPr>
          <w:rFonts w:hint="cs"/>
          <w:color w:val="0D0D0D"/>
          <w:sz w:val="52"/>
          <w:szCs w:val="52"/>
          <w:rtl/>
        </w:rPr>
        <w:t>........</w:t>
      </w:r>
      <w:r w:rsidRPr="00CB18E7">
        <w:rPr>
          <w:rFonts w:hint="cs"/>
          <w:color w:val="0D0D0D"/>
          <w:sz w:val="52"/>
          <w:szCs w:val="52"/>
          <w:rtl/>
        </w:rPr>
        <w:t>)</w:t>
      </w:r>
    </w:p>
    <w:p w14:paraId="51092EF2" w14:textId="77777777" w:rsidR="0076021C" w:rsidRPr="00CB18E7" w:rsidRDefault="0076021C" w:rsidP="00410C8E">
      <w:pPr>
        <w:rPr>
          <w:color w:val="0D0D0D"/>
          <w:sz w:val="52"/>
          <w:szCs w:val="52"/>
          <w:rtl/>
        </w:rPr>
      </w:pPr>
    </w:p>
    <w:p w14:paraId="685ACBA9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7E43F2C0" w14:textId="0B00C741" w:rsidR="00B81C5A" w:rsidRDefault="00A30A7B" w:rsidP="00B81C5A">
      <w:pPr>
        <w:jc w:val="center"/>
        <w:rPr>
          <w:b/>
          <w:bCs/>
          <w:color w:val="FF0000"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928576" behindDoc="1" locked="0" layoutInCell="1" allowOverlap="1" wp14:anchorId="75E33F78" wp14:editId="42F525C0">
            <wp:simplePos x="0" y="0"/>
            <wp:positionH relativeFrom="column">
              <wp:posOffset>-1143000</wp:posOffset>
            </wp:positionH>
            <wp:positionV relativeFrom="paragraph">
              <wp:posOffset>-990600</wp:posOffset>
            </wp:positionV>
            <wp:extent cx="7581900" cy="10744200"/>
            <wp:effectExtent l="0" t="0" r="0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D4CFDD" wp14:editId="3A373B4F">
                <wp:simplePos x="0" y="0"/>
                <wp:positionH relativeFrom="column">
                  <wp:posOffset>105410</wp:posOffset>
                </wp:positionH>
                <wp:positionV relativeFrom="paragraph">
                  <wp:posOffset>-517525</wp:posOffset>
                </wp:positionV>
                <wp:extent cx="5022215" cy="898525"/>
                <wp:effectExtent l="0" t="0" r="26035" b="15875"/>
                <wp:wrapNone/>
                <wp:docPr id="127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916025" w14:textId="77777777" w:rsidR="00B81C5A" w:rsidRPr="00ED4530" w:rsidRDefault="00B81C5A" w:rsidP="00B81C5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الثالث (السوائل والغازات)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4CFDD" id="_x0000_s1073" style="position:absolute;left:0;text-align:left;margin-left:8.3pt;margin-top:-40.75pt;width:395.45pt;height:7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0C916025" w14:textId="77777777" w:rsidR="00B81C5A" w:rsidRPr="00ED4530" w:rsidRDefault="00B81C5A" w:rsidP="00B81C5A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الثالث (السوائل والغازات)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C4A038" w14:textId="77777777" w:rsidR="00B81C5A" w:rsidRPr="0076021C" w:rsidRDefault="00B81C5A" w:rsidP="00914AC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1_نضع إشارة تحت الأشياء </w:t>
      </w:r>
      <w:proofErr w:type="gramStart"/>
      <w:r w:rsidRPr="0076021C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السائلة :</w:t>
      </w:r>
      <w:proofErr w:type="gramEnd"/>
      <w:r w:rsidRPr="0076021C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  <w:t xml:space="preserve"> </w:t>
      </w:r>
    </w:p>
    <w:p w14:paraId="0543508D" w14:textId="77777777" w:rsidR="00B81C5A" w:rsidRDefault="00F739A6" w:rsidP="00B81C5A">
      <w:pPr>
        <w:rPr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3EB206F" wp14:editId="1E484141">
            <wp:simplePos x="0" y="0"/>
            <wp:positionH relativeFrom="margin">
              <wp:posOffset>2952750</wp:posOffset>
            </wp:positionH>
            <wp:positionV relativeFrom="paragraph">
              <wp:posOffset>433070</wp:posOffset>
            </wp:positionV>
            <wp:extent cx="1034415" cy="1121410"/>
            <wp:effectExtent l="19050" t="19050" r="13335" b="21590"/>
            <wp:wrapNone/>
            <wp:docPr id="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1214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4FC2910" wp14:editId="68C02B78">
            <wp:simplePos x="0" y="0"/>
            <wp:positionH relativeFrom="margin">
              <wp:posOffset>1704975</wp:posOffset>
            </wp:positionH>
            <wp:positionV relativeFrom="paragraph">
              <wp:posOffset>433070</wp:posOffset>
            </wp:positionV>
            <wp:extent cx="962025" cy="1121410"/>
            <wp:effectExtent l="19050" t="19050" r="28575" b="21590"/>
            <wp:wrapNone/>
            <wp:docPr id="6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214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F508093" wp14:editId="3E61430C">
            <wp:simplePos x="0" y="0"/>
            <wp:positionH relativeFrom="margin">
              <wp:posOffset>330200</wp:posOffset>
            </wp:positionH>
            <wp:positionV relativeFrom="paragraph">
              <wp:posOffset>354965</wp:posOffset>
            </wp:positionV>
            <wp:extent cx="941070" cy="1203325"/>
            <wp:effectExtent l="19050" t="19050" r="11430" b="15875"/>
            <wp:wrapNone/>
            <wp:docPr id="6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033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455ED51" wp14:editId="5F7DFA9D">
            <wp:simplePos x="0" y="0"/>
            <wp:positionH relativeFrom="margin">
              <wp:posOffset>4464685</wp:posOffset>
            </wp:positionH>
            <wp:positionV relativeFrom="paragraph">
              <wp:posOffset>426720</wp:posOffset>
            </wp:positionV>
            <wp:extent cx="1130935" cy="1130935"/>
            <wp:effectExtent l="19050" t="19050" r="12065" b="12065"/>
            <wp:wrapNone/>
            <wp:docPr id="6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309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5DA4A" w14:textId="77777777" w:rsidR="00B81C5A" w:rsidRDefault="00B81C5A" w:rsidP="00B81C5A">
      <w:pPr>
        <w:rPr>
          <w:b/>
          <w:bCs/>
          <w:sz w:val="52"/>
          <w:szCs w:val="52"/>
          <w:rtl/>
        </w:rPr>
      </w:pPr>
    </w:p>
    <w:p w14:paraId="7E43EAAC" w14:textId="0CAE04F4" w:rsidR="00B81C5A" w:rsidRDefault="00B81C5A" w:rsidP="00B81C5A">
      <w:pPr>
        <w:rPr>
          <w:b/>
          <w:bCs/>
          <w:sz w:val="52"/>
          <w:szCs w:val="52"/>
          <w:rtl/>
        </w:rPr>
      </w:pPr>
    </w:p>
    <w:p w14:paraId="0E8EC59F" w14:textId="77777777" w:rsidR="00B81C5A" w:rsidRPr="00CB18E7" w:rsidRDefault="009B21A3" w:rsidP="009B21A3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164015FE" w14:textId="77777777" w:rsidR="00B81C5A" w:rsidRPr="00721B60" w:rsidRDefault="00F739A6" w:rsidP="00914AC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7F045018" wp14:editId="63819A9C">
            <wp:simplePos x="0" y="0"/>
            <wp:positionH relativeFrom="margin">
              <wp:posOffset>-247650</wp:posOffset>
            </wp:positionH>
            <wp:positionV relativeFrom="paragraph">
              <wp:posOffset>269875</wp:posOffset>
            </wp:positionV>
            <wp:extent cx="1574800" cy="962025"/>
            <wp:effectExtent l="19050" t="19050" r="25400" b="28575"/>
            <wp:wrapNone/>
            <wp:docPr id="5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620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5A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نصل كل عبارة بما </w:t>
      </w:r>
      <w:proofErr w:type="gramStart"/>
      <w:r w:rsidR="00B81C5A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يناسبها :</w:t>
      </w:r>
      <w:proofErr w:type="gramEnd"/>
    </w:p>
    <w:p w14:paraId="339871B6" w14:textId="77777777" w:rsidR="00914AC8" w:rsidRDefault="00F739A6" w:rsidP="00914AC8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E15301B" wp14:editId="0DE3690F">
                <wp:simplePos x="0" y="0"/>
                <wp:positionH relativeFrom="column">
                  <wp:posOffset>3325495</wp:posOffset>
                </wp:positionH>
                <wp:positionV relativeFrom="paragraph">
                  <wp:posOffset>0</wp:posOffset>
                </wp:positionV>
                <wp:extent cx="1948815" cy="553720"/>
                <wp:effectExtent l="0" t="0" r="13335" b="17780"/>
                <wp:wrapNone/>
                <wp:docPr id="192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7BE9DE" w14:textId="77777777" w:rsidR="00F64671" w:rsidRPr="00CB18E7" w:rsidRDefault="00F64671" w:rsidP="00F6467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سوائل تنساب بسرعة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301B" id="_x0000_s1074" style="position:absolute;left:0;text-align:left;margin-left:261.85pt;margin-top:0;width:153.45pt;height:43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87BE9DE" w14:textId="77777777" w:rsidR="00F64671" w:rsidRPr="00CB18E7" w:rsidRDefault="00F64671" w:rsidP="00F6467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سوائل تنساب بسرعة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4F350C" w14:textId="77777777" w:rsidR="00914AC8" w:rsidRDefault="00F739A6" w:rsidP="00914AC8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684211A1" wp14:editId="49AB3BA2">
            <wp:simplePos x="0" y="0"/>
            <wp:positionH relativeFrom="margin">
              <wp:posOffset>-247650</wp:posOffset>
            </wp:positionH>
            <wp:positionV relativeFrom="paragraph">
              <wp:posOffset>330835</wp:posOffset>
            </wp:positionV>
            <wp:extent cx="1575435" cy="1033780"/>
            <wp:effectExtent l="19050" t="19050" r="24765" b="13970"/>
            <wp:wrapNone/>
            <wp:docPr id="5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0337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91B9024" wp14:editId="41758A32">
                <wp:simplePos x="0" y="0"/>
                <wp:positionH relativeFrom="column">
                  <wp:posOffset>3333750</wp:posOffset>
                </wp:positionH>
                <wp:positionV relativeFrom="paragraph">
                  <wp:posOffset>457200</wp:posOffset>
                </wp:positionV>
                <wp:extent cx="1948815" cy="553720"/>
                <wp:effectExtent l="0" t="0" r="13335" b="17780"/>
                <wp:wrapNone/>
                <wp:docPr id="193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CF660" w14:textId="77777777" w:rsidR="00F64671" w:rsidRPr="00CB18E7" w:rsidRDefault="00F64671" w:rsidP="00F6467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سوائل تنساب ببطء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B9024" id="_x0000_s1075" style="position:absolute;left:0;text-align:left;margin-left:262.5pt;margin-top:36pt;width:153.45pt;height:43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29CF660" w14:textId="77777777" w:rsidR="00F64671" w:rsidRPr="00CB18E7" w:rsidRDefault="00F64671" w:rsidP="00F6467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سوائل تنساب ببطء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B2F6B5" w14:textId="77777777" w:rsidR="00914AC8" w:rsidRDefault="00914AC8" w:rsidP="00914AC8">
      <w:pPr>
        <w:ind w:left="-964"/>
        <w:rPr>
          <w:rFonts w:ascii="Sakkal Majalla" w:hAnsi="Sakkal Majalla" w:cs="Sakkal Majalla"/>
          <w:color w:val="FF0000"/>
          <w:sz w:val="44"/>
          <w:szCs w:val="44"/>
          <w:rtl/>
        </w:rPr>
      </w:pPr>
    </w:p>
    <w:p w14:paraId="2BAF6695" w14:textId="77777777" w:rsidR="00914AC8" w:rsidRPr="005C4AD0" w:rsidRDefault="00914AC8" w:rsidP="00914AC8">
      <w:pPr>
        <w:ind w:left="-964"/>
        <w:rPr>
          <w:rFonts w:ascii="Sakkal Majalla" w:hAnsi="Sakkal Majalla" w:cs="Sakkal Majalla"/>
          <w:color w:val="FF0000"/>
          <w:sz w:val="2"/>
          <w:szCs w:val="2"/>
          <w:rtl/>
        </w:rPr>
      </w:pPr>
    </w:p>
    <w:p w14:paraId="02FF1A08" w14:textId="77777777" w:rsidR="00914AC8" w:rsidRPr="00721B60" w:rsidRDefault="00914AC8" w:rsidP="00914AC8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3_ يمكن قياس كمية السائل ب..............؟</w:t>
      </w:r>
    </w:p>
    <w:p w14:paraId="0F96455A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5438731" wp14:editId="1AA63347">
            <wp:simplePos x="0" y="0"/>
            <wp:positionH relativeFrom="column">
              <wp:posOffset>-47625</wp:posOffset>
            </wp:positionH>
            <wp:positionV relativeFrom="paragraph">
              <wp:posOffset>113665</wp:posOffset>
            </wp:positionV>
            <wp:extent cx="1630045" cy="1134745"/>
            <wp:effectExtent l="19050" t="19050" r="27305" b="27305"/>
            <wp:wrapNone/>
            <wp:docPr id="55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1347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7509E16A" wp14:editId="1719894F">
            <wp:simplePos x="0" y="0"/>
            <wp:positionH relativeFrom="margin">
              <wp:posOffset>3323590</wp:posOffset>
            </wp:positionH>
            <wp:positionV relativeFrom="paragraph">
              <wp:posOffset>48260</wp:posOffset>
            </wp:positionV>
            <wp:extent cx="1925320" cy="1196340"/>
            <wp:effectExtent l="19050" t="19050" r="17780" b="22860"/>
            <wp:wrapNone/>
            <wp:docPr id="5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1963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F5A21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03615299" w14:textId="77777777" w:rsidR="00B81C5A" w:rsidRPr="00CB18E7" w:rsidRDefault="00B81C5A" w:rsidP="00410C8E">
      <w:pPr>
        <w:rPr>
          <w:color w:val="0D0D0D"/>
          <w:sz w:val="24"/>
          <w:szCs w:val="24"/>
          <w:rtl/>
        </w:rPr>
      </w:pPr>
    </w:p>
    <w:p w14:paraId="47AA6A4F" w14:textId="77777777" w:rsidR="009B21A3" w:rsidRPr="00CB18E7" w:rsidRDefault="009B21A3" w:rsidP="009B21A3">
      <w:pPr>
        <w:ind w:left="-244" w:right="-450" w:firstLine="964"/>
        <w:rPr>
          <w:rFonts w:ascii="Sakkal Majalla" w:hAnsi="Sakkal Majalla" w:cs="Sakkal Majalla"/>
          <w:color w:val="0D0D0D"/>
          <w:sz w:val="60"/>
          <w:szCs w:val="60"/>
          <w:rtl/>
        </w:rPr>
      </w:pP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68"/>
          <w:szCs w:val="68"/>
          <w:rtl/>
        </w:rPr>
        <w:t xml:space="preserve"> </w:t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68"/>
          <w:szCs w:val="68"/>
          <w:rtl/>
        </w:rPr>
        <w:t xml:space="preserve"> </w:t>
      </w:r>
      <w:r w:rsidRPr="00CB18E7">
        <w:rPr>
          <w:rFonts w:ascii="Sakkal Majalla" w:hAnsi="Sakkal Majalla" w:cs="Sakkal Majalla"/>
          <w:color w:val="0D0D0D"/>
          <w:sz w:val="68"/>
          <w:szCs w:val="68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60"/>
          <w:szCs w:val="60"/>
          <w:rtl/>
        </w:rPr>
        <w:tab/>
      </w:r>
    </w:p>
    <w:p w14:paraId="6FBD3169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81D8BBF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3086E8F1" w14:textId="0196DCFE" w:rsidR="005C4AD0" w:rsidRDefault="00A30A7B" w:rsidP="005C4AD0">
      <w:pPr>
        <w:jc w:val="center"/>
        <w:rPr>
          <w:b/>
          <w:bCs/>
          <w:color w:val="FF0000"/>
          <w:sz w:val="48"/>
          <w:szCs w:val="48"/>
          <w:rtl/>
        </w:rPr>
      </w:pPr>
      <w:r>
        <w:rPr>
          <w:rFonts w:ascii="Sakkal Majalla" w:hAnsi="Sakkal Majalla" w:cs="Sakkal Majalla"/>
          <w:noProof/>
          <w:color w:val="0D0D0D"/>
          <w:sz w:val="52"/>
          <w:szCs w:val="52"/>
        </w:rPr>
        <w:lastRenderedPageBreak/>
        <w:drawing>
          <wp:anchor distT="0" distB="0" distL="114300" distR="114300" simplePos="0" relativeHeight="251930624" behindDoc="1" locked="0" layoutInCell="1" allowOverlap="1" wp14:anchorId="6295F493" wp14:editId="3C3FA42C">
            <wp:simplePos x="0" y="0"/>
            <wp:positionH relativeFrom="column">
              <wp:posOffset>-1390650</wp:posOffset>
            </wp:positionH>
            <wp:positionV relativeFrom="paragraph">
              <wp:posOffset>-1009650</wp:posOffset>
            </wp:positionV>
            <wp:extent cx="8077200" cy="10839450"/>
            <wp:effectExtent l="0" t="0" r="0" b="0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B56175" wp14:editId="4E68A377">
                <wp:simplePos x="0" y="0"/>
                <wp:positionH relativeFrom="column">
                  <wp:posOffset>105410</wp:posOffset>
                </wp:positionH>
                <wp:positionV relativeFrom="paragraph">
                  <wp:posOffset>-526415</wp:posOffset>
                </wp:positionV>
                <wp:extent cx="5022215" cy="898525"/>
                <wp:effectExtent l="0" t="0" r="26035" b="15875"/>
                <wp:wrapNone/>
                <wp:docPr id="213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206B6" w14:textId="77777777" w:rsidR="005C4AD0" w:rsidRPr="00ED4530" w:rsidRDefault="005C4AD0" w:rsidP="005C4AD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الثالث (السوائل والغازات)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56175" id="_x0000_s1076" style="position:absolute;left:0;text-align:left;margin-left:8.3pt;margin-top:-41.45pt;width:395.45pt;height:7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8A206B6" w14:textId="77777777" w:rsidR="005C4AD0" w:rsidRPr="00ED4530" w:rsidRDefault="005C4AD0" w:rsidP="005C4AD0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الثالث (السوائل والغازات)</w:t>
                      </w:r>
                    </w:p>
                  </w:txbxContent>
                </v:textbox>
              </v:roundrect>
            </w:pict>
          </mc:Fallback>
        </mc:AlternateContent>
      </w:r>
      <w:r w:rsidR="005C4AD0" w:rsidRPr="00AC0D53">
        <w:rPr>
          <w:rFonts w:hint="cs"/>
          <w:b/>
          <w:bCs/>
          <w:color w:val="FF0000"/>
          <w:sz w:val="48"/>
          <w:szCs w:val="48"/>
          <w:rtl/>
        </w:rPr>
        <w:t xml:space="preserve">الدرس الثالث </w:t>
      </w:r>
      <w:proofErr w:type="gramStart"/>
      <w:r w:rsidR="005C4AD0" w:rsidRPr="00AC0D53">
        <w:rPr>
          <w:rFonts w:hint="cs"/>
          <w:b/>
          <w:bCs/>
          <w:color w:val="FF0000"/>
          <w:sz w:val="48"/>
          <w:szCs w:val="48"/>
          <w:rtl/>
        </w:rPr>
        <w:t>( السوائل</w:t>
      </w:r>
      <w:proofErr w:type="gramEnd"/>
      <w:r w:rsidR="005C4AD0" w:rsidRPr="00AC0D53">
        <w:rPr>
          <w:rFonts w:hint="cs"/>
          <w:b/>
          <w:bCs/>
          <w:color w:val="FF0000"/>
          <w:sz w:val="48"/>
          <w:szCs w:val="48"/>
          <w:rtl/>
        </w:rPr>
        <w:t xml:space="preserve"> والغازات )</w:t>
      </w:r>
    </w:p>
    <w:p w14:paraId="42A33520" w14:textId="77777777" w:rsidR="005C4AD0" w:rsidRPr="00721B60" w:rsidRDefault="00F739A6" w:rsidP="005C4AD0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F53DD88" wp14:editId="6F6660F4">
            <wp:simplePos x="0" y="0"/>
            <wp:positionH relativeFrom="margin">
              <wp:posOffset>-180975</wp:posOffset>
            </wp:positionH>
            <wp:positionV relativeFrom="paragraph">
              <wp:posOffset>396240</wp:posOffset>
            </wp:positionV>
            <wp:extent cx="1430020" cy="1353820"/>
            <wp:effectExtent l="19050" t="19050" r="17780" b="17780"/>
            <wp:wrapNone/>
            <wp:docPr id="5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538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5A25379" wp14:editId="7F6912E8">
            <wp:simplePos x="0" y="0"/>
            <wp:positionH relativeFrom="column">
              <wp:posOffset>2200275</wp:posOffset>
            </wp:positionH>
            <wp:positionV relativeFrom="paragraph">
              <wp:posOffset>396240</wp:posOffset>
            </wp:positionV>
            <wp:extent cx="1344295" cy="1325245"/>
            <wp:effectExtent l="19050" t="19050" r="27305" b="27305"/>
            <wp:wrapNone/>
            <wp:docPr id="51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252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D075932" wp14:editId="1DF5CA61">
            <wp:simplePos x="0" y="0"/>
            <wp:positionH relativeFrom="column">
              <wp:posOffset>4314825</wp:posOffset>
            </wp:positionH>
            <wp:positionV relativeFrom="paragraph">
              <wp:posOffset>396240</wp:posOffset>
            </wp:positionV>
            <wp:extent cx="1419225" cy="1317625"/>
            <wp:effectExtent l="19050" t="19050" r="28575" b="15875"/>
            <wp:wrapNone/>
            <wp:docPr id="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76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0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نضع إشارة صح تحت صور حالة المادة </w:t>
      </w:r>
      <w:proofErr w:type="gramStart"/>
      <w:r w:rsidR="005C4AD0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الغازية :</w:t>
      </w:r>
      <w:proofErr w:type="gramEnd"/>
    </w:p>
    <w:p w14:paraId="0A39E2B9" w14:textId="77777777" w:rsidR="005C4AD0" w:rsidRDefault="005C4AD0" w:rsidP="005C4AD0">
      <w:pPr>
        <w:jc w:val="center"/>
        <w:rPr>
          <w:b/>
          <w:bCs/>
          <w:color w:val="FF0000"/>
          <w:sz w:val="48"/>
          <w:szCs w:val="48"/>
          <w:rtl/>
        </w:rPr>
      </w:pPr>
    </w:p>
    <w:p w14:paraId="69BB7B5E" w14:textId="77777777" w:rsidR="005C4AD0" w:rsidRDefault="005C4AD0" w:rsidP="005C4AD0">
      <w:pPr>
        <w:jc w:val="center"/>
        <w:rPr>
          <w:b/>
          <w:bCs/>
          <w:color w:val="FF0000"/>
          <w:sz w:val="48"/>
          <w:szCs w:val="48"/>
          <w:rtl/>
        </w:rPr>
      </w:pPr>
    </w:p>
    <w:p w14:paraId="5878ACC6" w14:textId="77777777" w:rsidR="005C4AD0" w:rsidRPr="00251916" w:rsidRDefault="005C4AD0" w:rsidP="005C4AD0">
      <w:pPr>
        <w:jc w:val="center"/>
        <w:rPr>
          <w:b/>
          <w:bCs/>
          <w:color w:val="FF0000"/>
          <w:sz w:val="34"/>
          <w:szCs w:val="34"/>
          <w:rtl/>
        </w:rPr>
      </w:pPr>
    </w:p>
    <w:p w14:paraId="288909CA" w14:textId="65B23B39" w:rsidR="007D2CF5" w:rsidRPr="00CB18E7" w:rsidRDefault="00F739A6" w:rsidP="00CB18E7">
      <w:pPr>
        <w:ind w:left="-964" w:right="-450" w:firstLine="720"/>
        <w:rPr>
          <w:rFonts w:ascii="Sakkal Majalla" w:hAnsi="Sakkal Majalla" w:cs="Sakkal Majalla"/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414528" behindDoc="0" locked="0" layoutInCell="1" allowOverlap="1" wp14:anchorId="79619E69" wp14:editId="310724AC">
            <wp:simplePos x="0" y="0"/>
            <wp:positionH relativeFrom="margin">
              <wp:posOffset>-142875</wp:posOffset>
            </wp:positionH>
            <wp:positionV relativeFrom="paragraph">
              <wp:posOffset>401955</wp:posOffset>
            </wp:positionV>
            <wp:extent cx="1333500" cy="1390650"/>
            <wp:effectExtent l="19050" t="19050" r="19050" b="19050"/>
            <wp:wrapNone/>
            <wp:docPr id="4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456" behindDoc="0" locked="0" layoutInCell="1" allowOverlap="1" wp14:anchorId="7A169E24" wp14:editId="50BDCC1B">
            <wp:simplePos x="0" y="0"/>
            <wp:positionH relativeFrom="column">
              <wp:posOffset>2167890</wp:posOffset>
            </wp:positionH>
            <wp:positionV relativeFrom="paragraph">
              <wp:posOffset>516255</wp:posOffset>
            </wp:positionV>
            <wp:extent cx="1276350" cy="1276350"/>
            <wp:effectExtent l="19050" t="19050" r="19050" b="19050"/>
            <wp:wrapNone/>
            <wp:docPr id="4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384" behindDoc="0" locked="0" layoutInCell="1" allowOverlap="1" wp14:anchorId="1C4BF98F" wp14:editId="5F5033D5">
            <wp:simplePos x="0" y="0"/>
            <wp:positionH relativeFrom="margin">
              <wp:posOffset>4316730</wp:posOffset>
            </wp:positionH>
            <wp:positionV relativeFrom="paragraph">
              <wp:posOffset>480695</wp:posOffset>
            </wp:positionV>
            <wp:extent cx="1311275" cy="1178560"/>
            <wp:effectExtent l="19050" t="19050" r="22225" b="21590"/>
            <wp:wrapNone/>
            <wp:docPr id="4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178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</w:p>
    <w:p w14:paraId="2C494667" w14:textId="77777777" w:rsidR="007D2CF5" w:rsidRPr="00CB18E7" w:rsidRDefault="007D2CF5" w:rsidP="007D2CF5">
      <w:pPr>
        <w:ind w:left="-964" w:right="-450" w:firstLine="720"/>
        <w:rPr>
          <w:rFonts w:ascii="Sakkal Majalla" w:hAnsi="Sakkal Majalla" w:cs="Sakkal Majalla"/>
          <w:color w:val="0D0D0D"/>
          <w:sz w:val="52"/>
          <w:szCs w:val="52"/>
          <w:rtl/>
        </w:rPr>
      </w:pPr>
    </w:p>
    <w:p w14:paraId="121EA3DB" w14:textId="77777777" w:rsidR="007D2CF5" w:rsidRPr="00CB18E7" w:rsidRDefault="007D2CF5" w:rsidP="007D2CF5">
      <w:pPr>
        <w:ind w:left="-964" w:right="-450" w:firstLine="720"/>
        <w:rPr>
          <w:rFonts w:ascii="Sakkal Majalla" w:hAnsi="Sakkal Majalla" w:cs="Sakkal Majalla"/>
          <w:color w:val="0D0D0D"/>
          <w:sz w:val="52"/>
          <w:szCs w:val="52"/>
          <w:rtl/>
        </w:rPr>
      </w:pPr>
    </w:p>
    <w:p w14:paraId="3C80B225" w14:textId="77777777" w:rsidR="005C4AD0" w:rsidRPr="00CB18E7" w:rsidRDefault="007D2CF5" w:rsidP="00CB18E7">
      <w:pPr>
        <w:ind w:left="-964" w:right="-450" w:firstLine="540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  <w:t>(........)</w:t>
      </w:r>
      <w:r w:rsidR="0041243D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44"/>
          <w:szCs w:val="44"/>
          <w:rtl/>
        </w:rPr>
        <w:t xml:space="preserve">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</w:t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41243D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303F0804" w14:textId="77777777" w:rsidR="005C4AD0" w:rsidRPr="00721B60" w:rsidRDefault="00F739A6" w:rsidP="005C4AD0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1DDEBA05" wp14:editId="04931DF3">
            <wp:simplePos x="0" y="0"/>
            <wp:positionH relativeFrom="column">
              <wp:posOffset>1190625</wp:posOffset>
            </wp:positionH>
            <wp:positionV relativeFrom="paragraph">
              <wp:posOffset>434975</wp:posOffset>
            </wp:positionV>
            <wp:extent cx="1123950" cy="1105535"/>
            <wp:effectExtent l="19050" t="19050" r="19050" b="18415"/>
            <wp:wrapNone/>
            <wp:docPr id="4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55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1AF0955F" wp14:editId="1A9F29CB">
            <wp:simplePos x="0" y="0"/>
            <wp:positionH relativeFrom="column">
              <wp:posOffset>-518160</wp:posOffset>
            </wp:positionH>
            <wp:positionV relativeFrom="paragraph">
              <wp:posOffset>378460</wp:posOffset>
            </wp:positionV>
            <wp:extent cx="1038225" cy="1202690"/>
            <wp:effectExtent l="19050" t="19050" r="28575" b="16510"/>
            <wp:wrapNone/>
            <wp:docPr id="4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26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671300C6" wp14:editId="5F119654">
            <wp:simplePos x="0" y="0"/>
            <wp:positionH relativeFrom="column">
              <wp:posOffset>3007995</wp:posOffset>
            </wp:positionH>
            <wp:positionV relativeFrom="paragraph">
              <wp:posOffset>384810</wp:posOffset>
            </wp:positionV>
            <wp:extent cx="1154430" cy="1154430"/>
            <wp:effectExtent l="19050" t="19050" r="26670" b="26670"/>
            <wp:wrapNone/>
            <wp:docPr id="4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40C0EBA8" wp14:editId="441D6F63">
            <wp:simplePos x="0" y="0"/>
            <wp:positionH relativeFrom="column">
              <wp:posOffset>4458970</wp:posOffset>
            </wp:positionH>
            <wp:positionV relativeFrom="paragraph">
              <wp:posOffset>387985</wp:posOffset>
            </wp:positionV>
            <wp:extent cx="1178560" cy="1178560"/>
            <wp:effectExtent l="19050" t="19050" r="21590" b="21590"/>
            <wp:wrapNone/>
            <wp:docPr id="4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0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أي الصور تدل على وجود </w:t>
      </w:r>
      <w:proofErr w:type="gramStart"/>
      <w:r w:rsidR="005C4AD0"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هواء :</w:t>
      </w:r>
      <w:proofErr w:type="gramEnd"/>
    </w:p>
    <w:p w14:paraId="7D233B5F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BA99503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3C66457" w14:textId="77777777" w:rsidR="00B81C5A" w:rsidRPr="00CB18E7" w:rsidRDefault="00F739A6" w:rsidP="00CB18E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3846FD43" wp14:editId="166EB415">
            <wp:simplePos x="0" y="0"/>
            <wp:positionH relativeFrom="margin">
              <wp:posOffset>971550</wp:posOffset>
            </wp:positionH>
            <wp:positionV relativeFrom="paragraph">
              <wp:posOffset>498475</wp:posOffset>
            </wp:positionV>
            <wp:extent cx="1400175" cy="1298575"/>
            <wp:effectExtent l="19050" t="19050" r="28575" b="15875"/>
            <wp:wrapNone/>
            <wp:docPr id="4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85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0" locked="0" layoutInCell="1" allowOverlap="1" wp14:anchorId="2FFF3AB5" wp14:editId="6D7C0A9E">
            <wp:simplePos x="0" y="0"/>
            <wp:positionH relativeFrom="margin">
              <wp:posOffset>3009900</wp:posOffset>
            </wp:positionH>
            <wp:positionV relativeFrom="paragraph">
              <wp:posOffset>498475</wp:posOffset>
            </wp:positionV>
            <wp:extent cx="1452880" cy="1299210"/>
            <wp:effectExtent l="19050" t="19050" r="13970" b="15240"/>
            <wp:wrapNone/>
            <wp:docPr id="4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2992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</w:t>
      </w:r>
      <w:r w:rsidR="007D2CF5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</w:t>
      </w:r>
      <w:r w:rsidR="007D2CF5"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="007D2CF5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2D0425B0" w14:textId="77777777" w:rsidR="007D2CF5" w:rsidRPr="00CB18E7" w:rsidRDefault="007D2CF5" w:rsidP="007D2CF5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</w:p>
    <w:p w14:paraId="1326A0BD" w14:textId="77777777" w:rsidR="007D2CF5" w:rsidRPr="00CB18E7" w:rsidRDefault="007D2CF5" w:rsidP="007D2CF5">
      <w:pPr>
        <w:ind w:left="-964" w:right="-450" w:firstLine="964"/>
        <w:rPr>
          <w:rFonts w:ascii="Sakkal Majalla" w:hAnsi="Sakkal Majalla" w:cs="Sakkal Majalla"/>
          <w:color w:val="0D0D0D"/>
          <w:sz w:val="20"/>
          <w:szCs w:val="20"/>
          <w:rtl/>
        </w:rPr>
      </w:pPr>
    </w:p>
    <w:p w14:paraId="4BF1374B" w14:textId="77777777" w:rsidR="00CB18E7" w:rsidRPr="00CB18E7" w:rsidRDefault="00CB18E7" w:rsidP="007D2CF5">
      <w:pPr>
        <w:ind w:left="-964" w:right="-450" w:firstLine="964"/>
        <w:rPr>
          <w:rFonts w:ascii="Sakkal Majalla" w:hAnsi="Sakkal Majalla" w:cs="Sakkal Majalla" w:hint="cs"/>
          <w:color w:val="0D0D0D"/>
          <w:sz w:val="20"/>
          <w:szCs w:val="20"/>
          <w:rtl/>
        </w:rPr>
      </w:pPr>
    </w:p>
    <w:p w14:paraId="7FE320C4" w14:textId="77777777" w:rsidR="00F93F52" w:rsidRPr="00CB18E7" w:rsidRDefault="007D2CF5" w:rsidP="00CB18E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</w:p>
    <w:p w14:paraId="476D0E51" w14:textId="5AB0370D" w:rsidR="00F93F52" w:rsidRPr="00CB18E7" w:rsidRDefault="00A30A7B" w:rsidP="00F93F52">
      <w:pPr>
        <w:ind w:right="-450"/>
        <w:rPr>
          <w:rFonts w:ascii="Sakkal Majalla" w:hAnsi="Sakkal Majalla" w:cs="Sakkal Majalla"/>
          <w:color w:val="0D0D0D"/>
          <w:sz w:val="44"/>
          <w:szCs w:val="44"/>
          <w:rtl/>
        </w:rPr>
      </w:pPr>
      <w:r>
        <w:rPr>
          <w:noProof/>
          <w:color w:val="0D0D0D"/>
          <w:sz w:val="52"/>
          <w:szCs w:val="52"/>
        </w:rPr>
        <w:lastRenderedPageBreak/>
        <w:drawing>
          <wp:anchor distT="0" distB="0" distL="114300" distR="114300" simplePos="0" relativeHeight="251932672" behindDoc="1" locked="0" layoutInCell="1" allowOverlap="1" wp14:anchorId="206DAB9D" wp14:editId="769898E7">
            <wp:simplePos x="0" y="0"/>
            <wp:positionH relativeFrom="column">
              <wp:posOffset>-1600200</wp:posOffset>
            </wp:positionH>
            <wp:positionV relativeFrom="paragraph">
              <wp:posOffset>-1009650</wp:posOffset>
            </wp:positionV>
            <wp:extent cx="8229600" cy="10744200"/>
            <wp:effectExtent l="0" t="0" r="0" b="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B03992" wp14:editId="37196963">
                <wp:simplePos x="0" y="0"/>
                <wp:positionH relativeFrom="column">
                  <wp:posOffset>857251</wp:posOffset>
                </wp:positionH>
                <wp:positionV relativeFrom="paragraph">
                  <wp:posOffset>209550</wp:posOffset>
                </wp:positionV>
                <wp:extent cx="3352800" cy="666750"/>
                <wp:effectExtent l="0" t="0" r="19050" b="19050"/>
                <wp:wrapNone/>
                <wp:docPr id="21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666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B17F9" w14:textId="77777777" w:rsidR="00A676AD" w:rsidRPr="003B5C77" w:rsidRDefault="00A676AD" w:rsidP="00A676A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56"/>
                                <w:szCs w:val="56"/>
                                <w:lang w:bidi="ar-EG"/>
                              </w:rPr>
                            </w:pPr>
                            <w:r w:rsidRPr="003B5C77">
                              <w:rPr>
                                <w:rFonts w:ascii="Sakkal Majalla" w:hAnsi="Sakkal Majalla" w:cs="Sakkal Majalla" w:hint="cs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الدرس الأول (المادة تتغيّر)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03992" id="_x0000_s1077" style="position:absolute;left:0;text-align:left;margin-left:67.5pt;margin-top:16.5pt;width:264pt;height:5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DDB17F9" w14:textId="77777777" w:rsidR="00A676AD" w:rsidRPr="003B5C77" w:rsidRDefault="00A676AD" w:rsidP="00A676AD">
                      <w:pPr>
                        <w:jc w:val="center"/>
                        <w:rPr>
                          <w:rFonts w:ascii="Sakkal Majalla" w:hAnsi="Sakkal Majalla" w:cs="Sakkal Majalla"/>
                          <w:sz w:val="56"/>
                          <w:szCs w:val="56"/>
                          <w:lang w:bidi="ar-EG"/>
                        </w:rPr>
                      </w:pPr>
                      <w:r w:rsidRPr="003B5C77">
                        <w:rPr>
                          <w:rFonts w:ascii="Sakkal Majalla" w:hAnsi="Sakkal Majalla" w:cs="Sakkal Majalla" w:hint="cs"/>
                          <w:sz w:val="56"/>
                          <w:szCs w:val="56"/>
                          <w:rtl/>
                          <w:lang w:bidi="ar-EG"/>
                        </w:rPr>
                        <w:t>الدرس الأول (المادة تتغيّر)</w:t>
                      </w:r>
                    </w:p>
                  </w:txbxContent>
                </v:textbox>
              </v:roundrect>
            </w:pict>
          </mc:Fallback>
        </mc:AlternateContent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1302CD" wp14:editId="025F67E4">
                <wp:simplePos x="0" y="0"/>
                <wp:positionH relativeFrom="column">
                  <wp:posOffset>180975</wp:posOffset>
                </wp:positionH>
                <wp:positionV relativeFrom="paragraph">
                  <wp:posOffset>-533400</wp:posOffset>
                </wp:positionV>
                <wp:extent cx="5022215" cy="714375"/>
                <wp:effectExtent l="0" t="0" r="26035" b="28575"/>
                <wp:wrapNone/>
                <wp:docPr id="216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714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8A898" w14:textId="77777777" w:rsidR="00A676AD" w:rsidRPr="00ED4530" w:rsidRDefault="00A676AD" w:rsidP="00A676A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السابع(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تغيُّرات المادة)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302CD" id="_x0000_s1078" style="position:absolute;left:0;text-align:left;margin-left:14.25pt;margin-top:-42pt;width:395.45pt;height:5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DE8A898" w14:textId="77777777" w:rsidR="00A676AD" w:rsidRPr="00ED4530" w:rsidRDefault="00A676AD" w:rsidP="00A676AD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 xml:space="preserve">الفصل </w:t>
                      </w:r>
                      <w:proofErr w:type="gramStart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السابع(</w:t>
                      </w:r>
                      <w:proofErr w:type="gramEnd"/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تغيُّرات المادة)</w:t>
                      </w:r>
                    </w:p>
                  </w:txbxContent>
                </v:textbox>
              </v:roundrect>
            </w:pict>
          </mc:Fallback>
        </mc:AlternateContent>
      </w:r>
      <w:r w:rsidR="00F93F52" w:rsidRPr="00CB18E7">
        <w:rPr>
          <w:rFonts w:ascii="Sakkal Majalla" w:hAnsi="Sakkal Majalla" w:cs="Sakkal Majalla" w:hint="cs"/>
          <w:color w:val="0D0D0D"/>
          <w:sz w:val="44"/>
          <w:szCs w:val="44"/>
          <w:rtl/>
        </w:rPr>
        <w:t xml:space="preserve">  </w:t>
      </w:r>
      <w:r w:rsidR="00F93F52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  <w:r w:rsidR="00F93F52" w:rsidRPr="00CB18E7">
        <w:rPr>
          <w:rFonts w:ascii="Sakkal Majalla" w:hAnsi="Sakkal Majalla" w:cs="Sakkal Majalla" w:hint="cs"/>
          <w:color w:val="0D0D0D"/>
          <w:sz w:val="44"/>
          <w:szCs w:val="44"/>
          <w:rtl/>
        </w:rPr>
        <w:t>)                                      (          )</w:t>
      </w:r>
      <w:r w:rsidR="00F93F52" w:rsidRPr="00CB18E7">
        <w:rPr>
          <w:rFonts w:ascii="Sakkal Majalla" w:hAnsi="Sakkal Majalla" w:cs="Sakkal Majalla"/>
          <w:color w:val="0D0D0D"/>
          <w:sz w:val="44"/>
          <w:szCs w:val="44"/>
          <w:rtl/>
        </w:rPr>
        <w:tab/>
      </w:r>
    </w:p>
    <w:p w14:paraId="3DCB10DE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3252ED84" w14:textId="77777777" w:rsidR="00A676AD" w:rsidRPr="007D2CF5" w:rsidRDefault="00F739A6" w:rsidP="00A676AD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21213B25" wp14:editId="12E6BF75">
            <wp:simplePos x="0" y="0"/>
            <wp:positionH relativeFrom="margin">
              <wp:posOffset>4415155</wp:posOffset>
            </wp:positionH>
            <wp:positionV relativeFrom="paragraph">
              <wp:posOffset>394970</wp:posOffset>
            </wp:positionV>
            <wp:extent cx="1152525" cy="881380"/>
            <wp:effectExtent l="19050" t="19050" r="28575" b="13970"/>
            <wp:wrapNone/>
            <wp:docPr id="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13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94B9AC9" wp14:editId="247DDC1A">
            <wp:simplePos x="0" y="0"/>
            <wp:positionH relativeFrom="column">
              <wp:posOffset>47625</wp:posOffset>
            </wp:positionH>
            <wp:positionV relativeFrom="paragraph">
              <wp:posOffset>442595</wp:posOffset>
            </wp:positionV>
            <wp:extent cx="1141095" cy="865505"/>
            <wp:effectExtent l="19050" t="19050" r="20955" b="10795"/>
            <wp:wrapNone/>
            <wp:docPr id="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655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AD" w:rsidRPr="007D2CF5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1_نصل بين صورة المادة وكيف </w:t>
      </w:r>
      <w:proofErr w:type="gramStart"/>
      <w:r w:rsidR="00A676AD" w:rsidRPr="007D2CF5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تغيرت :</w:t>
      </w:r>
      <w:proofErr w:type="gramEnd"/>
    </w:p>
    <w:p w14:paraId="326EA4C4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59B3B570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B718513" wp14:editId="1D0AE326">
            <wp:simplePos x="0" y="0"/>
            <wp:positionH relativeFrom="margin">
              <wp:posOffset>76200</wp:posOffset>
            </wp:positionH>
            <wp:positionV relativeFrom="paragraph">
              <wp:posOffset>370205</wp:posOffset>
            </wp:positionV>
            <wp:extent cx="1106170" cy="817880"/>
            <wp:effectExtent l="19050" t="19050" r="17780" b="20320"/>
            <wp:wrapNone/>
            <wp:docPr id="3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17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7967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5B8F9F4" wp14:editId="6459D49D">
            <wp:simplePos x="0" y="0"/>
            <wp:positionH relativeFrom="margin">
              <wp:posOffset>4391025</wp:posOffset>
            </wp:positionH>
            <wp:positionV relativeFrom="paragraph">
              <wp:posOffset>59055</wp:posOffset>
            </wp:positionV>
            <wp:extent cx="1188085" cy="889635"/>
            <wp:effectExtent l="19050" t="19050" r="12065" b="24765"/>
            <wp:wrapNone/>
            <wp:docPr id="3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E8E8E8"/>
                        </a:clrFrom>
                        <a:clrTo>
                          <a:srgbClr val="E8E8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8896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5DF5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653E761B" wp14:editId="2845D94E">
            <wp:simplePos x="0" y="0"/>
            <wp:positionH relativeFrom="margin">
              <wp:posOffset>76200</wp:posOffset>
            </wp:positionH>
            <wp:positionV relativeFrom="paragraph">
              <wp:posOffset>293370</wp:posOffset>
            </wp:positionV>
            <wp:extent cx="1106170" cy="986155"/>
            <wp:effectExtent l="19050" t="19050" r="17780" b="23495"/>
            <wp:wrapNone/>
            <wp:docPr id="3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861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24F3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AAE439B" wp14:editId="2A64429D">
            <wp:simplePos x="0" y="0"/>
            <wp:positionH relativeFrom="column">
              <wp:posOffset>4392295</wp:posOffset>
            </wp:positionH>
            <wp:positionV relativeFrom="paragraph">
              <wp:posOffset>146050</wp:posOffset>
            </wp:positionV>
            <wp:extent cx="1196340" cy="673735"/>
            <wp:effectExtent l="19050" t="19050" r="22860" b="12065"/>
            <wp:wrapNone/>
            <wp:docPr id="3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6737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2072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060A88AA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35C4871" wp14:editId="6653F4DC">
            <wp:simplePos x="0" y="0"/>
            <wp:positionH relativeFrom="margin">
              <wp:posOffset>76200</wp:posOffset>
            </wp:positionH>
            <wp:positionV relativeFrom="paragraph">
              <wp:posOffset>13970</wp:posOffset>
            </wp:positionV>
            <wp:extent cx="1055370" cy="720725"/>
            <wp:effectExtent l="19050" t="19050" r="11430" b="22225"/>
            <wp:wrapNone/>
            <wp:docPr id="3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7207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3DE585A5" wp14:editId="2944F019">
            <wp:simplePos x="0" y="0"/>
            <wp:positionH relativeFrom="column">
              <wp:posOffset>4391660</wp:posOffset>
            </wp:positionH>
            <wp:positionV relativeFrom="paragraph">
              <wp:posOffset>13970</wp:posOffset>
            </wp:positionV>
            <wp:extent cx="1196340" cy="744855"/>
            <wp:effectExtent l="19050" t="19050" r="22860" b="17145"/>
            <wp:wrapNone/>
            <wp:docPr id="3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E2E2E2"/>
                        </a:clrFrom>
                        <a:clrTo>
                          <a:srgbClr val="E2E2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448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8DAA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4BBAACD" wp14:editId="3E944B65">
            <wp:simplePos x="0" y="0"/>
            <wp:positionH relativeFrom="margin">
              <wp:posOffset>76200</wp:posOffset>
            </wp:positionH>
            <wp:positionV relativeFrom="paragraph">
              <wp:posOffset>407670</wp:posOffset>
            </wp:positionV>
            <wp:extent cx="1062990" cy="793750"/>
            <wp:effectExtent l="19050" t="19050" r="22860" b="25400"/>
            <wp:wrapNone/>
            <wp:docPr id="3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937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A1D421F" wp14:editId="2F7E96B3">
            <wp:simplePos x="0" y="0"/>
            <wp:positionH relativeFrom="margin">
              <wp:posOffset>4391025</wp:posOffset>
            </wp:positionH>
            <wp:positionV relativeFrom="paragraph">
              <wp:posOffset>407670</wp:posOffset>
            </wp:positionV>
            <wp:extent cx="1188085" cy="971550"/>
            <wp:effectExtent l="19050" t="19050" r="12065" b="19050"/>
            <wp:wrapNone/>
            <wp:docPr id="2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9715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9D88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30A43E07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26681909" wp14:editId="0295371B">
            <wp:simplePos x="0" y="0"/>
            <wp:positionH relativeFrom="column">
              <wp:posOffset>123825</wp:posOffset>
            </wp:positionH>
            <wp:positionV relativeFrom="paragraph">
              <wp:posOffset>451485</wp:posOffset>
            </wp:positionV>
            <wp:extent cx="1015365" cy="961390"/>
            <wp:effectExtent l="19050" t="19050" r="13335" b="10160"/>
            <wp:wrapNone/>
            <wp:docPr id="28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9613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614B" w14:textId="6B313AF8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316FA934" wp14:editId="5307A925">
            <wp:simplePos x="0" y="0"/>
            <wp:positionH relativeFrom="margin">
              <wp:posOffset>4587875</wp:posOffset>
            </wp:positionH>
            <wp:positionV relativeFrom="paragraph">
              <wp:posOffset>58420</wp:posOffset>
            </wp:positionV>
            <wp:extent cx="913765" cy="913765"/>
            <wp:effectExtent l="19050" t="19050" r="19685" b="19685"/>
            <wp:wrapNone/>
            <wp:docPr id="2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D506A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0E2C800" w14:textId="77777777" w:rsidR="007D2CF5" w:rsidRPr="00CB18E7" w:rsidRDefault="007D2CF5" w:rsidP="00410C8E">
      <w:pPr>
        <w:rPr>
          <w:color w:val="0D0D0D"/>
          <w:sz w:val="52"/>
          <w:szCs w:val="52"/>
          <w:rtl/>
        </w:rPr>
      </w:pPr>
    </w:p>
    <w:p w14:paraId="571F8B81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7037B617" w14:textId="03332825" w:rsidR="00907247" w:rsidRDefault="00A30A7B" w:rsidP="00907247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rFonts w:ascii="Sakkal Majalla" w:hAnsi="Sakkal Majalla" w:cs="Sakkal Majalla"/>
          <w:noProof/>
          <w:color w:val="0D0D0D"/>
          <w:sz w:val="52"/>
          <w:szCs w:val="52"/>
        </w:rPr>
        <w:lastRenderedPageBreak/>
        <w:drawing>
          <wp:anchor distT="0" distB="0" distL="114300" distR="114300" simplePos="0" relativeHeight="251934720" behindDoc="1" locked="0" layoutInCell="1" allowOverlap="1" wp14:anchorId="71E11F3A" wp14:editId="17801E0E">
            <wp:simplePos x="0" y="0"/>
            <wp:positionH relativeFrom="column">
              <wp:posOffset>-1581150</wp:posOffset>
            </wp:positionH>
            <wp:positionV relativeFrom="paragraph">
              <wp:posOffset>-990600</wp:posOffset>
            </wp:positionV>
            <wp:extent cx="8153400" cy="10915650"/>
            <wp:effectExtent l="0" t="0" r="0" b="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091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D67D1F" wp14:editId="208AF118">
                <wp:simplePos x="0" y="0"/>
                <wp:positionH relativeFrom="column">
                  <wp:posOffset>131445</wp:posOffset>
                </wp:positionH>
                <wp:positionV relativeFrom="paragraph">
                  <wp:posOffset>-483235</wp:posOffset>
                </wp:positionV>
                <wp:extent cx="5022215" cy="898525"/>
                <wp:effectExtent l="0" t="0" r="26035" b="15875"/>
                <wp:wrapNone/>
                <wp:docPr id="240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7A6CD" w14:textId="77777777" w:rsidR="00907247" w:rsidRPr="00ED4530" w:rsidRDefault="00907247" w:rsidP="0090724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(المخاليط)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67D1F" id="_x0000_s1079" style="position:absolute;left:0;text-align:left;margin-left:10.35pt;margin-top:-38.05pt;width:395.45pt;height:70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727A6CD" w14:textId="77777777" w:rsidR="00907247" w:rsidRPr="00ED4530" w:rsidRDefault="00907247" w:rsidP="00907247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(المخاليط)</w:t>
                      </w:r>
                    </w:p>
                  </w:txbxContent>
                </v:textbox>
              </v:roundrect>
            </w:pict>
          </mc:Fallback>
        </mc:AlternateContent>
      </w:r>
      <w:r w:rsidR="00907247" w:rsidRPr="003D7EE8">
        <w:rPr>
          <w:rFonts w:hint="cs"/>
          <w:b/>
          <w:bCs/>
          <w:color w:val="FF0000"/>
          <w:sz w:val="56"/>
          <w:szCs w:val="56"/>
          <w:rtl/>
        </w:rPr>
        <w:t xml:space="preserve">الدرس الثاني </w:t>
      </w:r>
      <w:proofErr w:type="gramStart"/>
      <w:r w:rsidR="00907247" w:rsidRPr="003D7EE8">
        <w:rPr>
          <w:rFonts w:hint="cs"/>
          <w:b/>
          <w:bCs/>
          <w:color w:val="FF0000"/>
          <w:sz w:val="56"/>
          <w:szCs w:val="56"/>
          <w:rtl/>
        </w:rPr>
        <w:t>( المخاليط</w:t>
      </w:r>
      <w:proofErr w:type="gramEnd"/>
      <w:r w:rsidR="00907247" w:rsidRPr="003D7EE8">
        <w:rPr>
          <w:rFonts w:hint="cs"/>
          <w:b/>
          <w:bCs/>
          <w:color w:val="FF0000"/>
          <w:sz w:val="56"/>
          <w:szCs w:val="56"/>
          <w:rtl/>
        </w:rPr>
        <w:t xml:space="preserve"> )</w:t>
      </w:r>
    </w:p>
    <w:p w14:paraId="24519594" w14:textId="77777777" w:rsidR="00907247" w:rsidRPr="00721B60" w:rsidRDefault="00907247" w:rsidP="00907247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نحيط على الصورة التي تعبر عن </w:t>
      </w:r>
      <w:proofErr w:type="gramStart"/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مخلوط :</w:t>
      </w:r>
      <w:proofErr w:type="gramEnd"/>
    </w:p>
    <w:p w14:paraId="68E4271B" w14:textId="77777777" w:rsidR="00907247" w:rsidRDefault="00F739A6" w:rsidP="00907247">
      <w:pPr>
        <w:jc w:val="center"/>
        <w:rPr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D4FEF9A" wp14:editId="4EA79E2B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1378585" cy="1515745"/>
            <wp:effectExtent l="19050" t="19050" r="12065" b="27305"/>
            <wp:wrapNone/>
            <wp:docPr id="2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5157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0F6BAC71" wp14:editId="30C33635">
            <wp:simplePos x="0" y="0"/>
            <wp:positionH relativeFrom="margin">
              <wp:posOffset>2200275</wp:posOffset>
            </wp:positionH>
            <wp:positionV relativeFrom="paragraph">
              <wp:posOffset>220345</wp:posOffset>
            </wp:positionV>
            <wp:extent cx="1355090" cy="1507490"/>
            <wp:effectExtent l="19050" t="19050" r="16510" b="16510"/>
            <wp:wrapNone/>
            <wp:docPr id="2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5074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C0349D9" wp14:editId="3534E552">
            <wp:simplePos x="0" y="0"/>
            <wp:positionH relativeFrom="margin">
              <wp:posOffset>4171950</wp:posOffset>
            </wp:positionH>
            <wp:positionV relativeFrom="paragraph">
              <wp:posOffset>172720</wp:posOffset>
            </wp:positionV>
            <wp:extent cx="1451610" cy="1563370"/>
            <wp:effectExtent l="19050" t="19050" r="15240" b="17780"/>
            <wp:wrapNone/>
            <wp:docPr id="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5633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D1692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581797C2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1C25DA93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733EFEDC" w14:textId="77777777" w:rsidR="00907247" w:rsidRDefault="00F739A6" w:rsidP="00907247">
      <w:pPr>
        <w:jc w:val="center"/>
        <w:rPr>
          <w:b/>
          <w:bCs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494E4C50" wp14:editId="5BD26484">
            <wp:simplePos x="0" y="0"/>
            <wp:positionH relativeFrom="column">
              <wp:posOffset>4171950</wp:posOffset>
            </wp:positionH>
            <wp:positionV relativeFrom="paragraph">
              <wp:posOffset>146685</wp:posOffset>
            </wp:positionV>
            <wp:extent cx="1459865" cy="1158240"/>
            <wp:effectExtent l="19050" t="19050" r="26035" b="22860"/>
            <wp:wrapNone/>
            <wp:docPr id="2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582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3166F26C" wp14:editId="556EE43D">
            <wp:simplePos x="0" y="0"/>
            <wp:positionH relativeFrom="column">
              <wp:posOffset>2200275</wp:posOffset>
            </wp:positionH>
            <wp:positionV relativeFrom="paragraph">
              <wp:posOffset>146685</wp:posOffset>
            </wp:positionV>
            <wp:extent cx="1355090" cy="1159510"/>
            <wp:effectExtent l="19050" t="19050" r="16510" b="21590"/>
            <wp:wrapNone/>
            <wp:docPr id="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15951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A36CB2F" wp14:editId="431D877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1379220" cy="1226820"/>
            <wp:effectExtent l="19050" t="19050" r="11430" b="11430"/>
            <wp:wrapNone/>
            <wp:docPr id="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268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4265F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4A00EC71" w14:textId="77777777" w:rsidR="00907247" w:rsidRDefault="00907247" w:rsidP="00907247">
      <w:pPr>
        <w:jc w:val="center"/>
        <w:rPr>
          <w:b/>
          <w:bCs/>
          <w:sz w:val="52"/>
          <w:szCs w:val="52"/>
          <w:rtl/>
        </w:rPr>
      </w:pPr>
    </w:p>
    <w:p w14:paraId="207B9467" w14:textId="77777777" w:rsidR="00B81C5A" w:rsidRPr="00721B60" w:rsidRDefault="00907247" w:rsidP="00907247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أي </w:t>
      </w:r>
      <w:proofErr w:type="gramStart"/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الصور  التالية</w:t>
      </w:r>
      <w:proofErr w:type="gramEnd"/>
      <w:r w:rsidRPr="00721B60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 تعبر عن الذوبان :</w:t>
      </w:r>
    </w:p>
    <w:p w14:paraId="3FF8F5BB" w14:textId="77777777" w:rsidR="00B81C5A" w:rsidRPr="00CB18E7" w:rsidRDefault="00F739A6" w:rsidP="00410C8E">
      <w:pPr>
        <w:rPr>
          <w:color w:val="0D0D0D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5EE1CAD2" wp14:editId="172ED327">
            <wp:simplePos x="0" y="0"/>
            <wp:positionH relativeFrom="margin">
              <wp:posOffset>1924050</wp:posOffset>
            </wp:positionH>
            <wp:positionV relativeFrom="paragraph">
              <wp:posOffset>189230</wp:posOffset>
            </wp:positionV>
            <wp:extent cx="1631950" cy="1247140"/>
            <wp:effectExtent l="19050" t="19050" r="25400" b="10160"/>
            <wp:wrapNone/>
            <wp:docPr id="1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471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7A67321E" wp14:editId="63FA9684">
            <wp:simplePos x="0" y="0"/>
            <wp:positionH relativeFrom="margin">
              <wp:posOffset>-352425</wp:posOffset>
            </wp:positionH>
            <wp:positionV relativeFrom="paragraph">
              <wp:posOffset>185420</wp:posOffset>
            </wp:positionV>
            <wp:extent cx="1593850" cy="1250315"/>
            <wp:effectExtent l="19050" t="19050" r="25400" b="26035"/>
            <wp:wrapNone/>
            <wp:docPr id="1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503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1F6D3C44" wp14:editId="3CADCF46">
            <wp:simplePos x="0" y="0"/>
            <wp:positionH relativeFrom="margin">
              <wp:posOffset>4055110</wp:posOffset>
            </wp:positionH>
            <wp:positionV relativeFrom="paragraph">
              <wp:posOffset>184150</wp:posOffset>
            </wp:positionV>
            <wp:extent cx="1724660" cy="1250950"/>
            <wp:effectExtent l="19050" t="19050" r="27940" b="25400"/>
            <wp:wrapNone/>
            <wp:docPr id="1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509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7D742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5B09CE06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2231AE39" w14:textId="1C2CF156" w:rsidR="0074159E" w:rsidRPr="00CB18E7" w:rsidRDefault="0074159E" w:rsidP="00CB18E7">
      <w:pPr>
        <w:ind w:left="-964" w:right="-450" w:firstLine="964"/>
        <w:rPr>
          <w:rFonts w:ascii="Sakkal Majalla" w:hAnsi="Sakkal Majalla" w:cs="Sakkal Majalla"/>
          <w:color w:val="0D0D0D"/>
          <w:sz w:val="44"/>
          <w:szCs w:val="44"/>
          <w:rtl/>
        </w:rPr>
      </w:pP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  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  <w:r w:rsidR="00CB18E7"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    </w:t>
      </w:r>
      <w:r w:rsidRPr="00CB18E7">
        <w:rPr>
          <w:rFonts w:ascii="Sakkal Majalla" w:hAnsi="Sakkal Majalla" w:cs="Sakkal Majalla" w:hint="cs"/>
          <w:color w:val="0D0D0D"/>
          <w:sz w:val="52"/>
          <w:szCs w:val="52"/>
          <w:rtl/>
        </w:rPr>
        <w:t xml:space="preserve">    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>(.........)</w:t>
      </w:r>
      <w:r w:rsidRPr="00CB18E7">
        <w:rPr>
          <w:rFonts w:ascii="Sakkal Majalla" w:hAnsi="Sakkal Majalla" w:cs="Sakkal Majalla"/>
          <w:color w:val="0D0D0D"/>
          <w:sz w:val="52"/>
          <w:szCs w:val="52"/>
          <w:rtl/>
        </w:rPr>
        <w:tab/>
      </w:r>
    </w:p>
    <w:p w14:paraId="66F585B7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7417A27B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49C14331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p w14:paraId="163B880B" w14:textId="165C6517" w:rsidR="00E966B4" w:rsidRPr="00E966B4" w:rsidRDefault="00A30A7B" w:rsidP="00E966B4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936768" behindDoc="1" locked="0" layoutInCell="1" allowOverlap="1" wp14:anchorId="261B7FBD" wp14:editId="79EC8C27">
            <wp:simplePos x="0" y="0"/>
            <wp:positionH relativeFrom="column">
              <wp:posOffset>-1466850</wp:posOffset>
            </wp:positionH>
            <wp:positionV relativeFrom="paragraph">
              <wp:posOffset>-1104900</wp:posOffset>
            </wp:positionV>
            <wp:extent cx="8134350" cy="10934700"/>
            <wp:effectExtent l="0" t="0" r="0" b="0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93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F590B6" wp14:editId="51BD7F9E">
                <wp:simplePos x="0" y="0"/>
                <wp:positionH relativeFrom="column">
                  <wp:posOffset>157480</wp:posOffset>
                </wp:positionH>
                <wp:positionV relativeFrom="paragraph">
                  <wp:posOffset>-474345</wp:posOffset>
                </wp:positionV>
                <wp:extent cx="5022215" cy="898525"/>
                <wp:effectExtent l="0" t="0" r="26035" b="15875"/>
                <wp:wrapNone/>
                <wp:docPr id="250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215" cy="898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4D6BD" w14:textId="77777777" w:rsidR="00E966B4" w:rsidRPr="00ED4530" w:rsidRDefault="00E966B4" w:rsidP="00E966B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78"/>
                                <w:szCs w:val="78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78"/>
                                <w:szCs w:val="78"/>
                                <w:rtl/>
                                <w:lang w:bidi="ar-EG"/>
                              </w:rPr>
                              <w:t>الدرس الثاني (المخاليط)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590B6" id="_x0000_s1080" style="position:absolute;left:0;text-align:left;margin-left:12.4pt;margin-top:-37.35pt;width:395.45pt;height:70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424D6BD" w14:textId="77777777" w:rsidR="00E966B4" w:rsidRPr="00ED4530" w:rsidRDefault="00E966B4" w:rsidP="00E966B4">
                      <w:pPr>
                        <w:jc w:val="center"/>
                        <w:rPr>
                          <w:rFonts w:ascii="Sakkal Majalla" w:hAnsi="Sakkal Majalla" w:cs="Sakkal Majalla"/>
                          <w:sz w:val="78"/>
                          <w:szCs w:val="78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78"/>
                          <w:szCs w:val="78"/>
                          <w:rtl/>
                          <w:lang w:bidi="ar-EG"/>
                        </w:rPr>
                        <w:t>الدرس الثاني (المخاليط)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DECE4A" w14:textId="77777777" w:rsidR="00E966B4" w:rsidRPr="0074159E" w:rsidRDefault="00E966B4" w:rsidP="00E966B4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1_أيهما مخلوط </w:t>
      </w:r>
      <w:proofErr w:type="gramStart"/>
      <w:r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صلب :</w:t>
      </w:r>
      <w:proofErr w:type="gramEnd"/>
    </w:p>
    <w:p w14:paraId="729C9A83" w14:textId="77777777" w:rsidR="00E966B4" w:rsidRPr="00E966B4" w:rsidRDefault="00F739A6" w:rsidP="00E966B4">
      <w:pPr>
        <w:rPr>
          <w:b/>
          <w:bCs/>
          <w:sz w:val="58"/>
          <w:szCs w:val="58"/>
          <w:rtl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6DD5A0A5" wp14:editId="3780C863">
            <wp:simplePos x="0" y="0"/>
            <wp:positionH relativeFrom="margin">
              <wp:posOffset>155575</wp:posOffset>
            </wp:positionH>
            <wp:positionV relativeFrom="paragraph">
              <wp:posOffset>20320</wp:posOffset>
            </wp:positionV>
            <wp:extent cx="1732915" cy="1170305"/>
            <wp:effectExtent l="0" t="0" r="635" b="0"/>
            <wp:wrapNone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62944DE9" wp14:editId="6E7DDC94">
            <wp:simplePos x="0" y="0"/>
            <wp:positionH relativeFrom="margin">
              <wp:posOffset>3685540</wp:posOffset>
            </wp:positionH>
            <wp:positionV relativeFrom="paragraph">
              <wp:posOffset>24130</wp:posOffset>
            </wp:positionV>
            <wp:extent cx="1750060" cy="1179195"/>
            <wp:effectExtent l="0" t="0" r="2540" b="1905"/>
            <wp:wrapNone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852E" w14:textId="77777777" w:rsidR="00E966B4" w:rsidRDefault="00E966B4" w:rsidP="00E966B4">
      <w:pPr>
        <w:rPr>
          <w:b/>
          <w:bCs/>
          <w:sz w:val="72"/>
          <w:szCs w:val="72"/>
          <w:rtl/>
        </w:rPr>
      </w:pPr>
    </w:p>
    <w:p w14:paraId="4C621DA3" w14:textId="77777777" w:rsidR="00E966B4" w:rsidRPr="00E966B4" w:rsidRDefault="00E966B4" w:rsidP="00E966B4">
      <w:pPr>
        <w:rPr>
          <w:rFonts w:ascii="Sakkal Majalla" w:hAnsi="Sakkal Majalla" w:cs="Sakkal Majalla"/>
          <w:b/>
          <w:bCs/>
          <w:sz w:val="72"/>
          <w:szCs w:val="72"/>
          <w:rtl/>
        </w:rPr>
      </w:pPr>
      <w:r w:rsidRPr="00E966B4">
        <w:rPr>
          <w:rFonts w:ascii="Sakkal Majalla" w:hAnsi="Sakkal Majalla" w:cs="Sakkal Majalla"/>
          <w:b/>
          <w:bCs/>
          <w:sz w:val="72"/>
          <w:szCs w:val="72"/>
          <w:rtl/>
        </w:rPr>
        <w:t>............</w:t>
      </w:r>
      <w:r>
        <w:rPr>
          <w:rFonts w:ascii="Sakkal Majalla" w:hAnsi="Sakkal Majalla" w:cs="Sakkal Majalla" w:hint="cs"/>
          <w:b/>
          <w:bCs/>
          <w:sz w:val="72"/>
          <w:szCs w:val="72"/>
          <w:rtl/>
        </w:rPr>
        <w:t>.....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ab/>
      </w:r>
      <w:r>
        <w:rPr>
          <w:rFonts w:ascii="Sakkal Majalla" w:hAnsi="Sakkal Majalla" w:cs="Sakkal Majalla" w:hint="cs"/>
          <w:b/>
          <w:bCs/>
          <w:sz w:val="72"/>
          <w:szCs w:val="72"/>
          <w:rtl/>
        </w:rPr>
        <w:t>..............</w:t>
      </w:r>
    </w:p>
    <w:p w14:paraId="6B17CDA7" w14:textId="77777777" w:rsidR="00E966B4" w:rsidRPr="0074159E" w:rsidRDefault="00F739A6" w:rsidP="00E966B4">
      <w:pPr>
        <w:ind w:left="-964"/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6D83FA0C" wp14:editId="7B1C87EE">
            <wp:simplePos x="0" y="0"/>
            <wp:positionH relativeFrom="margin">
              <wp:posOffset>171450</wp:posOffset>
            </wp:positionH>
            <wp:positionV relativeFrom="paragraph">
              <wp:posOffset>501015</wp:posOffset>
            </wp:positionV>
            <wp:extent cx="1708150" cy="962660"/>
            <wp:effectExtent l="0" t="0" r="6350" b="8890"/>
            <wp:wrapNone/>
            <wp:docPr id="1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B4"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نصل بين المخلوط وطريقة </w:t>
      </w:r>
      <w:proofErr w:type="gramStart"/>
      <w:r w:rsidR="00E966B4"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فصله :</w:t>
      </w:r>
      <w:proofErr w:type="gramEnd"/>
      <w:r w:rsidR="00E966B4" w:rsidRPr="0074159E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0B397EE6" w14:textId="77777777" w:rsidR="00E966B4" w:rsidRDefault="00F739A6" w:rsidP="00E966B4">
      <w:pPr>
        <w:rPr>
          <w:b/>
          <w:bCs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97B31E" wp14:editId="26BF50E7">
                <wp:simplePos x="0" y="0"/>
                <wp:positionH relativeFrom="column">
                  <wp:posOffset>3756660</wp:posOffset>
                </wp:positionH>
                <wp:positionV relativeFrom="paragraph">
                  <wp:posOffset>115570</wp:posOffset>
                </wp:positionV>
                <wp:extent cx="1948815" cy="553720"/>
                <wp:effectExtent l="0" t="0" r="13335" b="17780"/>
                <wp:wrapNone/>
                <wp:docPr id="251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4A4D5" w14:textId="77777777" w:rsidR="00B04BA8" w:rsidRPr="00CB18E7" w:rsidRDefault="00B04BA8" w:rsidP="00B04B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المغناطيس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7B31E" id="_x0000_s1081" style="position:absolute;left:0;text-align:left;margin-left:295.8pt;margin-top:9.1pt;width:153.45pt;height:4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F84A4D5" w14:textId="77777777" w:rsidR="00B04BA8" w:rsidRPr="00CB18E7" w:rsidRDefault="00B04BA8" w:rsidP="00B04BA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المغناطيس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C60184" w14:textId="77777777" w:rsidR="00E966B4" w:rsidRDefault="00E966B4" w:rsidP="00E966B4">
      <w:pPr>
        <w:rPr>
          <w:b/>
          <w:bCs/>
          <w:sz w:val="52"/>
          <w:szCs w:val="52"/>
          <w:rtl/>
        </w:rPr>
      </w:pPr>
    </w:p>
    <w:p w14:paraId="4234F520" w14:textId="77777777" w:rsidR="00E966B4" w:rsidRDefault="00F739A6" w:rsidP="00E966B4">
      <w:pPr>
        <w:rPr>
          <w:b/>
          <w:bCs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8F80F1" wp14:editId="60525AEA">
                <wp:simplePos x="0" y="0"/>
                <wp:positionH relativeFrom="column">
                  <wp:posOffset>3756660</wp:posOffset>
                </wp:positionH>
                <wp:positionV relativeFrom="paragraph">
                  <wp:posOffset>67310</wp:posOffset>
                </wp:positionV>
                <wp:extent cx="1948815" cy="553720"/>
                <wp:effectExtent l="0" t="0" r="13335" b="17780"/>
                <wp:wrapNone/>
                <wp:docPr id="252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815" cy="5537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7D9C2" w14:textId="77777777" w:rsidR="00B04BA8" w:rsidRPr="00CB18E7" w:rsidRDefault="00B04BA8" w:rsidP="00B04B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CB18E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يطفو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F80F1" id="_x0000_s1082" style="position:absolute;left:0;text-align:left;margin-left:295.8pt;margin-top:5.3pt;width:153.45pt;height:43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4687D9C2" w14:textId="77777777" w:rsidR="00B04BA8" w:rsidRPr="00CB18E7" w:rsidRDefault="00B04BA8" w:rsidP="00B04BA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D0D0D"/>
                          <w:sz w:val="36"/>
                          <w:szCs w:val="36"/>
                          <w:lang w:bidi="ar-EG"/>
                        </w:rPr>
                      </w:pPr>
                      <w:r w:rsidRPr="00CB18E7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36"/>
                          <w:szCs w:val="36"/>
                          <w:rtl/>
                          <w:lang w:bidi="ar-EG"/>
                        </w:rPr>
                        <w:t>يطفو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276BA25" wp14:editId="2FCFEFF0">
            <wp:simplePos x="0" y="0"/>
            <wp:positionH relativeFrom="column">
              <wp:posOffset>304165</wp:posOffset>
            </wp:positionH>
            <wp:positionV relativeFrom="paragraph">
              <wp:posOffset>81915</wp:posOffset>
            </wp:positionV>
            <wp:extent cx="1471295" cy="673735"/>
            <wp:effectExtent l="0" t="0" r="0" b="0"/>
            <wp:wrapNone/>
            <wp:docPr id="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CB41B" w14:textId="77777777" w:rsidR="00E966B4" w:rsidRDefault="00F739A6" w:rsidP="00E966B4">
      <w:pPr>
        <w:rPr>
          <w:b/>
          <w:bCs/>
          <w:sz w:val="52"/>
          <w:szCs w:val="5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734A380" wp14:editId="1971531F">
                <wp:simplePos x="0" y="0"/>
                <wp:positionH relativeFrom="margin">
                  <wp:posOffset>1631950</wp:posOffset>
                </wp:positionH>
                <wp:positionV relativeFrom="paragraph">
                  <wp:posOffset>379730</wp:posOffset>
                </wp:positionV>
                <wp:extent cx="2603500" cy="905510"/>
                <wp:effectExtent l="76200" t="38100" r="25400" b="237490"/>
                <wp:wrapNone/>
                <wp:docPr id="241" name="فقاعة التفكير: على شكل سحاب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0" cy="905510"/>
                        </a:xfrm>
                        <a:prstGeom prst="cloudCallou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930294" w14:textId="77777777" w:rsidR="00E966B4" w:rsidRPr="00CB18E7" w:rsidRDefault="00E966B4" w:rsidP="00E966B4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>ما</w:t>
                            </w:r>
                            <w:r w:rsidR="00B04BA8"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B04BA8"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CB18E7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</w:rPr>
                              <w:t>لمخلوط 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A38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فقاعة التفكير: على شكل سحابة 8" o:spid="_x0000_s1083" type="#_x0000_t106" style="position:absolute;left:0;text-align:left;margin-left:128.5pt;margin-top:29.9pt;width:205pt;height:71.3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" adj="6300,24300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6930294" w14:textId="77777777" w:rsidR="00E966B4" w:rsidRPr="00CB18E7" w:rsidRDefault="00E966B4" w:rsidP="00E966B4">
                      <w:pPr>
                        <w:jc w:val="center"/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>ما</w:t>
                      </w:r>
                      <w:r w:rsidR="00B04BA8"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 xml:space="preserve"> </w:t>
                      </w:r>
                      <w:proofErr w:type="gramStart"/>
                      <w:r w:rsidR="00B04BA8"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>ا</w:t>
                      </w:r>
                      <w:r w:rsidRPr="00CB18E7">
                        <w:rPr>
                          <w:rFonts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</w:rPr>
                        <w:t>لمخلوط ؟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861D5D" w14:textId="26333A9D" w:rsidR="00E966B4" w:rsidRDefault="00E966B4" w:rsidP="00E966B4">
      <w:pPr>
        <w:rPr>
          <w:b/>
          <w:bCs/>
          <w:sz w:val="52"/>
          <w:szCs w:val="52"/>
        </w:rPr>
      </w:pPr>
    </w:p>
    <w:p w14:paraId="64216368" w14:textId="77777777" w:rsidR="00E966B4" w:rsidRDefault="00E966B4" w:rsidP="00E966B4"/>
    <w:p w14:paraId="6FEF78E6" w14:textId="77777777" w:rsidR="00E966B4" w:rsidRDefault="00F739A6" w:rsidP="00E966B4">
      <w:pPr>
        <w:rPr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2B8E9C23" wp14:editId="1908B652">
                <wp:simplePos x="0" y="0"/>
                <wp:positionH relativeFrom="column">
                  <wp:posOffset>892175</wp:posOffset>
                </wp:positionH>
                <wp:positionV relativeFrom="paragraph">
                  <wp:posOffset>245745</wp:posOffset>
                </wp:positionV>
                <wp:extent cx="4000500" cy="673735"/>
                <wp:effectExtent l="0" t="0" r="19050" b="12065"/>
                <wp:wrapSquare wrapText="bothSides"/>
                <wp:docPr id="2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DE284" w14:textId="77777777" w:rsidR="00E966B4" w:rsidRPr="00B04BA8" w:rsidRDefault="00E966B4" w:rsidP="00B04BA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</w:rPr>
                            </w:pPr>
                            <w:r w:rsidRPr="00B04BA8"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  <w:rtl/>
                              </w:rPr>
                              <w:t>...........</w:t>
                            </w:r>
                            <w:r w:rsidR="00B04BA8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>.........................</w:t>
                            </w:r>
                            <w:r w:rsidR="009978F5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>...............</w:t>
                            </w:r>
                            <w:r w:rsidR="00B04BA8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>..</w:t>
                            </w:r>
                            <w:r w:rsidRPr="00B04BA8"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9C23" id="_x0000_s1084" type="#_x0000_t202" style="position:absolute;left:0;text-align:left;margin-left:70.25pt;margin-top:19.35pt;width:315pt;height:53.05pt;flip:x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">
                <v:textbox>
                  <w:txbxContent>
                    <w:p w14:paraId="1A5DE284" w14:textId="77777777" w:rsidR="00E966B4" w:rsidRPr="00B04BA8" w:rsidRDefault="00E966B4" w:rsidP="00B04BA8">
                      <w:pPr>
                        <w:jc w:val="center"/>
                        <w:rPr>
                          <w:rFonts w:ascii="Sakkal Majalla" w:hAnsi="Sakkal Majalla" w:cs="Sakkal Majalla"/>
                          <w:sz w:val="48"/>
                          <w:szCs w:val="48"/>
                        </w:rPr>
                      </w:pPr>
                      <w:r w:rsidRPr="00B04BA8">
                        <w:rPr>
                          <w:rFonts w:ascii="Sakkal Majalla" w:hAnsi="Sakkal Majalla" w:cs="Sakkal Majalla"/>
                          <w:sz w:val="48"/>
                          <w:szCs w:val="48"/>
                          <w:rtl/>
                        </w:rPr>
                        <w:t>...........</w:t>
                      </w:r>
                      <w:r w:rsidR="00B04BA8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>.........................</w:t>
                      </w:r>
                      <w:r w:rsidR="009978F5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>...............</w:t>
                      </w:r>
                      <w:r w:rsidR="00B04BA8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>..</w:t>
                      </w:r>
                      <w:r w:rsidRPr="00B04BA8">
                        <w:rPr>
                          <w:rFonts w:ascii="Sakkal Majalla" w:hAnsi="Sakkal Majalla" w:cs="Sakkal Majalla"/>
                          <w:sz w:val="48"/>
                          <w:szCs w:val="48"/>
                          <w:rtl/>
                        </w:rPr>
                        <w:t>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FE13E1" w14:textId="77777777" w:rsidR="00E966B4" w:rsidRPr="00A67320" w:rsidRDefault="00E966B4" w:rsidP="00E966B4">
      <w:pPr>
        <w:rPr>
          <w:b/>
          <w:bCs/>
          <w:sz w:val="52"/>
          <w:szCs w:val="52"/>
          <w:rtl/>
        </w:rPr>
      </w:pPr>
    </w:p>
    <w:p w14:paraId="3E4D7030" w14:textId="77777777" w:rsidR="00B81C5A" w:rsidRPr="00CB18E7" w:rsidRDefault="00B81C5A" w:rsidP="00410C8E">
      <w:pPr>
        <w:rPr>
          <w:color w:val="0D0D0D"/>
          <w:sz w:val="52"/>
          <w:szCs w:val="52"/>
          <w:rtl/>
        </w:rPr>
      </w:pPr>
    </w:p>
    <w:sectPr w:rsidR="00B81C5A" w:rsidRPr="00CB18E7" w:rsidSect="00035B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C620D" w14:textId="77777777" w:rsidR="00661AC8" w:rsidRDefault="00661AC8" w:rsidP="00ED4530">
      <w:pPr>
        <w:spacing w:after="0" w:line="240" w:lineRule="auto"/>
      </w:pPr>
      <w:r>
        <w:separator/>
      </w:r>
    </w:p>
  </w:endnote>
  <w:endnote w:type="continuationSeparator" w:id="0">
    <w:p w14:paraId="12CAE0BC" w14:textId="77777777" w:rsidR="00661AC8" w:rsidRDefault="00661AC8" w:rsidP="00ED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633B1" w14:textId="77777777" w:rsidR="00661AC8" w:rsidRDefault="00661AC8" w:rsidP="00ED4530">
      <w:pPr>
        <w:spacing w:after="0" w:line="240" w:lineRule="auto"/>
      </w:pPr>
      <w:r>
        <w:separator/>
      </w:r>
    </w:p>
  </w:footnote>
  <w:footnote w:type="continuationSeparator" w:id="0">
    <w:p w14:paraId="50B8C477" w14:textId="77777777" w:rsidR="00661AC8" w:rsidRDefault="00661AC8" w:rsidP="00ED4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9A6"/>
    <w:rsid w:val="00035BF1"/>
    <w:rsid w:val="000A77D7"/>
    <w:rsid w:val="00100F96"/>
    <w:rsid w:val="00122659"/>
    <w:rsid w:val="001B26B5"/>
    <w:rsid w:val="001D3C37"/>
    <w:rsid w:val="001F59AC"/>
    <w:rsid w:val="00251916"/>
    <w:rsid w:val="00300424"/>
    <w:rsid w:val="00317DBF"/>
    <w:rsid w:val="00386E93"/>
    <w:rsid w:val="003B5C77"/>
    <w:rsid w:val="003D00CE"/>
    <w:rsid w:val="003D29E8"/>
    <w:rsid w:val="003E2FBF"/>
    <w:rsid w:val="003E490D"/>
    <w:rsid w:val="003F7738"/>
    <w:rsid w:val="00410C8E"/>
    <w:rsid w:val="0041243D"/>
    <w:rsid w:val="004237C9"/>
    <w:rsid w:val="004A7619"/>
    <w:rsid w:val="004C7549"/>
    <w:rsid w:val="004E7B46"/>
    <w:rsid w:val="005C4AD0"/>
    <w:rsid w:val="00606025"/>
    <w:rsid w:val="00611AC8"/>
    <w:rsid w:val="00661AC8"/>
    <w:rsid w:val="006A03EB"/>
    <w:rsid w:val="006B562D"/>
    <w:rsid w:val="006E797D"/>
    <w:rsid w:val="00721B60"/>
    <w:rsid w:val="0074159E"/>
    <w:rsid w:val="0076021C"/>
    <w:rsid w:val="007B3467"/>
    <w:rsid w:val="007D2CF5"/>
    <w:rsid w:val="0085709D"/>
    <w:rsid w:val="008D3A1A"/>
    <w:rsid w:val="00907247"/>
    <w:rsid w:val="00914AC8"/>
    <w:rsid w:val="009978F5"/>
    <w:rsid w:val="009A68C4"/>
    <w:rsid w:val="009B21A3"/>
    <w:rsid w:val="009E5E7C"/>
    <w:rsid w:val="009F20D5"/>
    <w:rsid w:val="009F6F67"/>
    <w:rsid w:val="00A00808"/>
    <w:rsid w:val="00A30A7B"/>
    <w:rsid w:val="00A3231A"/>
    <w:rsid w:val="00A445E6"/>
    <w:rsid w:val="00A676AD"/>
    <w:rsid w:val="00A731E2"/>
    <w:rsid w:val="00B04BA8"/>
    <w:rsid w:val="00B731D6"/>
    <w:rsid w:val="00B81C5A"/>
    <w:rsid w:val="00B907C0"/>
    <w:rsid w:val="00BF5894"/>
    <w:rsid w:val="00C26D0A"/>
    <w:rsid w:val="00C5254C"/>
    <w:rsid w:val="00CB18E7"/>
    <w:rsid w:val="00D21082"/>
    <w:rsid w:val="00DB3EBE"/>
    <w:rsid w:val="00DF6CE2"/>
    <w:rsid w:val="00E5054A"/>
    <w:rsid w:val="00E966B4"/>
    <w:rsid w:val="00ED4530"/>
    <w:rsid w:val="00EE4A75"/>
    <w:rsid w:val="00F64671"/>
    <w:rsid w:val="00F739A6"/>
    <w:rsid w:val="00F75F8C"/>
    <w:rsid w:val="00F9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AE16E6"/>
  <w15:docId w15:val="{8827865E-108F-465C-986B-0751A576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D4530"/>
  </w:style>
  <w:style w:type="paragraph" w:styleId="a4">
    <w:name w:val="footer"/>
    <w:basedOn w:val="a"/>
    <w:link w:val="Char0"/>
    <w:uiPriority w:val="99"/>
    <w:unhideWhenUsed/>
    <w:rsid w:val="00ED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D4530"/>
  </w:style>
  <w:style w:type="table" w:styleId="a5">
    <w:name w:val="Table Grid"/>
    <w:basedOn w:val="a1"/>
    <w:uiPriority w:val="39"/>
    <w:rsid w:val="00A73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CB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CB1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sae\Desktop\&#1605;&#1604;&#1586;&#1605;&#1577;%20&#1593;&#1604;&#1608;&#1605;%20&#1571;&#1608;&#1604;%20&#1575;&#1587;&#1578;&#1575;&#1584;&#1607;%20&#1587;&#1603;&#1585;&#1607;%20&#1575;&#1604;&#1588;&#1605;&#1585;&#1610;%2022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0E8ED5B-889B-4FC8-BB24-38B676BF2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ملزمة علوم أول استاذه سكره الشمري 22</Template>
  <TotalTime>36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7</cp:revision>
  <cp:lastPrinted>2023-11-14T03:18:00Z</cp:lastPrinted>
  <dcterms:created xsi:type="dcterms:W3CDTF">2022-12-11T18:15:00Z</dcterms:created>
  <dcterms:modified xsi:type="dcterms:W3CDTF">2023-11-14T03:19:00Z</dcterms:modified>
</cp:coreProperties>
</file>