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04"/>
        <w:gridCol w:w="3350"/>
        <w:gridCol w:w="3783"/>
      </w:tblGrid>
      <w:tr w:rsidR="00C33EAA" w14:paraId="1451B055" w14:textId="77777777" w:rsidTr="00832BC3">
        <w:trPr>
          <w:trHeight w:val="1813"/>
          <w:jc w:val="center"/>
        </w:trPr>
        <w:tc>
          <w:tcPr>
            <w:tcW w:w="3344" w:type="dxa"/>
            <w:vAlign w:val="center"/>
          </w:tcPr>
          <w:p w14:paraId="7EC896D9" w14:textId="77777777" w:rsidR="00CA1208" w:rsidRDefault="00CA1208" w:rsidP="00EA3EE9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04FFADD" w14:textId="77777777" w:rsidR="00C33EAA" w:rsidRPr="00442C75" w:rsidRDefault="00C33EAA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المملكة العربية السعودية </w:t>
            </w:r>
          </w:p>
          <w:p w14:paraId="4757F030" w14:textId="77777777" w:rsidR="00C33EAA" w:rsidRPr="00442C75" w:rsidRDefault="00C33EAA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وزارة التعليم </w:t>
            </w:r>
          </w:p>
          <w:p w14:paraId="13A63DAD" w14:textId="77CC18FC" w:rsidR="00C33EAA" w:rsidRPr="00442C75" w:rsidRDefault="00C33EAA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إدارة التعليم </w:t>
            </w:r>
            <w:r w:rsidR="00295C06" w:rsidRPr="00442C75">
              <w:rPr>
                <w:rFonts w:hint="cs"/>
                <w:b/>
                <w:bCs/>
                <w:rtl/>
              </w:rPr>
              <w:t>بجدة</w:t>
            </w:r>
          </w:p>
          <w:p w14:paraId="62E2BF1F" w14:textId="34A41044" w:rsidR="00C33EAA" w:rsidRPr="00442C75" w:rsidRDefault="001B4BDE" w:rsidP="00295C06">
            <w:pPr>
              <w:spacing w:line="360" w:lineRule="auto"/>
              <w:rPr>
                <w:b/>
                <w:bCs/>
                <w:rtl/>
              </w:rPr>
            </w:pPr>
            <w:r w:rsidRPr="00442C75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ابتدائية</w:t>
            </w:r>
            <w:r w:rsidRPr="00442C75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="00F07142" w:rsidRPr="00442C75">
              <w:rPr>
                <w:rFonts w:hint="cs"/>
                <w:b/>
                <w:bCs/>
                <w:sz w:val="20"/>
                <w:szCs w:val="20"/>
                <w:rtl/>
              </w:rPr>
              <w:t>عبد المل</w:t>
            </w:r>
            <w:r w:rsidR="00F07142" w:rsidRPr="00442C75">
              <w:rPr>
                <w:rFonts w:hint="eastAsia"/>
                <w:b/>
                <w:bCs/>
                <w:sz w:val="20"/>
                <w:szCs w:val="20"/>
                <w:rtl/>
              </w:rPr>
              <w:t>ك</w:t>
            </w:r>
            <w:r w:rsidR="00295C06" w:rsidRPr="00442C75">
              <w:rPr>
                <w:rFonts w:hint="cs"/>
                <w:b/>
                <w:bCs/>
                <w:sz w:val="20"/>
                <w:szCs w:val="20"/>
                <w:rtl/>
              </w:rPr>
              <w:t xml:space="preserve"> بن مروان للطفولة المبكرة</w:t>
            </w:r>
          </w:p>
        </w:tc>
        <w:tc>
          <w:tcPr>
            <w:tcW w:w="3402" w:type="dxa"/>
            <w:vAlign w:val="center"/>
          </w:tcPr>
          <w:p w14:paraId="2FCAE28D" w14:textId="58912521" w:rsidR="00C33EAA" w:rsidRDefault="00F07142" w:rsidP="00EA3EE9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4B4C5BF" wp14:editId="6BE58E68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346710</wp:posOffset>
                      </wp:positionV>
                      <wp:extent cx="712470" cy="737870"/>
                      <wp:effectExtent l="0" t="0" r="0" b="508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2470" cy="73787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3305A" id="مستطيل 9" o:spid="_x0000_s1026" style="position:absolute;left:0;text-align:left;margin-left:45.7pt;margin-top:27.3pt;width:56.1pt;height:58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" stroked="f" strokeweight="2pt">
                      <v:fill r:id="rId9" o:title="" recolor="t" rotate="t" type="frame"/>
                    </v:rect>
                  </w:pict>
                </mc:Fallback>
              </mc:AlternateContent>
            </w:r>
            <w:r w:rsidR="00442C75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D765A45" wp14:editId="2672396D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3175</wp:posOffset>
                      </wp:positionV>
                      <wp:extent cx="679450" cy="654050"/>
                      <wp:effectExtent l="0" t="0" r="6350" b="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450" cy="654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46E80" id="مستطيل 8" o:spid="_x0000_s1026" style="position:absolute;left:0;text-align:left;margin-left:102.65pt;margin-top:.25pt;width:53.5pt;height:5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" stroked="f" strokeweight="2pt">
                      <v:fill r:id="rId11" o:title="" recolor="t" rotate="t" type="frame"/>
                    </v:rect>
                  </w:pict>
                </mc:Fallback>
              </mc:AlternateContent>
            </w:r>
            <w:r w:rsidR="00442C75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508454C" wp14:editId="558867F3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763270" cy="645795"/>
                      <wp:effectExtent l="0" t="0" r="0" b="190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270" cy="64579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A6798" id="مستطيل 6" o:spid="_x0000_s1026" style="position:absolute;left:0;text-align:left;margin-left:.95pt;margin-top:1.3pt;width:60.1pt;height:50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" stroked="f" strokeweight="2pt">
                      <v:fill r:id="rId13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14:paraId="15621058" w14:textId="3F654659" w:rsidR="00C33EAA" w:rsidRPr="00442C75" w:rsidRDefault="00442C75" w:rsidP="00442C7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F2B2DA1" wp14:editId="6133B779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-183515</wp:posOffset>
                      </wp:positionV>
                      <wp:extent cx="880745" cy="838835"/>
                      <wp:effectExtent l="0" t="0" r="14605" b="18415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0745" cy="838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7F309BB" w14:textId="42CA7528" w:rsid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4033E90D" w14:textId="77777777" w:rsid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442C75"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14:paraId="60136414" w14:textId="77777777" w:rsid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14:paraId="1137EB31" w14:textId="77777777" w:rsid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14:paraId="49F7BE6F" w14:textId="77777777" w:rsidR="00442C75" w:rsidRP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B2DA1" id="مستطيل 11" o:spid="_x0000_s1026" style="position:absolute;left:0;text-align:left;margin-left:18.25pt;margin-top:-14.45pt;width:69.35pt;height:66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" fillcolor="white [3212]" strokecolor="#385d8a" strokeweight="2pt">
                      <v:textbox>
                        <w:txbxContent>
                          <w:p w14:paraId="47F309BB" w14:textId="42CA7528" w:rsidR="00442C75" w:rsidRDefault="00442C75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  <w:p w14:paraId="4033E90D" w14:textId="77777777" w:rsidR="00442C75" w:rsidRDefault="00442C75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442C7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14:paraId="60136414" w14:textId="77777777" w:rsidR="00442C75" w:rsidRDefault="00442C75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1137EB31" w14:textId="77777777" w:rsidR="00442C75" w:rsidRDefault="00442C75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49F7BE6F" w14:textId="77777777" w:rsidR="00442C75" w:rsidRPr="00442C75" w:rsidRDefault="00442C75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1208" w:rsidRPr="00442C75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  <w:r w:rsidRPr="00442C7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المستحقة</w:t>
            </w:r>
          </w:p>
          <w:p w14:paraId="2DF4684A" w14:textId="6BAC7D74" w:rsidR="00C33EAA" w:rsidRPr="00EA3EE9" w:rsidRDefault="00442C75" w:rsidP="001B4B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355C952" wp14:editId="33C6B2C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52705</wp:posOffset>
                      </wp:positionV>
                      <wp:extent cx="870585" cy="0"/>
                      <wp:effectExtent l="57150" t="38100" r="62865" b="9525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05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649DB1" id="رابط مستقيم 12" o:spid="_x0000_s1026" style="position:absolute;left:0;text-align:lef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5pt,4.15pt" to="86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B66CEE">
              <w:rPr>
                <w:rFonts w:hint="cs"/>
                <w:sz w:val="28"/>
                <w:szCs w:val="28"/>
                <w:rtl/>
              </w:rPr>
              <w:t xml:space="preserve">          </w:t>
            </w:r>
          </w:p>
        </w:tc>
      </w:tr>
    </w:tbl>
    <w:tbl>
      <w:tblPr>
        <w:tblStyle w:val="a3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EA3EE9" w14:paraId="4F97D75F" w14:textId="77777777" w:rsidTr="00CA1208">
        <w:trPr>
          <w:trHeight w:val="397"/>
        </w:trPr>
        <w:tc>
          <w:tcPr>
            <w:tcW w:w="10490" w:type="dxa"/>
            <w:vAlign w:val="center"/>
          </w:tcPr>
          <w:p w14:paraId="1CE6715E" w14:textId="633520EB" w:rsidR="00EA3EE9" w:rsidRPr="00744DE8" w:rsidRDefault="00FB0E2C" w:rsidP="00560F2F">
            <w:pPr>
              <w:jc w:val="center"/>
              <w:rPr>
                <w:rFonts w:cs="Sultan  koufi Bol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اختبار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ماد</w:t>
            </w:r>
            <w:r>
              <w:rPr>
                <w:rFonts w:cs="Sultan  koufi Bold" w:hint="eastAsia"/>
                <w:b/>
                <w:bCs/>
                <w:color w:val="7030A0"/>
                <w:sz w:val="32"/>
                <w:szCs w:val="32"/>
                <w:rtl/>
              </w:rPr>
              <w:t>ة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رياضيات للصف الثالث الابتدائي</w:t>
            </w:r>
            <w:r w:rsidR="00295C06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لمنتصف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الفصل الدراسي </w:t>
            </w:r>
            <w:r w:rsidR="00744DE8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الثالث لعام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144</w:t>
            </w:r>
            <w:r w:rsidR="00295C06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4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هـ</w:t>
            </w:r>
          </w:p>
        </w:tc>
      </w:tr>
      <w:tr w:rsidR="00EA3EE9" w14:paraId="7DA05367" w14:textId="77777777" w:rsidTr="00DD4EF6">
        <w:trPr>
          <w:trHeight w:val="529"/>
        </w:trPr>
        <w:tc>
          <w:tcPr>
            <w:tcW w:w="10490" w:type="dxa"/>
            <w:vAlign w:val="center"/>
          </w:tcPr>
          <w:p w14:paraId="0F2E4882" w14:textId="0217CFD9" w:rsidR="00EA3EE9" w:rsidRPr="00663D94" w:rsidRDefault="00663D94" w:rsidP="00CF38F5">
            <w:pPr>
              <w:rPr>
                <w:b/>
                <w:bCs/>
                <w:rtl/>
              </w:rPr>
            </w:pPr>
            <w:r w:rsidRPr="00F07142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  <w:rtl/>
              </w:rPr>
              <w:t xml:space="preserve">اسم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الطالب</w:t>
            </w:r>
            <w:r w:rsidR="00295C06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/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ة: .......................................................................... الصف: ثالث </w:t>
            </w:r>
            <w:r w:rsidR="00F84F51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( </w:t>
            </w:r>
            <w:r w:rsidR="00442C75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)  </w:t>
            </w:r>
          </w:p>
        </w:tc>
      </w:tr>
    </w:tbl>
    <w:p w14:paraId="0AAC8EC2" w14:textId="77777777" w:rsidR="002E58E8" w:rsidRPr="002E58E8" w:rsidRDefault="002E58E8" w:rsidP="007A1238">
      <w:pPr>
        <w:rPr>
          <w:rFonts w:ascii="Times New Roman" w:eastAsia="Times New Roman" w:hAnsi="Times New Roman" w:cs="Times New Roman"/>
          <w:sz w:val="2"/>
          <w:szCs w:val="2"/>
          <w:rtl/>
          <w:lang w:bidi="ar-EG"/>
        </w:rPr>
      </w:pPr>
    </w:p>
    <w:p w14:paraId="18ED512A" w14:textId="77777777" w:rsidR="00CF0A47" w:rsidRPr="001458CA" w:rsidRDefault="00CF0A47" w:rsidP="00CA1208">
      <w:pPr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634F83EF" w14:textId="1E6FB6D5" w:rsidR="00860024" w:rsidRPr="00F51716" w:rsidRDefault="00F51716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  <w:bookmarkStart w:id="0" w:name="_Hlk100990368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C5CF10" wp14:editId="45A56FCE">
                <wp:simplePos x="0" y="0"/>
                <wp:positionH relativeFrom="margin">
                  <wp:posOffset>6279515</wp:posOffset>
                </wp:positionH>
                <wp:positionV relativeFrom="paragraph">
                  <wp:posOffset>-635</wp:posOffset>
                </wp:positionV>
                <wp:extent cx="367151" cy="329154"/>
                <wp:effectExtent l="0" t="0" r="13970" b="1397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46356" id="شكل بيضاوي 52" o:spid="_x0000_s1026" style="position:absolute;left:0;text-align:left;margin-left:494.45pt;margin-top:-.05pt;width:28.9pt;height:25.9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" filled="f" strokecolor="#385d8a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 w:rsidR="00A66404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السؤال </w:t>
      </w:r>
      <w:r w:rsidR="00CA1208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الأول:</w:t>
      </w:r>
      <w:r w:rsidR="00CF0A47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 </w:t>
      </w:r>
      <w:bookmarkEnd w:id="0"/>
      <w:r w:rsidR="00860024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اختر الإجابة الصحيحة في كل مما يأتي: </w:t>
      </w:r>
    </w:p>
    <w:p w14:paraId="7C855331" w14:textId="09BBEB6C" w:rsidR="00860024" w:rsidRPr="00E011F8" w:rsidRDefault="00E011F8" w:rsidP="00E011F8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1) الوحدة المناسبة لقياس المسافة بين مدين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تي</w:t>
      </w: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جدة و أبها </w:t>
      </w:r>
      <w:r w:rsidR="00AC3525" w:rsidRPr="00E011F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="00AC3525" w:rsidRPr="00E011F8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E011F8" w14:paraId="79F7BF91" w14:textId="77777777" w:rsidTr="00D75304">
        <w:tc>
          <w:tcPr>
            <w:tcW w:w="2614" w:type="dxa"/>
          </w:tcPr>
          <w:p w14:paraId="21D58A2B" w14:textId="5B8B9164" w:rsidR="00E011F8" w:rsidRDefault="00865AE2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="00E011F8"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السنتمتر</w:t>
            </w:r>
          </w:p>
        </w:tc>
        <w:tc>
          <w:tcPr>
            <w:tcW w:w="2614" w:type="dxa"/>
          </w:tcPr>
          <w:p w14:paraId="182267C5" w14:textId="184C82C5" w:rsidR="00E011F8" w:rsidRDefault="00E011F8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 ) المتر</w:t>
            </w:r>
          </w:p>
        </w:tc>
        <w:tc>
          <w:tcPr>
            <w:tcW w:w="2614" w:type="dxa"/>
          </w:tcPr>
          <w:p w14:paraId="7AF3A35D" w14:textId="4BFE3DA2" w:rsidR="00E011F8" w:rsidRDefault="00E011F8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الكيلو متر</w:t>
            </w:r>
          </w:p>
        </w:tc>
        <w:tc>
          <w:tcPr>
            <w:tcW w:w="2615" w:type="dxa"/>
          </w:tcPr>
          <w:p w14:paraId="6FCF2CD4" w14:textId="32A976DC" w:rsidR="00E011F8" w:rsidRDefault="00865AE2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</w:t>
            </w:r>
            <w:r w:rsidR="00E011F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الجرام</w:t>
            </w:r>
          </w:p>
        </w:tc>
      </w:tr>
    </w:tbl>
    <w:p w14:paraId="307D15F0" w14:textId="45F36EDC" w:rsidR="00D75304" w:rsidRDefault="00F51716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F0BC13" wp14:editId="22F065BC">
                <wp:simplePos x="0" y="0"/>
                <wp:positionH relativeFrom="column">
                  <wp:posOffset>2839863</wp:posOffset>
                </wp:positionH>
                <wp:positionV relativeFrom="paragraph">
                  <wp:posOffset>80440</wp:posOffset>
                </wp:positionV>
                <wp:extent cx="1688139" cy="560173"/>
                <wp:effectExtent l="0" t="0" r="7620" b="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39" cy="560173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5D2D61" id="مستطيل 54" o:spid="_x0000_s1026" style="position:absolute;left:0;text-align:left;margin-left:223.6pt;margin-top:6.35pt;width:132.9pt;height:44.1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" stroked="f" strokeweight="2pt">
                <v:fill r:id="rId15" o:title="" recolor="t" rotate="t" type="frame"/>
              </v:rect>
            </w:pict>
          </mc:Fallback>
        </mc:AlternateContent>
      </w:r>
    </w:p>
    <w:p w14:paraId="49BF6031" w14:textId="233F25F7" w:rsidR="00860024" w:rsidRDefault="00865AE2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2)</w:t>
      </w:r>
      <w:r w:rsidR="008600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حج</w:t>
      </w:r>
      <w:r w:rsidR="00FA2000">
        <w:rPr>
          <w:rFonts w:ascii="Times New Roman" w:eastAsia="Times New Roman" w:hAnsi="Times New Roman" w:cs="Times New Roman" w:hint="eastAsia"/>
          <w:b/>
          <w:bCs/>
          <w:sz w:val="28"/>
          <w:szCs w:val="28"/>
          <w:rtl/>
          <w:lang w:bidi="ar-EG"/>
        </w:rPr>
        <w:t>م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م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جسم</w:t>
      </w:r>
      <w:r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الذي </w:t>
      </w:r>
      <w:r w:rsidR="005F5DB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الآتي هو: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FA2000" w14:paraId="340575C1" w14:textId="77777777" w:rsidTr="00162743">
        <w:tc>
          <w:tcPr>
            <w:tcW w:w="2614" w:type="dxa"/>
          </w:tcPr>
          <w:p w14:paraId="4DDA26FE" w14:textId="3FF481BC" w:rsidR="00FA2000" w:rsidRDefault="00FA2000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 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وحدات مكعبة</w:t>
            </w:r>
          </w:p>
        </w:tc>
        <w:tc>
          <w:tcPr>
            <w:tcW w:w="2614" w:type="dxa"/>
          </w:tcPr>
          <w:p w14:paraId="4516CD64" w14:textId="5B264373" w:rsidR="00FA2000" w:rsidRDefault="00FA2000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ب)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15</w:t>
            </w:r>
            <w:r w:rsidR="007C3766"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4" w:type="dxa"/>
          </w:tcPr>
          <w:p w14:paraId="16D25D7B" w14:textId="63FA3884" w:rsidR="00FA2000" w:rsidRDefault="00FA2000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12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5" w:type="dxa"/>
          </w:tcPr>
          <w:p w14:paraId="1F58FD98" w14:textId="58AB931F" w:rsidR="00FA2000" w:rsidRDefault="00865AE2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</w:t>
            </w:r>
            <w:r w:rsidR="00FA20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11</w:t>
            </w:r>
            <w:r w:rsidR="00FA2000"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="00FA2000"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</w:tr>
    </w:tbl>
    <w:p w14:paraId="5083362B" w14:textId="77777777" w:rsidR="00D75304" w:rsidRPr="00EA4C7D" w:rsidRDefault="00D7530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bidi="ar-EG"/>
        </w:rPr>
      </w:pPr>
    </w:p>
    <w:p w14:paraId="54C1ED48" w14:textId="076D1694" w:rsidR="00860024" w:rsidRDefault="00FA2000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3) إذا كان عقرب الدقائق يشير الى الرقم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6</w:t>
      </w:r>
      <w:r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،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ف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إن 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عدد الدقائق التي يشير </w:t>
      </w:r>
      <w:r w:rsidR="00865AE2"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اليها</w:t>
      </w:r>
      <w:r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هو</w:t>
      </w:r>
      <w:r w:rsidR="00442C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FA2000" w14:paraId="4CE71EFA" w14:textId="77777777" w:rsidTr="00162743">
        <w:tc>
          <w:tcPr>
            <w:tcW w:w="2614" w:type="dxa"/>
          </w:tcPr>
          <w:p w14:paraId="2EB8BEF2" w14:textId="37B549DD" w:rsidR="00FA2000" w:rsidRDefault="00865AE2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أ)</w:t>
            </w:r>
            <w:r w:rsidR="00FA2000"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15</w:t>
            </w:r>
            <w:r w:rsidR="00FA20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14:paraId="008210F3" w14:textId="0C87942E" w:rsidR="00FA2000" w:rsidRDefault="00865AE2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ب)</w:t>
            </w:r>
            <w:r w:rsidR="00FA2000"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20</w:t>
            </w:r>
            <w:r w:rsidR="00FA20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14:paraId="18D0F540" w14:textId="116F5D2B" w:rsidR="00FA2000" w:rsidRDefault="000D322C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</w:t>
            </w:r>
            <w:r w:rsidR="00FA20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  <w:r w:rsidR="00FA2000"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5" w:type="dxa"/>
          </w:tcPr>
          <w:p w14:paraId="235D49DB" w14:textId="4929AF78" w:rsidR="00FA2000" w:rsidRDefault="00865AE2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</w:t>
            </w:r>
            <w:r w:rsidR="00FA20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30 د</w:t>
            </w:r>
          </w:p>
        </w:tc>
      </w:tr>
    </w:tbl>
    <w:p w14:paraId="599C38CB" w14:textId="77777777" w:rsidR="00D75304" w:rsidRPr="00EA4C7D" w:rsidRDefault="00D7530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bidi="ar-EG"/>
        </w:rPr>
      </w:pPr>
    </w:p>
    <w:p w14:paraId="593BAF58" w14:textId="4F00EFC9" w:rsidR="00860024" w:rsidRPr="00865AE2" w:rsidRDefault="00865AE2" w:rsidP="00865AE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الوحدة المناسبة لقياس طول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ارتفاع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الباب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865AE2" w14:paraId="79E6FD32" w14:textId="77777777" w:rsidTr="00162743">
        <w:tc>
          <w:tcPr>
            <w:tcW w:w="2614" w:type="dxa"/>
          </w:tcPr>
          <w:p w14:paraId="61C29683" w14:textId="1B08B78D" w:rsidR="00865AE2" w:rsidRDefault="00865AE2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الملمتر</w:t>
            </w:r>
          </w:p>
        </w:tc>
        <w:tc>
          <w:tcPr>
            <w:tcW w:w="2614" w:type="dxa"/>
          </w:tcPr>
          <w:p w14:paraId="01150DBD" w14:textId="7A12816F" w:rsidR="00865AE2" w:rsidRDefault="00865AE2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المتر</w:t>
            </w:r>
          </w:p>
        </w:tc>
        <w:tc>
          <w:tcPr>
            <w:tcW w:w="2614" w:type="dxa"/>
          </w:tcPr>
          <w:p w14:paraId="1FBCBF96" w14:textId="55293E2A" w:rsidR="00865AE2" w:rsidRDefault="00865AE2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السنتمتر</w:t>
            </w:r>
          </w:p>
        </w:tc>
        <w:tc>
          <w:tcPr>
            <w:tcW w:w="2615" w:type="dxa"/>
          </w:tcPr>
          <w:p w14:paraId="270EB29D" w14:textId="650D59FA" w:rsidR="00865AE2" w:rsidRDefault="00865AE2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الكيلو جرام</w:t>
            </w:r>
          </w:p>
        </w:tc>
      </w:tr>
    </w:tbl>
    <w:p w14:paraId="2D8C6CA6" w14:textId="4A8BD1DB" w:rsidR="00E73B64" w:rsidRDefault="00171617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EA9C7" wp14:editId="12BFDDC3">
                <wp:simplePos x="0" y="0"/>
                <wp:positionH relativeFrom="column">
                  <wp:posOffset>3124200</wp:posOffset>
                </wp:positionH>
                <wp:positionV relativeFrom="paragraph">
                  <wp:posOffset>51435</wp:posOffset>
                </wp:positionV>
                <wp:extent cx="654050" cy="5778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577850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95088" id="مستطيل 2" o:spid="_x0000_s1026" style="position:absolute;left:0;text-align:left;margin-left:246pt;margin-top:4.05pt;width:51.5pt;height:4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" stroked="f" strokeweight="2pt">
                <v:fill r:id="rId17" o:title="" recolor="t" rotate="t" type="frame"/>
              </v:rect>
            </w:pict>
          </mc:Fallback>
        </mc:AlternateContent>
      </w:r>
    </w:p>
    <w:p w14:paraId="7F30F9BD" w14:textId="1ACA31E7" w:rsidR="00860024" w:rsidRDefault="000D322C" w:rsidP="00865AE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="00865AE2"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</w:t>
      </w:r>
      <w:r w:rsidR="00865AE2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التقدير الأنسب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لقياس</w:t>
      </w:r>
      <w:r w:rsidR="00865AE2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سعة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ابريق شاي هو</w:t>
      </w:r>
      <w:r w:rsidR="00BE0345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="00865AE2" w:rsidRPr="00865AE2">
        <w:rPr>
          <w:rFonts w:ascii="Arial" w:eastAsia="Times New Roman" w:hAnsi="Arial" w:cs="Arial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BE0345" w14:paraId="5E5E2D2C" w14:textId="77777777" w:rsidTr="00162743">
        <w:tc>
          <w:tcPr>
            <w:tcW w:w="2614" w:type="dxa"/>
          </w:tcPr>
          <w:p w14:paraId="14E9B4E9" w14:textId="5E80973C" w:rsidR="00BE0345" w:rsidRDefault="000D322C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="00BE0345"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17161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</w:t>
            </w:r>
            <w:r w:rsidR="00BE034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</w:t>
            </w:r>
          </w:p>
        </w:tc>
        <w:tc>
          <w:tcPr>
            <w:tcW w:w="2614" w:type="dxa"/>
          </w:tcPr>
          <w:p w14:paraId="64CDFBD3" w14:textId="746FD46B" w:rsidR="00BE0345" w:rsidRDefault="000D322C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="00BE0345"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E034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 مل</w:t>
            </w:r>
          </w:p>
        </w:tc>
        <w:tc>
          <w:tcPr>
            <w:tcW w:w="2614" w:type="dxa"/>
          </w:tcPr>
          <w:p w14:paraId="4D42BBCC" w14:textId="40911A11" w:rsidR="00BE0345" w:rsidRDefault="00BE0345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4 جم</w:t>
            </w:r>
          </w:p>
        </w:tc>
        <w:tc>
          <w:tcPr>
            <w:tcW w:w="2615" w:type="dxa"/>
          </w:tcPr>
          <w:p w14:paraId="142B5B67" w14:textId="69275987" w:rsidR="00BE0345" w:rsidRDefault="00BE0345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 ) 40 ك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لم</w:t>
            </w:r>
          </w:p>
        </w:tc>
      </w:tr>
    </w:tbl>
    <w:p w14:paraId="5DF7D802" w14:textId="77777777" w:rsidR="00E73B64" w:rsidRPr="00EA4C7D" w:rsidRDefault="00E73B6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rtl/>
          <w:lang w:bidi="ar-EG"/>
        </w:rPr>
      </w:pPr>
    </w:p>
    <w:p w14:paraId="0826BB91" w14:textId="489FF628" w:rsidR="00A5587A" w:rsidRPr="000D322C" w:rsidRDefault="008B27BB" w:rsidP="000D322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6)</w:t>
      </w:r>
      <w:r w:rsidR="00A5587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0D322C" w:rsidRP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التقدير الأنسب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لقياس </w:t>
      </w:r>
      <w:r w:rsidR="000D322C" w:rsidRP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كتلة سيارة: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0D322C" w14:paraId="4FB46209" w14:textId="77777777" w:rsidTr="00162743">
        <w:tc>
          <w:tcPr>
            <w:tcW w:w="2614" w:type="dxa"/>
          </w:tcPr>
          <w:p w14:paraId="50F6604C" w14:textId="1E302019" w:rsidR="000D322C" w:rsidRDefault="000D322C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جم</w:t>
            </w:r>
          </w:p>
        </w:tc>
        <w:tc>
          <w:tcPr>
            <w:tcW w:w="2614" w:type="dxa"/>
          </w:tcPr>
          <w:p w14:paraId="16D92D69" w14:textId="13120CF7" w:rsidR="000D322C" w:rsidRDefault="000D322C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1000 كجم </w:t>
            </w:r>
          </w:p>
        </w:tc>
        <w:tc>
          <w:tcPr>
            <w:tcW w:w="2614" w:type="dxa"/>
          </w:tcPr>
          <w:p w14:paraId="24AFDAE8" w14:textId="39D08CDA" w:rsidR="000D322C" w:rsidRDefault="000D322C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ل</w:t>
            </w:r>
          </w:p>
        </w:tc>
        <w:tc>
          <w:tcPr>
            <w:tcW w:w="2615" w:type="dxa"/>
          </w:tcPr>
          <w:p w14:paraId="096DADE2" w14:textId="45EA12AA" w:rsidR="000D322C" w:rsidRDefault="000D322C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1000 مل</w:t>
            </w:r>
          </w:p>
        </w:tc>
      </w:tr>
    </w:tbl>
    <w:p w14:paraId="6887366B" w14:textId="76433FD5" w:rsidR="00E73B64" w:rsidRPr="007C3766" w:rsidRDefault="00E73B6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EG"/>
        </w:rPr>
      </w:pPr>
    </w:p>
    <w:p w14:paraId="263F9AA3" w14:textId="25ABB0A5" w:rsidR="00A5587A" w:rsidRPr="007C3766" w:rsidRDefault="0079481D" w:rsidP="000D322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7</w:t>
      </w:r>
      <w:r w:rsidR="008B27BB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="00A5587A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0D322C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تحوي راي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ة نمطاً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يتكرر فيه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مربعات و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ثلثان فإذا تكرر</w:t>
      </w:r>
      <w:r w:rsidR="00EA4C7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هذا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النمط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EA4C7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مرات، فكم مضلعا سيكون فيه</w:t>
      </w:r>
      <w:r w:rsidR="002125B7" w:rsidRPr="007C3766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0D322C" w14:paraId="62DC9D04" w14:textId="77777777" w:rsidTr="002125B7">
        <w:trPr>
          <w:trHeight w:val="506"/>
        </w:trPr>
        <w:tc>
          <w:tcPr>
            <w:tcW w:w="2614" w:type="dxa"/>
          </w:tcPr>
          <w:p w14:paraId="711C2B0A" w14:textId="0C4E616E" w:rsidR="000D322C" w:rsidRDefault="000D322C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614" w:type="dxa"/>
          </w:tcPr>
          <w:p w14:paraId="60AC17F1" w14:textId="35FC71AF" w:rsidR="000D322C" w:rsidRDefault="000D322C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614" w:type="dxa"/>
          </w:tcPr>
          <w:p w14:paraId="451F5563" w14:textId="53E55528" w:rsidR="000D322C" w:rsidRDefault="000D322C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615" w:type="dxa"/>
          </w:tcPr>
          <w:p w14:paraId="5E1B92D3" w14:textId="5904C9F7" w:rsidR="000D322C" w:rsidRDefault="000D322C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21</w:t>
            </w:r>
          </w:p>
        </w:tc>
      </w:tr>
    </w:tbl>
    <w:p w14:paraId="44807FAA" w14:textId="7F4AE5CF" w:rsidR="001458CA" w:rsidRPr="00A57AF0" w:rsidRDefault="00BF42B9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5F3C2B" wp14:editId="5AD2D942">
                <wp:simplePos x="0" y="0"/>
                <wp:positionH relativeFrom="column">
                  <wp:posOffset>3574800</wp:posOffset>
                </wp:positionH>
                <wp:positionV relativeFrom="paragraph">
                  <wp:posOffset>54745</wp:posOffset>
                </wp:positionV>
                <wp:extent cx="446400" cy="395830"/>
                <wp:effectExtent l="0" t="0" r="11430" b="23495"/>
                <wp:wrapNone/>
                <wp:docPr id="41" name="خماس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395830"/>
                        </a:xfrm>
                        <a:prstGeom prst="pentagon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57957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خماسي 41" o:spid="_x0000_s1026" type="#_x0000_t56" style="position:absolute;left:0;text-align:left;margin-left:281.5pt;margin-top:4.3pt;width:35.15pt;height:31.1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" fillcolor="#7030a0" strokecolor="#7030a0" strokeweight="2pt"/>
            </w:pict>
          </mc:Fallback>
        </mc:AlternateContent>
      </w:r>
    </w:p>
    <w:p w14:paraId="10AE751A" w14:textId="65857C96" w:rsidR="001458CA" w:rsidRDefault="001458CA" w:rsidP="00716A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5D7F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8)</w:t>
      </w:r>
      <w:r w:rsidR="00716A96" w:rsidRPr="00716A96">
        <w:rPr>
          <w:rFonts w:ascii="Arial" w:eastAsia="Times New Roman" w:hAnsi="Arial" w:cs="Arial"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="00716A96" w:rsidRPr="00716A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D4EF6" w:rsidRPr="00DD4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F42B9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عدد محاور التماثل للشكل الاتي هي: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716A96" w14:paraId="3AF8E285" w14:textId="77777777" w:rsidTr="00162743">
        <w:tc>
          <w:tcPr>
            <w:tcW w:w="2614" w:type="dxa"/>
          </w:tcPr>
          <w:p w14:paraId="0FCF1FD8" w14:textId="35FC377D" w:rsidR="00716A96" w:rsidRDefault="00716A96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2F729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لا يوج</w:t>
            </w:r>
            <w:r w:rsidR="002F729A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</w:p>
        </w:tc>
        <w:tc>
          <w:tcPr>
            <w:tcW w:w="2614" w:type="dxa"/>
          </w:tcPr>
          <w:p w14:paraId="18055A31" w14:textId="5222598A" w:rsidR="00716A96" w:rsidRDefault="00716A96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F42B9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</w:p>
        </w:tc>
        <w:tc>
          <w:tcPr>
            <w:tcW w:w="2614" w:type="dxa"/>
          </w:tcPr>
          <w:p w14:paraId="2061D089" w14:textId="5F41DD62" w:rsidR="00716A96" w:rsidRDefault="00716A96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15" w:type="dxa"/>
          </w:tcPr>
          <w:p w14:paraId="6389DD3A" w14:textId="6C9DD794" w:rsidR="00716A96" w:rsidRDefault="00716A96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14:paraId="7916EA18" w14:textId="58B1881D" w:rsidR="00F4214E" w:rsidRPr="001458CA" w:rsidRDefault="007C3766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BFA29E" wp14:editId="23C96116">
                <wp:simplePos x="0" y="0"/>
                <wp:positionH relativeFrom="column">
                  <wp:posOffset>1164672</wp:posOffset>
                </wp:positionH>
                <wp:positionV relativeFrom="paragraph">
                  <wp:posOffset>279256</wp:posOffset>
                </wp:positionV>
                <wp:extent cx="943896" cy="435077"/>
                <wp:effectExtent l="0" t="0" r="0" b="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6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1AC9C" w14:textId="58EFB433" w:rsidR="007C3766" w:rsidRPr="007C3766" w:rsidRDefault="007C3766" w:rsidP="007C37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C37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FA29E" id="مستطيل 56" o:spid="_x0000_s1027" style="position:absolute;left:0;text-align:left;margin-left:91.7pt;margin-top:22pt;width:74.3pt;height:34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" filled="f" stroked="f" strokeweight="2pt">
                <v:textbox>
                  <w:txbxContent>
                    <w:p w14:paraId="67C1AC9C" w14:textId="58EFB433" w:rsidR="007C3766" w:rsidRPr="007C3766" w:rsidRDefault="007C3766" w:rsidP="007C37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C3766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D4327D" wp14:editId="27EADDC4">
                <wp:simplePos x="0" y="0"/>
                <wp:positionH relativeFrom="column">
                  <wp:posOffset>103239</wp:posOffset>
                </wp:positionH>
                <wp:positionV relativeFrom="paragraph">
                  <wp:posOffset>368034</wp:posOffset>
                </wp:positionV>
                <wp:extent cx="1238864" cy="206477"/>
                <wp:effectExtent l="0" t="0" r="19050" b="22225"/>
                <wp:wrapNone/>
                <wp:docPr id="55" name="سهم: لليسا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64" cy="206477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DAEB8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55" o:spid="_x0000_s1026" type="#_x0000_t66" style="position:absolute;left:0;text-align:left;margin-left:8.15pt;margin-top:29pt;width:97.55pt;height:16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" adj="1800" fillcolor="#7030a0" strokecolor="#7030a0" strokeweight="2pt"/>
            </w:pict>
          </mc:Fallback>
        </mc:AlternateContent>
      </w:r>
    </w:p>
    <w:p w14:paraId="7F1F9C7E" w14:textId="51213079" w:rsidR="001458CA" w:rsidRDefault="0079481D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lastRenderedPageBreak/>
        <w:t>9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="00F421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bookmarkStart w:id="1" w:name="_Hlk100994161"/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المستقيم الذي إذا ط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ُ</w:t>
      </w:r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وي الشكل عنده انطبق نصفاه أحدهما على الآخر تماما هوً</w:t>
      </w:r>
      <w:r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  <w:bookmarkEnd w:id="1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F4214E" w14:paraId="5DC1E89E" w14:textId="77777777" w:rsidTr="00162743">
        <w:tc>
          <w:tcPr>
            <w:tcW w:w="2614" w:type="dxa"/>
          </w:tcPr>
          <w:p w14:paraId="7AC37EB0" w14:textId="39690373" w:rsidR="00F4214E" w:rsidRDefault="00F4214E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(أ)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المضلع</w:t>
            </w:r>
          </w:p>
        </w:tc>
        <w:tc>
          <w:tcPr>
            <w:tcW w:w="2614" w:type="dxa"/>
          </w:tcPr>
          <w:p w14:paraId="38E01BF3" w14:textId="71502F73" w:rsidR="00F4214E" w:rsidRDefault="00F4214E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(ب)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المجسم</w:t>
            </w:r>
          </w:p>
        </w:tc>
        <w:tc>
          <w:tcPr>
            <w:tcW w:w="2614" w:type="dxa"/>
          </w:tcPr>
          <w:p w14:paraId="089D166B" w14:textId="72450432" w:rsidR="00F4214E" w:rsidRDefault="00F4214E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ا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لتماثل</w:t>
            </w:r>
          </w:p>
        </w:tc>
        <w:tc>
          <w:tcPr>
            <w:tcW w:w="2615" w:type="dxa"/>
          </w:tcPr>
          <w:p w14:paraId="0D71B1E2" w14:textId="310A9D0B" w:rsidR="00F4214E" w:rsidRDefault="00F4214E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(د) 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حور التماثل</w:t>
            </w:r>
          </w:p>
        </w:tc>
      </w:tr>
    </w:tbl>
    <w:p w14:paraId="7305D41B" w14:textId="46F92519" w:rsidR="00F4214E" w:rsidRDefault="00F4214E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14:paraId="41A7006D" w14:textId="424E4E02" w:rsidR="001458CA" w:rsidRDefault="0079481D" w:rsidP="0056595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bookmarkStart w:id="2" w:name="_Hlk95563322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10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="001458C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565953" w:rsidRP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يسمى المجسم التالي:</w:t>
      </w:r>
      <w:r w:rsidR="00D166B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</w:t>
      </w:r>
    </w:p>
    <w:tbl>
      <w:tblPr>
        <w:tblStyle w:val="a3"/>
        <w:bidiVisual/>
        <w:tblW w:w="10376" w:type="dxa"/>
        <w:tblLook w:val="04A0" w:firstRow="1" w:lastRow="0" w:firstColumn="1" w:lastColumn="0" w:noHBand="0" w:noVBand="1"/>
      </w:tblPr>
      <w:tblGrid>
        <w:gridCol w:w="2594"/>
        <w:gridCol w:w="2594"/>
        <w:gridCol w:w="2594"/>
        <w:gridCol w:w="2594"/>
      </w:tblGrid>
      <w:tr w:rsidR="00DD4EF6" w14:paraId="2D5C769D" w14:textId="77777777" w:rsidTr="00DD4EF6">
        <w:trPr>
          <w:trHeight w:val="236"/>
        </w:trPr>
        <w:tc>
          <w:tcPr>
            <w:tcW w:w="2594" w:type="dxa"/>
          </w:tcPr>
          <w:p w14:paraId="70B93A52" w14:textId="3E371E4B" w:rsidR="00DD4EF6" w:rsidRDefault="00DD4EF6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(أ) متوازي مستطيلات</w:t>
            </w:r>
          </w:p>
        </w:tc>
        <w:tc>
          <w:tcPr>
            <w:tcW w:w="2594" w:type="dxa"/>
          </w:tcPr>
          <w:p w14:paraId="0CFF48F7" w14:textId="5641D8E6" w:rsidR="00DD4EF6" w:rsidRDefault="00DD4EF6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(ب) هرم رباعي</w:t>
            </w:r>
          </w:p>
        </w:tc>
        <w:tc>
          <w:tcPr>
            <w:tcW w:w="2594" w:type="dxa"/>
          </w:tcPr>
          <w:p w14:paraId="389ED1DF" w14:textId="3FBD3C2B" w:rsidR="00DD4EF6" w:rsidRDefault="00DD4EF6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ar-EG" w:bidi="ar-EG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0DBABE4F" wp14:editId="087FE445">
                      <wp:simplePos x="0" y="0"/>
                      <wp:positionH relativeFrom="page">
                        <wp:posOffset>927100</wp:posOffset>
                      </wp:positionH>
                      <wp:positionV relativeFrom="paragraph">
                        <wp:posOffset>-582277</wp:posOffset>
                      </wp:positionV>
                      <wp:extent cx="432435" cy="452101"/>
                      <wp:effectExtent l="0" t="0" r="5715" b="5715"/>
                      <wp:wrapNone/>
                      <wp:docPr id="32" name="مجموعة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2435" cy="452101"/>
                                <a:chOff x="7643" y="114"/>
                                <a:chExt cx="681" cy="807"/>
                              </a:xfrm>
                            </wpg:grpSpPr>
                            <wps:wsp>
                              <wps:cNvPr id="33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3" y="206"/>
                                  <a:ext cx="661" cy="704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206"/>
                                    <a:gd name="T3" fmla="*/ 206 h 704"/>
                                    <a:gd name="T4" fmla="+- 0 8250 7653"/>
                                    <a:gd name="T5" fmla="*/ T4 w 661"/>
                                    <a:gd name="T6" fmla="+- 0 255 206"/>
                                    <a:gd name="T7" fmla="*/ 255 h 704"/>
                                    <a:gd name="T8" fmla="+- 0 8179 7653"/>
                                    <a:gd name="T9" fmla="*/ T8 w 661"/>
                                    <a:gd name="T10" fmla="+- 0 273 206"/>
                                    <a:gd name="T11" fmla="*/ 273 h 704"/>
                                    <a:gd name="T12" fmla="+- 0 8088 7653"/>
                                    <a:gd name="T13" fmla="*/ T12 w 661"/>
                                    <a:gd name="T14" fmla="+- 0 285 206"/>
                                    <a:gd name="T15" fmla="*/ 285 h 704"/>
                                    <a:gd name="T16" fmla="+- 0 7983 7653"/>
                                    <a:gd name="T17" fmla="*/ T16 w 661"/>
                                    <a:gd name="T18" fmla="+- 0 289 206"/>
                                    <a:gd name="T19" fmla="*/ 289 h 704"/>
                                    <a:gd name="T20" fmla="+- 0 7879 7653"/>
                                    <a:gd name="T21" fmla="*/ T20 w 661"/>
                                    <a:gd name="T22" fmla="+- 0 285 206"/>
                                    <a:gd name="T23" fmla="*/ 285 h 704"/>
                                    <a:gd name="T24" fmla="+- 0 7788 7653"/>
                                    <a:gd name="T25" fmla="*/ T24 w 661"/>
                                    <a:gd name="T26" fmla="+- 0 273 206"/>
                                    <a:gd name="T27" fmla="*/ 273 h 704"/>
                                    <a:gd name="T28" fmla="+- 0 7717 7653"/>
                                    <a:gd name="T29" fmla="*/ T28 w 661"/>
                                    <a:gd name="T30" fmla="+- 0 255 206"/>
                                    <a:gd name="T31" fmla="*/ 255 h 704"/>
                                    <a:gd name="T32" fmla="+- 0 7670 7653"/>
                                    <a:gd name="T33" fmla="*/ T32 w 661"/>
                                    <a:gd name="T34" fmla="+- 0 232 206"/>
                                    <a:gd name="T35" fmla="*/ 232 h 704"/>
                                    <a:gd name="T36" fmla="+- 0 7653 7653"/>
                                    <a:gd name="T37" fmla="*/ T36 w 661"/>
                                    <a:gd name="T38" fmla="+- 0 206 206"/>
                                    <a:gd name="T39" fmla="*/ 206 h 704"/>
                                    <a:gd name="T40" fmla="+- 0 7653 7653"/>
                                    <a:gd name="T41" fmla="*/ T40 w 661"/>
                                    <a:gd name="T42" fmla="+- 0 827 206"/>
                                    <a:gd name="T43" fmla="*/ 827 h 704"/>
                                    <a:gd name="T44" fmla="+- 0 7717 7653"/>
                                    <a:gd name="T45" fmla="*/ T44 w 661"/>
                                    <a:gd name="T46" fmla="+- 0 876 206"/>
                                    <a:gd name="T47" fmla="*/ 876 h 704"/>
                                    <a:gd name="T48" fmla="+- 0 7788 7653"/>
                                    <a:gd name="T49" fmla="*/ T48 w 661"/>
                                    <a:gd name="T50" fmla="+- 0 894 206"/>
                                    <a:gd name="T51" fmla="*/ 894 h 704"/>
                                    <a:gd name="T52" fmla="+- 0 7879 7653"/>
                                    <a:gd name="T53" fmla="*/ T52 w 661"/>
                                    <a:gd name="T54" fmla="+- 0 905 206"/>
                                    <a:gd name="T55" fmla="*/ 905 h 704"/>
                                    <a:gd name="T56" fmla="+- 0 7983 7653"/>
                                    <a:gd name="T57" fmla="*/ T56 w 661"/>
                                    <a:gd name="T58" fmla="+- 0 910 206"/>
                                    <a:gd name="T59" fmla="*/ 910 h 704"/>
                                    <a:gd name="T60" fmla="+- 0 8088 7653"/>
                                    <a:gd name="T61" fmla="*/ T60 w 661"/>
                                    <a:gd name="T62" fmla="+- 0 905 206"/>
                                    <a:gd name="T63" fmla="*/ 905 h 704"/>
                                    <a:gd name="T64" fmla="+- 0 8179 7653"/>
                                    <a:gd name="T65" fmla="*/ T64 w 661"/>
                                    <a:gd name="T66" fmla="+- 0 894 206"/>
                                    <a:gd name="T67" fmla="*/ 894 h 704"/>
                                    <a:gd name="T68" fmla="+- 0 8250 7653"/>
                                    <a:gd name="T69" fmla="*/ T68 w 661"/>
                                    <a:gd name="T70" fmla="+- 0 876 206"/>
                                    <a:gd name="T71" fmla="*/ 876 h 704"/>
                                    <a:gd name="T72" fmla="+- 0 8297 7653"/>
                                    <a:gd name="T73" fmla="*/ T72 w 661"/>
                                    <a:gd name="T74" fmla="+- 0 853 206"/>
                                    <a:gd name="T75" fmla="*/ 853 h 704"/>
                                    <a:gd name="T76" fmla="+- 0 8314 7653"/>
                                    <a:gd name="T77" fmla="*/ T76 w 661"/>
                                    <a:gd name="T78" fmla="+- 0 827 206"/>
                                    <a:gd name="T79" fmla="*/ 827 h 704"/>
                                    <a:gd name="T80" fmla="+- 0 8314 7653"/>
                                    <a:gd name="T81" fmla="*/ T80 w 661"/>
                                    <a:gd name="T82" fmla="+- 0 206 206"/>
                                    <a:gd name="T83" fmla="*/ 206 h 7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661" h="704">
                                      <a:moveTo>
                                        <a:pt x="661" y="0"/>
                                      </a:moveTo>
                                      <a:lnTo>
                                        <a:pt x="597" y="49"/>
                                      </a:lnTo>
                                      <a:lnTo>
                                        <a:pt x="526" y="67"/>
                                      </a:lnTo>
                                      <a:lnTo>
                                        <a:pt x="435" y="79"/>
                                      </a:lnTo>
                                      <a:lnTo>
                                        <a:pt x="330" y="83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135" y="67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64" y="670"/>
                                      </a:lnTo>
                                      <a:lnTo>
                                        <a:pt x="135" y="688"/>
                                      </a:lnTo>
                                      <a:lnTo>
                                        <a:pt x="226" y="699"/>
                                      </a:lnTo>
                                      <a:lnTo>
                                        <a:pt x="330" y="704"/>
                                      </a:lnTo>
                                      <a:lnTo>
                                        <a:pt x="435" y="699"/>
                                      </a:lnTo>
                                      <a:lnTo>
                                        <a:pt x="526" y="688"/>
                                      </a:lnTo>
                                      <a:lnTo>
                                        <a:pt x="597" y="670"/>
                                      </a:lnTo>
                                      <a:lnTo>
                                        <a:pt x="644" y="647"/>
                                      </a:lnTo>
                                      <a:lnTo>
                                        <a:pt x="661" y="621"/>
                                      </a:lnTo>
                                      <a:lnTo>
                                        <a:pt x="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3" y="123"/>
                                  <a:ext cx="661" cy="166"/>
                                </a:xfrm>
                                <a:custGeom>
                                  <a:avLst/>
                                  <a:gdLst>
                                    <a:gd name="T0" fmla="+- 0 7983 7653"/>
                                    <a:gd name="T1" fmla="*/ T0 w 661"/>
                                    <a:gd name="T2" fmla="+- 0 124 124"/>
                                    <a:gd name="T3" fmla="*/ 124 h 166"/>
                                    <a:gd name="T4" fmla="+- 0 7879 7653"/>
                                    <a:gd name="T5" fmla="*/ T4 w 661"/>
                                    <a:gd name="T6" fmla="+- 0 128 124"/>
                                    <a:gd name="T7" fmla="*/ 128 h 166"/>
                                    <a:gd name="T8" fmla="+- 0 7788 7653"/>
                                    <a:gd name="T9" fmla="*/ T8 w 661"/>
                                    <a:gd name="T10" fmla="+- 0 139 124"/>
                                    <a:gd name="T11" fmla="*/ 139 h 166"/>
                                    <a:gd name="T12" fmla="+- 0 7717 7653"/>
                                    <a:gd name="T13" fmla="*/ T12 w 661"/>
                                    <a:gd name="T14" fmla="+- 0 157 124"/>
                                    <a:gd name="T15" fmla="*/ 157 h 166"/>
                                    <a:gd name="T16" fmla="+- 0 7653 7653"/>
                                    <a:gd name="T17" fmla="*/ T16 w 661"/>
                                    <a:gd name="T18" fmla="+- 0 206 124"/>
                                    <a:gd name="T19" fmla="*/ 206 h 166"/>
                                    <a:gd name="T20" fmla="+- 0 7670 7653"/>
                                    <a:gd name="T21" fmla="*/ T20 w 661"/>
                                    <a:gd name="T22" fmla="+- 0 232 124"/>
                                    <a:gd name="T23" fmla="*/ 232 h 166"/>
                                    <a:gd name="T24" fmla="+- 0 7717 7653"/>
                                    <a:gd name="T25" fmla="*/ T24 w 661"/>
                                    <a:gd name="T26" fmla="+- 0 255 124"/>
                                    <a:gd name="T27" fmla="*/ 255 h 166"/>
                                    <a:gd name="T28" fmla="+- 0 7788 7653"/>
                                    <a:gd name="T29" fmla="*/ T28 w 661"/>
                                    <a:gd name="T30" fmla="+- 0 273 124"/>
                                    <a:gd name="T31" fmla="*/ 273 h 166"/>
                                    <a:gd name="T32" fmla="+- 0 7879 7653"/>
                                    <a:gd name="T33" fmla="*/ T32 w 661"/>
                                    <a:gd name="T34" fmla="+- 0 285 124"/>
                                    <a:gd name="T35" fmla="*/ 285 h 166"/>
                                    <a:gd name="T36" fmla="+- 0 7983 7653"/>
                                    <a:gd name="T37" fmla="*/ T36 w 661"/>
                                    <a:gd name="T38" fmla="+- 0 289 124"/>
                                    <a:gd name="T39" fmla="*/ 289 h 166"/>
                                    <a:gd name="T40" fmla="+- 0 8088 7653"/>
                                    <a:gd name="T41" fmla="*/ T40 w 661"/>
                                    <a:gd name="T42" fmla="+- 0 285 124"/>
                                    <a:gd name="T43" fmla="*/ 285 h 166"/>
                                    <a:gd name="T44" fmla="+- 0 8179 7653"/>
                                    <a:gd name="T45" fmla="*/ T44 w 661"/>
                                    <a:gd name="T46" fmla="+- 0 273 124"/>
                                    <a:gd name="T47" fmla="*/ 273 h 166"/>
                                    <a:gd name="T48" fmla="+- 0 8250 7653"/>
                                    <a:gd name="T49" fmla="*/ T48 w 661"/>
                                    <a:gd name="T50" fmla="+- 0 255 124"/>
                                    <a:gd name="T51" fmla="*/ 255 h 166"/>
                                    <a:gd name="T52" fmla="+- 0 8297 7653"/>
                                    <a:gd name="T53" fmla="*/ T52 w 661"/>
                                    <a:gd name="T54" fmla="+- 0 232 124"/>
                                    <a:gd name="T55" fmla="*/ 232 h 166"/>
                                    <a:gd name="T56" fmla="+- 0 8314 7653"/>
                                    <a:gd name="T57" fmla="*/ T56 w 661"/>
                                    <a:gd name="T58" fmla="+- 0 206 124"/>
                                    <a:gd name="T59" fmla="*/ 206 h 166"/>
                                    <a:gd name="T60" fmla="+- 0 8297 7653"/>
                                    <a:gd name="T61" fmla="*/ T60 w 661"/>
                                    <a:gd name="T62" fmla="+- 0 180 124"/>
                                    <a:gd name="T63" fmla="*/ 180 h 166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166"/>
                                    <a:gd name="T68" fmla="+- 0 8179 7653"/>
                                    <a:gd name="T69" fmla="*/ T68 w 661"/>
                                    <a:gd name="T70" fmla="+- 0 139 124"/>
                                    <a:gd name="T71" fmla="*/ 139 h 166"/>
                                    <a:gd name="T72" fmla="+- 0 8088 7653"/>
                                    <a:gd name="T73" fmla="*/ T72 w 661"/>
                                    <a:gd name="T74" fmla="+- 0 128 124"/>
                                    <a:gd name="T75" fmla="*/ 128 h 166"/>
                                    <a:gd name="T76" fmla="+- 0 7983 7653"/>
                                    <a:gd name="T77" fmla="*/ T76 w 661"/>
                                    <a:gd name="T78" fmla="+- 0 124 124"/>
                                    <a:gd name="T79" fmla="*/ 124 h 1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661" h="166">
                                      <a:moveTo>
                                        <a:pt x="330" y="0"/>
                                      </a:moveTo>
                                      <a:lnTo>
                                        <a:pt x="226" y="4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597" y="131"/>
                                      </a:lnTo>
                                      <a:lnTo>
                                        <a:pt x="644" y="108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D0F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3" y="123"/>
                                  <a:ext cx="661" cy="787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124"/>
                                    <a:gd name="T3" fmla="*/ 206 h 787"/>
                                    <a:gd name="T4" fmla="+- 0 8250 7653"/>
                                    <a:gd name="T5" fmla="*/ T4 w 661"/>
                                    <a:gd name="T6" fmla="+- 0 255 124"/>
                                    <a:gd name="T7" fmla="*/ 255 h 787"/>
                                    <a:gd name="T8" fmla="+- 0 8179 7653"/>
                                    <a:gd name="T9" fmla="*/ T8 w 661"/>
                                    <a:gd name="T10" fmla="+- 0 273 124"/>
                                    <a:gd name="T11" fmla="*/ 273 h 787"/>
                                    <a:gd name="T12" fmla="+- 0 8088 7653"/>
                                    <a:gd name="T13" fmla="*/ T12 w 661"/>
                                    <a:gd name="T14" fmla="+- 0 285 124"/>
                                    <a:gd name="T15" fmla="*/ 285 h 787"/>
                                    <a:gd name="T16" fmla="+- 0 7983 7653"/>
                                    <a:gd name="T17" fmla="*/ T16 w 661"/>
                                    <a:gd name="T18" fmla="+- 0 289 124"/>
                                    <a:gd name="T19" fmla="*/ 289 h 787"/>
                                    <a:gd name="T20" fmla="+- 0 7879 7653"/>
                                    <a:gd name="T21" fmla="*/ T20 w 661"/>
                                    <a:gd name="T22" fmla="+- 0 285 124"/>
                                    <a:gd name="T23" fmla="*/ 285 h 787"/>
                                    <a:gd name="T24" fmla="+- 0 7788 7653"/>
                                    <a:gd name="T25" fmla="*/ T24 w 661"/>
                                    <a:gd name="T26" fmla="+- 0 273 124"/>
                                    <a:gd name="T27" fmla="*/ 273 h 787"/>
                                    <a:gd name="T28" fmla="+- 0 7717 7653"/>
                                    <a:gd name="T29" fmla="*/ T28 w 661"/>
                                    <a:gd name="T30" fmla="+- 0 255 124"/>
                                    <a:gd name="T31" fmla="*/ 255 h 787"/>
                                    <a:gd name="T32" fmla="+- 0 7653 7653"/>
                                    <a:gd name="T33" fmla="*/ T32 w 661"/>
                                    <a:gd name="T34" fmla="+- 0 206 124"/>
                                    <a:gd name="T35" fmla="*/ 206 h 787"/>
                                    <a:gd name="T36" fmla="+- 0 7670 7653"/>
                                    <a:gd name="T37" fmla="*/ T36 w 661"/>
                                    <a:gd name="T38" fmla="+- 0 180 124"/>
                                    <a:gd name="T39" fmla="*/ 180 h 787"/>
                                    <a:gd name="T40" fmla="+- 0 7717 7653"/>
                                    <a:gd name="T41" fmla="*/ T40 w 661"/>
                                    <a:gd name="T42" fmla="+- 0 157 124"/>
                                    <a:gd name="T43" fmla="*/ 157 h 787"/>
                                    <a:gd name="T44" fmla="+- 0 7788 7653"/>
                                    <a:gd name="T45" fmla="*/ T44 w 661"/>
                                    <a:gd name="T46" fmla="+- 0 139 124"/>
                                    <a:gd name="T47" fmla="*/ 139 h 787"/>
                                    <a:gd name="T48" fmla="+- 0 7879 7653"/>
                                    <a:gd name="T49" fmla="*/ T48 w 661"/>
                                    <a:gd name="T50" fmla="+- 0 128 124"/>
                                    <a:gd name="T51" fmla="*/ 128 h 787"/>
                                    <a:gd name="T52" fmla="+- 0 7983 7653"/>
                                    <a:gd name="T53" fmla="*/ T52 w 661"/>
                                    <a:gd name="T54" fmla="+- 0 124 124"/>
                                    <a:gd name="T55" fmla="*/ 124 h 787"/>
                                    <a:gd name="T56" fmla="+- 0 8088 7653"/>
                                    <a:gd name="T57" fmla="*/ T56 w 661"/>
                                    <a:gd name="T58" fmla="+- 0 128 124"/>
                                    <a:gd name="T59" fmla="*/ 128 h 787"/>
                                    <a:gd name="T60" fmla="+- 0 8179 7653"/>
                                    <a:gd name="T61" fmla="*/ T60 w 661"/>
                                    <a:gd name="T62" fmla="+- 0 139 124"/>
                                    <a:gd name="T63" fmla="*/ 139 h 787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787"/>
                                    <a:gd name="T68" fmla="+- 0 8297 7653"/>
                                    <a:gd name="T69" fmla="*/ T68 w 661"/>
                                    <a:gd name="T70" fmla="+- 0 180 124"/>
                                    <a:gd name="T71" fmla="*/ 180 h 787"/>
                                    <a:gd name="T72" fmla="+- 0 8314 7653"/>
                                    <a:gd name="T73" fmla="*/ T72 w 661"/>
                                    <a:gd name="T74" fmla="+- 0 206 124"/>
                                    <a:gd name="T75" fmla="*/ 206 h 787"/>
                                    <a:gd name="T76" fmla="+- 0 8314 7653"/>
                                    <a:gd name="T77" fmla="*/ T76 w 661"/>
                                    <a:gd name="T78" fmla="+- 0 827 124"/>
                                    <a:gd name="T79" fmla="*/ 827 h 787"/>
                                    <a:gd name="T80" fmla="+- 0 8250 7653"/>
                                    <a:gd name="T81" fmla="*/ T80 w 661"/>
                                    <a:gd name="T82" fmla="+- 0 876 124"/>
                                    <a:gd name="T83" fmla="*/ 876 h 787"/>
                                    <a:gd name="T84" fmla="+- 0 8179 7653"/>
                                    <a:gd name="T85" fmla="*/ T84 w 661"/>
                                    <a:gd name="T86" fmla="+- 0 894 124"/>
                                    <a:gd name="T87" fmla="*/ 894 h 787"/>
                                    <a:gd name="T88" fmla="+- 0 8088 7653"/>
                                    <a:gd name="T89" fmla="*/ T88 w 661"/>
                                    <a:gd name="T90" fmla="+- 0 905 124"/>
                                    <a:gd name="T91" fmla="*/ 905 h 787"/>
                                    <a:gd name="T92" fmla="+- 0 7983 7653"/>
                                    <a:gd name="T93" fmla="*/ T92 w 661"/>
                                    <a:gd name="T94" fmla="+- 0 910 124"/>
                                    <a:gd name="T95" fmla="*/ 910 h 787"/>
                                    <a:gd name="T96" fmla="+- 0 7879 7653"/>
                                    <a:gd name="T97" fmla="*/ T96 w 661"/>
                                    <a:gd name="T98" fmla="+- 0 905 124"/>
                                    <a:gd name="T99" fmla="*/ 905 h 787"/>
                                    <a:gd name="T100" fmla="+- 0 7788 7653"/>
                                    <a:gd name="T101" fmla="*/ T100 w 661"/>
                                    <a:gd name="T102" fmla="+- 0 894 124"/>
                                    <a:gd name="T103" fmla="*/ 894 h 787"/>
                                    <a:gd name="T104" fmla="+- 0 7717 7653"/>
                                    <a:gd name="T105" fmla="*/ T104 w 661"/>
                                    <a:gd name="T106" fmla="+- 0 876 124"/>
                                    <a:gd name="T107" fmla="*/ 876 h 787"/>
                                    <a:gd name="T108" fmla="+- 0 7670 7653"/>
                                    <a:gd name="T109" fmla="*/ T108 w 661"/>
                                    <a:gd name="T110" fmla="+- 0 853 124"/>
                                    <a:gd name="T111" fmla="*/ 853 h 787"/>
                                    <a:gd name="T112" fmla="+- 0 7653 7653"/>
                                    <a:gd name="T113" fmla="*/ T112 w 661"/>
                                    <a:gd name="T114" fmla="+- 0 827 124"/>
                                    <a:gd name="T115" fmla="*/ 827 h 787"/>
                                    <a:gd name="T116" fmla="+- 0 7653 7653"/>
                                    <a:gd name="T117" fmla="*/ T116 w 661"/>
                                    <a:gd name="T118" fmla="+- 0 206 124"/>
                                    <a:gd name="T119" fmla="*/ 206 h 7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661" h="787">
                                      <a:moveTo>
                                        <a:pt x="661" y="82"/>
                                      </a:moveTo>
                                      <a:lnTo>
                                        <a:pt x="597" y="13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61" y="703"/>
                                      </a:lnTo>
                                      <a:lnTo>
                                        <a:pt x="597" y="752"/>
                                      </a:lnTo>
                                      <a:lnTo>
                                        <a:pt x="526" y="770"/>
                                      </a:lnTo>
                                      <a:lnTo>
                                        <a:pt x="435" y="781"/>
                                      </a:lnTo>
                                      <a:lnTo>
                                        <a:pt x="330" y="786"/>
                                      </a:lnTo>
                                      <a:lnTo>
                                        <a:pt x="226" y="781"/>
                                      </a:lnTo>
                                      <a:lnTo>
                                        <a:pt x="135" y="770"/>
                                      </a:lnTo>
                                      <a:lnTo>
                                        <a:pt x="64" y="752"/>
                                      </a:lnTo>
                                      <a:lnTo>
                                        <a:pt x="17" y="729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0" y="8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8B48C" id="مجموعة 32" o:spid="_x0000_s1026" style="position:absolute;left:0;text-align:left;margin-left:73pt;margin-top:-45.85pt;width:34.05pt;height:35.6pt;z-index:-251645952;mso-position-horizontal-relative:page" coordorigin="7643,114" coordsize="681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">
                      <v:shape id="Freeform 27" o:spid="_x0000_s1027" style="position:absolute;left:7653;top:206;width:661;height:704;visibility:visible;mso-wrap-style:square;v-text-anchor:top" coordsize="66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" path="m661,l597,49,526,67,435,79,330,83,226,79,135,67,64,49,17,26,,,,621r64,49l135,688r91,11l330,704r105,-5l526,688r71,-18l644,647r17,-26l661,xe" fillcolor="#00afef" stroked="f">
                        <v:path arrowok="t" o:connecttype="custom" o:connectlocs="661,206;597,255;526,273;435,285;330,289;226,285;135,273;64,255;17,232;0,206;0,827;64,876;135,894;226,905;330,910;435,905;526,894;597,876;644,853;661,827;661,206" o:connectangles="0,0,0,0,0,0,0,0,0,0,0,0,0,0,0,0,0,0,0,0,0"/>
                      </v:shape>
                      <v:shape id="Freeform 28" o:spid="_x0000_s1028" style="position:absolute;left:7653;top:123;width:661;height:166;visibility:visible;mso-wrap-style:square;v-text-anchor:top" coordsize="66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" path="m330,l226,4,135,15,64,33,,82r17,26l64,131r71,18l226,161r104,4l435,161r91,-12l597,131r47,-23l661,82,644,56,597,33,526,15,435,4,330,xe" fillcolor="#66d0f6" stroked="f">
                        <v:path arrowok="t" o:connecttype="custom" o:connectlocs="330,124;226,128;135,139;64,157;0,206;17,232;64,255;135,273;226,285;330,289;435,285;526,273;597,255;644,232;661,206;644,180;597,157;526,139;435,128;330,124" o:connectangles="0,0,0,0,0,0,0,0,0,0,0,0,0,0,0,0,0,0,0,0"/>
                      </v:shape>
                      <v:shape id="Freeform 29" o:spid="_x0000_s1029" style="position:absolute;left:7653;top:123;width:661;height:787;visibility:visible;mso-wrap-style:square;v-text-anchor:top" coordsize="661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" path="m661,82r-64,49l526,149r-91,12l330,165,226,161,135,149,64,131,,82,17,56,64,33,135,15,226,4,330,,435,4r91,11l597,33r47,23l661,82r,621l597,752r-71,18l435,781r-105,5l226,781,135,770,64,752,17,729,,703,,82e" filled="f" strokecolor="#41709c" strokeweight="1pt">
                        <v:path arrowok="t" o:connecttype="custom" o:connectlocs="661,206;597,255;526,273;435,285;330,289;226,285;135,273;64,255;0,206;17,180;64,157;135,139;226,128;330,124;435,128;526,139;597,157;644,180;661,206;661,827;597,876;526,894;435,905;330,910;226,905;135,894;64,876;17,853;0,827;0,206" o:connectangles="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 اسطوانة</w:t>
            </w:r>
          </w:p>
        </w:tc>
        <w:tc>
          <w:tcPr>
            <w:tcW w:w="2594" w:type="dxa"/>
          </w:tcPr>
          <w:p w14:paraId="3FE61CF2" w14:textId="1CE63C60" w:rsidR="00DD4EF6" w:rsidRDefault="00DD4EF6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(د) كرة</w:t>
            </w:r>
          </w:p>
        </w:tc>
      </w:tr>
      <w:bookmarkEnd w:id="2"/>
    </w:tbl>
    <w:p w14:paraId="7FC441AD" w14:textId="2073C1FB" w:rsidR="00B66CEE" w:rsidRDefault="00B66CEE" w:rsidP="000C123C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7FD15B42" w14:textId="32F81A1F" w:rsidR="00415A67" w:rsidRPr="008B27BB" w:rsidRDefault="00356861" w:rsidP="000C123C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68341E" wp14:editId="730ED9DF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58912" cy="345629"/>
                <wp:effectExtent l="0" t="0" r="22225" b="1651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12" cy="3456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C2505" id="شكل بيضاوي 48" o:spid="_x0000_s1026" style="position:absolute;left:0;text-align:left;margin-left:-22.95pt;margin-top:10.95pt;width:28.25pt;height:27.2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" filled="f" strokecolor="#243f60 [1604]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228C0B" wp14:editId="76A18225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606746" cy="8238"/>
                <wp:effectExtent l="38100" t="38100" r="60960" b="8763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5AE01" id="رابط مستقيم 47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4pt" to="520.2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" strokecolor="windowText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1D3980D0" w14:textId="0FB1D230" w:rsidR="00356861" w:rsidRPr="00356861" w:rsidRDefault="00356861" w:rsidP="00356861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FC5341" wp14:editId="043AA4E9">
                <wp:simplePos x="0" y="0"/>
                <wp:positionH relativeFrom="margin">
                  <wp:posOffset>6017895</wp:posOffset>
                </wp:positionH>
                <wp:positionV relativeFrom="paragraph">
                  <wp:posOffset>320040</wp:posOffset>
                </wp:positionV>
                <wp:extent cx="367151" cy="329154"/>
                <wp:effectExtent l="0" t="0" r="13970" b="13970"/>
                <wp:wrapNone/>
                <wp:docPr id="51" name="شكل بيضاو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71D28" id="شكل بيضاوي 51" o:spid="_x0000_s1026" style="position:absolute;left:0;text-align:left;margin-left:473.85pt;margin-top:25.2pt;width:28.9pt;height:25.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 w:rsidRPr="0035686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السؤال الثاني:</w:t>
      </w:r>
      <w:r w:rsidRPr="00356861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14:paraId="30BE5379" w14:textId="0D8160EB" w:rsidR="000C123C" w:rsidRDefault="00356861" w:rsidP="000C123C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     </w:t>
      </w:r>
      <w:r w:rsidR="001458CA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8B27BB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أ</w:t>
      </w:r>
      <w:r w:rsidR="00C35AA2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) </w:t>
      </w:r>
      <w:r w:rsidR="00AF04E8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ضع إشارة (</w:t>
      </w:r>
      <w:r w:rsidR="00230354" w:rsidRPr="008B27BB">
        <w:rPr>
          <w:rFonts w:ascii="Berlin Sans FB" w:eastAsia="Times New Roman" w:hAnsi="Berlin Sans FB" w:cs="Times New Roman"/>
          <w:b/>
          <w:bCs/>
          <w:sz w:val="28"/>
          <w:szCs w:val="28"/>
          <w:rtl/>
          <w:lang w:bidi="ar-EG"/>
        </w:rPr>
        <w:t>√</w:t>
      </w:r>
      <w:r w:rsidR="00230354" w:rsidRPr="008B27BB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 الصحيحة. وإشارة (</w:t>
      </w:r>
      <w:r w:rsidR="00230354" w:rsidRPr="008B27B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×</w:t>
      </w:r>
      <w:r w:rsidR="00230354" w:rsidRPr="008B27BB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العبارة الخاطئة فيما يأتي:</w:t>
      </w:r>
    </w:p>
    <w:tbl>
      <w:tblPr>
        <w:tblStyle w:val="a3"/>
        <w:bidiVisual/>
        <w:tblW w:w="10741" w:type="dxa"/>
        <w:tblLook w:val="04A0" w:firstRow="1" w:lastRow="0" w:firstColumn="1" w:lastColumn="0" w:noHBand="0" w:noVBand="1"/>
      </w:tblPr>
      <w:tblGrid>
        <w:gridCol w:w="8418"/>
        <w:gridCol w:w="2323"/>
      </w:tblGrid>
      <w:tr w:rsidR="000C123C" w14:paraId="1B26EC39" w14:textId="77777777" w:rsidTr="0027786D">
        <w:trPr>
          <w:trHeight w:val="422"/>
        </w:trPr>
        <w:tc>
          <w:tcPr>
            <w:tcW w:w="8418" w:type="dxa"/>
          </w:tcPr>
          <w:p w14:paraId="598A5529" w14:textId="2115B8CF" w:rsidR="000C123C" w:rsidRDefault="00BC3CEC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1)</w:t>
            </w:r>
            <w:r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المساحة هي طول المسافة حول الإطار الخارجي لشكل معين</w:t>
            </w:r>
          </w:p>
        </w:tc>
        <w:tc>
          <w:tcPr>
            <w:tcW w:w="2323" w:type="dxa"/>
          </w:tcPr>
          <w:p w14:paraId="2AF1D937" w14:textId="65C9DD10" w:rsidR="000C123C" w:rsidRDefault="000C123C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0C123C" w14:paraId="35A76A15" w14:textId="77777777" w:rsidTr="0027786D">
        <w:trPr>
          <w:trHeight w:val="405"/>
        </w:trPr>
        <w:tc>
          <w:tcPr>
            <w:tcW w:w="8418" w:type="dxa"/>
          </w:tcPr>
          <w:p w14:paraId="3F4106FF" w14:textId="0A520A6A" w:rsidR="000C123C" w:rsidRDefault="000C123C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BC3CEC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ساعة </w:t>
            </w:r>
            <w:r w:rsidR="00891C16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العقارب تظهر</w:t>
            </w:r>
            <w:r w:rsidR="00BC3CEC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الوقت بالأرقام 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2323" w:type="dxa"/>
          </w:tcPr>
          <w:p w14:paraId="3CB638A2" w14:textId="647760AE" w:rsidR="00B66CEE" w:rsidRDefault="00B66CEE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0C123C" w14:paraId="7B7EC7AA" w14:textId="77777777" w:rsidTr="0027786D">
        <w:trPr>
          <w:trHeight w:val="422"/>
        </w:trPr>
        <w:tc>
          <w:tcPr>
            <w:tcW w:w="8418" w:type="dxa"/>
          </w:tcPr>
          <w:p w14:paraId="729D6930" w14:textId="3434A50A" w:rsidR="000C123C" w:rsidRDefault="000C123C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3)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تستعمل الوحدات الم</w:t>
            </w:r>
            <w:r w:rsidR="0035686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كعبة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لقياس الحجم</w:t>
            </w:r>
          </w:p>
        </w:tc>
        <w:tc>
          <w:tcPr>
            <w:tcW w:w="2323" w:type="dxa"/>
          </w:tcPr>
          <w:p w14:paraId="1BD9542B" w14:textId="1F7C218C" w:rsidR="00C631F1" w:rsidRDefault="00B66CEE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D215FB" w14:paraId="6F118774" w14:textId="77777777" w:rsidTr="0027786D">
        <w:trPr>
          <w:trHeight w:val="405"/>
        </w:trPr>
        <w:tc>
          <w:tcPr>
            <w:tcW w:w="8418" w:type="dxa"/>
          </w:tcPr>
          <w:p w14:paraId="21A08958" w14:textId="40DC25D9" w:rsidR="00D215FB" w:rsidRDefault="00D215FB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(4) </w:t>
            </w:r>
            <w:r w:rsidR="00891C1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المجسم الذي له رأس واحد ووجه واحد على شكل دائرة يسمى مخروط</w:t>
            </w:r>
          </w:p>
        </w:tc>
        <w:tc>
          <w:tcPr>
            <w:tcW w:w="2323" w:type="dxa"/>
          </w:tcPr>
          <w:p w14:paraId="26C1ACDE" w14:textId="35B64AAB" w:rsidR="00D215FB" w:rsidRDefault="00D215FB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)</w:t>
            </w:r>
          </w:p>
        </w:tc>
      </w:tr>
    </w:tbl>
    <w:p w14:paraId="3380D5F4" w14:textId="5E645C7F" w:rsidR="00C432C5" w:rsidRPr="002F729A" w:rsidRDefault="00356861" w:rsidP="00C432C5">
      <w:pPr>
        <w:rPr>
          <w:rFonts w:ascii="Times New Roman" w:eastAsia="Times New Roman" w:hAnsi="Times New Roman" w:cs="Times New Roman"/>
          <w:b/>
          <w:bCs/>
          <w:sz w:val="12"/>
          <w:szCs w:val="12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483A8C" wp14:editId="65E99626">
                <wp:simplePos x="0" y="0"/>
                <wp:positionH relativeFrom="margin">
                  <wp:posOffset>6317615</wp:posOffset>
                </wp:positionH>
                <wp:positionV relativeFrom="paragraph">
                  <wp:posOffset>176530</wp:posOffset>
                </wp:positionV>
                <wp:extent cx="367151" cy="329154"/>
                <wp:effectExtent l="0" t="0" r="13970" b="1397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0BD4F" id="شكل بيضاوي 1" o:spid="_x0000_s1026" style="position:absolute;left:0;text-align:left;margin-left:497.45pt;margin-top:13.9pt;width:28.9pt;height:25.9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41AFA8" wp14:editId="7FE41937">
                <wp:simplePos x="0" y="0"/>
                <wp:positionH relativeFrom="margin">
                  <wp:align>left</wp:align>
                </wp:positionH>
                <wp:positionV relativeFrom="paragraph">
                  <wp:posOffset>133625</wp:posOffset>
                </wp:positionV>
                <wp:extent cx="6606746" cy="8238"/>
                <wp:effectExtent l="38100" t="38100" r="60960" b="8763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17127" id="رابط مستقيم 46" o:spid="_x0000_s1026" style="position:absolute;left:0;text-align:lef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5pt" to="520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" strokecolor="windowText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6905BFDB" w14:textId="002D2155" w:rsidR="00C432C5" w:rsidRPr="00442C75" w:rsidRDefault="00F51716" w:rsidP="00356861">
      <w:pPr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</w:p>
    <w:p w14:paraId="4D9C6EA5" w14:textId="3E562CFC" w:rsidR="00911396" w:rsidRPr="00911396" w:rsidRDefault="00744DE8" w:rsidP="0091139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627248" wp14:editId="33A4E1B1">
                <wp:simplePos x="0" y="0"/>
                <wp:positionH relativeFrom="margin">
                  <wp:posOffset>4982817</wp:posOffset>
                </wp:positionH>
                <wp:positionV relativeFrom="paragraph">
                  <wp:posOffset>336412</wp:posOffset>
                </wp:positionV>
                <wp:extent cx="1643077" cy="1080052"/>
                <wp:effectExtent l="0" t="0" r="0" b="635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077" cy="1080052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4D0A2" id="مستطيل 59" o:spid="_x0000_s1026" style="position:absolute;left:0;text-align:left;margin-left:392.35pt;margin-top:26.5pt;width:129.4pt;height:85.0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" stroked="f" strokeweight="2pt">
                <v:fill r:id="rId19" o:title="" recolor="t" rotate="t" type="frame"/>
                <w10:wrap anchorx="margin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ECD404" wp14:editId="389FE179">
                <wp:simplePos x="0" y="0"/>
                <wp:positionH relativeFrom="column">
                  <wp:posOffset>2716696</wp:posOffset>
                </wp:positionH>
                <wp:positionV relativeFrom="paragraph">
                  <wp:posOffset>243647</wp:posOffset>
                </wp:positionV>
                <wp:extent cx="1663147" cy="1186069"/>
                <wp:effectExtent l="0" t="0" r="0" b="0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147" cy="1186069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218304" id="مستطيل 58" o:spid="_x0000_s1026" style="position:absolute;left:0;text-align:left;margin-left:213.9pt;margin-top:19.2pt;width:130.95pt;height:93.4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" stroked="f" strokeweight="2pt">
                <v:fill r:id="rId21" o:title="" recolor="t" rotate="t" type="frame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606E8F" wp14:editId="595227EC">
                <wp:simplePos x="0" y="0"/>
                <wp:positionH relativeFrom="column">
                  <wp:posOffset>417443</wp:posOffset>
                </wp:positionH>
                <wp:positionV relativeFrom="paragraph">
                  <wp:posOffset>376168</wp:posOffset>
                </wp:positionV>
                <wp:extent cx="1510748" cy="1086679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1086679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ACCAB7" id="مستطيل 57" o:spid="_x0000_s1026" style="position:absolute;left:0;text-align:left;margin-left:32.85pt;margin-top:29.6pt;width:118.95pt;height:85.5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" stroked="f" strokeweight="2pt">
                <v:fill r:id="rId23" o:title="" recolor="t" rotate="t" type="frame"/>
              </v:rect>
            </w:pict>
          </mc:Fallback>
        </mc:AlternateContent>
      </w:r>
      <w:r w:rsidR="00911396"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5188644" wp14:editId="492EB74D">
                <wp:simplePos x="0" y="0"/>
                <wp:positionH relativeFrom="page">
                  <wp:posOffset>2647315</wp:posOffset>
                </wp:positionH>
                <wp:positionV relativeFrom="paragraph">
                  <wp:posOffset>8890</wp:posOffset>
                </wp:positionV>
                <wp:extent cx="8255" cy="2048510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FA5B0" id="Line 6" o:spid="_x0000_s1026" style="position:absolute;left:0;text-align:lef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8.45pt,.7pt" to="209.1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" strokecolor="#4471c4" strokeweight=".5pt">
                <w10:wrap anchorx="page"/>
              </v:line>
            </w:pict>
          </mc:Fallback>
        </mc:AlternateContent>
      </w:r>
      <w:r w:rsidR="00911396"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BE7D306" wp14:editId="723DAC11">
                <wp:simplePos x="0" y="0"/>
                <wp:positionH relativeFrom="page">
                  <wp:posOffset>5333365</wp:posOffset>
                </wp:positionH>
                <wp:positionV relativeFrom="paragraph">
                  <wp:posOffset>9525</wp:posOffset>
                </wp:positionV>
                <wp:extent cx="8255" cy="2048510"/>
                <wp:effectExtent l="0" t="0" r="0" b="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C77DC" id="Line 6" o:spid="_x0000_s1026" style="position:absolute;left:0;text-align:lef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95pt,.75pt" to="420.6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" strokecolor="#4471c4" strokeweight=".5pt">
                <w10:wrap anchorx="page"/>
              </v:line>
            </w:pict>
          </mc:Fallback>
        </mc:AlternateConten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</w: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C3525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AC3525" w:rsidRP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أوجد</w:t>
      </w:r>
      <w:r w:rsidR="00DE62C2" w:rsidRPr="00DE62C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محيط المثلث ؟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ج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="00F14636" w:rsidRP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اكتب الوقت الذي تشير اليه الساعة؟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F729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="00F14636" w:rsidRP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911396" w:rsidRPr="0091139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أوجد مساحة الشكل </w:t>
      </w:r>
      <w:r w:rsidR="00F07142" w:rsidRPr="009113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التالي؟</w:t>
      </w:r>
    </w:p>
    <w:p w14:paraId="30BE714E" w14:textId="28F098D4" w:rsidR="008F476D" w:rsidRDefault="008F476D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A85F832" w14:textId="45ED3837" w:rsidR="00744DE8" w:rsidRDefault="00356861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</w:t>
      </w:r>
    </w:p>
    <w:p w14:paraId="64124819" w14:textId="77777777" w:rsidR="00744DE8" w:rsidRDefault="00744DE8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20161CD" w14:textId="033DA23E" w:rsidR="00A66256" w:rsidRDefault="00067737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المحيط = .............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............                     ....... : ........ </w:t>
      </w:r>
      <w:r w:rsidR="008F47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المساحة = .............................  </w:t>
      </w:r>
    </w:p>
    <w:p w14:paraId="4F7595B1" w14:textId="66D7FE62" w:rsidR="00356861" w:rsidRDefault="00442C75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643D56" wp14:editId="0B99C9CC">
                <wp:simplePos x="0" y="0"/>
                <wp:positionH relativeFrom="margin">
                  <wp:posOffset>54610</wp:posOffset>
                </wp:positionH>
                <wp:positionV relativeFrom="paragraph">
                  <wp:posOffset>351592</wp:posOffset>
                </wp:positionV>
                <wp:extent cx="6606746" cy="8238"/>
                <wp:effectExtent l="38100" t="38100" r="60960" b="8763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54664" id="رابط مستقيم 45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3pt,27.7pt" to="524.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" strokecolor="windowText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                                                                             ...................................</w:t>
      </w:r>
    </w:p>
    <w:p w14:paraId="5F9B3A8D" w14:textId="071FB7BA" w:rsidR="002F729A" w:rsidRPr="002F729A" w:rsidRDefault="00F51716" w:rsidP="002F729A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D816DC" wp14:editId="2A213E61">
                <wp:simplePos x="0" y="0"/>
                <wp:positionH relativeFrom="margin">
                  <wp:align>right</wp:align>
                </wp:positionH>
                <wp:positionV relativeFrom="paragraph">
                  <wp:posOffset>154237</wp:posOffset>
                </wp:positionV>
                <wp:extent cx="367151" cy="329154"/>
                <wp:effectExtent l="0" t="0" r="13970" b="13970"/>
                <wp:wrapNone/>
                <wp:docPr id="49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D4C74" id="شكل بيضاوي 49" o:spid="_x0000_s1026" style="position:absolute;left:0;text-align:left;margin-left:-22.3pt;margin-top:12.15pt;width:28.9pt;height:25.9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" filled="f" strokecolor="#385d8a" strokeweight="2pt">
                <w10:wrap anchorx="margin"/>
              </v:oval>
            </w:pict>
          </mc:Fallback>
        </mc:AlternateContent>
      </w:r>
    </w:p>
    <w:p w14:paraId="51D90106" w14:textId="5B58A000" w:rsidR="00067737" w:rsidRPr="00356861" w:rsidRDefault="0027786D" w:rsidP="002F729A">
      <w:pPr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</w:rPr>
      </w:pPr>
      <w:r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B5C777" wp14:editId="5F6CEBA3">
                <wp:simplePos x="0" y="0"/>
                <wp:positionH relativeFrom="column">
                  <wp:posOffset>2285760</wp:posOffset>
                </wp:positionH>
                <wp:positionV relativeFrom="paragraph">
                  <wp:posOffset>246243</wp:posOffset>
                </wp:positionV>
                <wp:extent cx="1227026" cy="1111387"/>
                <wp:effectExtent l="0" t="0" r="0" b="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026" cy="1111387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srcRect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D080E" id="مستطيل 43" o:spid="_x0000_s1026" style="position:absolute;left:0;text-align:left;margin-left:180pt;margin-top:19.4pt;width:96.6pt;height:8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" stroked="f" strokeweight="2pt">
                <v:fill r:id="rId25" o:title="" recolor="t" rotate="t" type="frame"/>
              </v:rect>
            </w:pict>
          </mc:Fallback>
        </mc:AlternateContent>
      </w:r>
      <w:r w:rsidR="00CC68F8"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9902BA2" wp14:editId="57C81F78">
                <wp:simplePos x="0" y="0"/>
                <wp:positionH relativeFrom="page">
                  <wp:posOffset>4005580</wp:posOffset>
                </wp:positionH>
                <wp:positionV relativeFrom="paragraph">
                  <wp:posOffset>215900</wp:posOffset>
                </wp:positionV>
                <wp:extent cx="0" cy="1075055"/>
                <wp:effectExtent l="0" t="0" r="0" b="0"/>
                <wp:wrapNone/>
                <wp:docPr id="13" name="رابط مستقي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50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5BE2F" id="رابط مستقيم 13" o:spid="_x0000_s1026" style="position:absolute;left:0;text-align:lef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5.4pt,17pt" to="315.4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" strokecolor="#5b9bd4" strokeweight=".5pt">
                <w10:wrap anchorx="page"/>
              </v:line>
            </w:pict>
          </mc:Fallback>
        </mc:AlternateConten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="00F51716"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="00356861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>و</w:t>
      </w:r>
      <w:r w:rsidR="00A66256"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) </w:t>
      </w:r>
      <w:r w:rsidR="00A66256" w:rsidRPr="00F5171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>صف كل شكل مما يلي</w:t>
      </w:r>
      <w:r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و</w:t>
      </w:r>
      <w:r w:rsidR="002F729A" w:rsidRPr="00F5171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 xml:space="preserve"> </w:t>
      </w:r>
      <w:r w:rsidR="002F729A"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سميه:                   </w:t>
      </w:r>
    </w:p>
    <w:p w14:paraId="1FD002B8" w14:textId="6FAFF9C0" w:rsidR="00CC68F8" w:rsidRDefault="00356861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CE565F" wp14:editId="7C646064">
                <wp:simplePos x="0" y="0"/>
                <wp:positionH relativeFrom="margin">
                  <wp:posOffset>5645150</wp:posOffset>
                </wp:positionH>
                <wp:positionV relativeFrom="paragraph">
                  <wp:posOffset>43180</wp:posOffset>
                </wp:positionV>
                <wp:extent cx="673100" cy="660400"/>
                <wp:effectExtent l="0" t="0" r="0" b="63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6604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5F7E8" id="شكل بيضاوي 4" o:spid="_x0000_s1026" style="position:absolute;left:0;text-align:left;margin-left:444.5pt;margin-top:3.4pt;width:53pt;height:5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" fillcolor="#76923c [2406]" stroked="f" strokeweight="2pt">
                <w10:wrap anchorx="margin"/>
              </v:oval>
            </w:pict>
          </mc:Fallback>
        </mc:AlternateContent>
      </w:r>
      <w:r w:rsidR="00C13C4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</w:t>
      </w:r>
      <w:r w:rsidR="00CC68F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عدد الاضلاع=...........                                             عدد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الأوجه </w:t>
      </w:r>
      <w:r w:rsidR="00CC68F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</w:p>
    <w:p w14:paraId="2E1C8666" w14:textId="5BFB8172" w:rsidR="00C273D3" w:rsidRDefault="00CC68F8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عدد الزوايا=</w:t>
      </w:r>
      <w:r w:rsidR="00C273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                                             عدد ال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رؤوس </w:t>
      </w:r>
      <w:r w:rsidR="00C273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=..............</w:t>
      </w:r>
    </w:p>
    <w:p w14:paraId="2406F2F5" w14:textId="590C91BC" w:rsidR="0027786D" w:rsidRDefault="00C273D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يسمى الشكل....................                                      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عدد الأحرف = ....................</w:t>
      </w:r>
    </w:p>
    <w:p w14:paraId="792637C7" w14:textId="507319A6" w:rsidR="00C273D3" w:rsidRDefault="00F51716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68BE82" wp14:editId="05337A55">
                <wp:simplePos x="0" y="0"/>
                <wp:positionH relativeFrom="margin">
                  <wp:posOffset>6267450</wp:posOffset>
                </wp:positionH>
                <wp:positionV relativeFrom="paragraph">
                  <wp:posOffset>299085</wp:posOffset>
                </wp:positionV>
                <wp:extent cx="337752" cy="378580"/>
                <wp:effectExtent l="0" t="0" r="24765" b="21590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52" cy="3785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1FEEB" id="شكل بيضاوي 50" o:spid="_x0000_s1026" style="position:absolute;left:0;text-align:left;margin-left:493.5pt;margin-top:23.55pt;width:26.6pt;height:29.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C228CE" wp14:editId="3A5EA8EC">
                <wp:simplePos x="0" y="0"/>
                <wp:positionH relativeFrom="margin">
                  <wp:align>right</wp:align>
                </wp:positionH>
                <wp:positionV relativeFrom="paragraph">
                  <wp:posOffset>243359</wp:posOffset>
                </wp:positionV>
                <wp:extent cx="6606746" cy="8238"/>
                <wp:effectExtent l="38100" t="38100" r="60960" b="8763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E8DDB" id="رابط مستقيم 44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9pt,19.15pt" to="989.2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  <w:r w:rsidR="00C273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يسمى الشكل.......................</w:t>
      </w:r>
    </w:p>
    <w:p w14:paraId="57D6AC99" w14:textId="557AA0F6" w:rsidR="002F729A" w:rsidRDefault="002F729A" w:rsidP="00F5171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ي) أقام سالم حفلاً بمناسبة تخرجه فدعا 3من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أصدقائه،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5من زملائه في </w: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الدراسة،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9 من جيرانه،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فكم عدد</w:t>
      </w:r>
      <w:r w:rsid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الأشخاص الذين حضروا الحفل؟</w:t>
      </w:r>
    </w:p>
    <w:p w14:paraId="69D32B2F" w14:textId="1E27A327" w:rsidR="00C273D3" w:rsidRPr="00C13C46" w:rsidRDefault="00356861" w:rsidP="00F07142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BBAEC5" wp14:editId="4B90F7AA">
                <wp:simplePos x="0" y="0"/>
                <wp:positionH relativeFrom="column">
                  <wp:posOffset>-161925</wp:posOffset>
                </wp:positionH>
                <wp:positionV relativeFrom="paragraph">
                  <wp:posOffset>367997</wp:posOffset>
                </wp:positionV>
                <wp:extent cx="2321169" cy="384356"/>
                <wp:effectExtent l="0" t="0" r="0" b="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169" cy="3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576B8" w14:textId="2EFD2F51" w:rsidR="002F729A" w:rsidRPr="002F729A" w:rsidRDefault="002F729A" w:rsidP="002F72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72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 تمنياتنا للجميع بالتوفيق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BAEC5" id="مستطيل 42" o:spid="_x0000_s1028" style="position:absolute;left:0;text-align:left;margin-left:-12.75pt;margin-top:29pt;width:182.75pt;height:30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" filled="f" stroked="f" strokeweight="2pt">
                <v:textbox>
                  <w:txbxContent>
                    <w:p w14:paraId="4FD576B8" w14:textId="2EFD2F51" w:rsidR="002F729A" w:rsidRPr="002F729A" w:rsidRDefault="002F729A" w:rsidP="002F72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F729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 تمنياتنا للجميع بالتوفيق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="002F729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الحل:</w:t>
      </w:r>
      <w:r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.......................................................................................................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</w:p>
    <w:sectPr w:rsidR="00C273D3" w:rsidRPr="00C13C46" w:rsidSect="00CF38F5">
      <w:footerReference w:type="default" r:id="rId26"/>
      <w:pgSz w:w="11907" w:h="16500" w:code="9"/>
      <w:pgMar w:top="720" w:right="720" w:bottom="720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9B096" w14:textId="77777777" w:rsidR="00AC110F" w:rsidRDefault="00AC110F" w:rsidP="00F760D8">
      <w:pPr>
        <w:spacing w:after="0" w:line="240" w:lineRule="auto"/>
      </w:pPr>
      <w:r>
        <w:separator/>
      </w:r>
    </w:p>
  </w:endnote>
  <w:endnote w:type="continuationSeparator" w:id="0">
    <w:p w14:paraId="5EF7608E" w14:textId="77777777" w:rsidR="00AC110F" w:rsidRDefault="00AC110F" w:rsidP="00F76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F0D30" w14:textId="77777777" w:rsidR="008443FF" w:rsidRDefault="008443FF" w:rsidP="00C33EAA">
    <w:pPr>
      <w:pStyle w:val="a6"/>
      <w:jc w:val="center"/>
    </w:pPr>
  </w:p>
  <w:p w14:paraId="28C9A8DB" w14:textId="77777777" w:rsidR="008443FF" w:rsidRDefault="008443F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1C17F" w14:textId="77777777" w:rsidR="00AC110F" w:rsidRDefault="00AC110F" w:rsidP="00F760D8">
      <w:pPr>
        <w:spacing w:after="0" w:line="240" w:lineRule="auto"/>
      </w:pPr>
      <w:r>
        <w:separator/>
      </w:r>
    </w:p>
  </w:footnote>
  <w:footnote w:type="continuationSeparator" w:id="0">
    <w:p w14:paraId="10341C76" w14:textId="77777777" w:rsidR="00AC110F" w:rsidRDefault="00AC110F" w:rsidP="00F76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40798"/>
    <w:multiLevelType w:val="hybridMultilevel"/>
    <w:tmpl w:val="0A5238C0"/>
    <w:lvl w:ilvl="0" w:tplc="D3C2317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65E70"/>
    <w:multiLevelType w:val="hybridMultilevel"/>
    <w:tmpl w:val="4A700B22"/>
    <w:lvl w:ilvl="0" w:tplc="0F582066">
      <w:numFmt w:val="bullet"/>
      <w:lvlText w:val=""/>
      <w:lvlJc w:val="left"/>
      <w:pPr>
        <w:ind w:left="2610" w:hanging="450"/>
      </w:pPr>
      <w:rPr>
        <w:rFonts w:ascii="Wingdings" w:eastAsia="Times New Roman" w:hAnsi="Wingdings" w:cs="Microsoft Sans Serif" w:hint="default"/>
        <w:b/>
        <w:color w:val="80800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3F4570E6"/>
    <w:multiLevelType w:val="hybridMultilevel"/>
    <w:tmpl w:val="D9ECEE94"/>
    <w:lvl w:ilvl="0" w:tplc="6960135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C64DDB"/>
    <w:multiLevelType w:val="hybridMultilevel"/>
    <w:tmpl w:val="3A261BF4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1E7958"/>
    <w:multiLevelType w:val="hybridMultilevel"/>
    <w:tmpl w:val="D4149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453E4"/>
    <w:multiLevelType w:val="hybridMultilevel"/>
    <w:tmpl w:val="9648D064"/>
    <w:lvl w:ilvl="0" w:tplc="4C748C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6B1078"/>
    <w:multiLevelType w:val="hybridMultilevel"/>
    <w:tmpl w:val="D8247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6494B"/>
    <w:multiLevelType w:val="hybridMultilevel"/>
    <w:tmpl w:val="854E9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4460D"/>
    <w:multiLevelType w:val="hybridMultilevel"/>
    <w:tmpl w:val="690EA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562105"/>
    <w:multiLevelType w:val="hybridMultilevel"/>
    <w:tmpl w:val="854E9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4D1E41"/>
    <w:multiLevelType w:val="hybridMultilevel"/>
    <w:tmpl w:val="C5CA89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AD364F"/>
    <w:multiLevelType w:val="hybridMultilevel"/>
    <w:tmpl w:val="38242336"/>
    <w:lvl w:ilvl="0" w:tplc="40F2FB1E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001B62"/>
    <w:multiLevelType w:val="hybridMultilevel"/>
    <w:tmpl w:val="D2B02C50"/>
    <w:lvl w:ilvl="0" w:tplc="C598D47A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961C10"/>
    <w:multiLevelType w:val="hybridMultilevel"/>
    <w:tmpl w:val="87CE8F3A"/>
    <w:lvl w:ilvl="0" w:tplc="5B3450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0497B"/>
    <w:multiLevelType w:val="hybridMultilevel"/>
    <w:tmpl w:val="6C3235FA"/>
    <w:lvl w:ilvl="0" w:tplc="CAD4B9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1316189">
    <w:abstractNumId w:val="10"/>
  </w:num>
  <w:num w:numId="2" w16cid:durableId="49962843">
    <w:abstractNumId w:val="9"/>
  </w:num>
  <w:num w:numId="3" w16cid:durableId="285278920">
    <w:abstractNumId w:val="7"/>
  </w:num>
  <w:num w:numId="4" w16cid:durableId="671300178">
    <w:abstractNumId w:val="6"/>
  </w:num>
  <w:num w:numId="5" w16cid:durableId="102455460">
    <w:abstractNumId w:val="2"/>
  </w:num>
  <w:num w:numId="6" w16cid:durableId="1411848057">
    <w:abstractNumId w:val="8"/>
  </w:num>
  <w:num w:numId="7" w16cid:durableId="433717855">
    <w:abstractNumId w:val="3"/>
  </w:num>
  <w:num w:numId="8" w16cid:durableId="777329800">
    <w:abstractNumId w:val="4"/>
  </w:num>
  <w:num w:numId="9" w16cid:durableId="1054041264">
    <w:abstractNumId w:val="13"/>
  </w:num>
  <w:num w:numId="10" w16cid:durableId="1751342037">
    <w:abstractNumId w:val="0"/>
  </w:num>
  <w:num w:numId="11" w16cid:durableId="381291505">
    <w:abstractNumId w:val="5"/>
  </w:num>
  <w:num w:numId="12" w16cid:durableId="1186821051">
    <w:abstractNumId w:val="1"/>
  </w:num>
  <w:num w:numId="13" w16cid:durableId="431360748">
    <w:abstractNumId w:val="12"/>
  </w:num>
  <w:num w:numId="14" w16cid:durableId="1960645035">
    <w:abstractNumId w:val="14"/>
  </w:num>
  <w:num w:numId="15" w16cid:durableId="6616610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873"/>
    <w:rsid w:val="00026641"/>
    <w:rsid w:val="00031CF1"/>
    <w:rsid w:val="0004790E"/>
    <w:rsid w:val="00067737"/>
    <w:rsid w:val="000C123C"/>
    <w:rsid w:val="000C229E"/>
    <w:rsid w:val="000D322C"/>
    <w:rsid w:val="0011486D"/>
    <w:rsid w:val="00122ACA"/>
    <w:rsid w:val="00123F50"/>
    <w:rsid w:val="00137A30"/>
    <w:rsid w:val="00141184"/>
    <w:rsid w:val="0014299F"/>
    <w:rsid w:val="001458CA"/>
    <w:rsid w:val="001549DB"/>
    <w:rsid w:val="00157C8A"/>
    <w:rsid w:val="00171617"/>
    <w:rsid w:val="001B4BDE"/>
    <w:rsid w:val="001C7AB3"/>
    <w:rsid w:val="001E5279"/>
    <w:rsid w:val="002125B7"/>
    <w:rsid w:val="00230354"/>
    <w:rsid w:val="0027786D"/>
    <w:rsid w:val="00295C06"/>
    <w:rsid w:val="00295D0E"/>
    <w:rsid w:val="002A5ED2"/>
    <w:rsid w:val="002D1381"/>
    <w:rsid w:val="002E58E8"/>
    <w:rsid w:val="002F729A"/>
    <w:rsid w:val="00356861"/>
    <w:rsid w:val="003C7602"/>
    <w:rsid w:val="003D419A"/>
    <w:rsid w:val="003D75EE"/>
    <w:rsid w:val="003F18D1"/>
    <w:rsid w:val="004031FB"/>
    <w:rsid w:val="00404DD3"/>
    <w:rsid w:val="00415A67"/>
    <w:rsid w:val="00420082"/>
    <w:rsid w:val="00421C28"/>
    <w:rsid w:val="00425EE2"/>
    <w:rsid w:val="00442C75"/>
    <w:rsid w:val="00457142"/>
    <w:rsid w:val="00491890"/>
    <w:rsid w:val="0049500D"/>
    <w:rsid w:val="004E3592"/>
    <w:rsid w:val="00506D87"/>
    <w:rsid w:val="00530BD3"/>
    <w:rsid w:val="0054582E"/>
    <w:rsid w:val="00551CFD"/>
    <w:rsid w:val="00553A8B"/>
    <w:rsid w:val="00560F2F"/>
    <w:rsid w:val="00565953"/>
    <w:rsid w:val="005828FF"/>
    <w:rsid w:val="005842E6"/>
    <w:rsid w:val="005D7F75"/>
    <w:rsid w:val="005F5DBC"/>
    <w:rsid w:val="00626A2F"/>
    <w:rsid w:val="00641ABE"/>
    <w:rsid w:val="00663D94"/>
    <w:rsid w:val="006832D9"/>
    <w:rsid w:val="006A0500"/>
    <w:rsid w:val="006D0AE5"/>
    <w:rsid w:val="006D1239"/>
    <w:rsid w:val="006D5654"/>
    <w:rsid w:val="00716A96"/>
    <w:rsid w:val="00720C67"/>
    <w:rsid w:val="007232EA"/>
    <w:rsid w:val="00724755"/>
    <w:rsid w:val="00744DE8"/>
    <w:rsid w:val="007649C7"/>
    <w:rsid w:val="0077078A"/>
    <w:rsid w:val="00771044"/>
    <w:rsid w:val="00775487"/>
    <w:rsid w:val="007800C1"/>
    <w:rsid w:val="0079481D"/>
    <w:rsid w:val="007A1238"/>
    <w:rsid w:val="007B460E"/>
    <w:rsid w:val="007C3766"/>
    <w:rsid w:val="007C58BD"/>
    <w:rsid w:val="00807BB9"/>
    <w:rsid w:val="008137EA"/>
    <w:rsid w:val="0081556B"/>
    <w:rsid w:val="00832BC3"/>
    <w:rsid w:val="008443FF"/>
    <w:rsid w:val="00860024"/>
    <w:rsid w:val="00865AE2"/>
    <w:rsid w:val="00865EF2"/>
    <w:rsid w:val="00870C62"/>
    <w:rsid w:val="00891C16"/>
    <w:rsid w:val="008B27BB"/>
    <w:rsid w:val="008B4EAD"/>
    <w:rsid w:val="008B79B1"/>
    <w:rsid w:val="008E2510"/>
    <w:rsid w:val="008F2C9F"/>
    <w:rsid w:val="008F476D"/>
    <w:rsid w:val="00911396"/>
    <w:rsid w:val="00962D9E"/>
    <w:rsid w:val="009C00D9"/>
    <w:rsid w:val="009D7DD6"/>
    <w:rsid w:val="00A13F4F"/>
    <w:rsid w:val="00A5587A"/>
    <w:rsid w:val="00A57AF0"/>
    <w:rsid w:val="00A57D0B"/>
    <w:rsid w:val="00A66256"/>
    <w:rsid w:val="00A66404"/>
    <w:rsid w:val="00A71D68"/>
    <w:rsid w:val="00A84472"/>
    <w:rsid w:val="00AC110F"/>
    <w:rsid w:val="00AC3525"/>
    <w:rsid w:val="00AF04E8"/>
    <w:rsid w:val="00B40866"/>
    <w:rsid w:val="00B607BD"/>
    <w:rsid w:val="00B66CEE"/>
    <w:rsid w:val="00BC3CEC"/>
    <w:rsid w:val="00BE0345"/>
    <w:rsid w:val="00BF42B9"/>
    <w:rsid w:val="00C01762"/>
    <w:rsid w:val="00C103F5"/>
    <w:rsid w:val="00C13C46"/>
    <w:rsid w:val="00C17402"/>
    <w:rsid w:val="00C273D3"/>
    <w:rsid w:val="00C33EAA"/>
    <w:rsid w:val="00C35AA2"/>
    <w:rsid w:val="00C432C5"/>
    <w:rsid w:val="00C631F1"/>
    <w:rsid w:val="00C73C19"/>
    <w:rsid w:val="00C80506"/>
    <w:rsid w:val="00CA1208"/>
    <w:rsid w:val="00CA5744"/>
    <w:rsid w:val="00CC68F8"/>
    <w:rsid w:val="00CF0A47"/>
    <w:rsid w:val="00CF38F5"/>
    <w:rsid w:val="00D12D23"/>
    <w:rsid w:val="00D1367F"/>
    <w:rsid w:val="00D145C6"/>
    <w:rsid w:val="00D166B9"/>
    <w:rsid w:val="00D215FB"/>
    <w:rsid w:val="00D31F49"/>
    <w:rsid w:val="00D451FC"/>
    <w:rsid w:val="00D60482"/>
    <w:rsid w:val="00D75304"/>
    <w:rsid w:val="00D762FF"/>
    <w:rsid w:val="00DA4F60"/>
    <w:rsid w:val="00DB455B"/>
    <w:rsid w:val="00DD0BB3"/>
    <w:rsid w:val="00DD0DEF"/>
    <w:rsid w:val="00DD1B27"/>
    <w:rsid w:val="00DD4EF6"/>
    <w:rsid w:val="00DE31F6"/>
    <w:rsid w:val="00DE62C2"/>
    <w:rsid w:val="00E011F8"/>
    <w:rsid w:val="00E105DF"/>
    <w:rsid w:val="00E144D3"/>
    <w:rsid w:val="00E21737"/>
    <w:rsid w:val="00E3258C"/>
    <w:rsid w:val="00E73B64"/>
    <w:rsid w:val="00E91A7D"/>
    <w:rsid w:val="00EA3EE9"/>
    <w:rsid w:val="00EA4C7D"/>
    <w:rsid w:val="00F04873"/>
    <w:rsid w:val="00F07142"/>
    <w:rsid w:val="00F14636"/>
    <w:rsid w:val="00F30EAB"/>
    <w:rsid w:val="00F4214E"/>
    <w:rsid w:val="00F51716"/>
    <w:rsid w:val="00F555ED"/>
    <w:rsid w:val="00F760D8"/>
    <w:rsid w:val="00F8138A"/>
    <w:rsid w:val="00F83DAB"/>
    <w:rsid w:val="00F84F51"/>
    <w:rsid w:val="00F8751F"/>
    <w:rsid w:val="00F97CEC"/>
    <w:rsid w:val="00FA2000"/>
    <w:rsid w:val="00FB0E2C"/>
    <w:rsid w:val="00FB0E77"/>
    <w:rsid w:val="00FD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752426"/>
  <w15:docId w15:val="{B0ECE91F-F1E2-4544-A215-B8EC132D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184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662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E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4790E"/>
    <w:pPr>
      <w:ind w:left="720"/>
      <w:contextualSpacing/>
    </w:pPr>
  </w:style>
  <w:style w:type="paragraph" w:styleId="a5">
    <w:name w:val="header"/>
    <w:basedOn w:val="a"/>
    <w:link w:val="Char"/>
    <w:uiPriority w:val="99"/>
    <w:semiHidden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semiHidden/>
    <w:rsid w:val="00F760D8"/>
  </w:style>
  <w:style w:type="paragraph" w:styleId="a6">
    <w:name w:val="footer"/>
    <w:basedOn w:val="a"/>
    <w:link w:val="Char0"/>
    <w:uiPriority w:val="99"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760D8"/>
  </w:style>
  <w:style w:type="paragraph" w:styleId="a7">
    <w:name w:val="Balloon Text"/>
    <w:basedOn w:val="a"/>
    <w:link w:val="Char1"/>
    <w:uiPriority w:val="99"/>
    <w:semiHidden/>
    <w:unhideWhenUsed/>
    <w:rsid w:val="006D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D0AE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E58E8"/>
    <w:pPr>
      <w:bidi/>
      <w:spacing w:after="0" w:line="240" w:lineRule="auto"/>
    </w:pPr>
    <w:rPr>
      <w:rFonts w:ascii="Calibri" w:eastAsia="Times New Roman" w:hAnsi="Calibri" w:cs="Arial"/>
    </w:rPr>
  </w:style>
  <w:style w:type="character" w:customStyle="1" w:styleId="1Char">
    <w:name w:val="العنوان 1 Char"/>
    <w:basedOn w:val="a0"/>
    <w:link w:val="1"/>
    <w:uiPriority w:val="9"/>
    <w:rsid w:val="00A662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0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11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&#1588;&#1585;&#1608;&#1581;&#1575;&#1578;%20&#1575;&#1582;&#1610;&#1585;&#1577;%20&#1608;&#1608;&#1585;&#1583;%20&#1608;&#1594;&#1610;&#1585;&#1607;\&#1602;&#1575;&#1604;&#1576;%20&#1575;&#1582;&#1578;&#1576;&#1575;&#1585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09D85-E4EE-476F-B586-2493F9729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اختبار</Template>
  <TotalTime>158</TotalTime>
  <Pages>1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منى الشهري</cp:lastModifiedBy>
  <cp:revision>8</cp:revision>
  <cp:lastPrinted>2023-04-12T19:00:00Z</cp:lastPrinted>
  <dcterms:created xsi:type="dcterms:W3CDTF">2022-04-16T06:58:00Z</dcterms:created>
  <dcterms:modified xsi:type="dcterms:W3CDTF">2023-04-12T19:00:00Z</dcterms:modified>
</cp:coreProperties>
</file>