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BE7D3D" w:rsidRPr="00C62680" w:rsidP="008A7EF8" w14:paraId="06F311FE" w14:textId="4E7CD323">
      <w:pPr>
        <w:ind w:left="72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C62680">
        <w:rPr>
          <w:rFonts w:ascii="Comic Sans MS" w:hAnsi="Comic Sans M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99134" cy="434340"/>
                <wp:effectExtent l="0" t="0" r="20955" b="2286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9134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73926" w:rsidP="00273926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:rsidR="00273926" w:rsidRPr="0033533D" w:rsidP="00273926" w14:textId="7777777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Name </w:t>
                            </w:r>
                            <w:r w:rsidRPr="0033533D">
                              <w:rPr>
                                <w:rFonts w:ascii="Times New Roman" w:hAnsi="Times New Roman" w:cs="Times New Roman"/>
                              </w:rPr>
                              <w:t>:……………………………………………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…………</w:t>
                            </w:r>
                            <w:r w:rsidRPr="0033533D">
                              <w:rPr>
                                <w:rFonts w:ascii="Times New Roman" w:hAnsi="Times New Roman" w:cs="Times New Roman"/>
                              </w:rPr>
                              <w:t>……………    Class:…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 w:rsidRPr="0033533D"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width:440.9pt;height:34.2pt;margin-top:0;margin-left:0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13536" arcsize="10923f" fillcolor="white" strokecolor="#7b7053" strokeweight="2pt">
                <v:textbox>
                  <w:txbxContent>
                    <w:p w:rsidR="00273926" w:rsidP="00273926" w14:paraId="3A1F66C9" w14:textId="77777777">
                      <w:pPr>
                        <w:jc w:val="center"/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:rsidR="00273926" w:rsidRPr="0033533D" w:rsidP="00273926" w14:paraId="61B6F5D9" w14:textId="77777777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Name </w:t>
                      </w:r>
                      <w:r w:rsidRPr="0033533D">
                        <w:rPr>
                          <w:rFonts w:ascii="Times New Roman" w:hAnsi="Times New Roman" w:cs="Times New Roman"/>
                        </w:rPr>
                        <w:t>:……………………………………………</w:t>
                      </w:r>
                      <w:r>
                        <w:rPr>
                          <w:rFonts w:ascii="Times New Roman" w:hAnsi="Times New Roman" w:cs="Times New Roman"/>
                        </w:rPr>
                        <w:t>…………</w:t>
                      </w:r>
                      <w:r w:rsidRPr="0033533D">
                        <w:rPr>
                          <w:rFonts w:ascii="Times New Roman" w:hAnsi="Times New Roman" w:cs="Times New Roman"/>
                        </w:rPr>
                        <w:t>……………    Class:…</w:t>
                      </w:r>
                      <w:r>
                        <w:rPr>
                          <w:rFonts w:ascii="Times New Roman" w:hAnsi="Times New Roman" w:cs="Times New Roman"/>
                        </w:rPr>
                        <w:t>….</w:t>
                      </w:r>
                      <w:r w:rsidRPr="0033533D">
                        <w:rPr>
                          <w:rFonts w:ascii="Times New Roman" w:hAnsi="Times New Roman" w:cs="Times New Roman"/>
                        </w:rPr>
                        <w:t>…</w:t>
                      </w:r>
                      <w:r>
                        <w:rPr>
                          <w:rFonts w:ascii="Times New Roman" w:hAnsi="Times New Roman" w:cs="Times New Roman"/>
                        </w:rPr>
                        <w:t>…….</w:t>
                      </w:r>
                    </w:p>
                  </w:txbxContent>
                </v:textbox>
              </v:roundrect>
            </w:pict>
          </mc:Fallback>
        </mc:AlternateContent>
      </w:r>
      <w:r w:rsidRPr="00C62680" w:rsidR="00393A2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7626545</wp:posOffset>
                </wp:positionH>
                <wp:positionV relativeFrom="page">
                  <wp:posOffset>-25400</wp:posOffset>
                </wp:positionV>
                <wp:extent cx="446405" cy="1311275"/>
                <wp:effectExtent l="0" t="0" r="0" b="3175"/>
                <wp:wrapNone/>
                <wp:docPr id="2090" name="المستطيل 20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0" o:spid="_x0000_s1027" style="width:35.15pt;height:103.25pt;margin-top:-2pt;margin-left:600.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75648" fillcolor="#a5644e" stroked="f"/>
            </w:pict>
          </mc:Fallback>
        </mc:AlternateContent>
      </w:r>
      <w:r w:rsidRPr="00C62680" w:rsidR="0024378E">
        <w:rPr>
          <w:rFonts w:ascii="Comic Sans MS" w:hAnsi="Comic Sans M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-244963</wp:posOffset>
                </wp:positionH>
                <wp:positionV relativeFrom="paragraph">
                  <wp:posOffset>-284431</wp:posOffset>
                </wp:positionV>
                <wp:extent cx="2766060" cy="255270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966" w14:textId="26EF2365">
                            <w:r w:rsidRPr="0030118E">
                              <w:rPr>
                                <w:b/>
                                <w:bCs/>
                              </w:rPr>
                              <w:t xml:space="preserve">Super Goal </w:t>
                            </w:r>
                            <w:r w:rsidR="00655A9B">
                              <w:rPr>
                                <w:b/>
                                <w:bCs/>
                              </w:rPr>
                              <w:t>2</w:t>
                            </w:r>
                            <w:r>
                              <w:t xml:space="preserve"> - </w:t>
                            </w:r>
                            <w:r w:rsidRPr="0087402C" w:rsidR="0087402C">
                              <w:rPr>
                                <w:b/>
                                <w:bCs/>
                              </w:rPr>
                              <w:t>Test</w:t>
                            </w:r>
                            <w:r>
                              <w:t xml:space="preserve"> </w:t>
                            </w:r>
                            <w:r w:rsidR="00A13A34">
                              <w:t xml:space="preserve">unit </w:t>
                            </w:r>
                            <w:r w:rsidR="00EC2CAE">
                              <w:t>1</w:t>
                            </w:r>
                            <w:r w:rsidR="0087402C">
                              <w:t xml:space="preserve"> &amp;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width:185.9pt;height:20.1pt;margin-top:-22.4pt;margin-left:-19.3pt;flip:x;mso-height-percent: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57216" filled="f" stroked="f">
                <v:textbox>
                  <w:txbxContent>
                    <w:p w:rsidR="00EE3966" w14:paraId="2ED7A507" w14:textId="26EF2365">
                      <w:r w:rsidRPr="0030118E">
                        <w:rPr>
                          <w:b/>
                          <w:bCs/>
                        </w:rPr>
                        <w:t xml:space="preserve">Super Goal </w:t>
                      </w:r>
                      <w:r w:rsidR="00655A9B">
                        <w:rPr>
                          <w:b/>
                          <w:bCs/>
                        </w:rPr>
                        <w:t>2</w:t>
                      </w:r>
                      <w:r>
                        <w:t xml:space="preserve"> - </w:t>
                      </w:r>
                      <w:r w:rsidRPr="0087402C" w:rsidR="0087402C">
                        <w:rPr>
                          <w:b/>
                          <w:bCs/>
                        </w:rPr>
                        <w:t>Test</w:t>
                      </w:r>
                      <w:r>
                        <w:t xml:space="preserve"> </w:t>
                      </w:r>
                      <w:r w:rsidR="00A13A34">
                        <w:t xml:space="preserve">unit </w:t>
                      </w:r>
                      <w:r w:rsidR="00EC2CAE">
                        <w:t>1</w:t>
                      </w:r>
                      <w:r w:rsidR="0087402C">
                        <w:t xml:space="preserve"> &amp; 2</w:t>
                      </w:r>
                    </w:p>
                  </w:txbxContent>
                </v:textbox>
              </v:shape>
            </w:pict>
          </mc:Fallback>
        </mc:AlternateContent>
      </w:r>
    </w:p>
    <w:p w:rsidR="008A7EF8" w:rsidRPr="00C62680" w:rsidP="008A7EF8" w14:paraId="22AB7B6B" w14:textId="571ACA63">
      <w:pPr>
        <w:ind w:left="720"/>
        <w:rPr>
          <w:rFonts w:ascii="Comic Sans MS" w:hAnsi="Comic Sans MS"/>
          <w:b/>
          <w:bCs/>
          <w:i/>
          <w:iCs/>
          <w:sz w:val="8"/>
          <w:szCs w:val="8"/>
          <w:u w:val="single"/>
        </w:rPr>
      </w:pPr>
    </w:p>
    <w:p w:rsidR="005A766E" w:rsidRPr="00C62680" w:rsidP="005A766E" w14:paraId="6759CD61" w14:textId="1B105503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>
                <wp:simplePos x="0" y="0"/>
                <wp:positionH relativeFrom="column">
                  <wp:posOffset>5967919</wp:posOffset>
                </wp:positionH>
                <wp:positionV relativeFrom="paragraph">
                  <wp:posOffset>5553</wp:posOffset>
                </wp:positionV>
                <wp:extent cx="669925" cy="300990"/>
                <wp:effectExtent l="0" t="0" r="15875" b="2286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B19" w:rsidP="004D5B19" w14:textId="19DF55CF">
                            <w:r>
                              <w:t>2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52.75pt;height:23.7pt;margin-top:0.45pt;margin-left:469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6496" fillcolor="white" strokecolor="#7b7053" strokeweight="2pt">
                <v:textbox>
                  <w:txbxContent>
                    <w:p w:rsidR="004D5B19" w:rsidP="004D5B19" w14:paraId="53DF66C8" w14:textId="19DF55CF">
                      <w:r>
                        <w:t>2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Pr="00C62680" w:rsidR="005A766E">
        <w:rPr>
          <w:rFonts w:ascii="Comic Sans MS" w:hAnsi="Comic Sans MS"/>
          <w:b/>
          <w:bCs/>
          <w:sz w:val="28"/>
          <w:szCs w:val="28"/>
          <w:u w:val="single"/>
        </w:rPr>
        <w:t>Reading</w:t>
      </w:r>
    </w:p>
    <w:p w:rsidR="00B852B5" w:rsidRPr="00C62680" w:rsidP="00B852B5" w14:paraId="5A3E062E" w14:textId="4401FB3E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>Read the text and answer the questions. Write T or F at the end of each question/statement.</w:t>
      </w:r>
      <w:r w:rsidRPr="00C62680" w:rsidR="004D5B19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487154" w:rsidRPr="00C62680" w:rsidP="000106AC" w14:paraId="6762080C" w14:textId="430B6C2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I like to go to the sports center. I go there every weekend. At the sports center, you can do many things. For example, you can play golf or tennis. There is a pool, so you can also swim or relax by the pool. There is a beach next to the sports center. You can swim, water-ski, or windsurf in the ocean. You can also sail on windy days. There aren’t any fish near the beach, so you can’t snorkel. When I go to the sports center, I like to play volleyball on the beach. I also like to jog on the beach. I can’t swim well, so I don’t like to water-ski or windsurf.</w:t>
      </w:r>
    </w:p>
    <w:p w:rsidR="002F5311" w:rsidRPr="00C62680" w:rsidP="00263DBE" w14:paraId="17490CBA" w14:textId="082D8099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At the sports center, you can do many thing</w:t>
      </w:r>
      <w:r w:rsidRPr="00C62680" w:rsidR="00922354">
        <w:rPr>
          <w:rFonts w:ascii="Times New Roman" w:hAnsi="Times New Roman" w:cs="Times New Roman"/>
          <w:sz w:val="24"/>
          <w:szCs w:val="24"/>
        </w:rPr>
        <w:t>s.</w:t>
      </w:r>
      <w:r w:rsidRPr="00C62680">
        <w:rPr>
          <w:rFonts w:ascii="Comic Sans MS" w:hAnsi="Comic Sans MS"/>
          <w:b/>
          <w:bCs/>
          <w:sz w:val="24"/>
          <w:szCs w:val="24"/>
        </w:rPr>
        <w:tab/>
      </w:r>
      <w:r w:rsidRPr="00C62680">
        <w:rPr>
          <w:rFonts w:ascii="Comic Sans MS" w:hAnsi="Comic Sans MS"/>
          <w:b/>
          <w:bCs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>(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  <w:t>)</w:t>
      </w:r>
    </w:p>
    <w:p w:rsidR="00B852B5" w:rsidRPr="00C62680" w:rsidP="00263DBE" w14:paraId="7F9A618B" w14:textId="54AB1D3C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You can swim in the pool or in the ocean</w:t>
      </w:r>
      <w:r w:rsidRPr="00C62680" w:rsidR="00134C63">
        <w:rPr>
          <w:rFonts w:ascii="Times New Roman" w:hAnsi="Times New Roman"/>
          <w:sz w:val="24"/>
        </w:rPr>
        <w:t>.</w:t>
      </w:r>
      <w:r w:rsidRPr="00C62680" w:rsidR="00AA1CAF">
        <w:rPr>
          <w:rFonts w:ascii="Times New Roman" w:hAnsi="Times New Roman" w:cs="Times New Roman"/>
          <w:sz w:val="24"/>
          <w:szCs w:val="24"/>
        </w:rPr>
        <w:tab/>
      </w:r>
      <w:r w:rsidRPr="00C62680" w:rsidR="00AA1CAF">
        <w:rPr>
          <w:rFonts w:ascii="Times New Roman" w:hAnsi="Times New Roman" w:cs="Times New Roman"/>
          <w:sz w:val="24"/>
          <w:szCs w:val="24"/>
        </w:rPr>
        <w:tab/>
      </w:r>
      <w:r w:rsidRPr="00C62680" w:rsidR="009D51C9">
        <w:rPr>
          <w:rFonts w:ascii="Times New Roman" w:hAnsi="Times New Roman" w:cs="Times New Roman"/>
          <w:sz w:val="24"/>
          <w:szCs w:val="24"/>
        </w:rPr>
        <w:t>(</w:t>
      </w:r>
      <w:r w:rsidRPr="00C62680" w:rsidR="009D51C9">
        <w:rPr>
          <w:rFonts w:ascii="Times New Roman" w:hAnsi="Times New Roman" w:cs="Times New Roman"/>
          <w:sz w:val="24"/>
          <w:szCs w:val="24"/>
        </w:rPr>
        <w:tab/>
      </w:r>
      <w:r w:rsidRPr="00C62680" w:rsidR="000153A4">
        <w:rPr>
          <w:rFonts w:ascii="Times New Roman" w:hAnsi="Times New Roman" w:cs="Times New Roman"/>
          <w:sz w:val="24"/>
          <w:szCs w:val="24"/>
        </w:rPr>
        <w:tab/>
      </w:r>
      <w:r w:rsidRPr="00C62680" w:rsidR="009D51C9">
        <w:rPr>
          <w:rFonts w:ascii="Times New Roman" w:hAnsi="Times New Roman" w:cs="Times New Roman"/>
          <w:sz w:val="24"/>
          <w:szCs w:val="24"/>
        </w:rPr>
        <w:t>)</w:t>
      </w:r>
    </w:p>
    <w:p w:rsidR="00517793" w:rsidRPr="00C62680" w:rsidP="00263DBE" w14:paraId="1769F0D7" w14:textId="438D74B7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People can windsurf in the pool</w:t>
      </w:r>
      <w:r w:rsidRPr="00C62680" w:rsidR="0032028E">
        <w:rPr>
          <w:rFonts w:ascii="Times New Roman" w:hAnsi="Times New Roman"/>
          <w:sz w:val="24"/>
        </w:rPr>
        <w:t>.</w:t>
      </w:r>
      <w:r w:rsidRPr="00C62680" w:rsidR="00CD1FCC">
        <w:rPr>
          <w:rFonts w:ascii="Times New Roman" w:hAnsi="Times New Roman" w:cs="Times New Roman"/>
          <w:sz w:val="24"/>
          <w:szCs w:val="24"/>
        </w:rPr>
        <w:tab/>
      </w:r>
      <w:r w:rsidRPr="00C62680" w:rsidR="00CD1FCC">
        <w:rPr>
          <w:rFonts w:ascii="Times New Roman" w:hAnsi="Times New Roman" w:cs="Times New Roman"/>
          <w:sz w:val="24"/>
          <w:szCs w:val="24"/>
        </w:rPr>
        <w:tab/>
        <w:t>(</w:t>
      </w:r>
      <w:r w:rsidRPr="00C62680" w:rsidR="00CD1FCC">
        <w:rPr>
          <w:rFonts w:ascii="Times New Roman" w:hAnsi="Times New Roman" w:cs="Times New Roman"/>
          <w:sz w:val="24"/>
          <w:szCs w:val="24"/>
        </w:rPr>
        <w:tab/>
      </w:r>
      <w:r w:rsidRPr="00C62680" w:rsidR="000153A4">
        <w:rPr>
          <w:rFonts w:ascii="Times New Roman" w:hAnsi="Times New Roman" w:cs="Times New Roman"/>
          <w:sz w:val="24"/>
          <w:szCs w:val="24"/>
        </w:rPr>
        <w:tab/>
      </w:r>
      <w:r w:rsidRPr="00C62680" w:rsidR="00CD1FCC">
        <w:rPr>
          <w:rFonts w:ascii="Times New Roman" w:hAnsi="Times New Roman" w:cs="Times New Roman"/>
          <w:sz w:val="24"/>
          <w:szCs w:val="24"/>
        </w:rPr>
        <w:t>)</w:t>
      </w:r>
    </w:p>
    <w:p w:rsidR="001A2FE4" w:rsidRPr="00C62680" w:rsidP="006C6063" w14:paraId="4347B3A6" w14:textId="24C37C3B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You can’t use a boat in the ocean</w:t>
      </w:r>
      <w:r w:rsidRPr="00C62680" w:rsidR="007D48D4">
        <w:rPr>
          <w:rFonts w:ascii="Times New Roman" w:hAnsi="Times New Roman"/>
          <w:sz w:val="24"/>
        </w:rPr>
        <w:t>.</w:t>
      </w:r>
      <w:r w:rsidRPr="00C62680" w:rsidR="006438F9">
        <w:rPr>
          <w:rFonts w:ascii="Times New Roman" w:hAnsi="Times New Roman" w:cs="Times New Roman"/>
          <w:sz w:val="24"/>
          <w:szCs w:val="24"/>
        </w:rPr>
        <w:tab/>
      </w:r>
      <w:r w:rsidRPr="00C62680" w:rsidR="006438F9">
        <w:rPr>
          <w:rFonts w:ascii="Times New Roman" w:hAnsi="Times New Roman" w:cs="Times New Roman"/>
          <w:sz w:val="24"/>
          <w:szCs w:val="24"/>
        </w:rPr>
        <w:tab/>
        <w:t>(</w:t>
      </w:r>
      <w:r w:rsidRPr="00C62680" w:rsidR="006438F9">
        <w:rPr>
          <w:rFonts w:ascii="Times New Roman" w:hAnsi="Times New Roman" w:cs="Times New Roman"/>
          <w:sz w:val="24"/>
          <w:szCs w:val="24"/>
        </w:rPr>
        <w:tab/>
      </w:r>
      <w:r w:rsidRPr="00C62680" w:rsidR="000153A4">
        <w:rPr>
          <w:rFonts w:ascii="Times New Roman" w:hAnsi="Times New Roman" w:cs="Times New Roman"/>
          <w:sz w:val="24"/>
          <w:szCs w:val="24"/>
        </w:rPr>
        <w:tab/>
      </w:r>
      <w:r w:rsidRPr="00C62680" w:rsidR="006438F9">
        <w:rPr>
          <w:rFonts w:ascii="Times New Roman" w:hAnsi="Times New Roman" w:cs="Times New Roman"/>
          <w:sz w:val="24"/>
          <w:szCs w:val="24"/>
        </w:rPr>
        <w:t>)</w:t>
      </w:r>
    </w:p>
    <w:p w:rsidR="004A32A2" w:rsidRPr="00C62680" w:rsidP="00A13F84" w14:paraId="6804060F" w14:textId="63175BAC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7641150</wp:posOffset>
                </wp:positionH>
                <wp:positionV relativeFrom="page">
                  <wp:posOffset>1337310</wp:posOffset>
                </wp:positionV>
                <wp:extent cx="446405" cy="2446655"/>
                <wp:effectExtent l="0" t="0" r="0" b="0"/>
                <wp:wrapNone/>
                <wp:docPr id="2088" name="المستطيل 20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88" o:spid="_x0000_s1030" style="width:35.15pt;height:192.65pt;margin-top:105.3pt;margin-left:601.6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73600" fillcolor="#a19574" stroked="f"/>
            </w:pict>
          </mc:Fallback>
        </mc:AlternateContent>
      </w:r>
      <w:r w:rsidRPr="00C62680" w:rsidR="00720483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>
                <wp:simplePos x="0" y="0"/>
                <wp:positionH relativeFrom="column">
                  <wp:posOffset>6020435</wp:posOffset>
                </wp:positionH>
                <wp:positionV relativeFrom="paragraph">
                  <wp:posOffset>62426</wp:posOffset>
                </wp:positionV>
                <wp:extent cx="669925" cy="300990"/>
                <wp:effectExtent l="0" t="0" r="15875" b="22860"/>
                <wp:wrapNone/>
                <wp:docPr id="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1D5" w14:textId="2E254ABE">
                            <w:r>
                              <w:t>5</w:t>
                            </w:r>
                            <w:r>
                              <w:t xml:space="preserve"> M</w:t>
                            </w:r>
                            <w:r w:rsidR="00CC61B8">
                              <w:t>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52.75pt;height:23.7pt;margin-top:4.9pt;margin-left:474.0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46976" fillcolor="white" strokecolor="#7b7053" strokeweight="2pt">
                <v:textbox>
                  <w:txbxContent>
                    <w:p w:rsidR="007221D5" w14:paraId="43AFBDB3" w14:textId="2E254ABE">
                      <w:r>
                        <w:t>5</w:t>
                      </w:r>
                      <w:r>
                        <w:t xml:space="preserve"> M</w:t>
                      </w:r>
                      <w:r w:rsidR="00CC61B8">
                        <w:t>arks</w:t>
                      </w:r>
                    </w:p>
                  </w:txbxContent>
                </v:textbox>
              </v:shape>
            </w:pict>
          </mc:Fallback>
        </mc:AlternateContent>
      </w:r>
      <w:r w:rsidRPr="00C62680" w:rsidR="00DC366F">
        <w:rPr>
          <w:rFonts w:ascii="Comic Sans MS" w:hAnsi="Comic Sans MS"/>
          <w:b/>
          <w:bCs/>
          <w:sz w:val="28"/>
          <w:szCs w:val="28"/>
          <w:u w:val="single"/>
        </w:rPr>
        <w:t>Grammar</w:t>
      </w:r>
    </w:p>
    <w:p w:rsidR="008E2450" w:rsidRPr="00C62680" w:rsidP="008E2450" w14:paraId="0E2E731B" w14:textId="132B2585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</w:p>
    <w:p w:rsidR="008E2450" w:rsidRPr="00C62680" w:rsidP="00263DBE" w14:paraId="443F2901" w14:textId="12914333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Who _____ that girl?</w:t>
      </w:r>
    </w:p>
    <w:p w:rsidR="008E2450" w:rsidRPr="00C62680" w:rsidP="00263DBE" w14:paraId="4614EE1E" w14:textId="34032FB4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am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is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are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/>
          <w:sz w:val="24"/>
        </w:rPr>
        <w:t>i</w:t>
      </w:r>
      <w:r w:rsidRPr="00C626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2450" w:rsidRPr="00C62680" w:rsidP="00263DBE" w14:paraId="2BFFDE2D" w14:textId="54201D79">
      <w:pPr>
        <w:pStyle w:val="ListParagraph"/>
        <w:numPr>
          <w:ilvl w:val="0"/>
          <w:numId w:val="3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="Times New Roman" w:hAnsi="Times New Roman"/>
          <w:b/>
          <w:sz w:val="24"/>
        </w:rPr>
        <w:t>John:</w:t>
      </w:r>
      <w:r w:rsidRPr="00C62680">
        <w:rPr>
          <w:rFonts w:ascii="Times New Roman" w:hAnsi="Times New Roman"/>
          <w:sz w:val="24"/>
        </w:rPr>
        <w:t xml:space="preserve"> _____ your friend?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/>
          <w:sz w:val="24"/>
        </w:rPr>
        <w:tab/>
        <w:t xml:space="preserve">- </w:t>
      </w:r>
      <w:r w:rsidRPr="00C62680">
        <w:rPr>
          <w:rFonts w:ascii="Times New Roman" w:hAnsi="Times New Roman"/>
          <w:b/>
          <w:sz w:val="24"/>
        </w:rPr>
        <w:t>Adnan:</w:t>
      </w:r>
      <w:r w:rsidRPr="00C62680">
        <w:rPr>
          <w:rFonts w:ascii="Times New Roman" w:hAnsi="Times New Roman"/>
          <w:sz w:val="24"/>
        </w:rPr>
        <w:t xml:space="preserve"> He is in the restaurant.</w:t>
      </w:r>
    </w:p>
    <w:p w:rsidR="008E2450" w:rsidRPr="00C62680" w:rsidP="00263DBE" w14:paraId="11FB1FB2" w14:textId="084CE9B8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How’s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What’s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When’s</w:t>
      </w:r>
      <w:r w:rsidRPr="00C62680">
        <w:rPr>
          <w:rFonts w:ascii="Times New Roman" w:hAnsi="Times New Roman"/>
          <w:sz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/>
          <w:sz w:val="24"/>
        </w:rPr>
        <w:t>Where’s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450" w:rsidRPr="00C62680" w:rsidP="00263DBE" w14:paraId="69FB9DBE" w14:textId="1E40DF91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It _____ a beautiful day today</w:t>
      </w:r>
      <w:r w:rsidRPr="00C62680" w:rsidR="00BD5E69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8E2450" w:rsidRPr="00C62680" w:rsidP="00263DBE" w14:paraId="38C0FCC8" w14:textId="7114D542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is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are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not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 xml:space="preserve">am  </w:t>
      </w:r>
    </w:p>
    <w:p w:rsidR="00CF5D4C" w:rsidRPr="00C62680" w:rsidP="00263DBE" w14:paraId="1E35AF57" w14:textId="63CA779E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 xml:space="preserve">_____ in that new TV film? </w:t>
      </w:r>
      <w:r w:rsidRPr="00C62680">
        <w:rPr>
          <w:rFonts w:ascii="Times New Roman" w:hAnsi="Times New Roman" w:cs="Times New Roman"/>
          <w:sz w:val="24"/>
          <w:szCs w:val="24"/>
        </w:rPr>
        <w:tab/>
      </w:r>
    </w:p>
    <w:p w:rsidR="00CF5D4C" w:rsidRPr="00C62680" w:rsidP="00263DBE" w14:paraId="0C944E49" w14:textId="41B74E0E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He acting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He is acting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Is acting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/>
          <w:sz w:val="24"/>
        </w:rPr>
        <w:t>Is he acting</w:t>
      </w:r>
      <w:r w:rsidRPr="00C62680">
        <w:rPr>
          <w:rFonts w:asciiTheme="majorBidi" w:hAnsiTheme="majorBidi" w:cstheme="majorBidi"/>
          <w:sz w:val="24"/>
          <w:szCs w:val="24"/>
        </w:rPr>
        <w:tab/>
      </w:r>
    </w:p>
    <w:p w:rsidR="00CF5D4C" w:rsidRPr="00C62680" w:rsidP="00263DBE" w14:paraId="308C0A68" w14:textId="623981B6">
      <w:pPr>
        <w:pStyle w:val="ListParagraph"/>
        <w:numPr>
          <w:ilvl w:val="0"/>
          <w:numId w:val="30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3835980</wp:posOffset>
            </wp:positionH>
            <wp:positionV relativeFrom="paragraph">
              <wp:posOffset>138154</wp:posOffset>
            </wp:positionV>
            <wp:extent cx="1404620" cy="1404620"/>
            <wp:effectExtent l="0" t="0" r="0" b="0"/>
            <wp:wrapNone/>
            <wp:docPr id="25265617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56173" name="صورة 25265617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404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2680">
        <w:rPr>
          <w:rFonts w:ascii="Times New Roman" w:hAnsi="Times New Roman" w:cs="Times New Roman"/>
          <w:sz w:val="24"/>
          <w:szCs w:val="24"/>
        </w:rPr>
        <w:t>What is he eating ?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  <w:t>- he's ________ an apple .</w:t>
      </w:r>
    </w:p>
    <w:p w:rsidR="000D7EF1" w:rsidRPr="00C62680" w:rsidP="00627987" w14:paraId="7E4B7DB0" w14:textId="191D3A9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rtl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4564738</wp:posOffset>
            </wp:positionH>
            <wp:positionV relativeFrom="paragraph">
              <wp:posOffset>74405</wp:posOffset>
            </wp:positionV>
            <wp:extent cx="1768337" cy="1768337"/>
            <wp:effectExtent l="0" t="0" r="0" b="0"/>
            <wp:wrapNone/>
            <wp:docPr id="68279268" name="صورة 2" descr="صورة تحتوي على فن, ليل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79268" name="صورة 2" descr="صورة تحتوي على فن, ليل&#10;&#10;تم إنشاء الوصف تلقائياً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337" cy="1768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680" w:rsidR="00CF5D4C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 w:rsidR="00CF5D4C">
        <w:rPr>
          <w:rFonts w:asciiTheme="majorBidi" w:hAnsiTheme="majorBidi" w:cstheme="majorBidi"/>
          <w:sz w:val="24"/>
          <w:szCs w:val="24"/>
        </w:rPr>
        <w:t xml:space="preserve">. </w:t>
      </w:r>
      <w:r w:rsidRPr="00C62680" w:rsidR="00CF5D4C">
        <w:rPr>
          <w:rFonts w:ascii="Times New Roman" w:hAnsi="Times New Roman" w:cs="Times New Roman"/>
          <w:sz w:val="24"/>
          <w:szCs w:val="24"/>
        </w:rPr>
        <w:t>eat</w:t>
      </w:r>
      <w:r w:rsidRPr="00C62680" w:rsidR="00CF5D4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 w:rsidR="00CF5D4C">
        <w:rPr>
          <w:rFonts w:asciiTheme="majorBidi" w:hAnsiTheme="majorBidi" w:cstheme="majorBidi"/>
          <w:sz w:val="24"/>
          <w:szCs w:val="24"/>
        </w:rPr>
        <w:tab/>
      </w:r>
      <w:r w:rsidRPr="00C62680" w:rsidR="00CF5D4C">
        <w:rPr>
          <w:rFonts w:asciiTheme="majorBidi" w:hAnsiTheme="majorBidi" w:cstheme="majorBidi"/>
          <w:sz w:val="24"/>
          <w:szCs w:val="24"/>
        </w:rPr>
        <w:tab/>
      </w:r>
      <w:r w:rsidRPr="00C62680" w:rsidR="00CF5D4C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 w:rsidR="00CF5D4C">
        <w:rPr>
          <w:rFonts w:asciiTheme="majorBidi" w:hAnsiTheme="majorBidi" w:cstheme="majorBidi"/>
          <w:sz w:val="24"/>
          <w:szCs w:val="24"/>
        </w:rPr>
        <w:t xml:space="preserve">. </w:t>
      </w:r>
      <w:r w:rsidRPr="00C62680" w:rsidR="00CF5D4C">
        <w:rPr>
          <w:rFonts w:ascii="Times New Roman" w:hAnsi="Times New Roman" w:cs="Times New Roman"/>
          <w:sz w:val="24"/>
          <w:szCs w:val="24"/>
        </w:rPr>
        <w:t>is eat</w:t>
      </w:r>
      <w:r w:rsidRPr="00C62680" w:rsidR="00CF5D4C">
        <w:rPr>
          <w:rFonts w:ascii="Times New Roman" w:hAnsi="Times New Roman" w:cs="Times New Roman"/>
          <w:sz w:val="24"/>
          <w:szCs w:val="24"/>
        </w:rPr>
        <w:tab/>
      </w:r>
      <w:r w:rsidRPr="00C62680" w:rsidR="00CF5D4C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C62680" w:rsidR="00CF5D4C">
        <w:rPr>
          <w:rFonts w:asciiTheme="majorBidi" w:hAnsiTheme="majorBidi" w:cstheme="majorBidi"/>
          <w:sz w:val="24"/>
          <w:szCs w:val="24"/>
        </w:rPr>
        <w:tab/>
      </w:r>
      <w:r w:rsidRPr="00C62680" w:rsidR="00CF5D4C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 w:rsidR="00CF5D4C">
        <w:rPr>
          <w:rFonts w:asciiTheme="majorBidi" w:hAnsiTheme="majorBidi" w:cstheme="majorBidi"/>
          <w:sz w:val="24"/>
          <w:szCs w:val="24"/>
        </w:rPr>
        <w:t xml:space="preserve">. </w:t>
      </w:r>
      <w:r w:rsidRPr="00C62680" w:rsidR="00CF5D4C">
        <w:rPr>
          <w:rFonts w:ascii="Times New Roman" w:hAnsi="Times New Roman" w:cs="Times New Roman"/>
          <w:sz w:val="24"/>
          <w:szCs w:val="24"/>
        </w:rPr>
        <w:t xml:space="preserve">eating  </w:t>
      </w:r>
      <w:r w:rsidRPr="00C62680" w:rsidR="00CF5D4C">
        <w:rPr>
          <w:rFonts w:ascii="Times New Roman" w:hAnsi="Times New Roman" w:cs="Times New Roman"/>
          <w:sz w:val="24"/>
          <w:szCs w:val="24"/>
        </w:rPr>
        <w:tab/>
      </w:r>
      <w:r w:rsidRPr="00C62680" w:rsidR="00CF5D4C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C62680" w:rsidR="00CF5D4C">
        <w:rPr>
          <w:rFonts w:asciiTheme="majorBidi" w:hAnsiTheme="majorBidi" w:cstheme="majorBidi"/>
          <w:sz w:val="24"/>
          <w:szCs w:val="24"/>
        </w:rPr>
        <w:t>ate</w:t>
      </w:r>
      <w:r w:rsidRPr="00C62680" w:rsidR="00CF5D4C">
        <w:rPr>
          <w:rFonts w:ascii="Times New Roman" w:hAnsi="Times New Roman" w:cs="Times New Roman"/>
          <w:sz w:val="24"/>
          <w:szCs w:val="24"/>
        </w:rPr>
        <w:t xml:space="preserve"> </w:t>
      </w:r>
      <w:r w:rsidRPr="00C62680" w:rsidR="00770294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5968093</wp:posOffset>
                </wp:positionH>
                <wp:positionV relativeFrom="paragraph">
                  <wp:posOffset>131082</wp:posOffset>
                </wp:positionV>
                <wp:extent cx="781793" cy="300990"/>
                <wp:effectExtent l="0" t="0" r="18415" b="22860"/>
                <wp:wrapNone/>
                <wp:docPr id="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793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0919" w:rsidP="00E70919" w14:textId="2F3D5DC3">
                            <w:r>
                              <w:t>1.5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61.55pt;height:23.7pt;margin-top:10.3pt;margin-left:469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5168" fillcolor="white" strokecolor="#7b7053" strokeweight="2pt">
                <v:textbox>
                  <w:txbxContent>
                    <w:p w:rsidR="00E70919" w:rsidP="00E70919" w14:paraId="0448AEBD" w14:textId="2F3D5DC3">
                      <w:r>
                        <w:t>1.5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</w:p>
    <w:p w:rsidR="002C3BDD" w:rsidRPr="00C62680" w:rsidP="00627987" w14:paraId="0F91C38A" w14:textId="1E2842C0">
      <w:pPr>
        <w:pStyle w:val="ListParagraph"/>
        <w:numPr>
          <w:ilvl w:val="0"/>
          <w:numId w:val="8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 xml:space="preserve">Use ( </w:t>
      </w:r>
      <w:r w:rsidRPr="00C62680" w:rsidR="00FC3405">
        <w:rPr>
          <w:rFonts w:ascii="Comic Sans MS" w:hAnsi="Comic Sans MS"/>
          <w:b/>
          <w:bCs/>
          <w:sz w:val="24"/>
          <w:szCs w:val="24"/>
        </w:rPr>
        <w:t>ac</w:t>
      </w:r>
      <w:r w:rsidRPr="00C62680" w:rsidR="00864DBE">
        <w:rPr>
          <w:rFonts w:ascii="Comic Sans MS" w:hAnsi="Comic Sans MS"/>
          <w:b/>
          <w:bCs/>
          <w:sz w:val="24"/>
          <w:szCs w:val="24"/>
        </w:rPr>
        <w:t>ross from</w:t>
      </w:r>
      <w:r w:rsidRPr="00C62680" w:rsidR="00B5292D">
        <w:rPr>
          <w:rFonts w:ascii="Comic Sans MS" w:hAnsi="Comic Sans MS"/>
          <w:b/>
          <w:bCs/>
          <w:sz w:val="24"/>
          <w:szCs w:val="24"/>
        </w:rPr>
        <w:t xml:space="preserve"> – </w:t>
      </w:r>
      <w:r w:rsidRPr="00C62680" w:rsidR="00932B85">
        <w:rPr>
          <w:rFonts w:ascii="Comic Sans MS" w:hAnsi="Comic Sans MS"/>
          <w:b/>
          <w:bCs/>
          <w:sz w:val="24"/>
          <w:szCs w:val="24"/>
        </w:rPr>
        <w:t>n</w:t>
      </w:r>
      <w:r w:rsidRPr="00C62680" w:rsidR="00B5292D">
        <w:rPr>
          <w:rFonts w:ascii="Comic Sans MS" w:hAnsi="Comic Sans MS"/>
          <w:b/>
          <w:bCs/>
          <w:sz w:val="24"/>
          <w:szCs w:val="24"/>
        </w:rPr>
        <w:t xml:space="preserve">ext to </w:t>
      </w:r>
      <w:r w:rsidRPr="00C62680" w:rsidR="00932B85">
        <w:rPr>
          <w:rFonts w:ascii="Comic Sans MS" w:hAnsi="Comic Sans MS"/>
          <w:b/>
          <w:bCs/>
          <w:sz w:val="24"/>
          <w:szCs w:val="24"/>
        </w:rPr>
        <w:t>–</w:t>
      </w:r>
      <w:r w:rsidRPr="00C62680" w:rsidR="00B5292D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C62680" w:rsidR="00951FC1">
        <w:rPr>
          <w:rFonts w:ascii="Comic Sans MS" w:hAnsi="Comic Sans MS"/>
          <w:b/>
          <w:bCs/>
          <w:sz w:val="24"/>
          <w:szCs w:val="24"/>
        </w:rPr>
        <w:t>b</w:t>
      </w:r>
      <w:r w:rsidRPr="00C62680" w:rsidR="00932B85">
        <w:rPr>
          <w:rFonts w:ascii="Comic Sans MS" w:hAnsi="Comic Sans MS"/>
          <w:b/>
          <w:bCs/>
          <w:sz w:val="24"/>
          <w:szCs w:val="24"/>
        </w:rPr>
        <w:t>etween )</w:t>
      </w:r>
    </w:p>
    <w:p w:rsidR="00951FC1" w:rsidRPr="00C62680" w:rsidP="00C00116" w14:paraId="69813E0E" w14:textId="50AD9B6A">
      <w:pPr>
        <w:pStyle w:val="ListParagraph"/>
        <w:numPr>
          <w:ilvl w:val="0"/>
          <w:numId w:val="33"/>
        </w:numPr>
        <w:spacing w:after="0" w:line="60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3491506</wp:posOffset>
            </wp:positionH>
            <wp:positionV relativeFrom="paragraph">
              <wp:posOffset>3092</wp:posOffset>
            </wp:positionV>
            <wp:extent cx="1702683" cy="1702683"/>
            <wp:effectExtent l="0" t="0" r="0" b="0"/>
            <wp:wrapNone/>
            <wp:docPr id="428089756" name="صورة 3" descr="صورة تحتوي على رسوم متحركة, نافذة أو شباك, بناء, منزل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89756" name="صورة 3" descr="صورة تحتوي على رسوم متحركة, نافذة أو شباك, بناء, منزل&#10;&#10;تم إنشاء الوصف تلقائياً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683" cy="17026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680" w:rsidR="00AD07B6">
        <w:rPr>
          <w:rFonts w:ascii="Times New Roman" w:hAnsi="Times New Roman"/>
          <w:sz w:val="24"/>
        </w:rPr>
        <w:t>The park is _</w:t>
      </w:r>
      <w:r w:rsidR="00C62680">
        <w:rPr>
          <w:rFonts w:ascii="Times New Roman" w:hAnsi="Times New Roman"/>
          <w:sz w:val="24"/>
        </w:rPr>
        <w:t>_______________</w:t>
      </w:r>
      <w:r w:rsidRPr="00C62680" w:rsidR="00AD07B6">
        <w:rPr>
          <w:rFonts w:ascii="Times New Roman" w:hAnsi="Times New Roman"/>
          <w:sz w:val="24"/>
        </w:rPr>
        <w:t>____ the school .</w:t>
      </w:r>
      <w:r w:rsidRPr="00C62680" w:rsidR="002C3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3BDD" w:rsidRPr="00C62680" w:rsidP="00C00116" w14:paraId="3F893988" w14:textId="11A48CAF">
      <w:pPr>
        <w:pStyle w:val="ListParagraph"/>
        <w:numPr>
          <w:ilvl w:val="0"/>
          <w:numId w:val="33"/>
        </w:numPr>
        <w:spacing w:after="0" w:line="60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The bank is _</w:t>
      </w:r>
      <w:r w:rsidR="00C62680">
        <w:rPr>
          <w:rFonts w:ascii="Times New Roman" w:hAnsi="Times New Roman"/>
          <w:sz w:val="24"/>
        </w:rPr>
        <w:t>__________</w:t>
      </w:r>
      <w:r w:rsidRPr="00C62680">
        <w:rPr>
          <w:rFonts w:ascii="Times New Roman" w:hAnsi="Times New Roman"/>
          <w:sz w:val="24"/>
        </w:rPr>
        <w:t xml:space="preserve">___ the </w:t>
      </w:r>
      <w:r w:rsidRPr="00C62680" w:rsidR="00ED2597">
        <w:rPr>
          <w:rFonts w:ascii="Times New Roman" w:hAnsi="Times New Roman"/>
          <w:sz w:val="24"/>
        </w:rPr>
        <w:t>post office and the restaurant .</w:t>
      </w:r>
    </w:p>
    <w:p w:rsidR="000F0BBB" w:rsidRPr="00C62680" w:rsidP="00C00116" w14:paraId="426CFD2F" w14:textId="0A030C87">
      <w:pPr>
        <w:pStyle w:val="ListParagraph"/>
        <w:numPr>
          <w:ilvl w:val="0"/>
          <w:numId w:val="33"/>
        </w:numPr>
        <w:spacing w:after="0" w:line="60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T</w:t>
      </w:r>
      <w:r w:rsidRPr="00C62680" w:rsidR="00CD1197">
        <w:rPr>
          <w:rFonts w:ascii="Times New Roman" w:hAnsi="Times New Roman"/>
          <w:sz w:val="24"/>
        </w:rPr>
        <w:t xml:space="preserve">he pharmacy is </w:t>
      </w:r>
      <w:r w:rsidR="000218D3">
        <w:rPr>
          <w:rFonts w:ascii="Times New Roman" w:hAnsi="Times New Roman"/>
          <w:sz w:val="24"/>
        </w:rPr>
        <w:t>__________</w:t>
      </w:r>
      <w:r w:rsidRPr="00C62680" w:rsidR="00CD1197">
        <w:rPr>
          <w:rFonts w:ascii="Times New Roman" w:hAnsi="Times New Roman"/>
          <w:sz w:val="24"/>
        </w:rPr>
        <w:t>____</w:t>
      </w:r>
      <w:r w:rsidRPr="00C62680" w:rsidR="00B5292D">
        <w:rPr>
          <w:rFonts w:ascii="Times New Roman" w:hAnsi="Times New Roman"/>
          <w:sz w:val="24"/>
        </w:rPr>
        <w:t xml:space="preserve"> the bookstore .</w:t>
      </w:r>
    </w:p>
    <w:p w:rsidR="000F0BBB" w:rsidRPr="00C62680" w:rsidP="000106AC" w14:paraId="46D3F939" w14:textId="2091740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F0BBB" w:rsidRPr="00C62680" w:rsidP="000106AC" w14:paraId="00B50507" w14:textId="6BC23D7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>
                <wp:simplePos x="0" y="0"/>
                <wp:positionH relativeFrom="page">
                  <wp:posOffset>4330065</wp:posOffset>
                </wp:positionH>
                <wp:positionV relativeFrom="page">
                  <wp:posOffset>9918700</wp:posOffset>
                </wp:positionV>
                <wp:extent cx="4714240" cy="731520"/>
                <wp:effectExtent l="0" t="0" r="0" b="0"/>
                <wp:wrapNone/>
                <wp:docPr id="595243046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33" style="width:371.2pt;height:57.6pt;margin-top:781pt;margin-left:340.95pt;flip:x;mso-position-horizontal-relative:page;mso-position-vertical-relative:page;mso-wrap-distance-bottom:0;mso-wrap-distance-left:9pt;mso-wrap-distance-right:9pt;mso-wrap-distance-top:0;mso-wrap-style:square;position:absolute;v-text-anchor:top;visibility:visible;z-index:-251597824" fillcolor="#a19574" stroked="f"/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>
                <wp:simplePos x="0" y="0"/>
                <wp:positionH relativeFrom="page">
                  <wp:posOffset>22225</wp:posOffset>
                </wp:positionH>
                <wp:positionV relativeFrom="page">
                  <wp:posOffset>9922881</wp:posOffset>
                </wp:positionV>
                <wp:extent cx="4352925" cy="731520"/>
                <wp:effectExtent l="0" t="0" r="9525" b="0"/>
                <wp:wrapNone/>
                <wp:docPr id="1377587535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15809" w:rsidRPr="00554E8D" w:rsidP="00815809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3" o:spid="_x0000_s1034" style="width:342.75pt;height:57.6pt;margin-top:781.35pt;margin-left:1.75pt;flip:x;mso-position-horizontal-relative:page;mso-position-vertical-relative:page;mso-wrap-distance-bottom:0;mso-wrap-distance-left:9pt;mso-wrap-distance-right:9pt;mso-wrap-distance-top:0;mso-wrap-style:square;position:absolute;v-text-anchor:top;visibility:visible;z-index:-251593728" fillcolor="#a5644e" stroked="f">
                <v:textbox>
                  <w:txbxContent>
                    <w:p w:rsidR="00815809" w:rsidRPr="00554E8D" w:rsidP="00815809" w14:paraId="07A13B72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395AD8" w:rsidRPr="00C62680" w:rsidP="00395AD8" w14:paraId="042B4AED" w14:textId="4A37F9F8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62680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>
                <wp:simplePos x="0" y="0"/>
                <wp:positionH relativeFrom="column">
                  <wp:posOffset>5916749</wp:posOffset>
                </wp:positionH>
                <wp:positionV relativeFrom="paragraph">
                  <wp:posOffset>-26126</wp:posOffset>
                </wp:positionV>
                <wp:extent cx="781793" cy="300990"/>
                <wp:effectExtent l="0" t="0" r="18415" b="22860"/>
                <wp:wrapNone/>
                <wp:docPr id="1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793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255" w:rsidP="00724255" w14:textId="77777777">
                            <w:r>
                              <w:t>1.5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61.55pt;height:23.7pt;margin-top:-2.05pt;margin-left:465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08064" fillcolor="white" strokecolor="#7b7053" strokeweight="2pt">
                <v:textbox>
                  <w:txbxContent>
                    <w:p w:rsidR="00724255" w:rsidP="00724255" w14:paraId="7A7E408B" w14:textId="77777777">
                      <w:r>
                        <w:t>1.5 Marks</w:t>
                      </w:r>
                    </w:p>
                  </w:txbxContent>
                </v:textbox>
              </v:shape>
            </w:pict>
          </mc:Fallback>
        </mc:AlternateContent>
      </w:r>
      <w:r w:rsidRPr="00C62680" w:rsidR="00395AD8">
        <w:rPr>
          <w:rFonts w:ascii="Comic Sans MS" w:hAnsi="Comic Sans MS"/>
          <w:b/>
          <w:bCs/>
          <w:sz w:val="24"/>
          <w:szCs w:val="24"/>
        </w:rPr>
        <w:t>Write the imperative sentence.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395AD8" w:rsidRPr="00C62680" w:rsidP="00627987" w14:paraId="0BE60B44" w14:textId="571E1531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 xml:space="preserve"> Will you clean up this mess?</w:t>
      </w:r>
      <w:r w:rsidRPr="00C62680">
        <w:rPr>
          <w:rFonts w:ascii="Times New Roman" w:hAnsi="Times New Roman" w:hint="cs"/>
          <w:sz w:val="24"/>
          <w:rtl/>
        </w:rPr>
        <w:t xml:space="preserve"> </w:t>
      </w:r>
      <w:r w:rsidRPr="00C62680" w:rsidR="00537854">
        <w:rPr>
          <w:rFonts w:ascii="Times New Roman" w:hAnsi="Times New Roman"/>
          <w:sz w:val="24"/>
        </w:rPr>
        <w:t>_______</w:t>
      </w:r>
      <w:r w:rsidR="000218D3">
        <w:rPr>
          <w:rFonts w:ascii="Times New Roman" w:hAnsi="Times New Roman"/>
          <w:sz w:val="24"/>
        </w:rPr>
        <w:t>__________________</w:t>
      </w:r>
      <w:r w:rsidRPr="00C62680" w:rsidR="00DD7C36">
        <w:rPr>
          <w:rFonts w:ascii="Times New Roman" w:hAnsi="Times New Roman"/>
          <w:sz w:val="24"/>
        </w:rPr>
        <w:t>_______________</w:t>
      </w:r>
    </w:p>
    <w:p w:rsidR="00395AD8" w:rsidRPr="00C62680" w:rsidP="00627987" w14:paraId="134AE6C7" w14:textId="02ED8E32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Why aren’t you eating your vegetables?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="000218D3">
        <w:rPr>
          <w:rFonts w:ascii="Times New Roman" w:hAnsi="Times New Roman"/>
          <w:sz w:val="24"/>
        </w:rPr>
        <w:t>___________________</w:t>
      </w:r>
      <w:r w:rsidRPr="00C62680" w:rsidR="00864FE4">
        <w:rPr>
          <w:rFonts w:ascii="Times New Roman" w:hAnsi="Times New Roman"/>
          <w:sz w:val="24"/>
        </w:rPr>
        <w:t>____________</w:t>
      </w:r>
    </w:p>
    <w:p w:rsidR="00395AD8" w:rsidRPr="00C62680" w:rsidP="00627987" w14:paraId="3B84272D" w14:textId="0933517B">
      <w:pPr>
        <w:pStyle w:val="ListParagraph"/>
        <w:numPr>
          <w:ilvl w:val="0"/>
          <w:numId w:val="23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/>
          <w:sz w:val="24"/>
        </w:rPr>
        <w:t>You can’t take photographs.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Pr="00C62680" w:rsidR="00864FE4">
        <w:rPr>
          <w:rFonts w:ascii="Times New Roman" w:hAnsi="Times New Roman"/>
          <w:sz w:val="24"/>
        </w:rPr>
        <w:t>_________</w:t>
      </w:r>
      <w:r w:rsidR="000218D3">
        <w:rPr>
          <w:rFonts w:ascii="Times New Roman" w:hAnsi="Times New Roman"/>
          <w:sz w:val="24"/>
        </w:rPr>
        <w:t>______________________</w:t>
      </w:r>
      <w:r w:rsidRPr="00C62680" w:rsidR="00652BB7">
        <w:rPr>
          <w:rFonts w:ascii="Times New Roman" w:hAnsi="Times New Roman"/>
          <w:sz w:val="24"/>
        </w:rPr>
        <w:t>__________</w:t>
      </w:r>
    </w:p>
    <w:p w:rsidR="002160D6" w:rsidRPr="00C62680" w:rsidP="003721C1" w14:paraId="33297BA6" w14:textId="5DBF52B3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page">
                  <wp:posOffset>3923030</wp:posOffset>
                </wp:positionH>
                <wp:positionV relativeFrom="page">
                  <wp:posOffset>9939655</wp:posOffset>
                </wp:positionV>
                <wp:extent cx="4714240" cy="731520"/>
                <wp:effectExtent l="0" t="0" r="0" b="0"/>
                <wp:wrapNone/>
                <wp:docPr id="39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36" style="width:371.2pt;height:57.6pt;margin-top:782.65pt;margin-left:308.9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0224" fillcolor="#a19574" stroked="f"/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-382905</wp:posOffset>
                </wp:positionH>
                <wp:positionV relativeFrom="page">
                  <wp:posOffset>9933724</wp:posOffset>
                </wp:positionV>
                <wp:extent cx="4352925" cy="731520"/>
                <wp:effectExtent l="0" t="0" r="9525" b="0"/>
                <wp:wrapNone/>
                <wp:docPr id="40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BC446A" w:rsidRPr="00554E8D" w:rsidP="00BC446A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width:342.75pt;height:57.6pt;margin-top:782.2pt;margin-left:-30.15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2272" fillcolor="#a5644e" stroked="f">
                <v:textbox>
                  <w:txbxContent>
                    <w:p w:rsidR="00BC446A" w:rsidRPr="00554E8D" w:rsidP="00BC446A" w14:paraId="7F334993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C62680" w:rsidR="00FC3F07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-367665</wp:posOffset>
                </wp:positionH>
                <wp:positionV relativeFrom="page">
                  <wp:posOffset>9940925</wp:posOffset>
                </wp:positionV>
                <wp:extent cx="4352925" cy="731520"/>
                <wp:effectExtent l="0" t="0" r="9525" b="0"/>
                <wp:wrapNone/>
                <wp:docPr id="11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C3F07" w:rsidRPr="00554E8D" w:rsidP="00FC3F07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width:342.75pt;height:57.6pt;margin-top:782.75pt;margin-left:-28.9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8176" fillcolor="#a5644e" stroked="f">
                <v:textbox>
                  <w:txbxContent>
                    <w:p w:rsidR="00FC3F07" w:rsidRPr="00554E8D" w:rsidP="00FC3F07" w14:paraId="4E345E5D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3950335</wp:posOffset>
                </wp:positionH>
                <wp:positionV relativeFrom="page">
                  <wp:posOffset>9947694</wp:posOffset>
                </wp:positionV>
                <wp:extent cx="4714240" cy="731520"/>
                <wp:effectExtent l="0" t="0" r="0" b="0"/>
                <wp:wrapNone/>
                <wp:docPr id="8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39" style="width:371.2pt;height:57.6pt;margin-top:783.3pt;margin-left:311.0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6128" fillcolor="#a19574" stroked="f"/>
            </w:pict>
          </mc:Fallback>
        </mc:AlternateContent>
      </w:r>
      <w:r w:rsidRPr="00C62680" w:rsidR="00345DD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page">
                  <wp:posOffset>7645670</wp:posOffset>
                </wp:positionH>
                <wp:positionV relativeFrom="page">
                  <wp:posOffset>-26630</wp:posOffset>
                </wp:positionV>
                <wp:extent cx="446405" cy="1311275"/>
                <wp:effectExtent l="0" t="0" r="0" b="3175"/>
                <wp:wrapNone/>
                <wp:docPr id="43" name="المستطيل 20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0" o:spid="_x0000_s1040" style="width:35.15pt;height:103.25pt;margin-top:-2.1pt;margin-left:602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6368" fillcolor="#a5644e" stroked="f"/>
            </w:pict>
          </mc:Fallback>
        </mc:AlternateContent>
      </w:r>
      <w:r w:rsidRPr="00C62680" w:rsidR="00345DD9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7660275</wp:posOffset>
                </wp:positionH>
                <wp:positionV relativeFrom="page">
                  <wp:posOffset>1336080</wp:posOffset>
                </wp:positionV>
                <wp:extent cx="446405" cy="2446655"/>
                <wp:effectExtent l="0" t="0" r="0" b="0"/>
                <wp:wrapNone/>
                <wp:docPr id="42" name="المستطيل 20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88" o:spid="_x0000_s1041" style="width:35.15pt;height:192.65pt;margin-top:105.2pt;margin-left:603.15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4320" fillcolor="#a19574" stroked="f"/>
            </w:pict>
          </mc:Fallback>
        </mc:AlternateContent>
      </w:r>
      <w:r w:rsidRPr="00C62680" w:rsidR="004F4A7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-105410</wp:posOffset>
                </wp:positionH>
                <wp:positionV relativeFrom="page">
                  <wp:posOffset>9963150</wp:posOffset>
                </wp:positionV>
                <wp:extent cx="4352925" cy="731520"/>
                <wp:effectExtent l="0" t="0" r="9525" b="0"/>
                <wp:wrapNone/>
                <wp:docPr id="5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F4A70" w:rsidRPr="00554E8D" w:rsidP="004F4A70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width:342.75pt;height:57.6pt;margin-top:784.5pt;margin-left:-8.3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4080" fillcolor="#a5644e" stroked="f">
                <v:textbox>
                  <w:txbxContent>
                    <w:p w:rsidR="004F4A70" w:rsidRPr="00554E8D" w:rsidP="004F4A70" w14:paraId="2CB0BAF6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4232275</wp:posOffset>
                </wp:positionH>
                <wp:positionV relativeFrom="page">
                  <wp:posOffset>9969919</wp:posOffset>
                </wp:positionV>
                <wp:extent cx="4714240" cy="731520"/>
                <wp:effectExtent l="0" t="0" r="0" b="0"/>
                <wp:wrapNone/>
                <wp:docPr id="3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43" style="width:371.2pt;height:57.6pt;margin-top:785.05pt;margin-left:333.2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2032" fillcolor="#a19574" stroked="f"/>
            </w:pict>
          </mc:Fallback>
        </mc:AlternateContent>
      </w:r>
    </w:p>
    <w:p w:rsidR="00A13A34" w:rsidRPr="00C62680" w:rsidP="00A13F84" w14:paraId="13485676" w14:textId="5BC8D1C1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C62680">
        <w:rPr>
          <w:rFonts w:ascii="Comic Sans MS" w:hAnsi="Comic Sans MS"/>
          <w:b/>
          <w:bCs/>
          <w:sz w:val="28"/>
          <w:szCs w:val="28"/>
          <w:u w:val="single"/>
        </w:rPr>
        <w:t xml:space="preserve">Vocabulary </w:t>
      </w:r>
    </w:p>
    <w:p w:rsidR="00A13A34" w:rsidRPr="00C62680" w:rsidP="00751A1E" w14:paraId="5FCEB2DE" w14:textId="505148A4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0528" behindDoc="1" locked="0" layoutInCell="1" allowOverlap="1">
                <wp:simplePos x="0" y="0"/>
                <wp:positionH relativeFrom="column">
                  <wp:posOffset>5964819</wp:posOffset>
                </wp:positionH>
                <wp:positionV relativeFrom="paragraph">
                  <wp:posOffset>34290</wp:posOffset>
                </wp:positionV>
                <wp:extent cx="669925" cy="300990"/>
                <wp:effectExtent l="0" t="0" r="15875" b="22860"/>
                <wp:wrapNone/>
                <wp:docPr id="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D75" w:rsidP="00181D75" w14:textId="307F98B9">
                            <w:r>
                              <w:t>5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width:52.75pt;height:23.7pt;margin-top:2.7pt;margin-left:469.6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44928" fillcolor="white" strokecolor="#7b7053" strokeweight="2pt">
                <v:textbox>
                  <w:txbxContent>
                    <w:p w:rsidR="00181D75" w:rsidP="00181D75" w14:paraId="3E768F4F" w14:textId="307F98B9">
                      <w:r>
                        <w:t>5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Pr="00C62680" w:rsidR="00751A1E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</w:p>
    <w:p w:rsidR="00FA5F31" w:rsidRPr="00C62680" w:rsidP="003721C1" w14:paraId="4CA25B3A" w14:textId="77777777">
      <w:pPr>
        <w:pStyle w:val="ListParagraph"/>
        <w:numPr>
          <w:ilvl w:val="0"/>
          <w:numId w:val="32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="Times New Roman" w:hAnsi="Times New Roman"/>
          <w:sz w:val="24"/>
        </w:rPr>
        <w:t>Thank you !</w:t>
      </w:r>
    </w:p>
    <w:p w:rsidR="00FA5F31" w:rsidRPr="00C62680" w:rsidP="003721C1" w14:paraId="0B92968B" w14:textId="77777777">
      <w:pPr>
        <w:pStyle w:val="ListParagraph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You’re welcome.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He’s from Muscat.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/>
          <w:sz w:val="24"/>
        </w:rPr>
        <w:t>That’s all right.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 xml:space="preserve">Hi </w:t>
      </w:r>
    </w:p>
    <w:p w:rsidR="00FA5F31" w:rsidRPr="00C62680" w:rsidP="003721C1" w14:paraId="4AE92C07" w14:textId="77777777">
      <w:pPr>
        <w:pStyle w:val="ListParagraph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>What is your country ?</w:t>
      </w:r>
    </w:p>
    <w:p w:rsidR="00FA5F31" w:rsidRPr="00C62680" w:rsidP="003721C1" w14:paraId="6E4AD950" w14:textId="635B7237">
      <w:pPr>
        <w:pStyle w:val="ListParagraph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Fine thank you 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I'm 13 years old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 w:rsidR="00056AE0">
        <w:rPr>
          <w:rFonts w:ascii="Times New Roman" w:hAnsi="Times New Roman" w:cs="Times New Roman"/>
          <w:sz w:val="24"/>
          <w:szCs w:val="24"/>
        </w:rPr>
        <w:t>N</w:t>
      </w:r>
      <w:r w:rsidRPr="00C62680">
        <w:rPr>
          <w:rFonts w:ascii="Times New Roman" w:hAnsi="Times New Roman" w:cs="Times New Roman"/>
          <w:sz w:val="24"/>
          <w:szCs w:val="24"/>
        </w:rPr>
        <w:t>ice to meet you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 xml:space="preserve">I'm from Saudi Arabia </w:t>
      </w:r>
      <w:r w:rsidRPr="00C62680">
        <w:rPr>
          <w:rFonts w:asciiTheme="majorBidi" w:hAnsiTheme="majorBidi" w:cstheme="majorBidi"/>
          <w:sz w:val="24"/>
          <w:szCs w:val="24"/>
        </w:rPr>
        <w:tab/>
      </w:r>
    </w:p>
    <w:p w:rsidR="00FA5F31" w:rsidRPr="00C62680" w:rsidP="003721C1" w14:paraId="487FCAEC" w14:textId="77777777">
      <w:pPr>
        <w:pStyle w:val="ListParagraph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>Many young people traveling around the world are ________ .</w:t>
      </w:r>
    </w:p>
    <w:p w:rsidR="00F01248" w:rsidRPr="00C62680" w:rsidP="003721C1" w14:paraId="1D0BD58C" w14:textId="2A0CFC6B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="00DC3220">
        <w:rPr>
          <w:rFonts w:ascii="Times New Roman" w:hAnsi="Times New Roman" w:cs="Times New Roman"/>
          <w:sz w:val="24"/>
          <w:szCs w:val="24"/>
        </w:rPr>
        <w:t>old pe</w:t>
      </w:r>
      <w:r w:rsidR="00242621">
        <w:rPr>
          <w:rFonts w:ascii="Times New Roman" w:hAnsi="Times New Roman" w:cs="Times New Roman"/>
          <w:sz w:val="24"/>
          <w:szCs w:val="24"/>
        </w:rPr>
        <w:t>ople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>. backpackers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teachers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C62680">
        <w:rPr>
          <w:rFonts w:asciiTheme="majorBidi" w:hAnsiTheme="majorBidi" w:cstheme="majorBidi"/>
          <w:sz w:val="24"/>
          <w:szCs w:val="24"/>
        </w:rPr>
        <w:t>business men</w:t>
      </w:r>
      <w:r w:rsidRPr="00C626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248" w:rsidRPr="00C62680" w:rsidP="003721C1" w14:paraId="326FD690" w14:textId="77777777">
      <w:pPr>
        <w:pStyle w:val="ListParagraph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>What is the cook doing ?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  <w:t xml:space="preserve">- </w:t>
      </w:r>
      <w:r w:rsidRPr="00C62680">
        <w:rPr>
          <w:rFonts w:ascii="Times New Roman" w:hAnsi="Times New Roman"/>
          <w:sz w:val="24"/>
        </w:rPr>
        <w:t>He’s</w:t>
      </w:r>
      <w:r w:rsidRPr="00C62680">
        <w:rPr>
          <w:rFonts w:asciiTheme="majorBidi" w:hAnsiTheme="majorBidi" w:cstheme="majorBidi"/>
          <w:sz w:val="24"/>
          <w:szCs w:val="24"/>
        </w:rPr>
        <w:t xml:space="preserve"> _______ soup .</w:t>
      </w:r>
    </w:p>
    <w:p w:rsidR="00F01248" w:rsidRPr="00C62680" w:rsidP="003721C1" w14:paraId="078724BD" w14:textId="77777777">
      <w:pPr>
        <w:pStyle w:val="ListParagraph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making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breaking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writing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C62680">
        <w:rPr>
          <w:rFonts w:asciiTheme="majorBidi" w:hAnsiTheme="majorBidi" w:cstheme="majorBidi"/>
          <w:sz w:val="24"/>
          <w:szCs w:val="24"/>
        </w:rPr>
        <w:t xml:space="preserve"> </w:t>
      </w:r>
      <w:r w:rsidRPr="00C62680">
        <w:rPr>
          <w:rFonts w:ascii="Times New Roman" w:hAnsi="Times New Roman" w:cs="Times New Roman"/>
          <w:sz w:val="24"/>
          <w:szCs w:val="24"/>
        </w:rPr>
        <w:t>talking</w:t>
      </w:r>
      <w:r w:rsidRPr="00C62680">
        <w:rPr>
          <w:rFonts w:asciiTheme="majorBidi" w:hAnsiTheme="majorBidi" w:cstheme="majorBidi"/>
          <w:sz w:val="24"/>
          <w:szCs w:val="24"/>
        </w:rPr>
        <w:tab/>
      </w:r>
    </w:p>
    <w:p w:rsidR="00F01248" w:rsidRPr="00C62680" w:rsidP="003721C1" w14:paraId="669912A4" w14:textId="58FDECB7">
      <w:pPr>
        <w:pStyle w:val="ListParagraph"/>
        <w:numPr>
          <w:ilvl w:val="0"/>
          <w:numId w:val="32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 xml:space="preserve">________ </w:t>
      </w:r>
      <w:r w:rsidRPr="00C62680" w:rsidR="007439C4">
        <w:rPr>
          <w:rFonts w:asciiTheme="majorBidi" w:hAnsiTheme="majorBidi" w:cstheme="majorBidi"/>
          <w:sz w:val="24"/>
          <w:szCs w:val="24"/>
        </w:rPr>
        <w:t>sometimes</w:t>
      </w:r>
      <w:r w:rsidRPr="00C62680">
        <w:rPr>
          <w:rFonts w:asciiTheme="majorBidi" w:hAnsiTheme="majorBidi" w:cstheme="majorBidi"/>
          <w:sz w:val="24"/>
          <w:szCs w:val="24"/>
        </w:rPr>
        <w:t xml:space="preserve"> use webcams in the classroom.</w:t>
      </w:r>
    </w:p>
    <w:p w:rsidR="00F01248" w:rsidRPr="00C62680" w:rsidP="003721C1" w14:paraId="196D0F52" w14:textId="77777777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C62680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 xml:space="preserve">Students 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C62680">
        <w:rPr>
          <w:rFonts w:asciiTheme="majorBidi" w:hAnsiTheme="majorBidi" w:cstheme="majorBidi"/>
          <w:sz w:val="24"/>
          <w:szCs w:val="24"/>
        </w:rPr>
        <w:t xml:space="preserve">. Teachers </w:t>
      </w:r>
      <w:r w:rsidRPr="00C6268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C62680">
        <w:rPr>
          <w:rFonts w:asciiTheme="majorBidi" w:hAnsiTheme="majorBidi" w:cstheme="majorBidi"/>
          <w:sz w:val="24"/>
          <w:szCs w:val="24"/>
        </w:rPr>
        <w:t xml:space="preserve">. </w:t>
      </w:r>
      <w:r w:rsidRPr="00C62680">
        <w:rPr>
          <w:rFonts w:ascii="Times New Roman" w:hAnsi="Times New Roman" w:cs="Times New Roman"/>
          <w:sz w:val="24"/>
          <w:szCs w:val="24"/>
        </w:rPr>
        <w:t>Farmers</w:t>
      </w:r>
      <w:r w:rsidRPr="00C62680">
        <w:rPr>
          <w:rFonts w:ascii="Times New Roman" w:hAnsi="Times New Roman" w:cs="Times New Roman"/>
          <w:sz w:val="24"/>
          <w:szCs w:val="24"/>
        </w:rPr>
        <w:tab/>
      </w:r>
      <w:r w:rsidRPr="00C62680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C62680">
        <w:rPr>
          <w:rFonts w:asciiTheme="majorBidi" w:hAnsiTheme="majorBidi" w:cstheme="majorBidi"/>
          <w:sz w:val="24"/>
          <w:szCs w:val="24"/>
        </w:rPr>
        <w:t>business men</w:t>
      </w:r>
    </w:p>
    <w:p w:rsidR="00255F7E" w:rsidRPr="00C62680" w:rsidP="00C01319" w14:paraId="432BFD81" w14:textId="1E6C9A0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1451" w:rsidRPr="00C62680" w:rsidP="00E02E7E" w14:paraId="22E175CA" w14:textId="5B37BB7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45DD9" w:rsidRPr="00C62680" w:rsidP="00631451" w14:paraId="45F621A6" w14:textId="1E7BC17C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>Write the correct word under the picture.</w:t>
      </w:r>
    </w:p>
    <w:p w:rsidR="000470A1" w:rsidRPr="00C62680" w:rsidP="000470A1" w14:paraId="2417801D" w14:textId="0CBA73EA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6006465</wp:posOffset>
                </wp:positionH>
                <wp:positionV relativeFrom="paragraph">
                  <wp:posOffset>177160</wp:posOffset>
                </wp:positionV>
                <wp:extent cx="669925" cy="300990"/>
                <wp:effectExtent l="0" t="0" r="15875" b="22860"/>
                <wp:wrapNone/>
                <wp:docPr id="1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451" w:rsidP="00631451" w14:textId="77777777">
                            <w:r>
                              <w:t>3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width:52.75pt;height:23.7pt;margin-top:13.95pt;margin-left:472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8544" fillcolor="white" strokecolor="#7b7053" strokeweight="2pt">
                <v:textbox>
                  <w:txbxContent>
                    <w:p w:rsidR="00631451" w:rsidP="00631451" w14:paraId="540310BC" w14:textId="77777777">
                      <w:r>
                        <w:t>3 Marks</w:t>
                      </w:r>
                    </w:p>
                  </w:txbxContent>
                </v:textbox>
              </v:shape>
            </w:pict>
          </mc:Fallback>
        </mc:AlternateContent>
      </w:r>
      <w:r w:rsidRPr="00C62680" w:rsidR="000470A1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margin">
                  <wp:posOffset>1912620</wp:posOffset>
                </wp:positionH>
                <wp:positionV relativeFrom="paragraph">
                  <wp:posOffset>161625</wp:posOffset>
                </wp:positionV>
                <wp:extent cx="2971800" cy="363220"/>
                <wp:effectExtent l="0" t="0" r="0" b="0"/>
                <wp:wrapTight wrapText="bothSides">
                  <wp:wrapPolygon>
                    <wp:start x="415" y="0"/>
                    <wp:lineTo x="415" y="20392"/>
                    <wp:lineTo x="21046" y="20392"/>
                    <wp:lineTo x="21046" y="0"/>
                    <wp:lineTo x="415" y="0"/>
                  </wp:wrapPolygon>
                </wp:wrapTight>
                <wp:docPr id="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71800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451" w:rsidRPr="00184C2E" w:rsidP="00631451" w14:textId="73C87340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coffee shop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660D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184C2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20E16">
                              <w:rPr>
                                <w:sz w:val="24"/>
                                <w:szCs w:val="24"/>
                              </w:rPr>
                              <w:t>Webcam</w:t>
                            </w:r>
                            <w:r w:rsidRPr="00184C2E">
                              <w:rPr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F75ABF">
                              <w:rPr>
                                <w:sz w:val="24"/>
                                <w:szCs w:val="24"/>
                              </w:rPr>
                              <w:t>Turn Right</w:t>
                            </w:r>
                            <w:r w:rsidR="000B68D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width:234pt;height:28.6pt;margin-top:12.75pt;margin-left:150.6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-251638784" filled="f" stroked="f">
                <v:textbox>
                  <w:txbxContent>
                    <w:p w:rsidR="00631451" w:rsidRPr="00184C2E" w:rsidP="00631451" w14:paraId="3CA9C522" w14:textId="73C87340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coffee shop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7660D">
                        <w:rPr>
                          <w:sz w:val="24"/>
                          <w:szCs w:val="24"/>
                        </w:rPr>
                        <w:t>–</w:t>
                      </w:r>
                      <w:r w:rsidRPr="00184C2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20E16">
                        <w:rPr>
                          <w:sz w:val="24"/>
                          <w:szCs w:val="24"/>
                        </w:rPr>
                        <w:t>Webcam</w:t>
                      </w:r>
                      <w:r w:rsidRPr="00184C2E">
                        <w:rPr>
                          <w:sz w:val="24"/>
                          <w:szCs w:val="24"/>
                        </w:rPr>
                        <w:t xml:space="preserve"> – </w:t>
                      </w:r>
                      <w:r w:rsidR="00F75ABF">
                        <w:rPr>
                          <w:sz w:val="24"/>
                          <w:szCs w:val="24"/>
                        </w:rPr>
                        <w:t>Turn Right</w:t>
                      </w:r>
                      <w:r w:rsidR="000B68D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62680" w:rsidR="000470A1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160990</wp:posOffset>
                </wp:positionV>
                <wp:extent cx="2959100" cy="300355"/>
                <wp:effectExtent l="0" t="0" r="12700" b="2349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59100" cy="3003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47" style="width:233pt;height:23.65pt;margin-top:12.7pt;margin-left:15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ed="f" strokecolor="#7b7053" strokeweight="2pt"/>
            </w:pict>
          </mc:Fallback>
        </mc:AlternateContent>
      </w:r>
    </w:p>
    <w:p w:rsidR="00631451" w:rsidRPr="00C62680" w:rsidP="00345DD9" w14:paraId="7FBFD365" w14:textId="3E94B654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631451" w:rsidRPr="00C62680" w:rsidP="00631451" w14:paraId="7D1DCE16" w14:textId="40218718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margin">
              <wp:posOffset>5303676</wp:posOffset>
            </wp:positionH>
            <wp:positionV relativeFrom="paragraph">
              <wp:posOffset>253365</wp:posOffset>
            </wp:positionV>
            <wp:extent cx="949960" cy="848995"/>
            <wp:effectExtent l="0" t="0" r="2540" b="825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صورة 15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680" w:rsidR="00D20AA3">
        <w:rPr>
          <w:rFonts w:ascii="Comic Sans MS" w:hAnsi="Comic Sans MS"/>
          <w:b/>
          <w:bCs/>
          <w:noProof/>
          <w:sz w:val="12"/>
          <w:szCs w:val="12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3025110</wp:posOffset>
            </wp:positionH>
            <wp:positionV relativeFrom="paragraph">
              <wp:posOffset>219833</wp:posOffset>
            </wp:positionV>
            <wp:extent cx="713105" cy="713105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صورة 16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2680" w:rsidR="00B35EC0">
        <w:rPr>
          <w:rFonts w:ascii="Comic Sans MS" w:hAnsi="Comic Sans MS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536199</wp:posOffset>
            </wp:positionH>
            <wp:positionV relativeFrom="paragraph">
              <wp:posOffset>243716</wp:posOffset>
            </wp:positionV>
            <wp:extent cx="726460" cy="895350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6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451" w:rsidRPr="00C62680" w:rsidP="00631451" w14:paraId="7B7820B1" w14:textId="4ADF5680">
      <w:pPr>
        <w:spacing w:line="240" w:lineRule="auto"/>
        <w:rPr>
          <w:rFonts w:ascii="Comic Sans MS" w:hAnsi="Comic Sans MS"/>
          <w:sz w:val="18"/>
          <w:szCs w:val="18"/>
        </w:rPr>
      </w:pPr>
    </w:p>
    <w:p w:rsidR="00631451" w:rsidRPr="00C62680" w:rsidP="00631451" w14:paraId="4A8B2C7F" w14:textId="35BA48D6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12"/>
          <w:szCs w:val="12"/>
        </w:rPr>
      </w:pPr>
    </w:p>
    <w:p w:rsidR="00631451" w:rsidRPr="00C62680" w:rsidP="00631451" w14:paraId="5836EA43" w14:textId="177566E2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631451" w:rsidRPr="00C62680" w:rsidP="00631451" w14:paraId="4DC5FC48" w14:textId="14F973E7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>
                <wp:simplePos x="0" y="0"/>
                <wp:positionH relativeFrom="column">
                  <wp:posOffset>2365375</wp:posOffset>
                </wp:positionH>
                <wp:positionV relativeFrom="paragraph">
                  <wp:posOffset>200647</wp:posOffset>
                </wp:positionV>
                <wp:extent cx="2766060" cy="1874520"/>
                <wp:effectExtent l="0" t="0" r="0" b="0"/>
                <wp:wrapNone/>
                <wp:docPr id="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325" w:rsidP="00BE7325" w14:textId="77777777">
                            <w:r>
                              <w:t>…………………………………………….</w:t>
                            </w:r>
                          </w:p>
                          <w:p w:rsidR="00631451" w:rsidP="00631451" w14:textId="146BA73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8" type="#_x0000_t202" style="width:185.9pt;height:110.6pt;margin-top:15.8pt;margin-left:186.25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32640" filled="f" stroked="f">
                <v:textbox style="mso-fit-shape-to-text:t">
                  <w:txbxContent>
                    <w:p w:rsidR="00BE7325" w:rsidP="00BE7325" w14:paraId="00FBE206" w14:textId="77777777">
                      <w:r>
                        <w:t>…………………………………………….</w:t>
                      </w:r>
                    </w:p>
                    <w:p w:rsidR="00631451" w:rsidP="00631451" w14:paraId="6DA805BF" w14:textId="146BA73F"/>
                  </w:txbxContent>
                </v:textbox>
              </v:shape>
            </w:pict>
          </mc:Fallback>
        </mc:AlternateContent>
      </w:r>
      <w:r w:rsidRPr="00C62680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212293</wp:posOffset>
                </wp:positionV>
                <wp:extent cx="2766060" cy="1874520"/>
                <wp:effectExtent l="0" t="0" r="0" b="0"/>
                <wp:wrapNone/>
                <wp:docPr id="2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451" w:rsidP="00631451" w14:textId="7ECECC7D">
                            <w:r>
                              <w:t>…………</w:t>
                            </w:r>
                            <w:r w:rsidR="00BE7325">
                              <w:t>………………</w:t>
                            </w:r>
                            <w: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9" type="#_x0000_t202" style="width:185.9pt;height:110.6pt;margin-top:16.7pt;margin-left:-4.7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34688" filled="f" stroked="f">
                <v:textbox style="mso-fit-shape-to-text:t">
                  <w:txbxContent>
                    <w:p w:rsidR="00631451" w:rsidP="00631451" w14:paraId="6A5C468F" w14:textId="7ECECC7D">
                      <w:r>
                        <w:t>…………</w:t>
                      </w:r>
                      <w:r w:rsidR="00BE7325">
                        <w:t>………………</w:t>
                      </w:r>
                      <w: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FC3F07" w:rsidRPr="00C62680" w:rsidP="00FC3F07" w14:paraId="742FE573" w14:textId="40E0219C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column">
                  <wp:posOffset>4939030</wp:posOffset>
                </wp:positionH>
                <wp:positionV relativeFrom="paragraph">
                  <wp:posOffset>15240</wp:posOffset>
                </wp:positionV>
                <wp:extent cx="2766060" cy="1874520"/>
                <wp:effectExtent l="0" t="0" r="0" b="0"/>
                <wp:wrapNone/>
                <wp:docPr id="2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325" w:rsidP="00BE7325" w14:textId="77777777">
                            <w:r>
                              <w:t>…………………………………………….</w:t>
                            </w:r>
                          </w:p>
                          <w:p w:rsidR="00631451" w:rsidP="00631451" w14:textId="4D8204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50" type="#_x0000_t202" style="width:185.9pt;height:110.6pt;margin-top:1.2pt;margin-left:388.9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30592" filled="f" stroked="f">
                <v:textbox style="mso-fit-shape-to-text:t">
                  <w:txbxContent>
                    <w:p w:rsidR="00BE7325" w:rsidP="00BE7325" w14:paraId="0FF9FE5F" w14:textId="77777777">
                      <w:r>
                        <w:t>…………………………………………….</w:t>
                      </w:r>
                    </w:p>
                    <w:p w:rsidR="00631451" w:rsidP="00631451" w14:paraId="0BA6B2F8" w14:textId="4D8204AB"/>
                  </w:txbxContent>
                </v:textbox>
              </v:shape>
            </w:pict>
          </mc:Fallback>
        </mc:AlternateContent>
      </w:r>
    </w:p>
    <w:p w:rsidR="00FC3F07" w:rsidRPr="00C62680" w:rsidP="00FC3F07" w14:paraId="61B5B546" w14:textId="77777777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FC3F07" w:rsidRPr="00C62680" w:rsidP="00FC3F07" w14:paraId="572EAE0B" w14:textId="77777777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631451" w:rsidRPr="00C62680" w:rsidP="00631451" w14:paraId="3F6C3E3B" w14:textId="427D552A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C62680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6009640</wp:posOffset>
                </wp:positionH>
                <wp:positionV relativeFrom="paragraph">
                  <wp:posOffset>24800</wp:posOffset>
                </wp:positionV>
                <wp:extent cx="669925" cy="300990"/>
                <wp:effectExtent l="0" t="0" r="15875" b="22860"/>
                <wp:wrapNone/>
                <wp:docPr id="3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451" w:rsidP="00631451" w14:textId="77777777"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1" type="#_x0000_t202" style="width:52.75pt;height:23.7pt;margin-top:1.95pt;margin-left:473.2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3120" fillcolor="white" strokecolor="#7b7053" strokeweight="2pt">
                <v:textbox>
                  <w:txbxContent>
                    <w:p w:rsidR="00631451" w:rsidP="00631451" w14:paraId="01E4575F" w14:textId="77777777">
                      <w:r>
                        <w:t>2 Marks</w:t>
                      </w:r>
                    </w:p>
                  </w:txbxContent>
                </v:textbox>
              </v:shape>
            </w:pict>
          </mc:Fallback>
        </mc:AlternateContent>
      </w:r>
      <w:r w:rsidRPr="00C62680">
        <w:rPr>
          <w:rFonts w:ascii="Comic Sans MS" w:hAnsi="Comic Sans MS"/>
          <w:b/>
          <w:bCs/>
          <w:sz w:val="24"/>
          <w:szCs w:val="24"/>
        </w:rPr>
        <w:t xml:space="preserve">Choose the correct letter. </w:t>
      </w:r>
    </w:p>
    <w:p w:rsidR="00631451" w:rsidRPr="00C62680" w:rsidP="0051318B" w14:paraId="369C42BD" w14:textId="7E50CA5B">
      <w:pPr>
        <w:pStyle w:val="ListParagraph"/>
        <w:numPr>
          <w:ilvl w:val="0"/>
          <w:numId w:val="7"/>
        </w:numPr>
        <w:tabs>
          <w:tab w:val="left" w:pos="809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rFonts w:asciiTheme="majorBidi" w:hAnsiTheme="majorBidi" w:cstheme="majorBidi"/>
          <w:sz w:val="24"/>
          <w:szCs w:val="24"/>
        </w:rPr>
        <w:t>See you tomorr…..w.   ( o – y – r )</w:t>
      </w:r>
    </w:p>
    <w:p w:rsidR="008D18E9" w:rsidRPr="00C62680" w:rsidP="008D18E9" w14:paraId="483F1706" w14:textId="1AF313C7">
      <w:pPr>
        <w:pStyle w:val="ListParagraph"/>
        <w:numPr>
          <w:ilvl w:val="0"/>
          <w:numId w:val="7"/>
        </w:numPr>
        <w:tabs>
          <w:tab w:val="left" w:pos="809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3936365</wp:posOffset>
                </wp:positionH>
                <wp:positionV relativeFrom="page">
                  <wp:posOffset>9964860</wp:posOffset>
                </wp:positionV>
                <wp:extent cx="4714240" cy="731520"/>
                <wp:effectExtent l="0" t="0" r="0" b="0"/>
                <wp:wrapNone/>
                <wp:docPr id="33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52" style="width:371.2pt;height:57.6pt;margin-top:784.65pt;margin-left:309.9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65408" fillcolor="#a19574" stroked="f"/>
            </w:pict>
          </mc:Fallback>
        </mc:AlternateContent>
      </w:r>
      <w:r w:rsidRPr="00C6268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-405765</wp:posOffset>
                </wp:positionH>
                <wp:positionV relativeFrom="page">
                  <wp:posOffset>9958070</wp:posOffset>
                </wp:positionV>
                <wp:extent cx="4352925" cy="731520"/>
                <wp:effectExtent l="0" t="0" r="0" b="0"/>
                <wp:wrapNone/>
                <wp:docPr id="34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31451" w:rsidRPr="00554E8D" w:rsidP="00631451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width:342.75pt;height:57.6pt;margin-top:784.1pt;margin-left:-31.9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67456" fillcolor="#a5644e" stroked="f">
                <v:textbox>
                  <w:txbxContent>
                    <w:p w:rsidR="00631451" w:rsidRPr="00554E8D" w:rsidP="00631451" w14:paraId="6CF5FDB6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C62680" w:rsidR="003D639D">
        <w:rPr>
          <w:rFonts w:asciiTheme="majorBidi" w:hAnsiTheme="majorBidi" w:cstheme="majorBidi"/>
          <w:sz w:val="24"/>
          <w:szCs w:val="24"/>
        </w:rPr>
        <w:t xml:space="preserve"> </w:t>
      </w:r>
      <w:r w:rsidRPr="00C62680" w:rsidR="008D18E9">
        <w:rPr>
          <w:rFonts w:asciiTheme="majorBidi" w:hAnsiTheme="majorBidi" w:cstheme="majorBidi"/>
          <w:sz w:val="24"/>
          <w:szCs w:val="24"/>
        </w:rPr>
        <w:t>I don't he….r anything.   ( t – a – r )</w:t>
      </w:r>
    </w:p>
    <w:p w:rsidR="00631451" w:rsidRPr="00C01319" w:rsidP="008D18E9" w14:paraId="23B91651" w14:textId="03F665DE">
      <w:pPr>
        <w:pStyle w:val="ListParagraph"/>
        <w:tabs>
          <w:tab w:val="left" w:pos="8095"/>
        </w:tabs>
        <w:spacing w:line="240" w:lineRule="auto"/>
        <w:ind w:left="863"/>
        <w:rPr>
          <w:rFonts w:asciiTheme="majorBidi" w:hAnsiTheme="majorBidi" w:cstheme="majorBidi"/>
          <w:sz w:val="24"/>
          <w:szCs w:val="24"/>
        </w:rPr>
        <w:sectPr w:rsidSect="001D549F">
          <w:pgSz w:w="12240" w:h="15840"/>
          <w:pgMar w:top="630" w:right="630" w:bottom="450" w:left="720" w:header="708" w:footer="708" w:gutter="0"/>
          <w:cols w:space="708"/>
          <w:docGrid w:linePitch="360"/>
        </w:sectPr>
      </w:pPr>
    </w:p>
    <w:p w:rsidR="00257CFD" w:rsidRPr="00E539E3" w:rsidP="00257CFD" w14:paraId="37BEF3B3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lang w:val="en-US" w:eastAsia="en-US" w:bidi="ar-SA"/>
          <w14:ligatures w14:val="none"/>
        </w:rPr>
      </w:pPr>
      <w:bookmarkStart w:id="0" w:name="_Hlk164112379"/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margin">
              <wp:posOffset>2148840</wp:posOffset>
            </wp:positionH>
            <wp:positionV relativeFrom="paragraph">
              <wp:posOffset>-366395</wp:posOffset>
            </wp:positionV>
            <wp:extent cx="1051560" cy="781158"/>
            <wp:effectExtent l="0" t="0" r="0" b="0"/>
            <wp:wrapNone/>
            <wp:docPr id="482309879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309879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0" cy="78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4150995</wp:posOffset>
                </wp:positionH>
                <wp:positionV relativeFrom="paragraph">
                  <wp:posOffset>-457200</wp:posOffset>
                </wp:positionV>
                <wp:extent cx="2182934" cy="100330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82934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914853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English Language</w:t>
                            </w:r>
                            <w:r w:rsidRPr="00914853">
                              <w:rPr>
                                <w:rFonts w:asciiTheme="minorHAnsi" w:eastAsiaTheme="minorHAnsi" w:hAnsiTheme="minorHAnsi" w:cstheme="minorBidi" w:hint="cs"/>
                                <w:color w:val="0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</w:p>
                          <w:p w:rsidR="00257CFD" w:rsidRPr="00914853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Intermediate Grade</w:t>
                            </w:r>
                            <w:r w:rsidRPr="00914853">
                              <w:rPr>
                                <w:rFonts w:asciiTheme="minorHAnsi" w:eastAsiaTheme="minorHAnsi" w:hAnsiTheme="minorHAnsi" w:cstheme="minorBidi" w:hint="cs"/>
                                <w:color w:val="0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2nd </w:t>
                            </w:r>
                            <w:r w:rsidRPr="00914853">
                              <w:rPr>
                                <w:rFonts w:asciiTheme="minorHAnsi" w:eastAsiaTheme="minorHAnsi" w:hAnsiTheme="minorHAnsi" w:cstheme="minorBidi" w:hint="cs"/>
                                <w:color w:val="000000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</w:t>
                            </w: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           </w:t>
                            </w:r>
                          </w:p>
                          <w:p w:rsidR="00257CFD" w:rsidRPr="00914853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 period Exam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54" type="#_x0000_t202" style="width:171.88pt;height:79pt;margin-top:-36pt;margin-left:326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4800" filled="f" fillcolor="this" stroked="f" strokecolor="#b0761f" strokeweight="2pt">
                <v:textbox>
                  <w:txbxContent>
                    <w:p w:rsidR="00257CFD" w:rsidRPr="00914853" w:rsidP="00257CFD" w14:paraId="08297250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English Language</w:t>
                      </w:r>
                      <w:r w:rsidRPr="00914853">
                        <w:rPr>
                          <w:rFonts w:asciiTheme="minorHAnsi" w:eastAsiaTheme="minorHAnsi" w:hAnsiTheme="minorHAnsi" w:cstheme="minorBidi" w:hint="cs"/>
                          <w:color w:val="0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</w:p>
                    <w:p w:rsidR="00257CFD" w:rsidRPr="00914853" w:rsidP="00257CFD" w14:paraId="39130F73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Intermediate Grade</w:t>
                      </w:r>
                      <w:r w:rsidRPr="00914853">
                        <w:rPr>
                          <w:rFonts w:asciiTheme="minorHAnsi" w:eastAsiaTheme="minorHAnsi" w:hAnsiTheme="minorHAnsi" w:cstheme="minorBidi" w:hint="cs"/>
                          <w:color w:val="0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2nd </w:t>
                      </w:r>
                      <w:r w:rsidRPr="00914853">
                        <w:rPr>
                          <w:rFonts w:asciiTheme="minorHAnsi" w:eastAsiaTheme="minorHAnsi" w:hAnsiTheme="minorHAnsi" w:cstheme="minorBidi" w:hint="cs"/>
                          <w:color w:val="000000"/>
                          <w:kern w:val="0"/>
                          <w:sz w:val="20"/>
                          <w:szCs w:val="20"/>
                          <w:rtl/>
                          <w:lang w:val="en-US" w:eastAsia="en-US" w:bidi="ar-SA"/>
                          <w14:ligatures w14:val="none"/>
                        </w:rPr>
                        <w:t xml:space="preserve">     </w:t>
                      </w: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           </w:t>
                      </w:r>
                    </w:p>
                    <w:p w:rsidR="00257CFD" w:rsidRPr="00914853" w:rsidP="00257CFD" w14:paraId="2B4484F2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 period Exam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posOffset>-723900</wp:posOffset>
                </wp:positionH>
                <wp:positionV relativeFrom="paragraph">
                  <wp:posOffset>-487680</wp:posOffset>
                </wp:positionV>
                <wp:extent cx="2217420" cy="1089660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17420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914853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Kingdom of Saudi Arabia</w:t>
                            </w:r>
                          </w:p>
                          <w:p w:rsidR="00257CFD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Ministry of Education</w:t>
                            </w:r>
                          </w:p>
                          <w:p w:rsidR="00257CFD" w:rsidRPr="00914853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……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…..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Education Directorate</w:t>
                            </w:r>
                          </w:p>
                          <w:p w:rsidR="00257CFD" w:rsidRPr="00914853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…………………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 xml:space="preserve">Intermediate </w:t>
                            </w:r>
                            <w:r w:rsidRPr="00914853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  <w:t>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55" type="#_x0000_t202" style="width:174.6pt;height:85.8pt;margin-top:-38.4pt;margin-left:-5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6848" filled="f" fillcolor="this" stroked="f" strokecolor="#b0761f" strokeweight="2pt">
                <v:textbox>
                  <w:txbxContent>
                    <w:p w:rsidR="00257CFD" w:rsidRPr="00914853" w:rsidP="00257CFD" w14:paraId="4FE83249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Kingdom of Saudi Arabia</w:t>
                      </w:r>
                    </w:p>
                    <w:p w:rsidR="00257CFD" w:rsidP="00257CFD" w14:paraId="19DDFCC1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Ministry of Education</w:t>
                      </w:r>
                    </w:p>
                    <w:p w:rsidR="00257CFD" w:rsidRPr="00914853" w:rsidP="00257CFD" w14:paraId="7436309B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……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…..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Education Directorate</w:t>
                      </w:r>
                    </w:p>
                    <w:p w:rsidR="00257CFD" w:rsidRPr="00914853" w:rsidP="00257CFD" w14:paraId="5DF3A8DC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</w:pP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…………………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 xml:space="preserve">Intermediate </w:t>
                      </w:r>
                      <w:r w:rsidRPr="00914853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0"/>
                          <w:szCs w:val="20"/>
                          <w:lang w:val="en-US" w:eastAsia="en-US" w:bidi="ar-SA"/>
                          <w14:ligatures w14:val="none"/>
                        </w:rPr>
                        <w:t>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57CFD" w:rsidRPr="00E539E3" w:rsidP="00257CFD" w14:paraId="3397E375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RPr="00E539E3" w:rsidP="00257CFD" w14:paraId="64FDD9A4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margin">
                  <wp:posOffset>-525780</wp:posOffset>
                </wp:positionH>
                <wp:positionV relativeFrom="paragraph">
                  <wp:posOffset>280670</wp:posOffset>
                </wp:positionV>
                <wp:extent cx="6454140" cy="373380"/>
                <wp:effectExtent l="0" t="0" r="22860" b="26670"/>
                <wp:wrapNone/>
                <wp:docPr id="60436851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54140" cy="373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6246A8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Student's 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Name :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56" type="#_x0000_t202" style="width:508.2pt;height:29.4pt;margin-top:22.1pt;margin-left:-41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0704" filled="f" fillcolor="this" stroked="t" strokecolor="black" strokeweight="1pt">
                <v:textbox>
                  <w:txbxContent>
                    <w:p w:rsidR="00257CFD" w:rsidRPr="006246A8" w:rsidP="00257CFD" w14:paraId="4BBAEB01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Student's 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Name :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57CFD" w:rsidRPr="00E539E3" w:rsidP="00257CFD" w14:paraId="7993561F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245BD288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margin">
                  <wp:posOffset>1257300</wp:posOffset>
                </wp:positionH>
                <wp:positionV relativeFrom="paragraph">
                  <wp:posOffset>5080</wp:posOffset>
                </wp:positionV>
                <wp:extent cx="3230880" cy="548640"/>
                <wp:effectExtent l="0" t="0" r="0" b="0"/>
                <wp:wrapNone/>
                <wp:docPr id="166983490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30880" cy="5486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7157C3" w:rsidP="00257CFD" w14:textId="77777777">
                            <w:pPr>
                              <w:bidi/>
                              <w:spacing w:after="160" w:line="259" w:lineRule="auto"/>
                              <w:ind w:left="992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Reading comprehension</w:t>
                            </w:r>
                            <w:r w:rsidRPr="007157C3">
                              <w:rPr>
                                <w:rFonts w:ascii="Segoe UI Symbol" w:hAnsi="Segoe UI Symbol" w:eastAsiaTheme="minorHAnsi" w:cs="Segoe UI Symbol" w:hint="cs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✦</w:t>
                            </w: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57" style="width:254.4pt;height:43.2pt;margin-top:0.4pt;margin-left:9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8896" arcsize="10923f" filled="f" fillcolor="this" stroked="f" strokecolor="#65420d" strokeweight="2pt">
                <v:textbox>
                  <w:txbxContent>
                    <w:p w:rsidR="00257CFD" w:rsidRPr="007157C3" w:rsidP="00257CFD" w14:paraId="293706BC" w14:textId="77777777">
                      <w:pPr>
                        <w:bidi/>
                        <w:spacing w:after="160" w:line="259" w:lineRule="auto"/>
                        <w:ind w:left="992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Reading comprehension</w:t>
                      </w:r>
                      <w:r w:rsidRPr="007157C3">
                        <w:rPr>
                          <w:rFonts w:ascii="Segoe UI Symbol" w:hAnsi="Segoe UI Symbol" w:eastAsiaTheme="minorHAnsi" w:cs="Segoe UI Symbol" w:hint="cs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✦</w:t>
                      </w: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7CFD" w:rsidRPr="00E539E3" w:rsidP="00257CFD" w14:paraId="71A87B34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4445</wp:posOffset>
                </wp:positionV>
                <wp:extent cx="1074420" cy="365760"/>
                <wp:effectExtent l="0" t="0" r="11430" b="15240"/>
                <wp:wrapNone/>
                <wp:docPr id="3545046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6246A8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……\ 5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58" type="#_x0000_t202" style="width:84.6pt;height:28.8pt;margin-top:0.35pt;margin-left:387pt;mso-wrap-distance-bottom:0;mso-wrap-distance-left:9pt;mso-wrap-distance-right:9pt;mso-wrap-distance-top:0;position:absolute;v-text-anchor:middle;z-index:251732992" filled="f" fillcolor="this" stroked="t" strokecolor="black" strokeweight="2pt">
                <v:textbox>
                  <w:txbxContent>
                    <w:p w:rsidR="00257CFD" w:rsidRPr="006246A8" w:rsidP="00257CFD" w14:paraId="01D5DE8D" w14:textId="77777777">
                      <w:pPr>
                        <w:bidi/>
                        <w:spacing w:after="160" w:line="259" w:lineRule="auto"/>
                        <w:rPr>
                          <w:rFonts w:ascii="Arial" w:eastAsia="Calibri" w:hAnsi="Arial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……\ 5 marks</w:t>
                      </w:r>
                    </w:p>
                  </w:txbxContent>
                </v:textbox>
              </v:shape>
            </w:pict>
          </mc:Fallback>
        </mc:AlternateContent>
      </w:r>
    </w:p>
    <w:p w:rsidR="00257CFD" w:rsidRPr="00AB7BEE" w:rsidP="00257CFD" w14:paraId="678B64E3" w14:textId="77777777">
      <w:pPr>
        <w:bidi/>
        <w:spacing w:after="120" w:line="259" w:lineRule="auto"/>
        <w:ind w:right="-794"/>
        <w:jc w:val="right"/>
        <w:rPr>
          <w:rFonts w:ascii="Arial" w:eastAsia="Calibri" w:hAnsi="Arial" w:cs="Arial"/>
          <w:color w:val="FF0000"/>
          <w:kern w:val="0"/>
          <w:sz w:val="24"/>
          <w:szCs w:val="24"/>
          <w:lang w:val="en-US" w:eastAsia="en-US" w:bidi="ar-SA"/>
          <w14:ligatures w14:val="none"/>
        </w:rPr>
      </w:pPr>
      <w:r w:rsidRPr="00AB7BEE">
        <w:rPr>
          <w:rFonts w:asciiTheme="minorBidi" w:hAnsiTheme="minorBidi"/>
          <w:noProof/>
          <w:sz w:val="24"/>
          <w:szCs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-822960</wp:posOffset>
                </wp:positionH>
                <wp:positionV relativeFrom="paragraph">
                  <wp:posOffset>163830</wp:posOffset>
                </wp:positionV>
                <wp:extent cx="7018020" cy="1173480"/>
                <wp:effectExtent l="0" t="0" r="0" b="0"/>
                <wp:wrapNone/>
                <wp:docPr id="616675740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18020" cy="1173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257CFD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257CFD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Sami is the editor of The Daily news. All the reporters and photographers at the newspaper like Sami a lot. He’s a great boss and they enjoy working with him. He lives in </w:t>
                            </w:r>
                            <w:r w:rsidRPr="00257CFD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Jeddah .</w:t>
                            </w:r>
                            <w:r w:rsidRPr="00257CFD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He works very hard and gets home after eight in the evening. He’s usually very </w:t>
                            </w:r>
                            <w:r w:rsidRPr="00257CFD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tired .</w:t>
                            </w:r>
                            <w:r w:rsidRPr="00257CFD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His wife is a part-time chef so she cooks lovely food for them. Sami doesn’t have much free time but, when he </w:t>
                            </w:r>
                            <w:r w:rsidRPr="00257CFD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does</w:t>
                            </w:r>
                            <w:r w:rsidRPr="00257CFD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he loves watching TV and surfing the Net. His dream is to take karate lessons and become active in the future.</w:t>
                            </w:r>
                          </w:p>
                          <w:p w:rsidR="00257CFD" w:rsidRPr="00257CFD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59" type="#_x0000_t202" style="width:552.6pt;height:92.4pt;margin-top:12.9pt;margin-left:-64.8pt;mso-height-percent:0;mso-height-relative:margin;mso-width-percent:0;mso-width-relative:margin;mso-wrap-distance-bottom:0;mso-wrap-distance-left:9pt;mso-wrap-distance-right:9pt;mso-wrap-distance-top:0;position:absolute;v-text-anchor:middle;z-index:251750400" filled="f" fillcolor="this" stroked="f" strokecolor="#65420d" strokeweight="2pt">
                <v:textbox>
                  <w:txbxContent>
                    <w:p w:rsidR="00257CFD" w:rsidRPr="00257CFD" w:rsidP="00257CFD" w14:paraId="73C6762E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257CFD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Sami is the editor of The Daily news. All the reporters and photographers at the newspaper like Sami a lot. He’s a great boss and they enjoy working with him. He lives in </w:t>
                      </w:r>
                      <w:r w:rsidRPr="00257CFD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Jeddah .</w:t>
                      </w:r>
                      <w:r w:rsidRPr="00257CFD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He works very hard and gets home after eight in the evening. He’s usually very </w:t>
                      </w:r>
                      <w:r w:rsidRPr="00257CFD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tired .</w:t>
                      </w:r>
                      <w:r w:rsidRPr="00257CFD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His wife is a part-time chef so she cooks lovely food for them. Sami doesn’t have much free time but, when he </w:t>
                      </w:r>
                      <w:r w:rsidRPr="00257CFD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does</w:t>
                      </w:r>
                      <w:r w:rsidRPr="00257CFD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he loves watching TV and surfing the Net. His dream is to take karate lessons and become active in the future.</w:t>
                      </w:r>
                    </w:p>
                    <w:p w:rsidR="00257CFD" w:rsidRPr="00257CFD" w:rsidP="00257CFD" w14:paraId="1FB0C8FA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7BEE">
        <w:rPr>
          <w:rFonts w:asciiTheme="minorBidi" w:eastAsiaTheme="minorHAnsi" w:hAnsiTheme="minorBidi" w:cstheme="minorBidi"/>
          <w:color w:val="FF0000"/>
          <w:kern w:val="0"/>
          <w:sz w:val="24"/>
          <w:szCs w:val="24"/>
          <w:lang w:val="en-US" w:eastAsia="en-US" w:bidi="ar-SA"/>
          <w14:ligatures w14:val="none"/>
        </w:rPr>
        <w:t>1-Read the following passage and answer the questions below:</w:t>
      </w:r>
    </w:p>
    <w:p w:rsidR="00257CFD" w:rsidP="00257CFD" w14:paraId="69AA40FD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438C12A9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margin" w:tblpXSpec="center" w:tblpY="886"/>
        <w:bidiVisual/>
        <w:tblW w:w="10344" w:type="dxa"/>
        <w:tblLook w:val="04A0"/>
      </w:tblPr>
      <w:tblGrid>
        <w:gridCol w:w="3120"/>
        <w:gridCol w:w="3544"/>
        <w:gridCol w:w="3680"/>
      </w:tblGrid>
      <w:tr w14:paraId="02848EDF" w14:textId="77777777" w:rsidTr="00257CFD">
        <w:tblPrEx>
          <w:tblW w:w="10344" w:type="dxa"/>
          <w:tblLook w:val="04A0"/>
        </w:tblPrEx>
        <w:tc>
          <w:tcPr>
            <w:tcW w:w="10344" w:type="dxa"/>
            <w:gridSpan w:val="3"/>
            <w:shd w:val="clear" w:color="auto" w:fill="F2F2F2"/>
          </w:tcPr>
          <w:p w:rsidR="00257CFD" w:rsidRPr="00AB7BEE" w:rsidP="00257CFD" w14:paraId="6FB4B4AF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1</w:t>
            </w: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-</w:t>
            </w:r>
            <w:r w:rsidRPr="00AB7BEE">
              <w:rPr>
                <w:rFonts w:asciiTheme="minorBidi" w:eastAsiaTheme="minorHAnsi" w:hAnsiTheme="minorBidi" w:cstheme="minorBidi"/>
                <w:color w:val="0D0D0D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Sami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is the </w:t>
            </w:r>
            <w:r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………..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of The Daily news.</w:t>
            </w:r>
          </w:p>
        </w:tc>
      </w:tr>
      <w:tr w14:paraId="2ADF3D08" w14:textId="77777777" w:rsidTr="00257CFD">
        <w:tblPrEx>
          <w:tblW w:w="10344" w:type="dxa"/>
          <w:tblLook w:val="04A0"/>
        </w:tblPrEx>
        <w:tc>
          <w:tcPr>
            <w:tcW w:w="3120" w:type="dxa"/>
          </w:tcPr>
          <w:p w:rsidR="00257CFD" w:rsidRPr="00AB7BEE" w:rsidP="00257CFD" w14:paraId="3269A6B4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c-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doctor</w:t>
            </w:r>
          </w:p>
        </w:tc>
        <w:tc>
          <w:tcPr>
            <w:tcW w:w="3544" w:type="dxa"/>
          </w:tcPr>
          <w:p w:rsidR="00257CFD" w:rsidRPr="00AB7BEE" w:rsidP="00257CFD" w14:paraId="1A2D08E2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b-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teacher</w:t>
            </w:r>
          </w:p>
        </w:tc>
        <w:tc>
          <w:tcPr>
            <w:tcW w:w="3680" w:type="dxa"/>
          </w:tcPr>
          <w:p w:rsidR="00257CFD" w:rsidRPr="00AB7BEE" w:rsidP="00257CFD" w14:paraId="4CBA8724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-</w:t>
            </w:r>
            <w:r w:rsidRPr="002D112F">
              <w:rPr>
                <w:rFonts w:asciiTheme="minorBidi" w:eastAsiaTheme="minorHAnsi" w:hAnsiTheme="minorBidi" w:cstheme="minorBidi"/>
                <w:color w:val="0D0D0D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editor</w:t>
            </w:r>
          </w:p>
        </w:tc>
      </w:tr>
      <w:tr w14:paraId="7EBDF030" w14:textId="77777777" w:rsidTr="00257CFD">
        <w:tblPrEx>
          <w:tblW w:w="10344" w:type="dxa"/>
          <w:tblLook w:val="04A0"/>
        </w:tblPrEx>
        <w:tc>
          <w:tcPr>
            <w:tcW w:w="10344" w:type="dxa"/>
            <w:gridSpan w:val="3"/>
            <w:shd w:val="clear" w:color="auto" w:fill="F2F2F2"/>
          </w:tcPr>
          <w:p w:rsidR="00257CFD" w:rsidRPr="00AB7BEE" w:rsidP="00257CFD" w14:paraId="51352449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2-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He’s a </w:t>
            </w:r>
            <w:r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…………….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boss</w:t>
            </w:r>
            <w:r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</w:p>
        </w:tc>
      </w:tr>
      <w:tr w14:paraId="40D615A1" w14:textId="77777777" w:rsidTr="00257CFD">
        <w:tblPrEx>
          <w:tblW w:w="10344" w:type="dxa"/>
          <w:tblLook w:val="04A0"/>
        </w:tblPrEx>
        <w:tc>
          <w:tcPr>
            <w:tcW w:w="3120" w:type="dxa"/>
          </w:tcPr>
          <w:p w:rsidR="00257CFD" w:rsidRPr="00AB7BEE" w:rsidP="00257CFD" w14:paraId="57B46250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c-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old</w:t>
            </w:r>
          </w:p>
        </w:tc>
        <w:tc>
          <w:tcPr>
            <w:tcW w:w="3544" w:type="dxa"/>
          </w:tcPr>
          <w:p w:rsidR="00257CFD" w:rsidRPr="00AB7BEE" w:rsidP="00257CFD" w14:paraId="3E2C8116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b-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bad</w:t>
            </w:r>
          </w:p>
        </w:tc>
        <w:tc>
          <w:tcPr>
            <w:tcW w:w="3680" w:type="dxa"/>
          </w:tcPr>
          <w:p w:rsidR="00257CFD" w:rsidRPr="00AB7BEE" w:rsidP="00257CFD" w14:paraId="4C6103A8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-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great</w:t>
            </w:r>
          </w:p>
        </w:tc>
      </w:tr>
      <w:tr w14:paraId="141F23FE" w14:textId="77777777" w:rsidTr="00257CFD">
        <w:tblPrEx>
          <w:tblW w:w="10344" w:type="dxa"/>
          <w:tblLook w:val="04A0"/>
        </w:tblPrEx>
        <w:tc>
          <w:tcPr>
            <w:tcW w:w="10344" w:type="dxa"/>
            <w:gridSpan w:val="3"/>
            <w:shd w:val="clear" w:color="auto" w:fill="F2F2F2"/>
          </w:tcPr>
          <w:p w:rsidR="00257CFD" w:rsidRPr="00AB7BEE" w:rsidP="00257CFD" w14:paraId="700893E8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3-</w:t>
            </w:r>
            <w:r w:rsidRPr="00AB7BEE">
              <w:rPr>
                <w:rFonts w:asciiTheme="minorBidi" w:eastAsiaTheme="minorHAnsi" w:hAnsiTheme="minorBidi" w:cstheme="minorBidi"/>
                <w:color w:val="0D0D0D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asciiTheme="minorBidi" w:eastAsiaTheme="minorHAnsi" w:hAnsiTheme="minorBidi" w:cstheme="minorBidi"/>
                <w:color w:val="0D0D0D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>Sami lives in …………</w:t>
            </w:r>
            <w:r>
              <w:rPr>
                <w:rFonts w:asciiTheme="minorBidi" w:eastAsiaTheme="minorHAnsi" w:hAnsiTheme="minorBidi" w:cstheme="minorBidi"/>
                <w:color w:val="0D0D0D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>…..</w:t>
            </w:r>
            <w:r>
              <w:rPr>
                <w:rFonts w:asciiTheme="minorBidi" w:eastAsiaTheme="minorHAnsi" w:hAnsiTheme="minorBidi" w:cstheme="minorBidi"/>
                <w:color w:val="0D0D0D" w:themeTint="F2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.</w:t>
            </w:r>
          </w:p>
        </w:tc>
      </w:tr>
      <w:tr w14:paraId="523DE24F" w14:textId="77777777" w:rsidTr="00257CFD">
        <w:tblPrEx>
          <w:tblW w:w="10344" w:type="dxa"/>
          <w:tblLook w:val="04A0"/>
        </w:tblPrEx>
        <w:trPr>
          <w:trHeight w:val="83"/>
        </w:trPr>
        <w:tc>
          <w:tcPr>
            <w:tcW w:w="3120" w:type="dxa"/>
          </w:tcPr>
          <w:p w:rsidR="00257CFD" w:rsidRPr="00AB7BEE" w:rsidP="00257CFD" w14:paraId="09B492BB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c-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Jeddah</w:t>
            </w:r>
          </w:p>
        </w:tc>
        <w:tc>
          <w:tcPr>
            <w:tcW w:w="3544" w:type="dxa"/>
          </w:tcPr>
          <w:p w:rsidR="00257CFD" w:rsidRPr="00AB7BEE" w:rsidP="00257CFD" w14:paraId="6F6DC009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b-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Abha</w:t>
            </w:r>
          </w:p>
        </w:tc>
        <w:tc>
          <w:tcPr>
            <w:tcW w:w="3680" w:type="dxa"/>
          </w:tcPr>
          <w:p w:rsidR="00257CFD" w:rsidRPr="00AB7BEE" w:rsidP="00257CFD" w14:paraId="606D0AA2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a- 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Riyadh </w:t>
            </w:r>
          </w:p>
        </w:tc>
      </w:tr>
      <w:tr w14:paraId="0030A4B6" w14:textId="77777777" w:rsidTr="00257CFD">
        <w:tblPrEx>
          <w:tblW w:w="10344" w:type="dxa"/>
          <w:tblLook w:val="04A0"/>
        </w:tblPrEx>
        <w:tc>
          <w:tcPr>
            <w:tcW w:w="10344" w:type="dxa"/>
            <w:gridSpan w:val="3"/>
            <w:shd w:val="clear" w:color="auto" w:fill="F2F2F2"/>
          </w:tcPr>
          <w:p w:rsidR="00257CFD" w:rsidRPr="00AB7BEE" w:rsidP="00257CFD" w14:paraId="2B1FDB66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4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-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His wife is a part-time </w:t>
            </w:r>
            <w:r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…………….</w:t>
            </w:r>
          </w:p>
        </w:tc>
      </w:tr>
      <w:tr w14:paraId="7A5C83E1" w14:textId="77777777" w:rsidTr="00257CFD">
        <w:tblPrEx>
          <w:tblW w:w="10344" w:type="dxa"/>
          <w:tblLook w:val="04A0"/>
        </w:tblPrEx>
        <w:tc>
          <w:tcPr>
            <w:tcW w:w="3120" w:type="dxa"/>
          </w:tcPr>
          <w:p w:rsidR="00257CFD" w:rsidRPr="00AB7BEE" w:rsidP="00257CFD" w14:paraId="652B869F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c-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chef</w:t>
            </w:r>
          </w:p>
        </w:tc>
        <w:tc>
          <w:tcPr>
            <w:tcW w:w="3544" w:type="dxa"/>
          </w:tcPr>
          <w:p w:rsidR="00257CFD" w:rsidRPr="00AB7BEE" w:rsidP="00257CFD" w14:paraId="51D87DEB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b-</w:t>
            </w:r>
            <w:r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nurse</w:t>
            </w:r>
          </w:p>
        </w:tc>
        <w:tc>
          <w:tcPr>
            <w:tcW w:w="3680" w:type="dxa"/>
          </w:tcPr>
          <w:p w:rsidR="00257CFD" w:rsidRPr="00AB7BEE" w:rsidP="00257CFD" w14:paraId="796387C5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a-</w:t>
            </w:r>
            <w:r w:rsidR="00CD0CB3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engineer </w:t>
            </w:r>
          </w:p>
        </w:tc>
      </w:tr>
      <w:tr w14:paraId="0412634E" w14:textId="77777777" w:rsidTr="00257CFD">
        <w:tblPrEx>
          <w:tblW w:w="10344" w:type="dxa"/>
          <w:tblLook w:val="04A0"/>
        </w:tblPrEx>
        <w:tc>
          <w:tcPr>
            <w:tcW w:w="10344" w:type="dxa"/>
            <w:gridSpan w:val="3"/>
            <w:shd w:val="clear" w:color="auto" w:fill="E7E6E6"/>
          </w:tcPr>
          <w:p w:rsidR="00257CFD" w:rsidRPr="00AB7BEE" w:rsidP="00257CFD" w14:paraId="4A3C3D8F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5-</w:t>
            </w:r>
            <w:r w:rsidRPr="00257CFD" w:rsidR="00CD0CB3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 w:rsidR="00CD0CB3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His dream is to take </w:t>
            </w:r>
            <w:r w:rsidR="00CD0CB3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……….</w:t>
            </w:r>
            <w:r w:rsidRPr="00257CFD" w:rsidR="00CD0CB3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lessons</w:t>
            </w:r>
          </w:p>
        </w:tc>
      </w:tr>
      <w:tr w14:paraId="23EC3B32" w14:textId="77777777" w:rsidTr="00257CFD">
        <w:tblPrEx>
          <w:tblW w:w="10344" w:type="dxa"/>
          <w:tblLook w:val="04A0"/>
        </w:tblPrEx>
        <w:tc>
          <w:tcPr>
            <w:tcW w:w="3120" w:type="dxa"/>
          </w:tcPr>
          <w:p w:rsidR="00257CFD" w:rsidRPr="00AB7BEE" w:rsidP="00257CFD" w14:paraId="50785E55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</w:t>
            </w: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- </w:t>
            </w:r>
            <w:r w:rsidR="00CD0CB3"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val="en-US" w:eastAsia="en-US" w:bidi="ar-SA"/>
                <w14:ligatures w14:val="none"/>
              </w:rPr>
              <w:t xml:space="preserve"> </w:t>
            </w:r>
            <w:r w:rsidRPr="00CD0CB3" w:rsidR="00CD0CB3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French</w:t>
            </w:r>
          </w:p>
        </w:tc>
        <w:tc>
          <w:tcPr>
            <w:tcW w:w="3544" w:type="dxa"/>
          </w:tcPr>
          <w:p w:rsidR="00257CFD" w:rsidRPr="00AB7BEE" w:rsidP="00257CFD" w14:paraId="34C7C928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- </w:t>
            </w:r>
            <w:r w:rsidRPr="00257CFD" w:rsidR="00CD0CB3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57CFD" w:rsidR="00CD0CB3">
              <w:rPr>
                <w:rFonts w:asciiTheme="minorBidi" w:eastAsiaTheme="minorHAnsi" w:hAnsiTheme="minorBidi" w:cstheme="min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karate</w:t>
            </w:r>
          </w:p>
        </w:tc>
        <w:tc>
          <w:tcPr>
            <w:tcW w:w="3680" w:type="dxa"/>
          </w:tcPr>
          <w:p w:rsidR="00257CFD" w:rsidRPr="00AB7BEE" w:rsidP="00257CFD" w14:paraId="6F7CDB0C" w14:textId="77777777">
            <w:pPr>
              <w:bidi/>
              <w:spacing w:after="0" w:line="240" w:lineRule="auto"/>
              <w:jc w:val="right"/>
              <w:rPr>
                <w:rFonts w:ascii="Arial" w:eastAsia="Calibri" w:hAnsi="Arial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AB7BEE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a- </w:t>
            </w:r>
            <w:r w:rsidR="00CD0CB3">
              <w:rPr>
                <w:rFonts w:asciiTheme="minorBidi" w:eastAsiaTheme="minorHAnsi" w:hAnsiTheme="minorBidi" w:cstheme="min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cook</w:t>
            </w:r>
          </w:p>
        </w:tc>
      </w:tr>
    </w:tbl>
    <w:p w:rsidR="00257CFD" w:rsidP="00257CFD" w14:paraId="38A7ACEE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RPr="006246A8" w:rsidP="00257CFD" w14:paraId="13A1F00B" w14:textId="77777777">
      <w:pPr>
        <w:bidi/>
        <w:spacing w:after="160" w:line="259" w:lineRule="auto"/>
        <w:rPr>
          <w:rFonts w:ascii="Arial" w:eastAsia="Calibri" w:hAnsi="Arial" w:cs="Arial" w:hint="cs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468297B5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1468755</wp:posOffset>
                </wp:positionH>
                <wp:positionV relativeFrom="paragraph">
                  <wp:posOffset>1943100</wp:posOffset>
                </wp:positionV>
                <wp:extent cx="1958340" cy="373380"/>
                <wp:effectExtent l="0" t="0" r="0" b="0"/>
                <wp:wrapNone/>
                <wp:docPr id="1778684056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8340" cy="3733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7157C3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Grammar</w:t>
                            </w:r>
                            <w:r w:rsidRPr="007157C3"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eastAsiaTheme="minorHAnsi" w:hAnsiTheme="minorBidi" w:cstheme="minorBidi" w:hint="cs"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eastAsiaTheme="minorHAnsi" w:cs="Segoe UI Symbol" w:hint="cs"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60" style="width:154.2pt;height:29.4pt;margin-top:153pt;margin-left:115.65pt;mso-wrap-distance-bottom:0;mso-wrap-distance-left:9pt;mso-wrap-distance-right:9pt;mso-wrap-distance-top:0;position:absolute;v-text-anchor:middle;z-index:251730944" arcsize="10923f" filled="f" fillcolor="this" stroked="f" strokecolor="#65420d" strokeweight="2pt">
                <v:textbox>
                  <w:txbxContent>
                    <w:p w:rsidR="00257CFD" w:rsidRPr="007157C3" w:rsidP="00257CFD" w14:paraId="0C9DB84D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Grammar</w:t>
                      </w:r>
                      <w:r w:rsidRPr="007157C3">
                        <w:rPr>
                          <w:rFonts w:asciiTheme="minorBidi" w:eastAsiaTheme="minorHAnsi" w:hAnsiTheme="minorBidi" w:cstheme="minorBidi" w:hint="cs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157C3">
                        <w:rPr>
                          <w:rFonts w:asciiTheme="minorBidi" w:eastAsiaTheme="minorHAnsi" w:hAnsiTheme="minorBidi" w:cstheme="minorBidi" w:hint="cs"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eastAsiaTheme="minorHAnsi" w:cs="Segoe UI Symbol" w:hint="cs"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✦</w:t>
                      </w:r>
                    </w:p>
                  </w:txbxContent>
                </v:textbox>
              </v:roundrect>
            </w:pict>
          </mc:Fallback>
        </mc:AlternateContent>
      </w:r>
    </w:p>
    <w:p w:rsidR="00257CFD" w:rsidP="00257CFD" w14:paraId="1B02E00F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margin">
                  <wp:posOffset>-754380</wp:posOffset>
                </wp:positionH>
                <wp:positionV relativeFrom="paragraph">
                  <wp:posOffset>307340</wp:posOffset>
                </wp:positionV>
                <wp:extent cx="6385560" cy="3032760"/>
                <wp:effectExtent l="0" t="0" r="0" b="0"/>
                <wp:wrapNone/>
                <wp:docPr id="74584188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5560" cy="303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P="00257CFD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2B7028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A. Choose the correct answer.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1-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(open – opening –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opened )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the book please.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2-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Riyadh(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is – are – am )in Saudi Arabia.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3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- I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( isn't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– aren't – am </w:t>
                            </w:r>
                            <w:r w:rsidRPr="00CD0CB3" w:rsidR="00667994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not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) doctor.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4-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Are you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( sleep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– sleeping – sleeps )?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-Who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( is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– are – am ) your teacher?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6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-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Sara is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( make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– makes – making ) a cake.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7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-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Don't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( eat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– eats – eating ) junk food.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8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-( How – what –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where )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old are you?</w:t>
                            </w:r>
                          </w:p>
                          <w:p w:rsidR="00CD0CB3" w:rsidRPr="00422058" w:rsidP="00CD0CB3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 w:hint="cs"/>
                                <w:color w:val="00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CD0CB3" w:rsidRPr="00AA3150" w:rsidP="00CD0CB3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 w:hint="cs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CD0CB3" w:rsidRPr="00AA3150" w:rsidP="00CD0CB3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 w:hint="cs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CD0CB3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 w:hint="cs"/>
                                <w:color w:val="262626" w:themeTint="D9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CD701F" w:rsidP="00257CFD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4D27E2" w:rsidP="00257CFD" w14:textId="77777777">
                            <w:pPr>
                              <w:bidi/>
                              <w:spacing w:after="12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61" type="#_x0000_t202" style="width:502.8pt;height:238.8pt;margin-top:24.2pt;margin-left:-59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2448" filled="f" fillcolor="this" stroked="f" strokecolor="#65420d" strokeweight="2pt">
                <v:textbox>
                  <w:txbxContent>
                    <w:p w:rsidR="00257CFD" w:rsidP="00257CFD" w14:paraId="55DA9250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2B7028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A. Choose the correct answer.</w:t>
                      </w:r>
                    </w:p>
                    <w:p w:rsidR="00CD0CB3" w:rsidRPr="00CD0CB3" w:rsidP="00CD0CB3" w14:paraId="3D2BDA02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1-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(open – opening –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opened )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the book please.</w:t>
                      </w:r>
                    </w:p>
                    <w:p w:rsidR="00CD0CB3" w:rsidRPr="00CD0CB3" w:rsidP="00CD0CB3" w14:paraId="56575B7D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2-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Riyadh(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is – are – am )in Saudi Arabia.</w:t>
                      </w:r>
                    </w:p>
                    <w:p w:rsidR="00CD0CB3" w:rsidRPr="00CD0CB3" w:rsidP="00CD0CB3" w14:paraId="705D9F4D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3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 I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( isn't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– aren't – am </w:t>
                      </w:r>
                      <w:r w:rsidRPr="00CD0CB3" w:rsidR="00667994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not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) doctor.</w:t>
                      </w:r>
                    </w:p>
                    <w:p w:rsidR="00CD0CB3" w:rsidRPr="00CD0CB3" w:rsidP="00CD0CB3" w14:paraId="52B54575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4-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Are you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( sleep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– sleeping – sleeps )?</w:t>
                      </w:r>
                    </w:p>
                    <w:p w:rsidR="00CD0CB3" w:rsidRPr="00CD0CB3" w:rsidP="00CD0CB3" w14:paraId="0F367658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5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-Who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( is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– are – am ) your teacher?</w:t>
                      </w:r>
                    </w:p>
                    <w:p w:rsidR="00CD0CB3" w:rsidRPr="00CD0CB3" w:rsidP="00CD0CB3" w14:paraId="3766C378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6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Sara is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( make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– makes – making ) a cake.</w:t>
                      </w:r>
                    </w:p>
                    <w:p w:rsidR="00CD0CB3" w:rsidRPr="00CD0CB3" w:rsidP="00CD0CB3" w14:paraId="7C65A097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7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Don't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( eat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– eats – eating ) junk food.</w:t>
                      </w:r>
                    </w:p>
                    <w:p w:rsidR="00CD0CB3" w:rsidRPr="00CD0CB3" w:rsidP="00CD0CB3" w14:paraId="61CEC46E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8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-( How – what –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where )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old are you?</w:t>
                      </w:r>
                    </w:p>
                    <w:p w:rsidR="00CD0CB3" w:rsidRPr="00422058" w:rsidP="00CD0CB3" w14:paraId="5452884D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 w:hint="cs"/>
                          <w:color w:val="00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CD0CB3" w:rsidRPr="00AA3150" w:rsidP="00CD0CB3" w14:paraId="7D43D1BA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 w:hint="cs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CD0CB3" w:rsidRPr="00AA3150" w:rsidP="00CD0CB3" w14:paraId="2DD1D205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 w:hint="cs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CD0CB3" w:rsidP="00CD0CB3" w14:paraId="6572D09F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 w:hint="cs"/>
                          <w:color w:val="262626" w:themeTint="D9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CD701F" w:rsidP="00257CFD" w14:paraId="00BA568E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4D27E2" w:rsidP="00257CFD" w14:paraId="0797438E" w14:textId="77777777">
                      <w:pPr>
                        <w:bidi/>
                        <w:spacing w:after="12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5080000</wp:posOffset>
                </wp:positionH>
                <wp:positionV relativeFrom="paragraph">
                  <wp:posOffset>178435</wp:posOffset>
                </wp:positionV>
                <wp:extent cx="1074420" cy="365760"/>
                <wp:effectExtent l="0" t="0" r="11430" b="15240"/>
                <wp:wrapNone/>
                <wp:docPr id="75183522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6246A8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62" type="#_x0000_t202" style="width:84.6pt;height:28.8pt;margin-top:14.05pt;margin-left:400pt;mso-wrap-distance-bottom:0;mso-wrap-distance-left:9pt;mso-wrap-distance-right:9pt;mso-wrap-distance-top:0;position:absolute;v-text-anchor:middle;z-index:251735040" filled="f" fillcolor="this" stroked="t" strokecolor="black" strokeweight="2pt">
                <v:textbox>
                  <w:txbxContent>
                    <w:p w:rsidR="00257CFD" w:rsidRPr="006246A8" w:rsidP="00257CFD" w14:paraId="2DBBA209" w14:textId="77777777">
                      <w:pPr>
                        <w:bidi/>
                        <w:spacing w:after="160" w:line="259" w:lineRule="auto"/>
                        <w:rPr>
                          <w:rFonts w:ascii="Arial" w:eastAsia="Calibri" w:hAnsi="Arial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4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</w:p>
    <w:p w:rsidR="00257CFD" w:rsidP="00257CFD" w14:paraId="585A691A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1F7EF97E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65361197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664DBE3F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4F886268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3E3422B9" w14:textId="77777777">
      <w:pPr>
        <w:tabs>
          <w:tab w:val="left" w:pos="6192"/>
        </w:tabs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eastAsiaTheme="minorHAnsi" w:hAnsiTheme="minorBidi" w:cstheme="minorBidi"/>
          <w:kern w:val="0"/>
          <w:sz w:val="22"/>
          <w:szCs w:val="22"/>
          <w:rtl/>
          <w:lang w:val="en-US" w:eastAsia="en-US" w:bidi="ar-SA"/>
          <w14:ligatures w14:val="none"/>
        </w:rPr>
        <w:tab/>
      </w:r>
    </w:p>
    <w:p w:rsidR="00257CFD" w:rsidP="00257CFD" w14:paraId="7124DF1B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2E900F16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color w:val="000000" w:themeColor="text1"/>
        </w:rPr>
        <w:drawing>
          <wp:anchor distT="0" distB="0" distL="114300" distR="114300" simplePos="0" relativeHeight="251777024" behindDoc="0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1905</wp:posOffset>
            </wp:positionV>
            <wp:extent cx="497840" cy="497840"/>
            <wp:effectExtent l="0" t="0" r="0" b="0"/>
            <wp:wrapNone/>
            <wp:docPr id="465296744" name="صورة 19">
              <a:hlinkClick xmlns:a="http://schemas.openxmlformats.org/drawingml/2006/main" xmlns:r="http://schemas.openxmlformats.org/officeDocument/2006/relationships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96744" name="صورة 19">
                      <a:hlinkClick xmlns:a="http://schemas.openxmlformats.org/drawingml/2006/main" xmlns:r="http://schemas.openxmlformats.org/officeDocument/2006/relationships" r:id="rId11"/>
                    </pic:cNvPr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CFD" w:rsidP="00257CFD" w14:paraId="679F97A1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lang w:val="en-US" w:eastAsia="en-US" w:bidi="ar-SA"/>
          <w14:ligatures w14:val="none"/>
        </w:rPr>
      </w:pPr>
    </w:p>
    <w:p w:rsidR="00257CFD" w:rsidP="00257CFD" w14:paraId="7088F71E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517D2EDC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-304165</wp:posOffset>
                </wp:positionV>
                <wp:extent cx="6866021" cy="2606040"/>
                <wp:effectExtent l="0" t="0" r="0" b="3810"/>
                <wp:wrapNone/>
                <wp:docPr id="33175002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66021" cy="260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CD0CB3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B. Do as shown between brackets.</w:t>
                            </w:r>
                          </w:p>
                          <w:p w:rsidR="00257CFD" w:rsidRPr="00CD0CB3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1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-( Correct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)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a-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Dubai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aren't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in Egypt. ……………. </w:t>
                            </w:r>
                          </w:p>
                          <w:p w:rsidR="00257CFD" w:rsidRPr="00CD0CB3" w:rsidP="00CD0CB3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b-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Closing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the window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please..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………………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-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(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Give a short answer)</w:t>
                            </w:r>
                          </w:p>
                          <w:p w:rsidR="00CD0CB3" w:rsidP="00CD0CB3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171717" w:themeShade="1A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a-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is he a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doctor ?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-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No,…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…………………………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…………………………………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3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-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(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make a Yes or No question)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a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-They are working now.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B05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                                                         </w:t>
                            </w:r>
                          </w:p>
                          <w:p w:rsidR="00CD0CB3" w:rsidRPr="00CD0CB3" w:rsidP="00CD0CB3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…………………………………………………………..…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……</w:t>
                            </w:r>
                            <w:r w:rsidRPr="00CD0CB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.?</w:t>
                            </w:r>
                          </w:p>
                          <w:p w:rsidR="00257CFD" w:rsidRPr="00CD0CB3" w:rsidP="00257CFD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CD0CB3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CD0CB3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63" type="#_x0000_t202" style="width:540.63pt;height:205.2pt;margin-top:-23.9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54496" filled="f" fillcolor="this" stroked="f" strokecolor="#65420d" strokeweight="2pt">
                <v:textbox>
                  <w:txbxContent>
                    <w:p w:rsidR="00257CFD" w:rsidRPr="00CD0CB3" w:rsidP="00257CFD" w14:paraId="22231EA2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B. Do as shown between brackets.</w:t>
                      </w:r>
                    </w:p>
                    <w:p w:rsidR="00257CFD" w:rsidRPr="00CD0CB3" w:rsidP="00257CFD" w14:paraId="385AF17D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1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-( Correct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)</w:t>
                      </w:r>
                    </w:p>
                    <w:p w:rsidR="00CD0CB3" w:rsidRPr="00CD0CB3" w:rsidP="00CD0CB3" w14:paraId="13EF0A93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a-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Dubai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aren't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in Egypt. ……………. </w:t>
                      </w:r>
                    </w:p>
                    <w:p w:rsidR="00257CFD" w:rsidRPr="00CD0CB3" w:rsidP="00CD0CB3" w14:paraId="54756BCA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b-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Closing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the window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please..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………………</w:t>
                      </w:r>
                    </w:p>
                    <w:p w:rsidR="00CD0CB3" w:rsidRPr="00CD0CB3" w:rsidP="00CD0CB3" w14:paraId="37B4FBAD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3A6D25">
                        <w:rPr>
                          <w:rFonts w:asciiTheme="minorBidi" w:eastAsiaTheme="minorHAnsi" w:hAnsiTheme="minorBidi" w:cstheme="minorBidi"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-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(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Give a short answer)</w:t>
                      </w:r>
                    </w:p>
                    <w:p w:rsidR="00CD0CB3" w:rsidP="00CD0CB3" w14:paraId="3527E6C7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3A6D25">
                        <w:rPr>
                          <w:rFonts w:asciiTheme="minorBidi" w:eastAsiaTheme="minorHAnsi" w:hAnsiTheme="minorBidi" w:cstheme="minorBidi"/>
                          <w:color w:val="171717" w:themeShade="1A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a-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is he a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doctor ?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  <w:p w:rsidR="00CD0CB3" w:rsidRPr="00CD0CB3" w:rsidP="00CD0CB3" w14:paraId="56CD2C58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-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No,…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…………………………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…………………………………</w:t>
                      </w:r>
                    </w:p>
                    <w:p w:rsidR="00CD0CB3" w:rsidRPr="00CD0CB3" w:rsidP="00CD0CB3" w14:paraId="182B13D2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3A6D25">
                        <w:rPr>
                          <w:rFonts w:asciiTheme="minorBidi" w:eastAsiaTheme="minorHAnsi" w:hAnsiTheme="minorBidi" w:cstheme="minorBidi"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3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-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(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make a Yes or No question)</w:t>
                      </w:r>
                    </w:p>
                    <w:p w:rsidR="00CD0CB3" w:rsidRPr="00CD0CB3" w:rsidP="00CD0CB3" w14:paraId="47A42FB0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a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-They are working now.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B05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                                                         </w:t>
                      </w:r>
                    </w:p>
                    <w:p w:rsidR="00CD0CB3" w:rsidRPr="00CD0CB3" w:rsidP="00CD0CB3" w14:paraId="00C648F6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…………………………………………………………..…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……</w:t>
                      </w:r>
                      <w:r w:rsidRPr="00CD0CB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.?</w:t>
                      </w:r>
                    </w:p>
                    <w:p w:rsidR="00257CFD" w:rsidRPr="00CD0CB3" w:rsidP="00257CFD" w14:paraId="51E9A68F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CD0CB3" w:rsidP="00257CFD" w14:paraId="0BA7A7B3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CD0CB3" w:rsidP="00257CFD" w14:paraId="39D9449C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57CFD" w:rsidP="00257CFD" w14:paraId="4A7B9C97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-342900</wp:posOffset>
                </wp:positionV>
                <wp:extent cx="1074420" cy="365760"/>
                <wp:effectExtent l="0" t="0" r="11430" b="15240"/>
                <wp:wrapNone/>
                <wp:docPr id="12383734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6246A8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64" type="#_x0000_t202" style="width:84.6pt;height:28.8pt;margin-top:-27pt;margin-left:397.2pt;mso-wrap-distance-bottom:0;mso-wrap-distance-left:9pt;mso-wrap-distance-right:9pt;mso-wrap-distance-top:0;position:absolute;v-text-anchor:middle;z-index:251741184" filled="f" fillcolor="this" stroked="t" strokecolor="black" strokeweight="2pt">
                <v:textbox>
                  <w:txbxContent>
                    <w:p w:rsidR="00257CFD" w:rsidRPr="006246A8" w:rsidP="00257CFD" w14:paraId="674B2247" w14:textId="77777777">
                      <w:pPr>
                        <w:bidi/>
                        <w:spacing w:after="160" w:line="259" w:lineRule="auto"/>
                        <w:rPr>
                          <w:rFonts w:ascii="Arial" w:eastAsia="Calibri" w:hAnsi="Arial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4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</w:p>
    <w:p w:rsidR="00257CFD" w:rsidP="00257CFD" w14:paraId="03333190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5E011995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6B3F52C7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7757917A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7574F8D1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237A61BD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posOffset>-815340</wp:posOffset>
                </wp:positionH>
                <wp:positionV relativeFrom="paragraph">
                  <wp:posOffset>285115</wp:posOffset>
                </wp:positionV>
                <wp:extent cx="7086600" cy="7620"/>
                <wp:effectExtent l="0" t="0" r="19050" b="30480"/>
                <wp:wrapNone/>
                <wp:docPr id="694841133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866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6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4976" from="-64.2pt,22.45pt" to="493.8pt,23.05pt" fillcolor="this" stroked="t" strokecolor="black" strokeweight="0.75pt">
                <w10:wrap anchorx="margin"/>
              </v:line>
            </w:pict>
          </mc:Fallback>
        </mc:AlternateContent>
      </w:r>
    </w:p>
    <w:p w:rsidR="00667994" w:rsidP="00667994" w14:paraId="29045439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667994" w14:paraId="261FC9E7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margin">
                  <wp:posOffset>1405890</wp:posOffset>
                </wp:positionH>
                <wp:positionV relativeFrom="paragraph">
                  <wp:posOffset>17780</wp:posOffset>
                </wp:positionV>
                <wp:extent cx="1958340" cy="373380"/>
                <wp:effectExtent l="0" t="0" r="0" b="0"/>
                <wp:wrapNone/>
                <wp:docPr id="1936255219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58340" cy="3733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7157C3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57C3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7157C3">
                              <w:rPr>
                                <w:rFonts w:ascii="Segoe UI Symbol" w:hAnsi="Segoe UI Symbol" w:eastAsiaTheme="minorHAnsi" w:cs="Segoe UI Symbol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✦ </w:t>
                            </w:r>
                            <w:r w:rsidRPr="007157C3">
                              <w:rPr>
                                <w:rFonts w:ascii="Segoe UI Symbol" w:hAnsi="Segoe UI Symbol" w:eastAsiaTheme="minorHAnsi" w:cs="Segoe UI Symbo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Vocabulary</w:t>
                            </w: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" o:spid="_x0000_s1066" style="width:154.2pt;height:29.4pt;margin-top:1.4pt;margin-left:110.7pt;mso-position-horizontal-relative:margin;mso-wrap-distance-bottom:0;mso-wrap-distance-left:9pt;mso-wrap-distance-right:9pt;mso-wrap-distance-top:0;position:absolute;v-text-anchor:middle;z-index:251743232" arcsize="10923f" filled="f" fillcolor="this" stroked="f" strokecolor="#65420d" strokeweight="2pt">
                <v:textbox>
                  <w:txbxContent>
                    <w:p w:rsidR="00257CFD" w:rsidRPr="007157C3" w:rsidP="00257CFD" w14:paraId="6067271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7157C3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157C3">
                        <w:rPr>
                          <w:rFonts w:ascii="Segoe UI Symbol" w:hAnsi="Segoe UI Symbol" w:eastAsiaTheme="minorHAnsi" w:cs="Segoe UI Symbol"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✦ </w:t>
                      </w:r>
                      <w:r w:rsidRPr="007157C3">
                        <w:rPr>
                          <w:rFonts w:ascii="Segoe UI Symbol" w:hAnsi="Segoe UI Symbol" w:eastAsiaTheme="minorHAnsi" w:cs="Segoe UI Symbo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Vocabulary</w:t>
                      </w: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A6D25"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11430</wp:posOffset>
                </wp:positionV>
                <wp:extent cx="1074420" cy="365760"/>
                <wp:effectExtent l="0" t="0" r="11430" b="15240"/>
                <wp:wrapNone/>
                <wp:docPr id="1853724807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6246A8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……\ 5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67" type="#_x0000_t202" style="width:84.6pt;height:28.8pt;margin-top:0.9pt;margin-left:402.6pt;mso-wrap-distance-bottom:0;mso-wrap-distance-left:9pt;mso-wrap-distance-right:9pt;mso-wrap-distance-top:0;position:absolute;v-text-anchor:middle;z-index:251737088" filled="f" fillcolor="this" stroked="t" strokecolor="black" strokeweight="2pt">
                <v:textbox>
                  <w:txbxContent>
                    <w:p w:rsidR="00257CFD" w:rsidRPr="006246A8" w:rsidP="00257CFD" w14:paraId="72B5951D" w14:textId="77777777">
                      <w:pPr>
                        <w:bidi/>
                        <w:spacing w:after="160" w:line="259" w:lineRule="auto"/>
                        <w:rPr>
                          <w:rFonts w:ascii="Arial" w:eastAsia="Calibri" w:hAnsi="Arial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……\ 5 marks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-749968</wp:posOffset>
                </wp:positionH>
                <wp:positionV relativeFrom="paragraph">
                  <wp:posOffset>270844</wp:posOffset>
                </wp:positionV>
                <wp:extent cx="6673515" cy="1708484"/>
                <wp:effectExtent l="0" t="0" r="0" b="0"/>
                <wp:wrapNone/>
                <wp:docPr id="85399941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73515" cy="17084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A</w:t>
                            </w:r>
                            <w:r w:rsidRPr="004D27E2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-choose the correct answer.</w:t>
                            </w:r>
                          </w:p>
                          <w:p w:rsidR="00257CFD" w:rsidRPr="003A6D25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D0D0D" w:themeTint="F2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1-</w:t>
                            </w:r>
                            <w:r w:rsidRPr="003A6D25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3A6D25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( hostel</w:t>
                            </w:r>
                            <w:r w:rsidRPr="003A6D25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 xml:space="preserve"> – supermarket – bank ) is a place where  young people can stay cheaply.</w:t>
                            </w:r>
                          </w:p>
                          <w:p w:rsidR="003A6D25" w:rsidRPr="003A6D25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-(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script -soup - sofa ) is the words of a movie, play, or speech.</w:t>
                            </w:r>
                          </w:p>
                          <w:p w:rsidR="00257CFD" w:rsidRPr="004D27E2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B</w:t>
                            </w:r>
                            <w:r w:rsidRPr="004D27E2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- Write the correct word under each picture</w:t>
                            </w:r>
                          </w:p>
                          <w:p w:rsidR="00257CFD" w:rsidRPr="004D27E2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D0D0D" w:themeTint="F2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4D27E2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4D27E2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4D27E2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color w:val="0D0D0D" w:themeTint="F2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68" type="#_x0000_t202" style="width:525.47pt;height:134.53pt;margin-top:21.33pt;margin-left:-59.05pt;mso-height-percent:0;mso-height-relative:margin;mso-wrap-distance-bottom:0;mso-wrap-distance-left:9pt;mso-wrap-distance-right:9pt;mso-wrap-distance-top:0;position:absolute;v-text-anchor:middle;z-index:251760640" filled="f" fillcolor="this" stroked="f" strokecolor="#65420d" strokeweight="2pt">
                <v:textbox>
                  <w:txbxContent>
                    <w:p w:rsidR="00257CFD" w:rsidP="00257CFD" w14:paraId="67F2153A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A</w:t>
                      </w:r>
                      <w:r w:rsidRPr="004D27E2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-choose the correct answer.</w:t>
                      </w:r>
                    </w:p>
                    <w:p w:rsidR="00257CFD" w:rsidRPr="003A6D25" w:rsidP="00CD0CB3" w14:paraId="4D254B61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</w:pPr>
                      <w:r w:rsidRPr="003A6D25">
                        <w:rPr>
                          <w:rFonts w:asciiTheme="minorBidi" w:eastAsiaTheme="minorHAnsi" w:hAnsiTheme="minorBidi" w:cstheme="minorBidi"/>
                          <w:color w:val="0D0D0D" w:themeTint="F2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1-</w:t>
                      </w:r>
                      <w:r w:rsidRPr="003A6D25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3A6D25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( hostel</w:t>
                      </w:r>
                      <w:r w:rsidRPr="003A6D25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 xml:space="preserve"> – supermarket – bank ) is a place where  young people can stay cheaply.</w:t>
                      </w:r>
                    </w:p>
                    <w:p w:rsidR="003A6D25" w:rsidRPr="003A6D25" w:rsidP="00CD0CB3" w14:paraId="2AC9A500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-(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script -soup - sofa ) is the words of a movie, play, or speech.</w:t>
                      </w:r>
                    </w:p>
                    <w:p w:rsidR="00257CFD" w:rsidRPr="004D27E2" w:rsidP="00257CFD" w14:paraId="14CBC5E6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B</w:t>
                      </w:r>
                      <w:r w:rsidRPr="004D27E2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- Write the correct word under each picture</w:t>
                      </w:r>
                    </w:p>
                    <w:p w:rsidR="00257CFD" w:rsidRPr="004D27E2" w:rsidP="00257CFD" w14:paraId="6873B450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D0D0D" w:themeTint="F2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4D27E2" w:rsidP="00257CFD" w14:paraId="39D93DE6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4D27E2" w:rsidP="00257CFD" w14:paraId="5E287C6A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4D27E2" w:rsidP="00257CFD" w14:paraId="5239E2DF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color w:val="0D0D0D" w:themeTint="F2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P="00257CFD" w14:paraId="11C1623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7CFD" w:rsidP="00257CFD" w14:paraId="2C91696D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61865183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78F20366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77796713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hint="cs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5913120" cy="304800"/>
                <wp:effectExtent l="0" t="0" r="11430" b="19050"/>
                <wp:wrapNone/>
                <wp:docPr id="1151037223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3120" cy="304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6D25" w:rsidRPr="003A6D25" w:rsidP="003A6D2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 w:hint="cs"/>
                                <w:b/>
                                <w:bCs/>
                                <w:color w:val="171717" w:themeShade="1A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A6D25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171717" w:themeShade="1A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webcam  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171717" w:themeShade="1A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          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171717" w:themeShade="1A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bookmarkStart w:id="1" w:name="_Hlk175608231"/>
                            <w:bookmarkStart w:id="2" w:name="_Hlk175608232"/>
                            <w:r w:rsidRPr="003A6D25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171717" w:themeShade="1A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elevator  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171717" w:themeShade="1A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           </w:t>
                            </w:r>
                            <w:r w:rsidRPr="003A6D25">
                              <w:rPr>
                                <w:rFonts w:asciiTheme="minorHAnsi" w:eastAsiaTheme="minorHAnsi" w:hAnsiTheme="minorHAnsi" w:cstheme="minorBidi"/>
                                <w:b/>
                                <w:bCs/>
                                <w:color w:val="171717" w:themeShade="1A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credit card</w:t>
                            </w:r>
                            <w:bookmarkEnd w:id="1"/>
                            <w:bookmarkEnd w:id="2"/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171717" w:themeShade="1A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            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171717" w:themeShade="1A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volcano</w:t>
                            </w:r>
                          </w:p>
                          <w:p w:rsidR="00257CFD" w:rsidRPr="003A6D25" w:rsidP="003A6D25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 w:hint="cs"/>
                                <w:b/>
                                <w:bCs/>
                                <w:color w:val="171717" w:themeShade="1A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69" type="#_x0000_t202" style="width:465.6pt;height:24pt;margin-top:14.9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62688" filled="f" fillcolor="this" stroked="t" strokecolor="black" strokeweight="2pt">
                <v:textbox>
                  <w:txbxContent>
                    <w:p w:rsidR="003A6D25" w:rsidRPr="003A6D25" w:rsidP="003A6D25" w14:paraId="4EE2505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 w:hint="cs"/>
                          <w:b/>
                          <w:bCs/>
                          <w:color w:val="171717" w:themeShade="1A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3A6D25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171717" w:themeShade="1A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webcam   </w:t>
                      </w:r>
                      <w:r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171717" w:themeShade="1A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          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171717" w:themeShade="1A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3A6D25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171717" w:themeShade="1A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elevator   </w:t>
                      </w:r>
                      <w:r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171717" w:themeShade="1A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           </w:t>
                      </w:r>
                      <w:r w:rsidRPr="003A6D25">
                        <w:rPr>
                          <w:rFonts w:asciiTheme="minorHAnsi" w:eastAsiaTheme="minorHAnsi" w:hAnsiTheme="minorHAnsi" w:cstheme="minorBidi"/>
                          <w:b/>
                          <w:bCs/>
                          <w:color w:val="171717" w:themeShade="1A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credit card</w:t>
                      </w: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171717" w:themeShade="1A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                   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171717" w:themeShade="1A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volcano</w:t>
                      </w:r>
                    </w:p>
                    <w:p w:rsidR="00257CFD" w:rsidRPr="003A6D25" w:rsidP="003A6D25" w14:paraId="5B317F7C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 w:hint="cs"/>
                          <w:b/>
                          <w:bCs/>
                          <w:color w:val="171717" w:themeShade="1A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57CFD" w:rsidP="00257CFD" w14:paraId="07742A09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-487045</wp:posOffset>
            </wp:positionH>
            <wp:positionV relativeFrom="paragraph">
              <wp:posOffset>351790</wp:posOffset>
            </wp:positionV>
            <wp:extent cx="570865" cy="589368"/>
            <wp:effectExtent l="0" t="0" r="635" b="1270"/>
            <wp:wrapNone/>
            <wp:docPr id="1103935470" name="صورة 3" descr="Elevator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935470" name="Picture 5" descr="Elevator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8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CFD" w:rsidP="00257CFD" w14:paraId="0E7D3E90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4976495</wp:posOffset>
            </wp:positionH>
            <wp:positionV relativeFrom="paragraph">
              <wp:posOffset>192405</wp:posOffset>
            </wp:positionV>
            <wp:extent cx="748030" cy="518600"/>
            <wp:effectExtent l="0" t="0" r="0" b="0"/>
            <wp:wrapNone/>
            <wp:docPr id="652989696" name="صورة 6" descr="Credit card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989696" name="Picture 7" descr="Credit card clipar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51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</w:rPr>
        <w:drawing>
          <wp:anchor distT="0" distB="0" distL="114300" distR="114300" simplePos="0" relativeHeight="251781120" behindDoc="0" locked="0" layoutInCell="1" allowOverlap="1">
            <wp:simplePos x="0" y="0"/>
            <wp:positionH relativeFrom="leftMargin">
              <wp:posOffset>2392680</wp:posOffset>
            </wp:positionH>
            <wp:positionV relativeFrom="paragraph">
              <wp:posOffset>129540</wp:posOffset>
            </wp:positionV>
            <wp:extent cx="533400" cy="53340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3017520</wp:posOffset>
            </wp:positionH>
            <wp:positionV relativeFrom="paragraph">
              <wp:posOffset>28575</wp:posOffset>
            </wp:positionV>
            <wp:extent cx="723900" cy="723900"/>
            <wp:effectExtent l="0" t="0" r="0" b="0"/>
            <wp:wrapNone/>
            <wp:docPr id="14" name="صورة 14" descr="Volcano Clipart Images | Free Vectors, Stock Photos &amp; 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3" descr="Volcano Clipart Images | Free Vectors, Stock Photos &amp; 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CFD" w:rsidP="00257CFD" w14:paraId="75D5E2FD" w14:textId="77777777">
      <w:pPr>
        <w:bidi/>
        <w:spacing w:after="160" w:line="259" w:lineRule="auto"/>
        <w:rPr>
          <w:rFonts w:ascii="Arial" w:eastAsia="Calibri" w:hAnsi="Arial" w:cs="Arial" w:hint="cs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29720B75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page">
                  <wp:posOffset>3591560</wp:posOffset>
                </wp:positionH>
                <wp:positionV relativeFrom="paragraph">
                  <wp:posOffset>280670</wp:posOffset>
                </wp:positionV>
                <wp:extent cx="1756410" cy="332105"/>
                <wp:effectExtent l="0" t="0" r="0" b="0"/>
                <wp:wrapNone/>
                <wp:docPr id="1559189664" name="مستطيل 15591896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C949FE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559189664" o:spid="_x0000_s1070" type="#_x0000_t202" style="width:138.3pt;height:26.15pt;margin-top:22.1pt;margin-left:282.8pt;mso-position-horizontal-relative:page;mso-width-percent:0;mso-width-relative:margin;mso-wrap-distance-bottom:0;mso-wrap-distance-left:9pt;mso-wrap-distance-right:9pt;mso-wrap-distance-top:0;position:absolute;v-text-anchor:middle;z-index:251768832" filled="f" fillcolor="this" stroked="f" strokecolor="#b0761f" strokeweight="2pt">
                <v:textbox>
                  <w:txbxContent>
                    <w:p w:rsidR="00257CFD" w:rsidRPr="00C949FE" w:rsidP="00257CFD" w14:paraId="00C2496D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…………………………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page">
                  <wp:posOffset>5452745</wp:posOffset>
                </wp:positionH>
                <wp:positionV relativeFrom="paragraph">
                  <wp:posOffset>281940</wp:posOffset>
                </wp:positionV>
                <wp:extent cx="1756410" cy="332105"/>
                <wp:effectExtent l="0" t="0" r="0" b="0"/>
                <wp:wrapNone/>
                <wp:docPr id="1253870586" name="مستطيل 12538705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C949FE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253870586" o:spid="_x0000_s1071" type="#_x0000_t202" style="width:138.3pt;height:26.15pt;margin-top:22.2pt;margin-left:429.35pt;mso-position-horizontal-relative:page;mso-width-percent:0;mso-width-relative:margin;mso-wrap-distance-bottom:0;mso-wrap-distance-left:9pt;mso-wrap-distance-right:9pt;mso-wrap-distance-top:0;position:absolute;v-text-anchor:middle;z-index:251770880" filled="f" fillcolor="this" stroked="f" strokecolor="#b0761f" strokeweight="2pt">
                <v:textbox>
                  <w:txbxContent>
                    <w:p w:rsidR="00257CFD" w:rsidRPr="00C949FE" w:rsidP="00257CFD" w14:paraId="071FF109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…………………………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282542</wp:posOffset>
                </wp:positionV>
                <wp:extent cx="1756410" cy="332105"/>
                <wp:effectExtent l="0" t="0" r="0" b="0"/>
                <wp:wrapNone/>
                <wp:docPr id="256298106" name="مستطيل 256298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C949FE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256298106" o:spid="_x0000_s1072" type="#_x0000_t202" style="width:138.3pt;height:26.15pt;margin-top:22.25pt;margin-left:0;mso-position-horizontal:left;mso-position-horizontal-relative:page;mso-width-percent:0;mso-width-relative:margin;mso-wrap-distance-bottom:0;mso-wrap-distance-left:9pt;mso-wrap-distance-right:9pt;mso-wrap-distance-top:0;position:absolute;v-text-anchor:middle;z-index:251764736" filled="f" fillcolor="this" stroked="f" strokecolor="#b0761f" strokeweight="2pt">
                <v:textbox>
                  <w:txbxContent>
                    <w:p w:rsidR="00257CFD" w:rsidRPr="00C949FE" w:rsidP="00257CFD" w14:paraId="42204F0F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…………………………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57CFD" w:rsidP="00257CFD" w14:paraId="172E519C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page">
                  <wp:posOffset>1720215</wp:posOffset>
                </wp:positionH>
                <wp:positionV relativeFrom="paragraph">
                  <wp:posOffset>7620</wp:posOffset>
                </wp:positionV>
                <wp:extent cx="1756410" cy="332105"/>
                <wp:effectExtent l="0" t="0" r="0" b="0"/>
                <wp:wrapNone/>
                <wp:docPr id="303157" name="مستطيل 303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6410" cy="332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C949FE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Calibri" w:eastAsia="Calibri" w:hAnsi="Calibri" w:cs="Arial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C949FE">
                              <w:rPr>
                                <w:rFonts w:asciiTheme="minorHAnsi" w:eastAsiaTheme="minorHAnsi" w:hAnsiTheme="minorHAns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  …………………………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03157" o:spid="_x0000_s1073" type="#_x0000_t202" style="width:138.3pt;height:26.15pt;margin-top:0.6pt;margin-left:135.45pt;mso-position-horizontal-relative:page;mso-width-percent:0;mso-width-relative:margin;mso-wrap-distance-bottom:0;mso-wrap-distance-left:9pt;mso-wrap-distance-right:9pt;mso-wrap-distance-top:0;position:absolute;v-text-anchor:middle;z-index:251766784" filled="f" fillcolor="this" stroked="f" strokecolor="#b0761f" strokeweight="2pt">
                <v:textbox>
                  <w:txbxContent>
                    <w:p w:rsidR="00257CFD" w:rsidRPr="00C949FE" w:rsidP="00257CFD" w14:paraId="65CF8F79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C949FE">
                        <w:rPr>
                          <w:rFonts w:asciiTheme="minorHAnsi" w:eastAsiaTheme="minorHAnsi" w:hAnsiTheme="minorHAns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  …………………………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57CFD" w:rsidRPr="00CD701F" w:rsidP="00257CFD" w14:paraId="66FD99CC" w14:textId="77777777">
      <w:pPr>
        <w:bidi/>
        <w:spacing w:after="160" w:line="259" w:lineRule="auto"/>
        <w:ind w:right="-1020"/>
        <w:jc w:val="right"/>
        <w:rPr>
          <w:rFonts w:ascii="Arial" w:eastAsia="Calibri" w:hAnsi="Arial" w:cs="Arial"/>
          <w:b/>
          <w:bCs/>
          <w:color w:val="FF0000"/>
          <w:kern w:val="0"/>
          <w:sz w:val="22"/>
          <w:szCs w:val="22"/>
          <w:u w:val="single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-750570</wp:posOffset>
                </wp:positionH>
                <wp:positionV relativeFrom="paragraph">
                  <wp:posOffset>386715</wp:posOffset>
                </wp:positionV>
                <wp:extent cx="6385560" cy="1225685"/>
                <wp:effectExtent l="0" t="0" r="0" b="0"/>
                <wp:wrapNone/>
                <wp:docPr id="59336974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5560" cy="122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701F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A. Choose the missing letter.</w:t>
                            </w:r>
                          </w:p>
                          <w:p w:rsidR="00257CFD" w:rsidRPr="006735B3" w:rsidP="00257CFD" w14:textId="77777777">
                            <w:pPr>
                              <w:bidi/>
                              <w:spacing w:after="0" w:line="259" w:lineRule="auto"/>
                              <w:jc w:val="right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CD701F" w:rsidP="00CD0CB3" w14:textId="77777777">
                            <w:pPr>
                              <w:bidi/>
                              <w:spacing w:after="120" w:line="259" w:lineRule="auto"/>
                              <w:jc w:val="right"/>
                              <w:rPr>
                                <w:rFonts w:ascii="Arial" w:eastAsia="Calibri" w:hAnsi="Arial" w:cs="Arial" w:hint="cs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701F">
                              <w:rPr>
                                <w:rFonts w:asciiTheme="minorBidi" w:eastAsiaTheme="minorHAnsi" w:hAnsiTheme="minorBidi" w:cstheme="minorBidi"/>
                                <w:color w:val="0D0D0D" w:themeTint="F2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1-</w:t>
                            </w:r>
                            <w:r w:rsidRPr="00CD701F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22769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During his summer ……</w:t>
                            </w:r>
                            <w:r w:rsidRPr="00122769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acation</w:t>
                            </w:r>
                            <w:r w:rsidRPr="00122769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 xml:space="preserve">, he visited Dubai.  </w:t>
                            </w:r>
                            <w:r w:rsidRPr="00122769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(  v</w:t>
                            </w:r>
                            <w:r w:rsidRPr="00122769" w:rsid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 xml:space="preserve">   -   a  -   d )</w:t>
                            </w:r>
                          </w:p>
                          <w:p w:rsidR="00257CFD" w:rsidRPr="00CD701F" w:rsidP="003A6D25" w14:textId="77777777">
                            <w:pPr>
                              <w:bidi/>
                              <w:spacing w:after="160" w:line="259" w:lineRule="auto"/>
                              <w:jc w:val="right"/>
                              <w:rPr>
                                <w:rFonts w:ascii="Calibri" w:eastAsia="Calibri" w:hAnsi="Calibri" w:cs="Arial" w:hint="cs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D0D0D" w:themeTint="F2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2-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22769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I had just returned from the Cannes Film Fe</w:t>
                            </w:r>
                            <w:r w:rsidRPr="00122769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….</w:t>
                            </w:r>
                            <w:r w:rsidRPr="00122769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tival</w:t>
                            </w:r>
                            <w:r w:rsidRPr="00122769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 xml:space="preserve">. </w:t>
                            </w:r>
                            <w:r w:rsidRPr="00122769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>(  q</w:t>
                            </w:r>
                            <w:r w:rsidRPr="00122769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shd w:val="clear" w:color="auto" w:fill="FFFFFF"/>
                                <w:lang w:val="en-US" w:eastAsia="en-US" w:bidi="ar-SA"/>
                                <w14:ligatures w14:val="none"/>
                              </w:rPr>
                              <w:t xml:space="preserve"> -  s  -  w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74" type="#_x0000_t202" style="width:502.8pt;height:96.51pt;margin-top:30.45pt;margin-left:-59.1pt;mso-height-percent:0;mso-height-relative:margin;mso-width-percent:0;mso-width-relative:margin;mso-wrap-distance-bottom:0;mso-wrap-distance-left:9pt;mso-wrap-distance-right:9pt;mso-wrap-distance-top:0;position:absolute;v-text-anchor:middle;z-index:251756544" filled="f" fillcolor="this" stroked="f" strokecolor="#65420d" strokeweight="2pt">
                <v:textbox>
                  <w:txbxContent>
                    <w:p w:rsidR="00257CFD" w:rsidP="00257CFD" w14:paraId="3C139A77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CD701F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  <w:t>A. Choose the missing letter.</w:t>
                      </w:r>
                    </w:p>
                    <w:p w:rsidR="00257CFD" w:rsidRPr="006735B3" w:rsidP="00257CFD" w14:paraId="571991C8" w14:textId="77777777">
                      <w:pPr>
                        <w:bidi/>
                        <w:spacing w:after="0" w:line="259" w:lineRule="auto"/>
                        <w:jc w:val="right"/>
                        <w:rPr>
                          <w:rFonts w:ascii="Arial" w:eastAsia="Calibri" w:hAnsi="Arial" w:cs="Arial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u w:val="single"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CD701F" w:rsidP="00CD0CB3" w14:paraId="0AFA9B99" w14:textId="77777777">
                      <w:pPr>
                        <w:bidi/>
                        <w:spacing w:after="120" w:line="259" w:lineRule="auto"/>
                        <w:jc w:val="right"/>
                        <w:rPr>
                          <w:rFonts w:ascii="Arial" w:eastAsia="Calibri" w:hAnsi="Arial" w:cs="Arial" w:hint="cs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CD701F">
                        <w:rPr>
                          <w:rFonts w:asciiTheme="minorBidi" w:eastAsiaTheme="minorHAnsi" w:hAnsiTheme="minorBidi" w:cstheme="minorBidi"/>
                          <w:color w:val="0D0D0D" w:themeTint="F2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1-</w:t>
                      </w:r>
                      <w:r w:rsidRPr="00CD701F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22769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During his summer ……</w:t>
                      </w:r>
                      <w:r w:rsidRPr="00122769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acation</w:t>
                      </w:r>
                      <w:r w:rsidRPr="00122769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 xml:space="preserve">, he visited Dubai.  </w:t>
                      </w:r>
                      <w:r w:rsidRPr="00122769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(  v</w:t>
                      </w:r>
                      <w:r w:rsidRPr="00122769" w:rsid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 xml:space="preserve">   -   a  -   d )</w:t>
                      </w:r>
                    </w:p>
                    <w:p w:rsidR="00257CFD" w:rsidRPr="00CD701F" w:rsidP="003A6D25" w14:paraId="4B2FEC50" w14:textId="77777777">
                      <w:pPr>
                        <w:bidi/>
                        <w:spacing w:after="160" w:line="259" w:lineRule="auto"/>
                        <w:jc w:val="right"/>
                        <w:rPr>
                          <w:rFonts w:ascii="Calibri" w:eastAsia="Calibri" w:hAnsi="Calibri" w:cs="Arial" w:hint="cs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D0D0D" w:themeTint="F2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2-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22769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I had just returned from the Cannes Film Fe</w:t>
                      </w:r>
                      <w:r w:rsidRPr="00122769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….</w:t>
                      </w:r>
                      <w:r w:rsidRPr="00122769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tival</w:t>
                      </w:r>
                      <w:r w:rsidRPr="00122769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 xml:space="preserve">. </w:t>
                      </w:r>
                      <w:r w:rsidRPr="00122769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>(  q</w:t>
                      </w:r>
                      <w:r w:rsidRPr="00122769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shd w:val="clear" w:color="auto" w:fill="FFFFFF"/>
                          <w:lang w:val="en-US" w:eastAsia="en-US" w:bidi="ar-SA"/>
                          <w14:ligatures w14:val="none"/>
                        </w:rPr>
                        <w:t xml:space="preserve"> -  s  -  w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-777240</wp:posOffset>
                </wp:positionH>
                <wp:positionV relativeFrom="paragraph">
                  <wp:posOffset>167005</wp:posOffset>
                </wp:positionV>
                <wp:extent cx="7078980" cy="15240"/>
                <wp:effectExtent l="0" t="0" r="26670" b="22860"/>
                <wp:wrapNone/>
                <wp:docPr id="941167378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789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75" style="flip:x;mso-height-percent:0;mso-height-relative:margin;mso-width-percent:0;mso-width-relative:margin;mso-wrap-distance-bottom:0;mso-wrap-distance-left:9pt;mso-wrap-distance-right:9pt;mso-wrap-distance-top:0;position:absolute;v-text-anchor:top;z-index:251788288" from="-61.2pt,13.15pt" to="496.2pt,14.35pt" fillcolor="this" stroked="t" strokecolor="black" strokeweight="0.75pt"/>
            </w:pict>
          </mc:Fallback>
        </mc:AlternateContent>
      </w:r>
      <w:r w:rsidRPr="006C3D5A">
        <w:rPr>
          <w:rFonts w:ascii="Comic Sans MS" w:hAnsi="Comic Sans M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posOffset>1297034</wp:posOffset>
                </wp:positionH>
                <wp:positionV relativeFrom="paragraph">
                  <wp:posOffset>167559</wp:posOffset>
                </wp:positionV>
                <wp:extent cx="2232660" cy="449580"/>
                <wp:effectExtent l="0" t="0" r="0" b="0"/>
                <wp:wrapNone/>
                <wp:docPr id="375544126" name="مستطيل: زوايا مستديرة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32660" cy="44958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7157C3" w:rsidP="00257CFD" w14:textId="77777777">
                            <w:pPr>
                              <w:bidi w:val="0"/>
                              <w:spacing w:after="24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="Segoe UI Symbol" w:hAnsi="Segoe UI Symbol" w:eastAsiaTheme="minorHAnsi" w:cs="Segoe UI Symbo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✦</w:t>
                            </w: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7157C3">
                              <w:rPr>
                                <w:rFonts w:eastAsia="Times New Roman" w:asciiTheme="minorBid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Orthography</w:t>
                            </w:r>
                          </w:p>
                          <w:p w:rsidR="00257CFD" w:rsidRPr="007157C3" w:rsidP="00257CFD" w14:textId="77777777">
                            <w:pPr>
                              <w:bidi w:val="0"/>
                              <w:spacing w:after="16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7157C3">
                              <w:rPr>
                                <w:rFonts w:eastAsia="Times New Roman" w:asciiTheme="minorBid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 xml:space="preserve">Choose the </w:t>
                            </w:r>
                            <w:r w:rsidRPr="007157C3">
                              <w:rPr>
                                <w:rFonts w:eastAsia="Times New Roman" w:asciiTheme="minorBidi" w:hAnsiTheme="minorBidi" w:cstheme="minorBidi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  <w:t>corre</w:t>
                            </w:r>
                          </w:p>
                          <w:p w:rsidR="00257CFD" w:rsidRPr="007157C3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2" o:spid="_x0000_s1076" style="width:175.8pt;height:35.4pt;margin-top:13.19pt;margin-left:102.1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8352" arcsize="10923f" filled="f" fillcolor="this" stroked="f" strokecolor="#b0761f" strokeweight="2pt">
                <v:textbox>
                  <w:txbxContent>
                    <w:p w:rsidR="00257CFD" w:rsidRPr="007157C3" w:rsidP="00257CFD" w14:paraId="6EFBF9F7" w14:textId="77777777">
                      <w:pPr>
                        <w:bidi w:val="0"/>
                        <w:spacing w:after="24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157C3">
                        <w:rPr>
                          <w:rFonts w:ascii="Segoe UI Symbol" w:hAnsi="Segoe UI Symbol" w:eastAsiaTheme="minorHAnsi" w:cs="Segoe UI Symbo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✦</w:t>
                      </w: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157C3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7157C3">
                        <w:rPr>
                          <w:rFonts w:eastAsia="Times New Roman" w:asciiTheme="minorBid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Orthography</w:t>
                      </w:r>
                    </w:p>
                    <w:p w:rsidR="00257CFD" w:rsidRPr="007157C3" w:rsidP="00257CFD" w14:paraId="53B16826" w14:textId="77777777">
                      <w:pPr>
                        <w:bidi w:val="0"/>
                        <w:spacing w:after="16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  <w:r w:rsidRPr="007157C3">
                        <w:rPr>
                          <w:rFonts w:eastAsia="Times New Roman" w:asciiTheme="minorBid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 xml:space="preserve">Choose the </w:t>
                      </w:r>
                      <w:r w:rsidRPr="007157C3">
                        <w:rPr>
                          <w:rFonts w:eastAsia="Times New Roman" w:asciiTheme="minorBidi" w:hAnsiTheme="minorBidi" w:cstheme="minorBidi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  <w:t>corre</w:t>
                      </w:r>
                    </w:p>
                    <w:p w:rsidR="00257CFD" w:rsidRPr="007157C3" w:rsidP="00257CFD" w14:paraId="57F5578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06430E">
        <w:rPr>
          <w:rFonts w:asciiTheme="minorBidi" w:eastAsiaTheme="minorHAnsi" w:hAnsiTheme="minorBidi" w:cstheme="minorBidi"/>
          <w:color w:val="000000"/>
          <w:kern w:val="0"/>
          <w:sz w:val="24"/>
          <w:szCs w:val="24"/>
          <w:lang w:val="en-US" w:eastAsia="en-US" w:bidi="ar-SA"/>
          <w14:ligatures w14:val="none"/>
        </w:rPr>
        <w:t xml:space="preserve">    </w:t>
      </w:r>
    </w:p>
    <w:p w:rsidR="00257CFD" w:rsidP="00257CFD" w14:paraId="2A0215EE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rFonts w:asciiTheme="minorBidi" w:hAnsiTheme="minorBidi"/>
          <w:noProof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5135920</wp:posOffset>
                </wp:positionH>
                <wp:positionV relativeFrom="paragraph">
                  <wp:posOffset>59623</wp:posOffset>
                </wp:positionV>
                <wp:extent cx="1074420" cy="365760"/>
                <wp:effectExtent l="0" t="0" r="11430" b="15240"/>
                <wp:wrapNone/>
                <wp:docPr id="1741561553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4420" cy="3657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6246A8" w:rsidP="00257CFD" w14:textId="77777777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……\ 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6246A8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  <w:t xml:space="preserve"> marks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2" o:spid="_x0000_s1077" type="#_x0000_t202" style="width:84.6pt;height:28.8pt;margin-top:4.69pt;margin-left:404.4pt;mso-wrap-distance-bottom:0;mso-wrap-distance-left:9pt;mso-wrap-distance-right:9pt;mso-wrap-distance-top:0;position:absolute;v-text-anchor:middle;z-index:251739136" filled="f" fillcolor="this" stroked="t" strokecolor="black" strokeweight="2pt">
                <v:textbox>
                  <w:txbxContent>
                    <w:p w:rsidR="00257CFD" w:rsidRPr="006246A8" w:rsidP="00257CFD" w14:paraId="0B9C8CBE" w14:textId="77777777">
                      <w:pPr>
                        <w:bidi/>
                        <w:spacing w:after="160" w:line="259" w:lineRule="auto"/>
                        <w:rPr>
                          <w:rFonts w:ascii="Arial" w:eastAsia="Calibri" w:hAnsi="Arial" w:cs="Arial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……\ 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6246A8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</w:p>
    <w:p w:rsidR="00257CFD" w:rsidP="00257CFD" w14:paraId="2D1017BD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5D6B840D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</w:p>
    <w:p w:rsidR="00257CFD" w:rsidP="00257CFD" w14:paraId="00B5D120" w14:textId="77777777">
      <w:pPr>
        <w:bidi/>
        <w:spacing w:after="160" w:line="259" w:lineRule="auto"/>
        <w:rPr>
          <w:rFonts w:ascii="Arial" w:eastAsia="Calibri" w:hAnsi="Arial" w:cs="Arial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-678180</wp:posOffset>
                </wp:positionH>
                <wp:positionV relativeFrom="paragraph">
                  <wp:posOffset>260350</wp:posOffset>
                </wp:positionV>
                <wp:extent cx="2118360" cy="312420"/>
                <wp:effectExtent l="0" t="0" r="0" b="0"/>
                <wp:wrapNone/>
                <wp:docPr id="1977893342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1836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CD701F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CD701F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B. Write the missing letter</w:t>
                            </w:r>
                            <w:r w:rsidRPr="00CD701F">
                              <w:rPr>
                                <w:rFonts w:asciiTheme="minorBidi" w:eastAsiaTheme="minorHAnsi" w:hAnsiTheme="minorBidi" w:cstheme="minorBidi"/>
                                <w:b/>
                                <w:bCs/>
                                <w:noProof/>
                                <w:color w:val="FF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3" o:spid="_x0000_s1078" type="#_x0000_t202" style="width:166.8pt;height:24.6pt;margin-top:20.5pt;margin-left:-53.4pt;mso-width-percent:0;mso-width-relative:margin;mso-wrap-distance-bottom:0;mso-wrap-distance-left:9pt;mso-wrap-distance-right:9pt;mso-wrap-distance-top:0;position:absolute;v-text-anchor:middle;z-index:251772928" filled="f" fillcolor="this" stroked="f" strokecolor="#65420d" strokeweight="2pt">
                <v:textbox>
                  <w:txbxContent>
                    <w:p w:rsidR="00257CFD" w:rsidRPr="00CD701F" w:rsidP="00257CFD" w14:paraId="1F236D1F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CD701F">
                        <w:rPr>
                          <w:rFonts w:asciiTheme="minorBidi" w:eastAsiaTheme="minorHAnsi" w:hAnsiTheme="minorBidi" w:cstheme="minorBidi"/>
                          <w:b/>
                          <w:bCs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B. Write the missing letter</w:t>
                      </w:r>
                      <w:r w:rsidRPr="00CD701F">
                        <w:rPr>
                          <w:rFonts w:asciiTheme="minorBidi" w:eastAsiaTheme="minorHAnsi" w:hAnsiTheme="minorBidi" w:cstheme="minorBidi"/>
                          <w:b/>
                          <w:bCs/>
                          <w:noProof/>
                          <w:color w:val="FF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57CFD" w:rsidP="00257CFD" w14:paraId="5A246967" w14:textId="77777777">
      <w:pPr>
        <w:bidi/>
        <w:spacing w:after="160" w:line="259" w:lineRule="auto"/>
        <w:rPr>
          <w:rFonts w:ascii="Arial" w:eastAsia="Calibri" w:hAnsi="Arial" w:cs="Arial" w:hint="cs"/>
          <w:kern w:val="0"/>
          <w:sz w:val="22"/>
          <w:szCs w:val="22"/>
          <w:rtl/>
          <w:lang w:val="en-US" w:eastAsia="en-US" w:bidi="ar-SA"/>
          <w14:ligatures w14:val="none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>
            <wp:simplePos x="0" y="0"/>
            <wp:positionH relativeFrom="margin">
              <wp:posOffset>4114165</wp:posOffset>
            </wp:positionH>
            <wp:positionV relativeFrom="paragraph">
              <wp:posOffset>146050</wp:posOffset>
            </wp:positionV>
            <wp:extent cx="546100" cy="483235"/>
            <wp:effectExtent l="0" t="0" r="6350" b="0"/>
            <wp:wrapNone/>
            <wp:docPr id="1157404839" name="صورة 16" descr="AI generated Cute fish clipart design illustration 36520331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404839" name="Picture 5" descr="AI generated Cute fish clipart design illustration 36520331 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7CFD" w:rsidRPr="006246A8" w:rsidP="00257CFD" w14:paraId="41EC77C6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-441960</wp:posOffset>
                </wp:positionH>
                <wp:positionV relativeFrom="paragraph">
                  <wp:posOffset>357505</wp:posOffset>
                </wp:positionV>
                <wp:extent cx="2164080" cy="320040"/>
                <wp:effectExtent l="0" t="0" r="0" b="0"/>
                <wp:wrapNone/>
                <wp:docPr id="1139777096" name="مستطيل: زوايا مستديرة 113977709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164080" cy="3200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6D25" w:rsidRPr="003A6D25" w:rsidP="003A6D2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1-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Ca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…..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era</w:t>
                            </w:r>
                            <w:r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( u – m – z )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39777096" o:spid="_x0000_s1079" style="width:170.4pt;height:25.2pt;margin-top:28.15pt;margin-left:-34.8pt;mso-height-percent:0;mso-height-relative:margin;mso-width-percent:0;mso-width-relative:margin;mso-wrap-distance-bottom:0;mso-wrap-distance-left:9pt;mso-wrap-distance-right:9pt;mso-wrap-distance-top:0;position:absolute;v-text-anchor:middle;z-index:251784192" arcsize="10923f" filled="f" fillcolor="this" stroked="f" strokecolor="#b0761f" strokeweight="2pt">
                <v:textbox>
                  <w:txbxContent>
                    <w:p w:rsidR="003A6D25" w:rsidRPr="003A6D25" w:rsidP="003A6D25" w14:paraId="1078FC88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1-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Ca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…..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era</w:t>
                      </w:r>
                      <w:r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( u – m – z )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17780</wp:posOffset>
            </wp:positionV>
            <wp:extent cx="537308" cy="381000"/>
            <wp:effectExtent l="0" t="0" r="0" b="0"/>
            <wp:wrapNone/>
            <wp:docPr id="1603046955" name="صورة 14" descr="Camera Clipart Images – Browse 35,010 Stock Photos, Vectors, and Video | 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46955" name="Picture 3" descr="Camera Clipart Images – Browse 35,010 Stock Photos, Vectors, and Video |  Adobe Stock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6" t="14718" r="13635" b="17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08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 w:rsidR="00257CFD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margin">
              <wp:posOffset>2894965</wp:posOffset>
            </wp:positionH>
            <wp:positionV relativeFrom="paragraph">
              <wp:posOffset>3307080</wp:posOffset>
            </wp:positionV>
            <wp:extent cx="1307465" cy="663575"/>
            <wp:effectExtent l="0" t="0" r="6985" b="3175"/>
            <wp:wrapNone/>
            <wp:docPr id="582691240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91240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 w:rsidR="00257CFD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margin">
                  <wp:posOffset>834390</wp:posOffset>
                </wp:positionH>
                <wp:positionV relativeFrom="paragraph">
                  <wp:posOffset>4045585</wp:posOffset>
                </wp:positionV>
                <wp:extent cx="2762250" cy="312420"/>
                <wp:effectExtent l="0" t="0" r="19050" b="11430"/>
                <wp:wrapNone/>
                <wp:docPr id="933199445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EE5912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EE5912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Your teacher:</w:t>
                            </w:r>
                          </w:p>
                          <w:p w:rsidR="00257CFD" w:rsidRPr="00EE5912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257CFD" w:rsidRPr="00EE5912" w:rsidP="00257CFD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80" type="#_x0000_t202" style="width:217.5pt;height:24.6pt;margin-top:318.55pt;margin-left:65.7pt;mso-height-percent:0;mso-height-relative:margin;mso-position-horizontal-relative:margin;mso-wrap-distance-bottom:0;mso-wrap-distance-left:9pt;mso-wrap-distance-right:9pt;mso-wrap-distance-top:0;position:absolute;v-text-anchor:middle;z-index:251746304" filled="f" fillcolor="this" stroked="t" strokecolor="#080808" strokeweight="2pt">
                <v:textbox>
                  <w:txbxContent>
                    <w:p w:rsidR="00257CFD" w:rsidRPr="00EE5912" w:rsidP="00257CFD" w14:paraId="7203437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EE5912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Your teacher:</w:t>
                      </w:r>
                    </w:p>
                    <w:p w:rsidR="00257CFD" w:rsidRPr="00EE5912" w:rsidP="00257CFD" w14:paraId="02412593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  <w:p w:rsidR="00257CFD" w:rsidRPr="00EE5912" w:rsidP="00257CFD" w14:paraId="184B21F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:rsidR="00257CFD" w:rsidP="00257CFD" w14:paraId="27BBC6B1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3444240</wp:posOffset>
                </wp:positionH>
                <wp:positionV relativeFrom="paragraph">
                  <wp:posOffset>52070</wp:posOffset>
                </wp:positionV>
                <wp:extent cx="1889760" cy="320040"/>
                <wp:effectExtent l="0" t="0" r="0" b="0"/>
                <wp:wrapNone/>
                <wp:docPr id="410789210" name="مستطيل: زوايا مستديرة 4107892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89760" cy="32004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6D25" w:rsidRPr="003A6D25" w:rsidP="003A6D25" w14:textId="77777777">
                            <w:pPr>
                              <w:bidi/>
                              <w:spacing w:after="160" w:line="259" w:lineRule="auto"/>
                              <w:jc w:val="center"/>
                              <w:rPr>
                                <w:rFonts w:ascii="Arial" w:eastAsia="Calibri" w:hAnsi="Arial" w:cs="Arial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2-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Fi….h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(</w:t>
                            </w:r>
                            <w:r w:rsidRPr="003A6D25">
                              <w:rPr>
                                <w:rFonts w:asciiTheme="minorBidi" w:eastAsiaTheme="minorHAnsi" w:hAnsiTheme="minorBidi" w:cstheme="minorBidi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s   - g -  r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0789210" o:spid="_x0000_s1081" style="width:148.8pt;height:25.2pt;margin-top:4.1pt;margin-left:271.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6240" arcsize="10923f" filled="f" fillcolor="this" stroked="f" strokecolor="#b0761f" strokeweight="2pt">
                <v:textbox>
                  <w:txbxContent>
                    <w:p w:rsidR="003A6D25" w:rsidRPr="003A6D25" w:rsidP="003A6D25" w14:paraId="17C24A2E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Arial" w:eastAsia="Calibri" w:hAnsi="Arial" w:cs="Arial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2-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Fi….h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(</w:t>
                      </w:r>
                      <w:r w:rsidRPr="003A6D25">
                        <w:rPr>
                          <w:rFonts w:asciiTheme="minorBidi" w:eastAsiaTheme="minorHAnsi" w:hAnsiTheme="minorBidi" w:cstheme="minorBidi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s   - g -  r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57CFD" w:rsidRPr="002D112F" w:rsidP="00257CFD" w14:paraId="69C22D05" w14:textId="77777777">
      <w:pPr>
        <w:bidi/>
        <w:spacing w:after="160" w:line="259" w:lineRule="auto"/>
        <w:rPr>
          <w:rFonts w:ascii="Calibri" w:eastAsia="Calibri" w:hAnsi="Calibri" w:cs="Arial"/>
          <w:kern w:val="0"/>
          <w:sz w:val="22"/>
          <w:szCs w:val="22"/>
          <w:lang w:val="en-US" w:eastAsia="en-US" w:bidi="ar-SA"/>
          <w14:ligatures w14:val="none"/>
        </w:rPr>
      </w:pPr>
    </w:p>
    <w:p w:rsidR="007D6D4C" w14:paraId="594605E9" w14:textId="77777777">
      <w:pPr>
        <w:bidi/>
        <w:spacing w:after="160" w:line="259" w:lineRule="auto"/>
        <w:rPr>
          <w:rFonts w:ascii="Calibri" w:eastAsia="Calibri" w:hAnsi="Calibri" w:cs="Arial" w:hint="cs"/>
          <w:kern w:val="0"/>
          <w:sz w:val="22"/>
          <w:szCs w:val="22"/>
          <w:lang w:val="en-US" w:eastAsia="en-US" w:bidi="ar-SA"/>
          <w14:ligatures w14:val="none"/>
        </w:rPr>
        <w:sectPr w:rsidSect="00257CFD">
          <w:footerReference w:type="default" r:id="rId20"/>
          <w:type w:val="nextPage"/>
          <w:pgSz w:w="12240" w:h="15840" w:code="1"/>
          <w:pgMar w:top="1440" w:right="1800" w:bottom="1440" w:left="180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margin">
                  <wp:posOffset>937895</wp:posOffset>
                </wp:positionH>
                <wp:positionV relativeFrom="paragraph">
                  <wp:posOffset>8890</wp:posOffset>
                </wp:positionV>
                <wp:extent cx="3264535" cy="986155"/>
                <wp:effectExtent l="0" t="0" r="12065" b="23495"/>
                <wp:wrapNone/>
                <wp:docPr id="2136086129" name="مستطيل: زوايا مستديرة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264535" cy="98615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7CFD" w:rsidRPr="00AB7BEE" w:rsidP="00257CFD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B7BEE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The end of the questions</w:t>
                            </w:r>
                          </w:p>
                          <w:p w:rsidR="00257CFD" w:rsidRPr="00AB7BEE" w:rsidP="00257CFD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B7BEE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Good luck   </w:t>
                            </w:r>
                          </w:p>
                          <w:p w:rsidR="00257CFD" w:rsidRPr="00AB7BEE" w:rsidP="00257CFD" w14:textId="77777777">
                            <w:pPr>
                              <w:bidi/>
                              <w:spacing w:after="0" w:line="259" w:lineRule="auto"/>
                              <w:jc w:val="center"/>
                              <w:rPr>
                                <w:rFonts w:ascii="Traditional Arabic" w:eastAsia="Calibri" w:hAnsi="Traditional Arabic" w:cs="Traditional Arabic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AB7BEE">
                              <w:rPr>
                                <w:rFonts w:ascii="Traditional Arabic" w:hAnsi="Traditional Arabic" w:eastAsiaTheme="minorHAnsi" w:cs="Traditional Arabic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Your teacher ………………………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" o:spid="_x0000_s1082" style="width:257.05pt;height:77.65pt;margin-top:0.7pt;margin-left:73.8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8592" arcsize="10923f" fillcolor="white" stroked="t" strokecolor="black" strokeweight="2pt">
                <v:textbox>
                  <w:txbxContent>
                    <w:p w:rsidR="00257CFD" w:rsidRPr="00AB7BEE" w:rsidP="00257CFD" w14:paraId="22E47EE8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Traditional Arabic" w:eastAsia="Calibri" w:hAnsi="Traditional Arabic" w:cs="Traditional Arabic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AB7BEE">
                        <w:rPr>
                          <w:rFonts w:ascii="Traditional Arabic" w:hAnsi="Traditional Arabic" w:eastAsiaTheme="minorHAnsi" w:cs="Traditional Arabic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The end of the questions</w:t>
                      </w:r>
                    </w:p>
                    <w:p w:rsidR="00257CFD" w:rsidRPr="00AB7BEE" w:rsidP="00257CFD" w14:paraId="32E5531D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Traditional Arabic" w:eastAsia="Calibri" w:hAnsi="Traditional Arabic" w:cs="Traditional Arabic"/>
                          <w:color w:val="000000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AB7BEE">
                        <w:rPr>
                          <w:rFonts w:ascii="Traditional Arabic" w:hAnsi="Traditional Arabic" w:eastAsiaTheme="minorHAnsi" w:cs="Traditional Arabic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Good luck   </w:t>
                      </w:r>
                    </w:p>
                    <w:p w:rsidR="00257CFD" w:rsidRPr="00AB7BEE" w:rsidP="00257CFD" w14:paraId="22B2484B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Traditional Arabic" w:eastAsia="Calibri" w:hAnsi="Traditional Arabic" w:cs="Traditional Arabic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 w:rsidRPr="00AB7BEE">
                        <w:rPr>
                          <w:rFonts w:ascii="Traditional Arabic" w:hAnsi="Traditional Arabic" w:eastAsiaTheme="minorHAnsi" w:cs="Traditional Arabic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Your teacher ………………………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11A50" w:rsidRPr="00711A50" w:rsidP="007F273B" w14:paraId="015FBA20" w14:textId="68760E4E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4"/>
          <w:szCs w:val="24"/>
          <w:rtl/>
          <w:lang w:val="en-US" w:eastAsia="en-US" w:bidi="ar-SA"/>
          <w14:ligatures w14:val="none"/>
        </w:rPr>
      </w:pPr>
      <w:r w:rsidRPr="00711A50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margin">
                  <wp:posOffset>4244340</wp:posOffset>
                </wp:positionH>
                <wp:positionV relativeFrom="paragraph">
                  <wp:posOffset>157481</wp:posOffset>
                </wp:positionV>
                <wp:extent cx="2828925" cy="857250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8925" cy="857250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11A50" w:rsidRPr="00711A50" w:rsidP="00711A50" w14:textId="77777777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lang w:val="en-US" w:eastAsia="en-US" w:bidi="ar-SA"/>
                                <w14:ligatures w14:val="standardContextual"/>
                              </w:rPr>
                              <w:t>Kingdom of Saudi Arabia</w:t>
                            </w:r>
                          </w:p>
                          <w:p w:rsidR="00711A50" w:rsidRPr="00711A50" w:rsidP="00711A50" w14:textId="77777777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lang w:val="en-US" w:eastAsia="en-US" w:bidi="ar-SA"/>
                                <w14:ligatures w14:val="standardContextual"/>
                              </w:rPr>
                              <w:t>Ministry of Education</w:t>
                            </w:r>
                          </w:p>
                          <w:p w:rsidR="00711A50" w:rsidRPr="00711A50" w:rsidP="00711A50" w14:textId="7539B0A9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711A50"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lang w:val="en-US" w:eastAsia="en-US" w:bidi="ar-SA"/>
                                <w14:ligatures w14:val="standardContextual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eastAsiaTheme="minorHAnsi" w:cstheme="minorBidi" w:hint="cs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  <w:t>............</w:t>
                            </w:r>
                          </w:p>
                          <w:p w:rsidR="00711A50" w:rsidRPr="00711A50" w:rsidP="00711A50" w14:textId="1C0AAE3E">
                            <w:pPr>
                              <w:bidi/>
                              <w:spacing w:after="0" w:line="276" w:lineRule="auto"/>
                              <w:jc w:val="center"/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:lang w:val="en-US" w:eastAsia="en-US" w:bidi="ar-SA"/>
                                <w14:ligatures w14:val="standardContextual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16"/>
                                <w:szCs w:val="16"/>
                                <w:lang w:val="en-US" w:eastAsia="en-US" w:bidi="ar-SA"/>
                                <w14:ligatures w14:val="standardContextual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 w:eastAsiaTheme="minorHAnsi" w:cstheme="minorBidi"/>
                                <w:b/>
                                <w:bCs/>
                                <w:color w:val="000000"/>
                                <w:kern w:val="2"/>
                                <w:sz w:val="20"/>
                                <w:szCs w:val="20"/>
                                <w:lang w:val="en-US" w:eastAsia="en-US" w:bidi="ar-SA"/>
                                <w14:ligatures w14:val="standardContextual"/>
                              </w:rPr>
                              <w:t>Intermediate School</w:t>
                            </w:r>
                          </w:p>
                          <w:p w:rsidR="00711A50" w:rsidP="00711A50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Theme="minorHAnsi" w:eastAsiaTheme="minorHAnsi" w:hAnsiTheme="minorHAnsi" w:cstheme="minorBidi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8" o:spid="_x0000_s1083" style="width:222.75pt;height:67.5pt;margin-top:12.4pt;margin-left:334.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0336" arcsize="10923f" filled="f" fillcolor="this" stroked="f" strokeweight="0.25pt">
                <v:textbox>
                  <w:txbxContent>
                    <w:p w:rsidR="00711A50" w:rsidRPr="00711A50" w:rsidP="00711A50" w14:paraId="17CAB9E3" w14:textId="77777777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Kingdom of Saudi Arabia</w:t>
                      </w:r>
                    </w:p>
                    <w:p w:rsidR="00711A50" w:rsidRPr="00711A50" w:rsidP="00711A50" w14:paraId="5749E526" w14:textId="77777777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Ministry of Education</w:t>
                      </w:r>
                    </w:p>
                    <w:p w:rsidR="00711A50" w:rsidRPr="00711A50" w:rsidP="00711A50" w14:paraId="48E8B8AC" w14:textId="7539B0A9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eastAsiaTheme="minorHAnsi" w:cstheme="minorBidi" w:hint="cs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rtl/>
                          <w:lang w:val="en-US" w:eastAsia="en-US" w:bidi="ar-SA"/>
                          <w14:ligatures w14:val="standardContextual"/>
                        </w:rPr>
                        <w:t>............</w:t>
                      </w:r>
                    </w:p>
                    <w:p w:rsidR="00711A50" w:rsidRPr="00711A50" w:rsidP="00711A50" w14:paraId="23017E78" w14:textId="1C0AAE3E">
                      <w:pPr>
                        <w:bidi/>
                        <w:spacing w:after="0" w:line="276" w:lineRule="auto"/>
                        <w:jc w:val="center"/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:lang w:val="en-US" w:eastAsia="en-US" w:bidi="ar-SA"/>
                          <w14:ligatures w14:val="standardContextual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16"/>
                          <w:szCs w:val="16"/>
                          <w:lang w:val="en-US" w:eastAsia="en-US" w:bidi="ar-SA"/>
                          <w14:ligatures w14:val="standardContextual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 w:eastAsiaTheme="minorHAnsi" w:cstheme="minorBidi"/>
                          <w:b/>
                          <w:bCs/>
                          <w:color w:val="000000"/>
                          <w:kern w:val="2"/>
                          <w:sz w:val="20"/>
                          <w:szCs w:val="20"/>
                          <w:lang w:val="en-US" w:eastAsia="en-US" w:bidi="ar-SA"/>
                          <w14:ligatures w14:val="standardContextual"/>
                        </w:rPr>
                        <w:t>Intermediate School</w:t>
                      </w:r>
                    </w:p>
                    <w:p w:rsidR="00711A50" w:rsidP="00711A50" w14:paraId="0B5D8F39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Theme="minorHAnsi" w:eastAsiaTheme="minorHAnsi" w:hAnsiTheme="minorHAnsi" w:cstheme="minorBidi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eastAsia="Calibri" w:hAnsi="Comic Sans MS" w:cs="Arial" w:hint="cs"/>
          <w:b/>
          <w:bCs/>
          <w:noProof/>
          <w:color w:val="0070C0"/>
          <w:kern w:val="0"/>
          <w:sz w:val="28"/>
          <w:szCs w:val="28"/>
          <w:rtl/>
          <w:lang w:val="ar-SA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157480</wp:posOffset>
            </wp:positionV>
            <wp:extent cx="1276350" cy="647700"/>
            <wp:effectExtent l="0" t="0" r="0" b="0"/>
            <wp:wrapNone/>
            <wp:docPr id="11277108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1089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Arial"/>
          <w:b/>
          <w:bCs/>
          <w:noProof/>
          <w:color w:val="0070C0"/>
          <w:kern w:val="0"/>
          <w:sz w:val="44"/>
          <w:szCs w:val="44"/>
          <w:rtl/>
          <w:lang w:val="ar-SA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16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  <w:tab/>
      </w:r>
      <w:r>
        <w:rPr>
          <w:rFonts w:ascii="Comic Sans MS" w:eastAsia="Calibri" w:hAnsi="Comic Sans MS" w:cs="Arial" w:hint="cs"/>
          <w:b/>
          <w:bCs/>
          <w:color w:val="0070C0"/>
          <w:kern w:val="0"/>
          <w:sz w:val="44"/>
          <w:szCs w:val="44"/>
          <w:rtl/>
          <w:lang w:val="en-US" w:eastAsia="en-US" w:bidi="ar-SA"/>
          <w14:ligatures w14:val="none"/>
        </w:rPr>
        <w:t xml:space="preserve">                                     </w:t>
      </w:r>
    </w:p>
    <w:tbl>
      <w:tblPr>
        <w:tblStyle w:val="TableNormal"/>
        <w:tblpPr w:leftFromText="180" w:rightFromText="180" w:vertAnchor="text" w:horzAnchor="margin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</w:tblGrid>
      <w:tr w14:paraId="6F25E9B9" w14:textId="77777777" w:rsidTr="00711A5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17" w:type="dxa"/>
            <w:shd w:val="clear" w:color="auto" w:fill="auto"/>
          </w:tcPr>
          <w:p w:rsidR="00711A50" w:rsidRPr="00711A50" w:rsidP="00711A50" w14:paraId="7D20D204" w14:textId="77777777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bookmarkStart w:id="3" w:name="_Hlk153311353"/>
          </w:p>
        </w:tc>
      </w:tr>
      <w:tr w14:paraId="1A46D500" w14:textId="77777777" w:rsidTr="00711A50">
        <w:tblPrEx>
          <w:tblW w:w="0" w:type="auto"/>
          <w:tblLook w:val="04A0"/>
        </w:tblPrEx>
        <w:tc>
          <w:tcPr>
            <w:tcW w:w="817" w:type="dxa"/>
            <w:shd w:val="clear" w:color="auto" w:fill="auto"/>
          </w:tcPr>
          <w:p w:rsidR="00711A50" w:rsidRPr="00711A50" w:rsidP="00711A50" w14:paraId="1C844B3B" w14:textId="77777777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 w:rsidRPr="00711A50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20</w:t>
            </w:r>
          </w:p>
        </w:tc>
      </w:tr>
    </w:tbl>
    <w:bookmarkEnd w:id="3"/>
    <w:p w:rsidR="00711A50" w:rsidRPr="00711A50" w:rsidP="007F273B" w14:paraId="122DC830" w14:textId="1D73399D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:lang w:val="en-US" w:eastAsia="en-US" w:bidi="ar-SA"/>
          <w14:ligatures w14:val="none"/>
        </w:rPr>
      </w:pPr>
      <w:r>
        <w:rPr>
          <w:rFonts w:ascii="Comic Sans MS" w:eastAsia="Calibri" w:hAnsi="Comic Sans MS" w:cs="Arial" w:hint="cs"/>
          <w:b/>
          <w:bCs/>
          <w:color w:val="0070C0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                                                                                                                  </w:t>
      </w:r>
      <w:r>
        <w:rPr>
          <w:rFonts w:ascii="Comic Sans MS" w:eastAsia="Calibri" w:hAnsi="Comic Sans MS" w:cs="Arial"/>
          <w:b/>
          <w:bCs/>
          <w:color w:val="0070C0"/>
          <w:kern w:val="0"/>
          <w:sz w:val="28"/>
          <w:szCs w:val="28"/>
          <w:lang w:val="en-US" w:eastAsia="en-US" w:bidi="ar-SA"/>
          <w14:ligatures w14:val="none"/>
        </w:rPr>
        <w:t xml:space="preserve">Total                                                                                       </w:t>
      </w:r>
    </w:p>
    <w:p w:rsidR="00711A50" w:rsidP="007F273B" w14:paraId="354CFCCB" w14:textId="4BA7957E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4"/>
          <w:szCs w:val="44"/>
          <w:rtl/>
          <w:lang w:val="en-US" w:eastAsia="en-US" w:bidi="ar-SA"/>
          <w14:ligatures w14:val="none"/>
        </w:rPr>
      </w:pPr>
    </w:p>
    <w:p w:rsidR="00711A50" w:rsidRPr="00711A50" w:rsidP="007F273B" w14:paraId="4F793766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eastAsia="Calibri" w:hAnsi="Comic Sans MS" w:cs="Arial"/>
          <w:b/>
          <w:bCs/>
          <w:color w:val="0070C0"/>
          <w:kern w:val="0"/>
          <w:sz w:val="4"/>
          <w:szCs w:val="4"/>
          <w:rtl/>
          <w:lang w:val="en-US" w:eastAsia="en-US" w:bidi="ar-SA"/>
          <w14:ligatures w14:val="none"/>
        </w:rPr>
      </w:pPr>
    </w:p>
    <w:p w:rsidR="00711A50" w:rsidRPr="00711A50" w:rsidP="00711A50" w14:paraId="2EEBA1A4" w14:textId="750F740D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rtl/>
          <w:lang w:val="en-US" w:eastAsia="en-US" w:bidi="ar-SA"/>
          <w14:ligatures w14:val="none"/>
        </w:rPr>
      </w:pP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lang w:val="en-US" w:eastAsia="en-US" w:bidi="ar-SA"/>
          <w14:ligatures w14:val="none"/>
        </w:rPr>
        <w:t>Midterm Test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lang w:val="en-US" w:eastAsia="en-US" w:bidi="ar-SA"/>
          <w14:ligatures w14:val="none"/>
        </w:rPr>
        <w:t xml:space="preserve"> units </w:t>
      </w:r>
      <w:r w:rsidR="004C5E8A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lang w:val="en-US" w:eastAsia="en-US" w:bidi="ar-SA"/>
          <w14:ligatures w14:val="none"/>
        </w:rPr>
        <w:t>1</w:t>
      </w:r>
      <w:r w:rsidR="001C7C2F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lang w:val="en-US" w:eastAsia="en-US" w:bidi="ar-SA"/>
          <w14:ligatures w14:val="none"/>
        </w:rPr>
        <w:t xml:space="preserve"> &amp; </w:t>
      </w:r>
      <w:r w:rsidR="004C5E8A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lang w:val="en-US" w:eastAsia="en-US" w:bidi="ar-SA"/>
          <w14:ligatures w14:val="none"/>
        </w:rPr>
        <w:t>2</w:t>
      </w:r>
      <w:r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lang w:val="en-US" w:eastAsia="en-US" w:bidi="ar-SA"/>
          <w14:ligatures w14:val="none"/>
        </w:rPr>
        <w:t xml:space="preserve">          </w:t>
      </w:r>
      <w:r w:rsidRPr="00711A50">
        <w:rPr>
          <w:rFonts w:ascii="Comic Sans MS" w:eastAsia="Calibri" w:hAnsi="Comic Sans MS" w:cs="Arial"/>
          <w:b/>
          <w:bCs/>
          <w:color w:val="002060"/>
          <w:kern w:val="0"/>
          <w:sz w:val="28"/>
          <w:szCs w:val="28"/>
          <w:lang w:val="en-US" w:eastAsia="en-US" w:bidi="ar-SA"/>
          <w14:ligatures w14:val="none"/>
        </w:rPr>
        <w:t xml:space="preserve"> </w:t>
      </w:r>
    </w:p>
    <w:tbl>
      <w:tblPr>
        <w:tblStyle w:val="ListTable3Accent3"/>
        <w:tblpPr w:leftFromText="180" w:rightFromText="180" w:vertAnchor="text" w:horzAnchor="margin" w:tblpY="95"/>
        <w:bidiVisual/>
        <w:tblW w:w="0" w:type="auto"/>
        <w:tblLook w:val="04A0"/>
      </w:tblPr>
      <w:tblGrid>
        <w:gridCol w:w="10906"/>
      </w:tblGrid>
      <w:tr w14:paraId="3446BA40" w14:textId="77777777" w:rsidTr="005B24BA">
        <w:tblPrEx>
          <w:tblW w:w="0" w:type="auto"/>
          <w:tblLook w:val="04A0"/>
        </w:tblPrEx>
        <w:tc>
          <w:tcPr>
            <w:tcW w:w="10906" w:type="dxa"/>
          </w:tcPr>
          <w:p w:rsidR="00711A50" w:rsidRPr="00234367" w:rsidP="00711A50" w14:paraId="3F54D39B" w14:textId="225C512C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Comic Sans MS" w:eastAsia="Calibri" w:hAnsi="Comic Sans MS" w:cs="Arial" w:hint="cs"/>
                <w:b w:val="0"/>
                <w:bCs w:val="0"/>
                <w:color w:val="auto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Calibri" w:hAnsi="Comic Sans MS" w:cs="Arial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>Second</w:t>
            </w:r>
            <w:r w:rsidRPr="00711A50">
              <w:rPr>
                <w:rFonts w:ascii="Comic Sans MS" w:eastAsia="Calibri" w:hAnsi="Comic Sans MS" w:cs="Arial"/>
                <w:b/>
                <w:bCs/>
                <w:color w:val="auto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Intermediate Grade</w:t>
            </w:r>
          </w:p>
        </w:tc>
      </w:tr>
    </w:tbl>
    <w:p w:rsidR="00E75927" w:rsidRPr="007F273B" w:rsidP="007F273B" w14:paraId="46A12596" w14:textId="297638BA">
      <w:pPr>
        <w:tabs>
          <w:tab w:val="center" w:pos="5670"/>
        </w:tabs>
        <w:bidi/>
        <w:spacing w:after="200" w:line="276" w:lineRule="auto"/>
        <w:rPr>
          <w:rFonts w:asciiTheme="minorHAnsi" w:eastAsiaTheme="minorHAnsi" w:hAnsiTheme="minorHAnsi" w:cstheme="minorBidi"/>
          <w:kern w:val="2"/>
          <w:sz w:val="2"/>
          <w:szCs w:val="2"/>
          <w:rtl/>
          <w:lang w:val="en-US" w:eastAsia="en-US" w:bidi="ar-SA"/>
          <w14:ligatures w14:val="standardContextual"/>
        </w:rPr>
      </w:pPr>
    </w:p>
    <w:p w:rsidR="007F273B" w:rsidRPr="007F273B" w:rsidP="007F273B" w14:paraId="4BCD3419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:lang w:val="en-US" w:eastAsia="en-US" w:bidi="ar-SA"/>
          <w14:ligatures w14:val="none"/>
        </w:rPr>
      </w:pPr>
      <w:r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kern w:val="2"/>
          <w:sz w:val="2"/>
          <w:szCs w:val="2"/>
          <w:rtl/>
          <w:lang w:val="en-US" w:eastAsia="en-US" w:bidi="ar-SA"/>
          <w14:ligatures w14:val="standardContextual"/>
        </w:rPr>
        <w:tab/>
      </w:r>
    </w:p>
    <w:p w:rsidR="007F273B" w:rsidRPr="007F273B" w:rsidP="007F273B" w14:paraId="1A5491FB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:lang w:val="en-US" w:eastAsia="en-US" w:bidi="ar-SA"/>
          <w14:ligatures w14:val="none"/>
        </w:rPr>
      </w:pPr>
    </w:p>
    <w:p w:rsidR="007F273B" w:rsidRPr="007F273B" w:rsidP="007F273B" w14:paraId="39710E12" w14:textId="279D1DB4">
      <w:pPr>
        <w:tabs>
          <w:tab w:val="center" w:pos="4153"/>
          <w:tab w:val="right" w:pos="8306"/>
        </w:tabs>
        <w:bidi/>
        <w:spacing w:after="0" w:line="240" w:lineRule="auto"/>
        <w:rPr>
          <w:rFonts w:ascii="Arial Black" w:eastAsia="Calibri" w:hAnsi="Arial Black" w:cs="Arial"/>
          <w:b/>
          <w:bCs/>
          <w:color w:val="FF0000"/>
          <w:kern w:val="0"/>
          <w:sz w:val="2"/>
          <w:szCs w:val="2"/>
          <w:lang w:val="en-US" w:eastAsia="en-US" w:bidi="ar-SA"/>
          <w14:ligatures w14:val="none"/>
        </w:rPr>
      </w:pPr>
    </w:p>
    <w:p w:rsidR="007F273B" w:rsidRPr="007F273B" w:rsidP="007F273B" w14:paraId="3F25119F" w14:textId="222E3B5B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12"/>
          <w:szCs w:val="12"/>
          <w:rtl/>
          <w:lang w:val="en-US" w:eastAsia="en-US" w:bidi="ar-SA"/>
          <w14:ligatures w14:val="none"/>
        </w:rPr>
      </w:pPr>
    </w:p>
    <w:p w:rsidR="007F273B" w:rsidRPr="007F273B" w:rsidP="007F273B" w14:paraId="08DAA27C" w14:textId="77777777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Comic Sans MS" w:eastAsia="Calibri" w:hAnsi="Comic Sans MS" w:cs="Arial"/>
          <w:b/>
          <w:bCs/>
          <w:color w:val="FF0000"/>
          <w:kern w:val="0"/>
          <w:sz w:val="2"/>
          <w:szCs w:val="2"/>
          <w:rtl/>
          <w:lang w:val="en-US" w:eastAsia="en-US" w:bidi="ar-SA"/>
          <w14:ligatures w14:val="none"/>
        </w:rPr>
      </w:pPr>
    </w:p>
    <w:p w:rsidR="00370EFE" w:rsidRPr="007F273B" w:rsidP="007F273B" w14:paraId="3E1FBE4A" w14:textId="3EAC0C28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omic Sans MS" w:eastAsia="Calibri" w:hAnsi="Comic Sans MS" w:cs="Arial"/>
          <w:b/>
          <w:bCs/>
          <w:kern w:val="0"/>
          <w:sz w:val="24"/>
          <w:szCs w:val="24"/>
          <w:rtl/>
          <w:lang w:val="en-US" w:eastAsia="en-US" w:bidi="ar-SA"/>
          <w14:ligatures w14:val="none"/>
        </w:rPr>
      </w:pPr>
      <w:r w:rsidRPr="007F273B">
        <w:rPr>
          <w:rFonts w:ascii="Comic Sans MS" w:eastAsia="Calibri" w:hAnsi="Comic Sans MS" w:cs="Arial"/>
          <w:b/>
          <w:bCs/>
          <w:kern w:val="0"/>
          <w:sz w:val="24"/>
          <w:szCs w:val="24"/>
          <w:lang w:val="en-US" w:eastAsia="en-US" w:bidi="ar-SA"/>
          <w14:ligatures w14:val="none"/>
        </w:rPr>
        <w:t>Name …………………………………                                           Class ………………………………</w:t>
      </w:r>
    </w:p>
    <w:p w:rsidR="00E75927" w:rsidP="00E75927" w14:paraId="38BEBB74" w14:textId="17ACDD49">
      <w:pPr>
        <w:tabs>
          <w:tab w:val="left" w:pos="2118"/>
        </w:tabs>
        <w:bidi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rtl/>
          <w:lang w:val="en-US" w:eastAsia="en-US" w:bidi="ar-SA"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1543" w:rsidRPr="00705C03" w:rsidP="00C41543" w14:textId="2604C32E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/ </w:t>
                            </w:r>
                            <w:r w:rsidR="005A39DF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84" type="#_x0000_t202" style="width:53.7pt;height:24.55pt;margin-top:16.25pt;margin-left:491.25pt;mso-height-percent:0;mso-height-relative:page;mso-width-percent:0;mso-width-relative:page;mso-wrap-distance-bottom:0;mso-wrap-distance-left:9pt;mso-wrap-distance-right:9pt;mso-wrap-distance-top:0;position:absolute;v-text-anchor:top;z-index:251796480" fillcolor="white" stroked="t" strokecolor="black" strokeweight="0.25pt">
                <v:textbox>
                  <w:txbxContent>
                    <w:p w:rsidR="00C41543" w:rsidRPr="00705C03" w:rsidP="00C41543" w14:paraId="01895F6D" w14:textId="2604C32E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5A39DF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234367" w:rsidR="00234367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4367" w:rsidRPr="00C65E30" w:rsidP="00234367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C65E30"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Comprehension</w:t>
                            </w:r>
                          </w:p>
                          <w:p w:rsidR="00234367" w:rsidRPr="00F7155F" w:rsidP="00234367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85" type="#_x0000_t202" style="width:146.25pt;height:24.55pt;margin-top:16.95pt;margin-left:209pt;mso-height-percent:0;mso-height-relative:margin;mso-width-percent:0;mso-width-relative:margin;mso-wrap-distance-bottom:0;mso-wrap-distance-left:9pt;mso-wrap-distance-right:9pt;mso-wrap-distance-top:0;position:absolute;v-text-anchor:top;z-index:251794432" fillcolor="white" stroked="t" strokecolor="black" strokeweight="1pt">
                <v:textbox>
                  <w:txbxContent>
                    <w:p w:rsidR="00234367" w:rsidRPr="00C65E30" w:rsidP="00234367" w14:paraId="36CB4A8F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>Comprehension</w:t>
                      </w:r>
                    </w:p>
                    <w:p w:rsidR="00234367" w:rsidRPr="00F7155F" w:rsidP="00234367" w14:paraId="2FF82E23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asciiTheme="minorHAnsi" w:eastAsiaTheme="minorHAnsi" w:hAnsiTheme="minorHAnsi" w:cstheme="minorBidi" w:hint="cs"/>
          <w:kern w:val="2"/>
          <w:sz w:val="22"/>
          <w:szCs w:val="22"/>
          <w:rtl/>
          <w:lang w:val="en-US" w:eastAsia="en-US" w:bidi="ar-SA"/>
          <w14:ligatures w14:val="standardContextual"/>
        </w:rPr>
        <w:t xml:space="preserve">     __________________________________________________________________________________________</w:t>
      </w:r>
    </w:p>
    <w:p w:rsidR="00C41543" w:rsidRPr="00C41543" w:rsidP="00C41543" w14:paraId="12F71EA2" w14:textId="254E70EA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</w:p>
    <w:p w:rsidR="005A39DF" w:rsidP="005A39DF" w14:paraId="407DF2B9" w14:textId="77777777">
      <w:pPr>
        <w:bidi w:val="0"/>
        <w:spacing w:after="0" w:line="240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5A39DF" w:rsidRPr="005A39DF" w:rsidP="005A39DF" w14:paraId="46D31F1E" w14:textId="77777777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0"/>
          <w:szCs w:val="10"/>
          <w:u w:val="single"/>
          <w:lang w:val="en-US" w:eastAsia="en-US" w:bidi="ar-SA"/>
          <w14:ligatures w14:val="none"/>
        </w:rPr>
      </w:pPr>
    </w:p>
    <w:p w:rsidR="005A39DF" w:rsidRPr="005A39DF" w:rsidP="005A39DF" w14:paraId="3AD571A8" w14:textId="77777777">
      <w:pPr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0"/>
          <w:szCs w:val="20"/>
          <w:u w:val="single"/>
          <w:lang w:val="en-US" w:eastAsia="en-US" w:bidi="ar-SA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>Read the following then answer the questions:</w:t>
      </w:r>
    </w:p>
    <w:p w:rsidR="005A39DF" w:rsidRPr="005A39DF" w:rsidP="005A39DF" w14:paraId="29761AB1" w14:textId="77777777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FF0000"/>
          <w:kern w:val="0"/>
          <w:sz w:val="4"/>
          <w:szCs w:val="4"/>
          <w:u w:val="single"/>
          <w:lang w:val="en-US" w:eastAsia="en-US" w:bidi="ar-SA"/>
          <w14:ligatures w14:val="none"/>
        </w:rPr>
      </w:pPr>
    </w:p>
    <w:p w:rsidR="003D30E2" w:rsidP="003D30E2" w14:paraId="190E9811" w14:textId="298F127C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  <w:bookmarkStart w:id="4" w:name="_Hlk153398106"/>
      <w:r>
        <w:rPr>
          <w:rFonts w:eastAsia="Times New Roman" w:asciiTheme="majorBidi" w:hAnsiTheme="majorBidi" w:cstheme="majorBidi"/>
          <w:color w:val="000000"/>
          <w:kern w:val="0"/>
          <w:sz w:val="28"/>
          <w:szCs w:val="28"/>
          <w:lang w:val="en-US" w:eastAsia="en-US" w:bidi="ar-SA"/>
          <w14:ligatures w14:val="none"/>
        </w:rPr>
        <w:t xml:space="preserve">    </w:t>
      </w:r>
      <w:r w:rsidRPr="003D30E2">
        <w:rPr>
          <w:rFonts w:eastAsia="Times New Roman" w:asciiTheme="majorBidi" w:hAnsiTheme="majorBidi" w:cstheme="majorBidi"/>
          <w:color w:val="000000"/>
          <w:kern w:val="0"/>
          <w:sz w:val="28"/>
          <w:szCs w:val="28"/>
          <w:lang w:val="en-US" w:eastAsia="en-US" w:bidi="ar-SA"/>
          <w14:ligatures w14:val="none"/>
        </w:rPr>
        <w:t>Last weekend, I went to a new shopping mall that opened last month. The shopping mall is so huge and has five gates. Inside the mall, there are many stores and a place for people to pray. Also, the mall has a food area with more than 5 different restaurants</w:t>
      </w:r>
      <w:r w:rsidRPr="003D30E2">
        <w:rPr>
          <w:rFonts w:ascii="Comic Sans MS" w:eastAsia="Times New Roman" w:hAnsi="Comic Sans MS" w:cs="Arial"/>
          <w:b/>
          <w:bCs/>
          <w:kern w:val="0"/>
          <w:sz w:val="24"/>
          <w:szCs w:val="24"/>
          <w:lang w:val="en-US" w:eastAsia="en-US" w:bidi="ar-SA"/>
          <w14:ligatures w14:val="none"/>
        </w:rPr>
        <w:t>.</w:t>
      </w:r>
      <w:r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 xml:space="preserve">  </w:t>
      </w:r>
    </w:p>
    <w:p w:rsidR="005A39DF" w:rsidRPr="005A39DF" w:rsidP="003D30E2" w14:paraId="65EF5968" w14:textId="3E1A7BDD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>A- Put (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:lang w:val="en-US" w:eastAsia="en-US" w:bidi="ar-SA"/>
          <w14:ligatures w14:val="none"/>
        </w:rPr>
        <w:t>√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 xml:space="preserve"> )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 xml:space="preserve"> for true or ( </w:t>
      </w:r>
      <w:r w:rsidRPr="005A39DF">
        <w:rPr>
          <w:rFonts w:ascii="Arial" w:eastAsia="Times New Roman" w:hAnsi="Arial" w:cs="Arial"/>
          <w:b/>
          <w:bCs/>
          <w:color w:val="FF0000"/>
          <w:kern w:val="0"/>
          <w:sz w:val="32"/>
          <w:szCs w:val="32"/>
          <w:u w:val="single"/>
          <w:lang w:val="en-US" w:eastAsia="en-US" w:bidi="ar-SA"/>
          <w14:ligatures w14:val="none"/>
        </w:rPr>
        <w:t>ᵡ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8"/>
          <w:szCs w:val="28"/>
          <w:u w:val="single"/>
          <w:lang w:val="en-US" w:eastAsia="en-US" w:bidi="ar-SA"/>
          <w14:ligatures w14:val="none"/>
        </w:rPr>
        <w:t xml:space="preserve"> </w:t>
      </w: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>) for false :</w:t>
      </w:r>
    </w:p>
    <w:bookmarkEnd w:id="4"/>
    <w:p w:rsidR="005A39DF" w:rsidRPr="005A39DF" w:rsidP="005A39DF" w14:paraId="2A45CF69" w14:textId="77777777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:lang w:val="en-US" w:eastAsia="en-US" w:bidi="ar-SA"/>
          <w14:ligatures w14:val="none"/>
        </w:rPr>
      </w:pPr>
    </w:p>
    <w:tbl>
      <w:tblPr>
        <w:tblStyle w:val="TableNormal"/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845"/>
        <w:gridCol w:w="9207"/>
      </w:tblGrid>
      <w:tr w14:paraId="3B3EF2A4" w14:textId="77777777" w:rsidTr="004C5E8A">
        <w:tblPrEx>
          <w:tblW w:w="0" w:type="auto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563"/>
        </w:trPr>
        <w:tc>
          <w:tcPr>
            <w:tcW w:w="184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A39DF" w:rsidRPr="005A39DF" w:rsidP="004C5E8A" w14:paraId="5332C6CF" w14:textId="77777777">
            <w:pPr>
              <w:tabs>
                <w:tab w:val="left" w:pos="855"/>
              </w:tabs>
              <w:bidi/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A39DF" w:rsidRPr="005A39DF" w:rsidP="005A39DF" w14:paraId="5E01E0F8" w14:textId="77777777">
            <w:pPr>
              <w:bidi/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:lang w:val="en-US" w:eastAsia="en-US" w:bidi="ar-SA"/>
                <w14:ligatures w14:val="none"/>
              </w:rPr>
            </w:pPr>
          </w:p>
          <w:p w:rsidR="005A39DF" w:rsidRPr="005A39DF" w:rsidP="005A39DF" w14:paraId="092067E8" w14:textId="581763A1">
            <w:pPr>
              <w:tabs>
                <w:tab w:val="left" w:pos="1371"/>
                <w:tab w:val="right" w:pos="8991"/>
              </w:tabs>
              <w:bidi/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ab/>
            </w: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ab/>
              <w:t xml:space="preserve">1. </w:t>
            </w: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3D30E2">
              <w:rPr>
                <w:rFonts w:eastAsia="Times New Roman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The shopping mall opened last week.</w:t>
            </w:r>
            <w:r w:rsidRPr="004C5E8A">
              <w:rPr>
                <w:rFonts w:eastAsia="Times New Roman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</w:t>
            </w:r>
          </w:p>
        </w:tc>
      </w:tr>
      <w:tr w14:paraId="325CB72E" w14:textId="77777777" w:rsidTr="004C5E8A">
        <w:tblPrEx>
          <w:tblW w:w="0" w:type="auto"/>
          <w:tblLook w:val="04A0"/>
        </w:tblPrEx>
        <w:trPr>
          <w:trHeight w:val="550"/>
        </w:trPr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A39DF" w:rsidRPr="005A39DF" w:rsidP="004C5E8A" w14:paraId="78EF62BA" w14:textId="73EB050B">
            <w:pPr>
              <w:bidi/>
              <w:spacing w:after="0" w:line="240" w:lineRule="auto"/>
              <w:jc w:val="center"/>
              <w:rPr>
                <w:rFonts w:ascii="Comic Sans MS" w:eastAsia="Calibri" w:hAnsi="Comic Sans MS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A39DF">
              <w:rPr>
                <w:rFonts w:ascii="Comic Sans MS" w:eastAsia="Calibri" w:hAnsi="Comic Sans MS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(    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9DF" w:rsidRPr="005A39DF" w:rsidP="005A39DF" w14:paraId="12AB8205" w14:textId="77777777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"/>
                <w:szCs w:val="2"/>
                <w:lang w:val="en-US" w:eastAsia="en-US" w:bidi="ar-SA"/>
                <w14:ligatures w14:val="none"/>
              </w:rPr>
            </w:pPr>
          </w:p>
          <w:p w:rsidR="005A39DF" w:rsidRPr="005A39DF" w:rsidP="005A39DF" w14:paraId="58A7A473" w14:textId="450E41EA">
            <w:pPr>
              <w:bidi/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A39DF"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2.  </w:t>
            </w:r>
            <w:r w:rsidRPr="003D30E2" w:rsidR="003D30E2">
              <w:rPr>
                <w:rFonts w:eastAsia="Times New Roman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The mall has five gates</w:t>
            </w:r>
            <w:r w:rsidRPr="006365F6" w:rsidR="001C7C2F">
              <w:rPr>
                <w:rFonts w:eastAsia="Times New Roman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.</w:t>
            </w:r>
            <w:r w:rsidRPr="006365F6">
              <w:rPr>
                <w:rFonts w:eastAsia="Times New Roman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</w:tbl>
    <w:p w:rsidR="005A39DF" w:rsidRPr="004C5E8A" w:rsidP="005A39DF" w14:paraId="29EC2CAA" w14:textId="77777777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12"/>
          <w:szCs w:val="12"/>
          <w:lang w:val="en-US" w:eastAsia="en-US" w:bidi="ar-SA"/>
          <w14:ligatures w14:val="none"/>
        </w:rPr>
      </w:pPr>
    </w:p>
    <w:p w:rsidR="005A39DF" w:rsidRPr="005A39DF" w:rsidP="005A39DF" w14:paraId="4C29D241" w14:textId="77777777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8"/>
          <w:szCs w:val="8"/>
          <w:lang w:val="en-US" w:eastAsia="en-US" w:bidi="ar-SA"/>
          <w14:ligatures w14:val="none"/>
        </w:rPr>
      </w:pPr>
    </w:p>
    <w:p w:rsidR="005A39DF" w:rsidRPr="005A39DF" w:rsidP="005A39DF" w14:paraId="40AEB063" w14:textId="2DEF30A4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>B- Choose the right answer:</w:t>
      </w:r>
    </w:p>
    <w:p w:rsidR="005A39DF" w:rsidRPr="005A39DF" w:rsidP="005A39DF" w14:paraId="08B1A07B" w14:textId="77777777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sz w:val="4"/>
          <w:szCs w:val="4"/>
          <w:u w:val="single"/>
          <w:lang w:val="en-US" w:eastAsia="en-US" w:bidi="ar-SA"/>
          <w14:ligatures w14:val="none"/>
        </w:rPr>
      </w:pPr>
    </w:p>
    <w:tbl>
      <w:tblPr>
        <w:tblStyle w:val="TableNormal"/>
        <w:tblpPr w:leftFromText="180" w:rightFromText="180" w:vertAnchor="text" w:horzAnchor="margin" w:tblpY="20"/>
        <w:bidiVisual/>
        <w:tblW w:w="1104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409"/>
        <w:gridCol w:w="1275"/>
        <w:gridCol w:w="993"/>
        <w:gridCol w:w="992"/>
        <w:gridCol w:w="6374"/>
      </w:tblGrid>
      <w:tr w14:paraId="5326B0CE" w14:textId="77777777" w:rsidTr="00862FB9">
        <w:tblPrEx>
          <w:tblW w:w="11043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413"/>
        </w:trPr>
        <w:tc>
          <w:tcPr>
            <w:tcW w:w="1409" w:type="dxa"/>
            <w:shd w:val="clear" w:color="auto" w:fill="auto"/>
          </w:tcPr>
          <w:p w:rsidR="005A39DF" w:rsidRPr="004C5E8A" w:rsidP="00B16E2C" w14:paraId="21665259" w14:textId="77777777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:rtl/>
                <w:lang w:val="en-US" w:eastAsia="en-US" w:bidi="ar-SA"/>
                <w14:ligatures w14:val="none"/>
              </w:rPr>
            </w:pPr>
          </w:p>
          <w:p w:rsidR="005A39DF" w:rsidRPr="005A39DF" w:rsidP="00B16E2C" w14:paraId="6D71D4A1" w14:textId="57F5E4B8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beautiful </w:t>
            </w:r>
            <w:r w:rsidR="001C7C2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5A39DF" w:rsidRPr="004C5E8A" w:rsidP="00B16E2C" w14:paraId="42F71C73" w14:textId="77777777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:lang w:val="en-US" w:eastAsia="en-US" w:bidi="ar-SA"/>
                <w14:ligatures w14:val="none"/>
              </w:rPr>
            </w:pPr>
          </w:p>
          <w:p w:rsidR="005A39DF" w:rsidRPr="005A39DF" w:rsidP="00B16E2C" w14:paraId="1D0B3A47" w14:textId="2FB72D2E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crowded</w:t>
            </w:r>
            <w:r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993" w:type="dxa"/>
            <w:shd w:val="clear" w:color="auto" w:fill="auto"/>
          </w:tcPr>
          <w:p w:rsidR="005A39DF" w:rsidRPr="004C5E8A" w:rsidP="00B16E2C" w14:paraId="52C768BE" w14:textId="77777777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6"/>
                <w:szCs w:val="6"/>
                <w:rtl/>
                <w:lang w:val="en-US" w:eastAsia="en-US" w:bidi="ar-SA"/>
                <w14:ligatures w14:val="none"/>
              </w:rPr>
            </w:pPr>
          </w:p>
          <w:p w:rsidR="005A39DF" w:rsidRPr="005A39DF" w:rsidP="00B16E2C" w14:paraId="470A2EA5" w14:textId="77777777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:lang w:val="en-US" w:eastAsia="en-US" w:bidi="ar-SA"/>
                <w14:ligatures w14:val="none"/>
              </w:rPr>
            </w:pPr>
          </w:p>
          <w:p w:rsidR="005A39DF" w:rsidRPr="005A39DF" w:rsidP="00B16E2C" w14:paraId="6CAC3FD0" w14:textId="7CE913E8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8"/>
                <w:szCs w:val="8"/>
                <w:rtl/>
                <w:lang w:val="en-US" w:eastAsia="en-US" w:bidi="ar-SA"/>
                <w14:ligatures w14:val="none"/>
              </w:rPr>
            </w:pPr>
            <w:r w:rsidRPr="005A39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3D30E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huge</w:t>
            </w:r>
          </w:p>
        </w:tc>
        <w:tc>
          <w:tcPr>
            <w:tcW w:w="992" w:type="dxa"/>
            <w:shd w:val="clear" w:color="auto" w:fill="auto"/>
          </w:tcPr>
          <w:p w:rsidR="005A39DF" w:rsidRPr="004C5E8A" w:rsidP="00B16E2C" w14:paraId="27190088" w14:textId="77777777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"/>
                <w:szCs w:val="2"/>
                <w:rtl/>
                <w:lang w:val="en-US" w:eastAsia="en-US" w:bidi="ar-SA"/>
                <w14:ligatures w14:val="none"/>
              </w:rPr>
            </w:pPr>
          </w:p>
          <w:p w:rsidR="005A39DF" w:rsidRPr="005A39DF" w:rsidP="00B16E2C" w14:paraId="05361F87" w14:textId="77777777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4"/>
                <w:szCs w:val="4"/>
                <w:lang w:val="en-US" w:eastAsia="en-US" w:bidi="ar-SA"/>
                <w14:ligatures w14:val="none"/>
              </w:rPr>
            </w:pPr>
          </w:p>
          <w:p w:rsidR="005A39DF" w:rsidRPr="005A39DF" w:rsidP="00B16E2C" w14:paraId="0864216A" w14:textId="0298128E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Calibri" w:eastAsia="Times New Roman" w:hAnsi="Calibri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small</w:t>
            </w:r>
          </w:p>
        </w:tc>
        <w:tc>
          <w:tcPr>
            <w:tcW w:w="6374" w:type="dxa"/>
            <w:shd w:val="clear" w:color="auto" w:fill="auto"/>
          </w:tcPr>
          <w:p w:rsidR="005A39DF" w:rsidRPr="005A39DF" w:rsidP="005A39DF" w14:paraId="046288CC" w14:textId="7B0B209C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1-</w:t>
            </w:r>
            <w:r w:rsidR="003D30E2">
              <w:rPr>
                <w:rFonts w:eastAsia="Calibri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The mall is so </w:t>
            </w:r>
            <w:r w:rsidRPr="004C49CE">
              <w:rPr>
                <w:rFonts w:eastAsia="Calibri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______.  </w:t>
            </w:r>
            <w:r w:rsidRPr="004C49CE">
              <w:rPr>
                <w:rFonts w:ascii="Comic Sans MS" w:eastAsia="Times New Roman" w:hAnsi="Comic Sans MS" w:cs="Arial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B0E228A" w14:textId="77777777" w:rsidTr="00862FB9">
        <w:tblPrEx>
          <w:tblW w:w="11043" w:type="dxa"/>
          <w:tblLook w:val="04A0"/>
        </w:tblPrEx>
        <w:trPr>
          <w:trHeight w:val="384"/>
        </w:trPr>
        <w:tc>
          <w:tcPr>
            <w:tcW w:w="1409" w:type="dxa"/>
            <w:shd w:val="clear" w:color="auto" w:fill="auto"/>
          </w:tcPr>
          <w:p w:rsidR="005A39DF" w:rsidRPr="001C7C2F" w:rsidP="001C7C2F" w14:paraId="0E59BF9B" w14:textId="1F4A7AB2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sleep</w:t>
            </w:r>
          </w:p>
        </w:tc>
        <w:tc>
          <w:tcPr>
            <w:tcW w:w="1275" w:type="dxa"/>
            <w:shd w:val="clear" w:color="auto" w:fill="auto"/>
          </w:tcPr>
          <w:p w:rsidR="005A39DF" w:rsidRPr="001C7C2F" w:rsidP="001C7C2F" w14:paraId="24185EF3" w14:textId="16EB06E0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pray</w:t>
            </w:r>
          </w:p>
        </w:tc>
        <w:tc>
          <w:tcPr>
            <w:tcW w:w="993" w:type="dxa"/>
            <w:shd w:val="clear" w:color="auto" w:fill="auto"/>
          </w:tcPr>
          <w:p w:rsidR="005A39DF" w:rsidRPr="001C7C2F" w:rsidP="001C7C2F" w14:paraId="55FF483F" w14:textId="6DA1A3BB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play</w:t>
            </w:r>
          </w:p>
        </w:tc>
        <w:tc>
          <w:tcPr>
            <w:tcW w:w="992" w:type="dxa"/>
            <w:shd w:val="clear" w:color="auto" w:fill="auto"/>
          </w:tcPr>
          <w:p w:rsidR="005A39DF" w:rsidRPr="001C7C2F" w:rsidP="001C7C2F" w14:paraId="3D838D07" w14:textId="17AFC6E5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study</w:t>
            </w:r>
          </w:p>
        </w:tc>
        <w:tc>
          <w:tcPr>
            <w:tcW w:w="6374" w:type="dxa"/>
            <w:shd w:val="clear" w:color="auto" w:fill="auto"/>
          </w:tcPr>
          <w:p w:rsidR="005A39DF" w:rsidRPr="005A39DF" w:rsidP="005A39DF" w14:paraId="7AC60DD8" w14:textId="25E4E27D">
            <w:pPr>
              <w:bidi/>
              <w:spacing w:after="0"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A39DF">
              <w:rPr>
                <w:rFonts w:ascii="Comic Sans MS" w:eastAsia="Times New Roman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2-</w:t>
            </w:r>
            <w:r w:rsidR="00862FB9">
              <w:rPr>
                <w:rFonts w:eastAsia="Calibri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Inside the mall there is a place for people to </w:t>
            </w:r>
            <w:r w:rsidRPr="004C49CE">
              <w:rPr>
                <w:rFonts w:eastAsia="Calibri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___</w:t>
            </w:r>
            <w:r w:rsidR="00862FB9">
              <w:rPr>
                <w:rFonts w:eastAsia="Calibri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__</w:t>
            </w:r>
            <w:r w:rsidRPr="004C49CE">
              <w:rPr>
                <w:rFonts w:eastAsia="Calibri" w:asciiTheme="majorBidi" w:hAnsiTheme="majorBidi" w:cstheme="majorBidi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. </w:t>
            </w:r>
          </w:p>
        </w:tc>
      </w:tr>
    </w:tbl>
    <w:p w:rsidR="005A39DF" w:rsidRPr="005A39DF" w:rsidP="005A39DF" w14:paraId="084FC068" w14:textId="77777777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color w:val="000000"/>
          <w:kern w:val="0"/>
          <w:sz w:val="28"/>
          <w:szCs w:val="28"/>
          <w:lang w:val="en-US" w:eastAsia="en-US" w:bidi="ar-SA"/>
          <w14:ligatures w14:val="none"/>
        </w:rPr>
      </w:pPr>
      <w:r w:rsidRPr="005A39DF">
        <w:rPr>
          <w:rFonts w:ascii="Arial" w:eastAsia="Times New Roman" w:hAnsi="Arial" w:cs="Arial"/>
          <w:color w:val="000000"/>
          <w:kern w:val="0"/>
          <w:sz w:val="28"/>
          <w:szCs w:val="28"/>
          <w:lang w:val="en-US" w:eastAsia="en-US" w:bidi="ar-SA"/>
          <w14:ligatures w14:val="none"/>
        </w:rPr>
        <w:t>_________________________________________________________________</w:t>
      </w:r>
    </w:p>
    <w:p w:rsidR="00CE3E5B" w:rsidP="00CE3E5B" w14:paraId="3070D845" w14:textId="61390801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  <w:r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6240780</wp:posOffset>
                </wp:positionH>
                <wp:positionV relativeFrom="paragraph">
                  <wp:posOffset>79375</wp:posOffset>
                </wp:positionV>
                <wp:extent cx="681990" cy="311785"/>
                <wp:effectExtent l="11430" t="6985" r="11430" b="5080"/>
                <wp:wrapNone/>
                <wp:docPr id="751816876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39DF" w:rsidRPr="00705C03" w:rsidP="005A39DF" w14:textId="7777777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8" o:spid="_x0000_s1086" type="#_x0000_t202" style="width:53.7pt;height:24.55pt;margin-top:6.25pt;margin-left:491.4pt;mso-height-percent:0;mso-height-relative:page;mso-width-percent:0;mso-width-relative:page;mso-wrap-distance-bottom:0;mso-wrap-distance-left:9pt;mso-wrap-distance-right:9pt;mso-wrap-distance-top:0;position:absolute;v-text-anchor:top;z-index:251800576" fillcolor="white" stroked="t" strokecolor="black" strokeweight="0.25pt">
                <v:textbox>
                  <w:txbxContent>
                    <w:p w:rsidR="005A39DF" w:rsidRPr="00705C03" w:rsidP="005A39DF" w14:paraId="27A9FB3D" w14:textId="77777777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83820</wp:posOffset>
                </wp:positionV>
                <wp:extent cx="1857375" cy="311785"/>
                <wp:effectExtent l="0" t="0" r="28575" b="12065"/>
                <wp:wrapNone/>
                <wp:docPr id="1035422766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39DF" w:rsidRPr="00C65E30" w:rsidP="005A39DF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C65E30"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87" type="#_x0000_t202" style="width:146.25pt;height:24.55pt;margin-top:6.6pt;margin-left:209pt;mso-height-percent:0;mso-height-relative:margin;mso-width-percent:0;mso-width-relative:margin;mso-wrap-distance-bottom:0;mso-wrap-distance-left:9pt;mso-wrap-distance-right:9pt;mso-wrap-distance-top:0;position:absolute;v-text-anchor:top;z-index:251798528" fillcolor="white" stroked="t" strokecolor="black" strokeweight="1pt">
                <v:textbox>
                  <w:txbxContent>
                    <w:p w:rsidR="005A39DF" w:rsidRPr="00C65E30" w:rsidP="005A39DF" w14:paraId="3F18188B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</w:p>
    <w:p w:rsidR="005A39DF" w:rsidRPr="004C49CE" w:rsidP="005A39DF" w14:paraId="1A726DFB" w14:textId="1EB9B904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:lang w:val="en-US" w:eastAsia="en-US" w:bidi="ar-SA"/>
          <w14:ligatures w14:val="none"/>
        </w:rPr>
      </w:pPr>
    </w:p>
    <w:p w:rsidR="005A39DF" w:rsidRPr="004C49CE" w:rsidP="005A39DF" w14:paraId="32F1F5B9" w14:textId="77777777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:lang w:val="en-US" w:eastAsia="en-US" w:bidi="ar-SA"/>
          <w14:ligatures w14:val="none"/>
        </w:rPr>
      </w:pPr>
    </w:p>
    <w:p w:rsidR="005A39DF" w:rsidRPr="005A39DF" w:rsidP="005A39DF" w14:paraId="076C9540" w14:textId="77777777">
      <w:pPr>
        <w:tabs>
          <w:tab w:val="left" w:pos="1232"/>
        </w:tabs>
        <w:bidi w:val="0"/>
        <w:spacing w:after="0" w:line="240" w:lineRule="auto"/>
        <w:ind w:left="420"/>
        <w:rPr>
          <w:rFonts w:ascii="Arial" w:eastAsia="Times New Roman" w:hAnsi="Arial" w:cs="Arial"/>
          <w:b/>
          <w:bCs/>
          <w:color w:val="000000"/>
          <w:kern w:val="0"/>
          <w:sz w:val="2"/>
          <w:szCs w:val="2"/>
          <w:lang w:val="en-US" w:eastAsia="en-US" w:bidi="ar-SA"/>
          <w14:ligatures w14:val="none"/>
        </w:rPr>
      </w:pPr>
    </w:p>
    <w:p w:rsidR="005A39DF" w:rsidRPr="005A39DF" w:rsidP="005A39DF" w14:paraId="6BA65FF6" w14:textId="77777777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:lang w:val="en-US" w:eastAsia="en-US" w:bidi="ar-SA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 xml:space="preserve">  Choose the right answer:</w:t>
      </w:r>
    </w:p>
    <w:p w:rsidR="005A39DF" w:rsidRPr="005A39DF" w:rsidP="005A39DF" w14:paraId="68BC448B" w14:textId="77777777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:lang w:val="en-US" w:eastAsia="en-US" w:bidi="ar-SA"/>
          <w14:ligatures w14:val="none"/>
        </w:rPr>
      </w:pPr>
    </w:p>
    <w:p w:rsidR="005A39DF" w:rsidRPr="005A39DF" w:rsidP="005A39DF" w14:paraId="199E8328" w14:textId="77777777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 w:cs="Arial"/>
          <w:b/>
          <w:bCs/>
          <w:color w:val="000000"/>
          <w:kern w:val="0"/>
          <w:sz w:val="8"/>
          <w:szCs w:val="8"/>
          <w:lang w:val="en-US" w:eastAsia="en-US" w:bidi="ar-SA"/>
          <w14:ligatures w14:val="none"/>
        </w:rPr>
      </w:pPr>
    </w:p>
    <w:tbl>
      <w:tblPr>
        <w:tblStyle w:val="PlainTable1"/>
        <w:tblpPr w:leftFromText="180" w:rightFromText="180" w:vertAnchor="text" w:horzAnchor="margin" w:tblpXSpec="center" w:tblpY="20"/>
        <w:bidiVisual/>
        <w:tblW w:w="10914" w:type="dxa"/>
        <w:tblLook w:val="04A0"/>
      </w:tblPr>
      <w:tblGrid>
        <w:gridCol w:w="10914"/>
      </w:tblGrid>
      <w:tr w14:paraId="7CA7FE92" w14:textId="77777777" w:rsidTr="006365F6">
        <w:tblPrEx>
          <w:tblW w:w="10914" w:type="dxa"/>
          <w:tblLook w:val="04A0"/>
        </w:tblPrEx>
        <w:trPr>
          <w:trHeight w:val="269"/>
        </w:trPr>
        <w:tc>
          <w:tcPr>
            <w:tcW w:w="10914" w:type="dxa"/>
          </w:tcPr>
          <w:p w:rsidR="004C49CE" w:rsidRPr="004C49CE" w:rsidP="00862FB9" w14:paraId="628753D5" w14:textId="298A4B50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1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- </w:t>
            </w:r>
            <w:r w:rsidRPr="004C49CE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="006365F6">
              <w:rPr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862FB9" w:rsidR="00862FB9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val="en-US" w:eastAsia="en-US" w:bidi="ar-SA"/>
                <w14:ligatures w14:val="none"/>
              </w:rPr>
              <w:t>We ___________ here for the festival</w:t>
            </w:r>
            <w:r w:rsidRPr="006365F6" w:rsidR="006365F6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. </w:t>
            </w:r>
          </w:p>
        </w:tc>
      </w:tr>
      <w:tr w14:paraId="0E3DB422" w14:textId="77777777" w:rsidTr="000E2D81">
        <w:tblPrEx>
          <w:tblW w:w="10914" w:type="dxa"/>
          <w:tblLook w:val="04A0"/>
        </w:tblPrEx>
        <w:trPr>
          <w:trHeight w:val="344"/>
        </w:trPr>
        <w:tc>
          <w:tcPr>
            <w:tcW w:w="10914" w:type="dxa"/>
          </w:tcPr>
          <w:p w:rsidR="004C49CE" w:rsidRPr="004C49CE" w:rsidP="004C49CE" w14:paraId="53DE3254" w14:textId="15B17036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6365F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352FB9" w:rsidR="006365F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is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 w:rsidR="00BF576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6365F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am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</w:t>
            </w:r>
            <w:r w:rsidR="00DF6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</w:t>
            </w:r>
            <w:r w:rsidR="00BF576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6365F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are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   </w:t>
            </w:r>
            <w:r w:rsidR="00DF6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6365F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do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EAB37B7" w14:textId="77777777" w:rsidTr="000E2D81">
        <w:tblPrEx>
          <w:tblW w:w="10914" w:type="dxa"/>
          <w:tblLook w:val="04A0"/>
        </w:tblPrEx>
        <w:trPr>
          <w:trHeight w:val="564"/>
        </w:trPr>
        <w:tc>
          <w:tcPr>
            <w:tcW w:w="10914" w:type="dxa"/>
          </w:tcPr>
          <w:p w:rsidR="004C49CE" w:rsidRPr="004C49CE" w:rsidP="004C49CE" w14:paraId="70343A3D" w14:textId="708EEFF8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-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="006365F6">
              <w:rPr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5B66D7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_</w:t>
            </w:r>
            <w:r w:rsidRPr="005B66D7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_____ are </w:t>
            </w:r>
            <w:r w:rsidRPr="005B66D7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you doing? </w:t>
            </w:r>
            <w:r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               </w:t>
            </w:r>
            <w:r w:rsidRPr="005B66D7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Fine, thanks</w:t>
            </w:r>
            <w:r w:rsidRPr="005B66D7" w:rsidR="005B66D7">
              <w:rPr>
                <w:rFonts w:eastAsia="Calibri" w:asciiTheme="majorBidi" w:hAnsiTheme="majorBidi" w:cs="Times New Roman"/>
                <w:b w:val="0"/>
                <w:bCs w:val="0"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</w:p>
        </w:tc>
      </w:tr>
      <w:tr w14:paraId="72BE36CB" w14:textId="77777777" w:rsidTr="000E2D81">
        <w:tblPrEx>
          <w:tblW w:w="10914" w:type="dxa"/>
          <w:tblLook w:val="04A0"/>
        </w:tblPrEx>
        <w:trPr>
          <w:trHeight w:val="204"/>
        </w:trPr>
        <w:tc>
          <w:tcPr>
            <w:tcW w:w="10914" w:type="dxa"/>
          </w:tcPr>
          <w:p w:rsidR="004C49CE" w:rsidRPr="005B66D7" w:rsidP="004C49CE" w14:paraId="29851D35" w14:textId="6FF6F6E3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</w:t>
            </w:r>
            <w:r w:rsidRPr="00DF614A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F614A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4C49CE"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Where </w:t>
            </w:r>
            <w:r w:rsidRPr="004C49CE"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</w:t>
            </w:r>
            <w:r w:rsidRPr="00DF614A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4C49CE"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How</w:t>
            </w:r>
            <w:r w:rsidRPr="004C49CE"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</w:t>
            </w:r>
            <w:r w:rsidR="00BF5766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</w:t>
            </w:r>
            <w:r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 w:rsidRPr="00DF614A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</w:t>
            </w:r>
            <w:r w:rsidRPr="004C49CE"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When                </w:t>
            </w:r>
            <w:r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</w:t>
            </w:r>
            <w:r w:rsidRPr="00DF614A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 w:rsidRPr="004C49CE"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which</w:t>
            </w:r>
          </w:p>
        </w:tc>
      </w:tr>
      <w:tr w14:paraId="39B6908B" w14:textId="77777777" w:rsidTr="000E2D81">
        <w:tblPrEx>
          <w:tblW w:w="10914" w:type="dxa"/>
          <w:tblLook w:val="04A0"/>
        </w:tblPrEx>
        <w:trPr>
          <w:trHeight w:val="564"/>
        </w:trPr>
        <w:tc>
          <w:tcPr>
            <w:tcW w:w="10914" w:type="dxa"/>
          </w:tcPr>
          <w:p w:rsidR="004C49CE" w:rsidRPr="005B66D7" w:rsidP="005B66D7" w14:paraId="064900F6" w14:textId="48F73208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3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- </w:t>
            </w:r>
            <w:r w:rsidRPr="00801025" w:rsidR="00801025">
              <w:rPr>
                <w:rFonts w:ascii="Times New Roman" w:eastAsia="Times New Roman" w:hAnsi="Times New Roman" w:cs="Times New Roman"/>
                <w:b w:val="0"/>
                <w:bCs w:val="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BF5C9C">
              <w:rPr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5B66D7" w:rsidR="005B66D7">
              <w:rPr>
                <w:rFonts w:ascii="ProximaNova-Light" w:cs="ProximaNova-Light"/>
                <w:b w:val="0"/>
                <w:bCs w:val="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Pr="005B66D7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What are you </w:t>
            </w:r>
            <w:r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_____</w:t>
            </w:r>
            <w:r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_ </w:t>
            </w:r>
            <w:r w:rsidRPr="005B66D7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now</w:t>
            </w:r>
            <w:r w:rsidRPr="005B66D7"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?</w:t>
            </w:r>
          </w:p>
        </w:tc>
      </w:tr>
      <w:tr w14:paraId="7F2A16E7" w14:textId="77777777" w:rsidTr="000E2D81">
        <w:tblPrEx>
          <w:tblW w:w="10914" w:type="dxa"/>
          <w:tblLook w:val="04A0"/>
        </w:tblPrEx>
        <w:trPr>
          <w:trHeight w:val="330"/>
        </w:trPr>
        <w:tc>
          <w:tcPr>
            <w:tcW w:w="10914" w:type="dxa"/>
          </w:tcPr>
          <w:p w:rsidR="004C49CE" w:rsidRPr="004C49CE" w:rsidP="004C49CE" w14:paraId="2BD400A9" w14:textId="3350399A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doing</w:t>
            </w:r>
            <w:r w:rsidR="00BF5C9C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         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do</w:t>
            </w:r>
            <w:r w:rsidR="00BF5C9C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</w:t>
            </w:r>
            <w:r w:rsidR="00DF6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BF5C9C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BF576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does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</w:t>
            </w:r>
            <w:r w:rsidR="00DF6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BF5C9C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801025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did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</w:p>
        </w:tc>
      </w:tr>
      <w:tr w14:paraId="5F241990" w14:textId="77777777" w:rsidTr="000E2D81">
        <w:tblPrEx>
          <w:tblW w:w="10914" w:type="dxa"/>
          <w:tblLook w:val="04A0"/>
        </w:tblPrEx>
        <w:trPr>
          <w:trHeight w:val="564"/>
        </w:trPr>
        <w:tc>
          <w:tcPr>
            <w:tcW w:w="10914" w:type="dxa"/>
          </w:tcPr>
          <w:p w:rsidR="004C49CE" w:rsidRPr="00DF614A" w:rsidP="005B66D7" w14:paraId="0CBD8F03" w14:textId="7BE4611F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4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- </w:t>
            </w:r>
            <w:r w:rsidRPr="00DF614A" w:rsidR="00DF614A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  <w:lang w:val="en-US" w:eastAsia="en-US" w:bidi="ar-SA"/>
              </w:rPr>
              <w:t xml:space="preserve"> </w:t>
            </w:r>
            <w:r w:rsidR="00BF5C9C">
              <w:rPr>
                <w:b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5B66D7" w:rsidR="005B66D7">
              <w:rPr>
                <w:rFonts w:ascii="ProximaNova-Light" w:cs="ProximaNova-Light"/>
                <w:b w:val="0"/>
                <w:bCs w:val="0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Pr="005B66D7" w:rsidR="005B66D7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  <w:lang w:val="en-US" w:eastAsia="en-US" w:bidi="ar-SA"/>
              </w:rPr>
              <w:t xml:space="preserve">I </w:t>
            </w:r>
            <w:r w:rsidR="005B66D7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  <w:lang w:val="en-US" w:eastAsia="en-US" w:bidi="ar-SA"/>
              </w:rPr>
              <w:t>_______</w:t>
            </w:r>
            <w:r w:rsidRPr="005B66D7" w:rsidR="005B66D7">
              <w:rPr>
                <w:rFonts w:ascii="Times New Roman" w:eastAsia="Calibri" w:hAnsi="Times New Roman" w:cs="Times New Roman"/>
                <w:b w:val="0"/>
                <w:bCs w:val="0"/>
                <w:noProof/>
                <w:sz w:val="28"/>
                <w:szCs w:val="28"/>
                <w:lang w:val="en-US" w:eastAsia="en-US" w:bidi="ar-SA"/>
              </w:rPr>
              <w:t xml:space="preserve"> martial arts films.</w:t>
            </w:r>
            <w:r w:rsidRPr="005B66D7" w:rsidR="005B66D7">
              <w:rPr>
                <w:rFonts w:ascii="Times New Roman" w:eastAsia="Calibri" w:hAnsi="Times New Roman" w:cs="Times New Roman"/>
                <w:b/>
                <w:bCs/>
                <w:noProof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14:paraId="183BACB9" w14:textId="77777777" w:rsidTr="000E2D81">
        <w:tblPrEx>
          <w:tblW w:w="10914" w:type="dxa"/>
          <w:tblLook w:val="04A0"/>
        </w:tblPrEx>
        <w:trPr>
          <w:trHeight w:val="344"/>
        </w:trPr>
        <w:tc>
          <w:tcPr>
            <w:tcW w:w="10914" w:type="dxa"/>
          </w:tcPr>
          <w:p w:rsidR="004C49CE" w:rsidRPr="004C49CE" w:rsidP="004C49CE" w14:paraId="06F5A15A" w14:textId="706A61C4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am liking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="00DF6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likes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DF614A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="00BF5766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like </w:t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    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</w:t>
            </w:r>
            <w:r w:rsidR="00BF5766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5B66D7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liking </w:t>
            </w:r>
          </w:p>
        </w:tc>
      </w:tr>
      <w:tr w14:paraId="651F9340" w14:textId="77777777" w:rsidTr="000E2D81">
        <w:tblPrEx>
          <w:tblW w:w="10914" w:type="dxa"/>
          <w:tblLook w:val="04A0"/>
        </w:tblPrEx>
        <w:trPr>
          <w:trHeight w:val="564"/>
        </w:trPr>
        <w:tc>
          <w:tcPr>
            <w:tcW w:w="10914" w:type="dxa"/>
          </w:tcPr>
          <w:p w:rsidR="004C49CE" w:rsidRPr="004C49CE" w:rsidP="00E373D4" w14:paraId="4BE9D866" w14:textId="06BD1976">
            <w:pPr>
              <w:tabs>
                <w:tab w:val="left" w:pos="1308"/>
                <w:tab w:val="left" w:pos="4778"/>
                <w:tab w:val="right" w:pos="5873"/>
                <w:tab w:val="right" w:pos="10698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>
                  <wp:simplePos x="0" y="0"/>
                  <wp:positionH relativeFrom="column">
                    <wp:posOffset>5147311</wp:posOffset>
                  </wp:positionH>
                  <wp:positionV relativeFrom="paragraph">
                    <wp:posOffset>59690</wp:posOffset>
                  </wp:positionV>
                  <wp:extent cx="822174" cy="262255"/>
                  <wp:effectExtent l="0" t="0" r="0" b="4445"/>
                  <wp:wrapNone/>
                  <wp:docPr id="1605201862" name="صورة 1605201862" descr="Among Vs Between - Between Preposition - Free Transparent PNG Clipart  Images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201862" name="Picture 1" descr="Among Vs Between - Between Preposition - Free Transparent PNG Clipart  Images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844" cy="264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ab/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ab/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ab/>
            </w:r>
            <w:r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5 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- </w:t>
            </w:r>
            <w:r w:rsidRPr="00DF614A" w:rsidR="00DF614A">
              <w:rPr>
                <w:rFonts w:eastAsia="Times New Roman" w:asciiTheme="majorBidi" w:hAnsiTheme="majorBidi" w:cstheme="majorBidi"/>
                <w:b w:val="0"/>
                <w:bCs w:val="0"/>
                <w:noProof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="00352FB9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The apple is _______the </w:t>
            </w: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boxes </w:t>
            </w:r>
            <w:r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.</w:t>
            </w:r>
            <w:r w:rsidR="005B66D7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17253565" w14:textId="77777777" w:rsidTr="000E2D81">
        <w:tblPrEx>
          <w:tblW w:w="10914" w:type="dxa"/>
          <w:tblLook w:val="04A0"/>
        </w:tblPrEx>
        <w:trPr>
          <w:trHeight w:val="330"/>
        </w:trPr>
        <w:tc>
          <w:tcPr>
            <w:tcW w:w="10914" w:type="dxa"/>
          </w:tcPr>
          <w:p w:rsidR="004C49CE" w:rsidRPr="00BF5766" w:rsidP="004C49CE" w14:paraId="2ACD0AD4" w14:textId="3AAB24AB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eastAsia="Calibri" w:asciiTheme="majorBidi" w:hAnsiTheme="majorBidi" w:cstheme="majorBidi" w:hint="cs"/>
                <w:b w:val="0"/>
                <w:bCs w:val="0"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     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E373D4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under                        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E373D4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on                                      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E373D4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in                               </w:t>
            </w:r>
            <w:r w:rsidRPr="00DF614A">
              <w:rPr>
                <w:rFonts w:eastAsia="Calibri" w:asciiTheme="majorBidi" w:hAnsiTheme="majorBidi" w:cstheme="majorBidi"/>
                <w:b w:val="0"/>
                <w:bCs w:val="0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 w:rsidRPr="004C49CE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="00E373D4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between </w:t>
            </w:r>
          </w:p>
        </w:tc>
      </w:tr>
    </w:tbl>
    <w:p w:rsidR="000E2D81" w:rsidP="004C49CE" w14:paraId="3A77C42D" w14:textId="77777777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0E2D81" w:rsidP="000E2D81" w14:paraId="3D44D6BB" w14:textId="77777777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CE3E5B" w:rsidP="000E2D81" w14:paraId="3AF1DCF0" w14:textId="782D784F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  <w:r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6326505</wp:posOffset>
                </wp:positionH>
                <wp:positionV relativeFrom="paragraph">
                  <wp:posOffset>205105</wp:posOffset>
                </wp:positionV>
                <wp:extent cx="681990" cy="311785"/>
                <wp:effectExtent l="11430" t="9525" r="11430" b="12065"/>
                <wp:wrapNone/>
                <wp:docPr id="1341968782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39DF" w:rsidRPr="00705C03" w:rsidP="005A39DF" w14:textId="7777777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0" o:spid="_x0000_s1088" type="#_x0000_t202" style="width:53.7pt;height:24.55pt;margin-top:16.15pt;margin-left:498.15pt;mso-height-percent:0;mso-height-relative:page;mso-width-percent:0;mso-width-relative:page;mso-wrap-distance-bottom:0;mso-wrap-distance-left:9pt;mso-wrap-distance-right:9pt;mso-wrap-distance-top:0;position:absolute;v-text-anchor:top;z-index:251804672" fillcolor="white" stroked="t" strokecolor="black" strokeweight="0.25pt">
                <v:textbox>
                  <w:txbxContent>
                    <w:p w:rsidR="005A39DF" w:rsidRPr="00705C03" w:rsidP="005A39DF" w14:paraId="5E9BD8D7" w14:textId="77777777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2682875</wp:posOffset>
                </wp:positionH>
                <wp:positionV relativeFrom="paragraph">
                  <wp:posOffset>205105</wp:posOffset>
                </wp:positionV>
                <wp:extent cx="1857375" cy="311785"/>
                <wp:effectExtent l="0" t="0" r="28575" b="12065"/>
                <wp:wrapNone/>
                <wp:docPr id="1963828821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39DF" w:rsidRPr="00C65E30" w:rsidP="005A39DF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89" type="#_x0000_t202" style="width:146.25pt;height:24.55pt;margin-top:16.15pt;margin-left:211.25pt;mso-height-percent:0;mso-height-relative:margin;mso-width-percent:0;mso-width-relative:margin;mso-wrap-distance-bottom:0;mso-wrap-distance-left:9pt;mso-wrap-distance-right:9pt;mso-wrap-distance-top:0;position:absolute;v-text-anchor:top;z-index:251802624" fillcolor="white" stroked="t" strokecolor="black" strokeweight="1pt">
                <v:textbox>
                  <w:txbxContent>
                    <w:p w:rsidR="005A39DF" w:rsidRPr="00C65E30" w:rsidP="005A39DF" w14:paraId="1BDAA752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>Vocabulary</w:t>
                      </w: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A39DF" w:rsidRPr="005A39DF" w:rsidP="005A39DF" w14:paraId="2E51A7E4" w14:textId="726DC50D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</w:p>
    <w:p w:rsidR="005A39DF" w:rsidRPr="005A39DF" w:rsidP="005A39DF" w14:paraId="0DA2AB06" w14:textId="77777777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</w:p>
    <w:p w:rsidR="005A39DF" w:rsidRPr="005A39DF" w:rsidP="005A39DF" w14:paraId="3487CCD0" w14:textId="2AF8D105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>A- Choose the best answer to fill in the blank:</w:t>
      </w:r>
    </w:p>
    <w:tbl>
      <w:tblPr>
        <w:tblStyle w:val="GridTableLight"/>
        <w:tblpPr w:leftFromText="180" w:rightFromText="180" w:vertAnchor="text" w:horzAnchor="margin" w:tblpXSpec="center" w:tblpY="20"/>
        <w:bidiVisual/>
        <w:tblW w:w="10914" w:type="dxa"/>
        <w:tblLook w:val="04A0"/>
      </w:tblPr>
      <w:tblGrid>
        <w:gridCol w:w="2728"/>
        <w:gridCol w:w="2729"/>
        <w:gridCol w:w="2728"/>
        <w:gridCol w:w="2729"/>
      </w:tblGrid>
      <w:tr w14:paraId="350DD55F" w14:textId="77777777" w:rsidTr="003D30E2">
        <w:tblPrEx>
          <w:tblW w:w="10914" w:type="dxa"/>
          <w:tblLook w:val="04A0"/>
        </w:tblPrEx>
        <w:trPr>
          <w:trHeight w:val="274"/>
        </w:trPr>
        <w:tc>
          <w:tcPr>
            <w:tcW w:w="10914" w:type="dxa"/>
            <w:gridSpan w:val="4"/>
          </w:tcPr>
          <w:p w:rsidR="005A39DF" w:rsidRPr="00BF5766" w:rsidP="003F2BC3" w14:paraId="58C913EA" w14:textId="6FE7845B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bookmarkStart w:id="5" w:name="_Hlk162022118"/>
            <w:r w:rsidRP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1. </w:t>
            </w:r>
            <w:r w:rsidRPr="00DF0B92" w:rsidR="00DF0B9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="00283039">
              <w:rPr>
                <w:sz w:val="22"/>
                <w:szCs w:val="22"/>
                <w:lang w:val="en-US" w:eastAsia="en-US" w:bidi="ar-SA"/>
              </w:rPr>
              <w:t xml:space="preserve"> </w:t>
            </w:r>
            <w:r w:rsidRPr="00BF5766" w:rsidR="00BF5766">
              <w:rPr>
                <w:rFonts w:ascii="ProximaNova-Light" w:cs="ProximaNova-Light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Pr="003F2BC3" w:rsidR="003F2BC3">
              <w:rPr>
                <w:rFonts w:ascii="ProximaNova-Light" w:cs="ProximaNova-Light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="003F2B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_________</w:t>
            </w:r>
            <w:r w:rsidRPr="003F2BC3" w:rsidR="003F2B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are good places for meeting people.</w:t>
            </w:r>
            <w:r w:rsidRPr="003F2BC3" w:rsidR="003F2B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E6FF61D" w14:textId="77777777" w:rsidTr="003D30E2">
        <w:tblPrEx>
          <w:tblW w:w="10914" w:type="dxa"/>
          <w:tblLook w:val="04A0"/>
        </w:tblPrEx>
        <w:trPr>
          <w:trHeight w:val="349"/>
        </w:trPr>
        <w:tc>
          <w:tcPr>
            <w:tcW w:w="2728" w:type="dxa"/>
          </w:tcPr>
          <w:p w:rsidR="00DF0B92" w:rsidRPr="005A39DF" w:rsidP="000E2D81" w14:paraId="0A736036" w14:textId="4338AA3B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501B41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3F2BC3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P</w:t>
            </w:r>
            <w:r w:rsidR="00BF5766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layground</w:t>
            </w:r>
          </w:p>
        </w:tc>
        <w:tc>
          <w:tcPr>
            <w:tcW w:w="2729" w:type="dxa"/>
          </w:tcPr>
          <w:p w:rsidR="00DF0B92" w:rsidRPr="00285355" w:rsidP="000E2D81" w14:paraId="073EADF2" w14:textId="7902E981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C.</w:t>
            </w:r>
            <w:r w:rsidR="00300607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300607" w:rsid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3F2BC3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R</w:t>
            </w:r>
            <w:r w:rsidR="00BF5766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oom</w:t>
            </w:r>
          </w:p>
        </w:tc>
        <w:tc>
          <w:tcPr>
            <w:tcW w:w="2728" w:type="dxa"/>
          </w:tcPr>
          <w:p w:rsidR="00DF0B92" w:rsidRPr="005A39DF" w:rsidP="000E2D81" w14:paraId="0AA3C47B" w14:textId="6E989915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285355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300607" w:rsidR="003006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3F2BC3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S</w:t>
            </w:r>
            <w:r w:rsidR="00BF576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chools</w:t>
            </w:r>
            <w:r w:rsidR="00283039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2729" w:type="dxa"/>
          </w:tcPr>
          <w:p w:rsidR="00DF0B92" w:rsidRPr="00285355" w:rsidP="000E2D81" w14:paraId="6EBF5D6C" w14:textId="63F5EC6D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center"/>
              <w:rPr>
                <w:rFonts w:eastAsia="Calibri" w:asciiTheme="majorBidi" w:hAnsiTheme="majorBidi" w:cstheme="maj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285355">
              <w:rPr>
                <w:rFonts w:eastAsia="Calibri" w:asciiTheme="majorBidi" w:hAnsiTheme="majorBidi" w:cstheme="maj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A. </w:t>
            </w:r>
            <w:r w:rsidR="003F2BC3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H</w:t>
            </w:r>
            <w:r w:rsidRPr="00BF5766" w:rsidR="00BF5766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otels</w:t>
            </w:r>
            <w:r w:rsidR="003F2BC3">
              <w:rPr>
                <w:rFonts w:eastAsia="Calibri" w:asciiTheme="majorBidi" w:hAnsiTheme="majorBidi" w:cstheme="majorBidi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</w:p>
        </w:tc>
      </w:tr>
      <w:tr w14:paraId="37327A34" w14:textId="77777777" w:rsidTr="003D30E2">
        <w:tblPrEx>
          <w:tblW w:w="10914" w:type="dxa"/>
          <w:tblLook w:val="04A0"/>
        </w:tblPrEx>
        <w:trPr>
          <w:trHeight w:val="399"/>
        </w:trPr>
        <w:tc>
          <w:tcPr>
            <w:tcW w:w="10914" w:type="dxa"/>
            <w:gridSpan w:val="4"/>
          </w:tcPr>
          <w:p w:rsidR="005A39DF" w:rsidRPr="00E373D4" w:rsidP="00E373D4" w14:paraId="6841965E" w14:textId="330D7669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 w:rsidRPr="00501B4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Pr="00501B41" w:rsidR="0030060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="00283039">
              <w:rPr>
                <w:sz w:val="22"/>
                <w:szCs w:val="22"/>
                <w:lang w:val="en-US" w:eastAsia="en-US" w:bidi="ar-SA"/>
              </w:rPr>
              <w:t xml:space="preserve"> </w:t>
            </w:r>
            <w:r w:rsidRPr="00E373D4" w:rsidR="00E373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>.</w:t>
            </w:r>
            <w:r w:rsidR="00E373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2. </w:t>
            </w:r>
            <w:r w:rsidRPr="00E373D4" w:rsidR="00E373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Pr="00E373D4" w:rsidR="00E373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Good </w:t>
            </w:r>
            <w:r w:rsidRPr="00E373D4" w:rsidR="00E373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night.</w:t>
            </w:r>
            <w:r w:rsidR="00E373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___________ </w:t>
            </w:r>
            <w:r w:rsidRPr="00E373D4" w:rsidR="00E373D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tomorrow</w:t>
            </w:r>
          </w:p>
        </w:tc>
      </w:tr>
      <w:tr w14:paraId="1F391DB3" w14:textId="77777777" w:rsidTr="003D30E2">
        <w:tblPrEx>
          <w:tblW w:w="10914" w:type="dxa"/>
          <w:tblLook w:val="04A0"/>
        </w:tblPrEx>
        <w:trPr>
          <w:trHeight w:val="335"/>
        </w:trPr>
        <w:tc>
          <w:tcPr>
            <w:tcW w:w="2728" w:type="dxa"/>
          </w:tcPr>
          <w:p w:rsidR="00285355" w:rsidRPr="005A39DF" w:rsidP="00283039" w14:paraId="426A212B" w14:textId="5C9D55B3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 </w:t>
            </w:r>
            <w:r w:rsidRPr="00501B41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Pr="00283039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Good afternoon</w:t>
            </w:r>
          </w:p>
        </w:tc>
        <w:tc>
          <w:tcPr>
            <w:tcW w:w="2729" w:type="dxa"/>
          </w:tcPr>
          <w:p w:rsidR="00285355" w:rsidRPr="005A39DF" w:rsidP="00283039" w14:paraId="7C873CD8" w14:textId="1030C1AD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C.</w:t>
            </w:r>
            <w:r w:rsidRPr="00300607" w:rsidR="00300607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283039">
              <w:rPr>
                <w:sz w:val="22"/>
                <w:szCs w:val="22"/>
                <w:lang w:val="en-US" w:eastAsia="en-US" w:bidi="ar-SA"/>
              </w:rPr>
              <w:t xml:space="preserve"> </w:t>
            </w:r>
            <w:r w:rsidR="00E57D5A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See you</w:t>
            </w:r>
          </w:p>
        </w:tc>
        <w:tc>
          <w:tcPr>
            <w:tcW w:w="2728" w:type="dxa"/>
          </w:tcPr>
          <w:p w:rsidR="00285355" w:rsidRPr="005A39DF" w:rsidP="00283039" w14:paraId="6B361C95" w14:textId="117B77A9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85355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283039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Good bye</w:t>
            </w:r>
          </w:p>
        </w:tc>
        <w:tc>
          <w:tcPr>
            <w:tcW w:w="2729" w:type="dxa"/>
          </w:tcPr>
          <w:p w:rsidR="00285355" w:rsidRPr="005A39DF" w:rsidP="00283039" w14:paraId="2686DF81" w14:textId="118785B9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85355">
              <w:rPr>
                <w:rFonts w:eastAsia="Calibri" w:asciiTheme="majorBidi" w:hAnsiTheme="majorBidi" w:cstheme="maj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A. </w:t>
            </w:r>
            <w:r w:rsidR="00283039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Good morning</w:t>
            </w:r>
          </w:p>
        </w:tc>
      </w:tr>
      <w:tr w14:paraId="294A0666" w14:textId="77777777" w:rsidTr="003D30E2">
        <w:tblPrEx>
          <w:tblW w:w="10914" w:type="dxa"/>
          <w:tblLook w:val="04A0"/>
        </w:tblPrEx>
        <w:trPr>
          <w:trHeight w:val="242"/>
        </w:trPr>
        <w:tc>
          <w:tcPr>
            <w:tcW w:w="10914" w:type="dxa"/>
            <w:gridSpan w:val="4"/>
          </w:tcPr>
          <w:p w:rsidR="005A39DF" w:rsidRPr="00501B41" w:rsidP="00EA2EF6" w14:paraId="6D351A97" w14:textId="46986E0F">
            <w:pPr>
              <w:bidi/>
              <w:spacing w:after="0" w:line="360" w:lineRule="auto"/>
              <w:jc w:val="right"/>
              <w:rPr>
                <w:rFonts w:ascii="Comic Sans MS" w:eastAsia="Times New Roman" w:hAnsi="Comic Sans MS" w:cs="Arial" w:hint="cs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3- </w:t>
            </w:r>
            <w:r w:rsidRPr="00501B41" w:rsidR="00300607">
              <w:rPr>
                <w:rFonts w:ascii="Times New Roman" w:eastAsia="Calibri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  <w:r w:rsidRPr="00283039" w:rsidR="00283039">
              <w:rPr>
                <w:rFonts w:ascii="ProximaNova-Light" w:cs="ProximaNova-Light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="00EA2EF6">
              <w:rPr>
                <w:sz w:val="22"/>
                <w:szCs w:val="22"/>
                <w:lang w:val="en-US" w:eastAsia="en-US" w:bidi="ar-SA"/>
              </w:rPr>
              <w:t xml:space="preserve"> </w:t>
            </w:r>
            <w:r w:rsidRPr="00EA2EF6" w:rsidR="00EA2E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Are you here for the conference</w:t>
            </w:r>
            <w:r w:rsidR="00EA2E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?    </w:t>
            </w:r>
            <w:r w:rsidRPr="00EA2EF6" w:rsidR="00EA2EF6">
              <w:rPr>
                <w:rFonts w:ascii="ProximaNova-Light" w:cs="ProximaNova-Light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Pr="00EA2EF6" w:rsidR="00EA2E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No, I</w:t>
            </w:r>
            <w:r w:rsidRPr="00EA2EF6" w:rsidR="00EA2EF6">
              <w:rPr>
                <w:rFonts w:ascii="Times New Roman" w:eastAsia="Times New Roman" w:hAnsi="Times New Roman" w:cs="Times New Roman" w:hint="cs"/>
                <w:kern w:val="0"/>
                <w:sz w:val="28"/>
                <w:szCs w:val="28"/>
                <w:lang w:val="en-US" w:eastAsia="en-US" w:bidi="ar-SA"/>
                <w14:ligatures w14:val="none"/>
              </w:rPr>
              <w:t>’</w:t>
            </w:r>
            <w:r w:rsidRPr="00EA2EF6" w:rsidR="00EA2E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m here on </w:t>
            </w:r>
            <w:r w:rsidR="00EA2E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________</w:t>
            </w:r>
            <w:r w:rsidRPr="00EA2EF6" w:rsidR="00EA2EF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with my family.</w:t>
            </w:r>
          </w:p>
        </w:tc>
      </w:tr>
      <w:tr w14:paraId="27CA6EDF" w14:textId="77777777" w:rsidTr="000E2D81">
        <w:tblPrEx>
          <w:tblW w:w="10914" w:type="dxa"/>
          <w:tblLook w:val="04A0"/>
        </w:tblPrEx>
        <w:trPr>
          <w:trHeight w:val="294"/>
        </w:trPr>
        <w:tc>
          <w:tcPr>
            <w:tcW w:w="2728" w:type="dxa"/>
          </w:tcPr>
          <w:p w:rsidR="00285355" w:rsidRPr="005A39DF" w:rsidP="000E2D81" w14:paraId="50CB30EC" w14:textId="1D33A1DB">
            <w:pPr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501B41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="00300607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EA2EF6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playing</w:t>
            </w:r>
          </w:p>
        </w:tc>
        <w:tc>
          <w:tcPr>
            <w:tcW w:w="2729" w:type="dxa"/>
          </w:tcPr>
          <w:p w:rsidR="00285355" w:rsidRPr="005A39DF" w:rsidP="000E2D81" w14:paraId="1E20B5E3" w14:textId="57B4D48A">
            <w:pPr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C.</w:t>
            </w:r>
            <w:r w:rsidR="00300607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EA2EF6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study</w:t>
            </w:r>
          </w:p>
        </w:tc>
        <w:tc>
          <w:tcPr>
            <w:tcW w:w="2728" w:type="dxa"/>
          </w:tcPr>
          <w:p w:rsidR="00285355" w:rsidRPr="00300607" w:rsidP="000E2D81" w14:paraId="67EE8B5F" w14:textId="4827D33C">
            <w:pPr>
              <w:bidi/>
              <w:spacing w:after="0" w:line="360" w:lineRule="auto"/>
              <w:jc w:val="center"/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300607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B.</w:t>
            </w:r>
            <w:r w:rsidRPr="00300607" w:rsidR="00300607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EA2EF6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vacation </w:t>
            </w:r>
          </w:p>
        </w:tc>
        <w:tc>
          <w:tcPr>
            <w:tcW w:w="2729" w:type="dxa"/>
          </w:tcPr>
          <w:p w:rsidR="00285355" w:rsidRPr="005A39DF" w:rsidP="000E2D81" w14:paraId="17E42E21" w14:textId="2769973C">
            <w:pPr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85355">
              <w:rPr>
                <w:rFonts w:eastAsia="Calibri" w:asciiTheme="majorBidi" w:hAnsiTheme="majorBidi" w:cstheme="maj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A. </w:t>
            </w:r>
            <w:r w:rsidR="00EA2EF6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hotel</w:t>
            </w:r>
          </w:p>
        </w:tc>
      </w:tr>
      <w:tr w14:paraId="1B4359FE" w14:textId="77777777" w:rsidTr="000E2D81">
        <w:tblPrEx>
          <w:tblW w:w="10914" w:type="dxa"/>
          <w:tblLook w:val="04A0"/>
        </w:tblPrEx>
        <w:trPr>
          <w:trHeight w:val="564"/>
        </w:trPr>
        <w:tc>
          <w:tcPr>
            <w:tcW w:w="10914" w:type="dxa"/>
            <w:gridSpan w:val="4"/>
          </w:tcPr>
          <w:p w:rsidR="005A39DF" w:rsidRPr="00501B41" w:rsidP="005A39DF" w14:paraId="1C0C3469" w14:textId="56F97758">
            <w:pPr>
              <w:bidi/>
              <w:spacing w:after="0" w:line="360" w:lineRule="auto"/>
              <w:jc w:val="right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501B41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4- </w:t>
            </w:r>
            <w:r w:rsidRPr="00501B41" w:rsidR="00B72F2B">
              <w:rPr>
                <w:sz w:val="22"/>
                <w:szCs w:val="22"/>
                <w:lang w:val="en-US" w:eastAsia="en-US" w:bidi="ar-SA"/>
              </w:rPr>
              <w:t xml:space="preserve"> </w:t>
            </w:r>
            <w:r w:rsidR="00101091">
              <w:rPr>
                <w:sz w:val="22"/>
                <w:szCs w:val="22"/>
                <w:lang w:val="en-US" w:eastAsia="en-US" w:bidi="ar-SA"/>
              </w:rPr>
              <w:t xml:space="preserve"> </w:t>
            </w:r>
            <w:r w:rsidR="006604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He is </w:t>
            </w:r>
            <w:r w:rsid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_____</w:t>
            </w:r>
            <w:r w:rsidR="006604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______</w:t>
            </w:r>
            <w:r w:rsidRPr="00101091" w:rsidR="0010109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</w:t>
            </w:r>
            <w:r w:rsidR="0066044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 w:eastAsia="en-US" w:bidi="ar-SA"/>
                <w14:ligatures w14:val="none"/>
              </w:rPr>
              <w:t>in the library.</w:t>
            </w:r>
          </w:p>
        </w:tc>
      </w:tr>
      <w:tr w14:paraId="0E6FC06C" w14:textId="77777777" w:rsidTr="003D30E2">
        <w:tblPrEx>
          <w:tblW w:w="10914" w:type="dxa"/>
          <w:tblLook w:val="04A0"/>
        </w:tblPrEx>
        <w:trPr>
          <w:trHeight w:val="293"/>
        </w:trPr>
        <w:tc>
          <w:tcPr>
            <w:tcW w:w="2728" w:type="dxa"/>
          </w:tcPr>
          <w:p w:rsidR="00285355" w:rsidRPr="005A39DF" w:rsidP="000E2D81" w14:paraId="2A62A343" w14:textId="0AA6B211">
            <w:pPr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501B41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D</w:t>
            </w: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 </w:t>
            </w:r>
            <w:r w:rsidR="00660448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eating a sandwich</w:t>
            </w:r>
          </w:p>
        </w:tc>
        <w:tc>
          <w:tcPr>
            <w:tcW w:w="2729" w:type="dxa"/>
          </w:tcPr>
          <w:p w:rsidR="00285355" w:rsidRPr="005A39DF" w:rsidP="000E2D81" w14:paraId="251DFE42" w14:textId="4FB77A9F">
            <w:pPr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C.</w:t>
            </w:r>
            <w:r w:rsidR="00B72F2B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660448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watching a film </w:t>
            </w:r>
          </w:p>
        </w:tc>
        <w:tc>
          <w:tcPr>
            <w:tcW w:w="2728" w:type="dxa"/>
          </w:tcPr>
          <w:p w:rsidR="00285355" w:rsidRPr="005A39DF" w:rsidP="000E2D81" w14:paraId="0AAFF74E" w14:textId="66879D3C">
            <w:pPr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</w:pPr>
            <w:r w:rsidRPr="00285355">
              <w:rPr>
                <w:rFonts w:eastAsia="Times New Roman" w:asciiTheme="majorBidi" w:hAnsiTheme="majorBidi" w:cstheme="majorBidi"/>
                <w:kern w:val="0"/>
                <w:sz w:val="24"/>
                <w:szCs w:val="24"/>
                <w:lang w:val="en-US" w:eastAsia="en-US" w:bidi="ar-SA"/>
                <w14:ligatures w14:val="none"/>
              </w:rPr>
              <w:t>B</w:t>
            </w: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.</w:t>
            </w:r>
            <w:r w:rsidR="00B72F2B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660448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reading a book </w:t>
            </w:r>
          </w:p>
        </w:tc>
        <w:tc>
          <w:tcPr>
            <w:tcW w:w="2729" w:type="dxa"/>
          </w:tcPr>
          <w:p w:rsidR="00285355" w:rsidRPr="005A39DF" w:rsidP="000E2D81" w14:paraId="01E02172" w14:textId="160F0597">
            <w:pPr>
              <w:bidi/>
              <w:spacing w:after="0" w:line="360" w:lineRule="auto"/>
              <w:jc w:val="center"/>
              <w:rPr>
                <w:rFonts w:ascii="Comic Sans MS" w:eastAsia="Times New Roman" w:hAnsi="Comic Sans MS" w:cs="Arial"/>
                <w:b/>
                <w:bCs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285355">
              <w:rPr>
                <w:rFonts w:eastAsia="Calibri" w:asciiTheme="majorBidi" w:hAnsiTheme="majorBidi" w:cstheme="majorBidi"/>
                <w:color w:val="000000"/>
                <w:kern w:val="0"/>
                <w:sz w:val="24"/>
                <w:szCs w:val="24"/>
                <w:lang w:val="en-US" w:eastAsia="en-US" w:bidi="ar-SA"/>
                <w14:ligatures w14:val="none"/>
              </w:rPr>
              <w:t>A</w:t>
            </w:r>
            <w:r w:rsidRPr="00B72F2B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. </w:t>
            </w:r>
            <w:r w:rsidRPr="00B72F2B" w:rsidR="00B72F2B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 </w:t>
            </w:r>
            <w:r w:rsidR="00660448">
              <w:rPr>
                <w:rFonts w:eastAsia="Times New Roman" w:asciiTheme="majorBidi" w:hAnsiTheme="majorBidi" w:cstheme="maj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t>playing a game</w:t>
            </w:r>
          </w:p>
        </w:tc>
      </w:tr>
    </w:tbl>
    <w:p w:rsidR="005A39DF" w:rsidRPr="005A39DF" w:rsidP="005A39DF" w14:paraId="5B40744F" w14:textId="641F2294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  <w:bookmarkStart w:id="6" w:name="_Hlk153484697"/>
      <w:bookmarkEnd w:id="5"/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>B- Put the right word under its picture:</w:t>
      </w:r>
    </w:p>
    <w:tbl>
      <w:tblPr>
        <w:tblStyle w:val="TableNormal"/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985"/>
        <w:gridCol w:w="1984"/>
        <w:gridCol w:w="1985"/>
        <w:gridCol w:w="2006"/>
        <w:gridCol w:w="1963"/>
      </w:tblGrid>
      <w:tr w14:paraId="51354910" w14:textId="77777777" w:rsidTr="006A54E2">
        <w:tblPrEx>
          <w:tblW w:w="0" w:type="auto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1178"/>
        </w:trPr>
        <w:tc>
          <w:tcPr>
            <w:tcW w:w="1985" w:type="dxa"/>
          </w:tcPr>
          <w:bookmarkEnd w:id="6"/>
          <w:p w:rsidR="006A54E2" w:rsidP="006A54E2" w14:paraId="0A0FB170" w14:textId="17D9CE65">
            <w:pPr>
              <w:bidi w:val="0"/>
              <w:spacing w:after="0" w:line="240" w:lineRule="auto"/>
              <w:rPr>
                <w:rFonts w:asciiTheme="minorHAnsi" w:eastAsiaTheme="minorHAnsi" w:hAnsiTheme="minorHAnsi" w:cstheme="minorBidi"/>
                <w:noProof/>
                <w:kern w:val="2"/>
                <w:sz w:val="22"/>
                <w:szCs w:val="22"/>
                <w:lang w:val="en-US" w:eastAsia="en-US" w:bidi="ar-SA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1815936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29845</wp:posOffset>
                  </wp:positionV>
                  <wp:extent cx="1123950" cy="636905"/>
                  <wp:effectExtent l="0" t="0" r="0" b="0"/>
                  <wp:wrapNone/>
                  <wp:docPr id="420814945" name="صورة 1" descr="What to consider before you get a new credit 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0814945" name="Picture 1" descr="What to consider before you get a new credit c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63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4" w:type="dxa"/>
            <w:shd w:val="clear" w:color="auto" w:fill="auto"/>
          </w:tcPr>
          <w:p w:rsidR="006A54E2" w:rsidRPr="005A39DF" w:rsidP="006A54E2" w14:paraId="52BAD0CA" w14:textId="3FC1B214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bookmarkStart w:id="7" w:name="_Hlk105167785"/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86995</wp:posOffset>
                  </wp:positionV>
                  <wp:extent cx="1057275" cy="638175"/>
                  <wp:effectExtent l="0" t="0" r="9525" b="9525"/>
                  <wp:wrapNone/>
                  <wp:docPr id="25373205" name="صورة 1" descr="Fiberglass Step Ladder - 8' H-1195 - U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73205" name="Picture 2" descr="Fiberglass Step Ladder - 8' H-1195 - U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85" w:type="dxa"/>
            <w:shd w:val="clear" w:color="auto" w:fill="auto"/>
          </w:tcPr>
          <w:p w:rsidR="006A54E2" w:rsidRPr="005A39DF" w:rsidP="006A54E2" w14:paraId="63E8CA45" w14:textId="55817EA5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29845</wp:posOffset>
                  </wp:positionV>
                  <wp:extent cx="1028700" cy="647700"/>
                  <wp:effectExtent l="0" t="0" r="0" b="0"/>
                  <wp:wrapNone/>
                  <wp:docPr id="570002433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00243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01" r="179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06" w:type="dxa"/>
            <w:shd w:val="clear" w:color="auto" w:fill="auto"/>
          </w:tcPr>
          <w:p w:rsidR="006A54E2" w:rsidRPr="005A39DF" w:rsidP="006A54E2" w14:paraId="74A4A0B0" w14:textId="18975FD2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86995</wp:posOffset>
                  </wp:positionV>
                  <wp:extent cx="971550" cy="570230"/>
                  <wp:effectExtent l="0" t="0" r="0" b="1270"/>
                  <wp:wrapNone/>
                  <wp:docPr id="1227357074" name="صورة 1" descr="Premium Vector | Realistic white webc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357074" name="Picture 2" descr="Premium Vector | Realistic white webc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22" t="3195" r="13419" b="7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288" cy="570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63" w:type="dxa"/>
            <w:shd w:val="clear" w:color="auto" w:fill="auto"/>
          </w:tcPr>
          <w:p w:rsidR="006A54E2" w:rsidRPr="005A39DF" w:rsidP="006A54E2" w14:paraId="6AB58828" w14:textId="0B81A149">
            <w:pPr>
              <w:bidi w:val="0"/>
              <w:spacing w:after="0" w:line="240" w:lineRule="auto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39370</wp:posOffset>
                  </wp:positionV>
                  <wp:extent cx="1028700" cy="638810"/>
                  <wp:effectExtent l="0" t="0" r="0" b="8890"/>
                  <wp:wrapNone/>
                  <wp:docPr id="302331121" name="صورة 2" descr="Pizza Vectors &amp; Illustration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331121" name="Picture 3" descr="Pizza Vectors &amp; Illustration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94" t="15175" r="12779" b="199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38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54D6A21A" w14:textId="77777777" w:rsidTr="006A54E2">
        <w:tblPrEx>
          <w:tblW w:w="0" w:type="auto"/>
          <w:tblLook w:val="04A0"/>
        </w:tblPrEx>
        <w:trPr>
          <w:trHeight w:val="367"/>
        </w:trPr>
        <w:tc>
          <w:tcPr>
            <w:tcW w:w="1985" w:type="dxa"/>
          </w:tcPr>
          <w:p w:rsidR="006A54E2" w:rsidRPr="005A39DF" w:rsidP="006A54E2" w14:paraId="63355F24" w14:textId="40046B24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  <w:tc>
          <w:tcPr>
            <w:tcW w:w="1984" w:type="dxa"/>
            <w:shd w:val="clear" w:color="auto" w:fill="auto"/>
          </w:tcPr>
          <w:p w:rsidR="006A54E2" w:rsidRPr="005A39DF" w:rsidP="006A54E2" w14:paraId="0440BF30" w14:textId="78093D94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  <w:tc>
          <w:tcPr>
            <w:tcW w:w="1985" w:type="dxa"/>
            <w:shd w:val="clear" w:color="auto" w:fill="auto"/>
          </w:tcPr>
          <w:p w:rsidR="006A54E2" w:rsidRPr="005A39DF" w:rsidP="006A54E2" w14:paraId="42F335C8" w14:textId="38A96348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  <w:tc>
          <w:tcPr>
            <w:tcW w:w="2006" w:type="dxa"/>
            <w:shd w:val="clear" w:color="auto" w:fill="auto"/>
          </w:tcPr>
          <w:p w:rsidR="006A54E2" w:rsidRPr="005A39DF" w:rsidP="006A54E2" w14:paraId="07630CFB" w14:textId="1513FBF6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  <w:tc>
          <w:tcPr>
            <w:tcW w:w="1963" w:type="dxa"/>
            <w:shd w:val="clear" w:color="auto" w:fill="auto"/>
          </w:tcPr>
          <w:p w:rsidR="006A54E2" w:rsidRPr="005A39DF" w:rsidP="006A54E2" w14:paraId="7DF5AC0E" w14:textId="5EB38225">
            <w:pPr>
              <w:bidi w:val="0"/>
              <w:spacing w:after="0" w:line="240" w:lineRule="auto"/>
              <w:jc w:val="center"/>
              <w:rPr>
                <w:rFonts w:ascii="Comic Sans MS" w:eastAsia="Calibri" w:hAnsi="Comic Sans MS" w:cs="PT Bold Heading"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</w:p>
        </w:tc>
      </w:tr>
    </w:tbl>
    <w:bookmarkEnd w:id="7"/>
    <w:p w:rsidR="005A39DF" w:rsidRPr="005A39DF" w:rsidP="005A39DF" w14:paraId="49159397" w14:textId="5482D3A7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 w:cs="Arial"/>
          <w:color w:val="002060"/>
          <w:kern w:val="0"/>
          <w:sz w:val="24"/>
          <w:szCs w:val="2"/>
          <w:lang w:val="en-US" w:eastAsia="en-US" w:bidi="ar-SA"/>
          <w14:ligatures w14:val="none"/>
        </w:rPr>
      </w:pPr>
      <w:r w:rsidRPr="005A39DF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168275</wp:posOffset>
                </wp:positionV>
                <wp:extent cx="4953000" cy="361950"/>
                <wp:effectExtent l="0" t="0" r="19050" b="19050"/>
                <wp:wrapNone/>
                <wp:docPr id="290848604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39DF" w:rsidRPr="00101091" w:rsidP="00101091" w14:textId="0DC7B38F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pizza</w:t>
                            </w:r>
                            <w:r w:rsidR="0074696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 w:rsidR="00654E66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101091" w:rsidR="00501B4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,</w:t>
                            </w:r>
                            <w:r w:rsidRP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 w:rsidR="00660448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ladder </w:t>
                            </w:r>
                            <w:r w:rsidR="0074696C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101091" w:rsidR="00501B4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101091" w:rsidR="00B72F2B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 w:rsidR="00501B4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,</w:t>
                            </w:r>
                            <w:r w:rsidRP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 w:rsidR="00654E66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 </w:t>
                            </w:r>
                            <w:r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webcam  </w:t>
                            </w:r>
                            <w:r w:rsidRPr="00101091" w:rsid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 w:rsidR="00654E66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101091" w:rsidR="00501B4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,</w:t>
                            </w:r>
                            <w:r w:rsidRP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 w:rsidR="00654E66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="00660448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credit card </w:t>
                            </w:r>
                            <w:r w:rsidR="006A54E2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, </w:t>
                            </w:r>
                            <w:r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karate </w:t>
                            </w:r>
                            <w:r w:rsidR="006A54E2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="0010109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101091" w:rsidR="00501B41">
                              <w:rPr>
                                <w:rFonts w:eastAsia="Times New Roman" w:asciiTheme="majorBidi" w:hAnsiTheme="majorBidi" w:cstheme="majorBidi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90" style="width:390pt;height:28.5pt;margin-top:13.25pt;margin-left:59.7pt;mso-height-percent:0;mso-height-relative:margin;mso-width-percent:0;mso-width-relative:margin;mso-wrap-distance-bottom:0;mso-wrap-distance-left:9pt;mso-wrap-distance-right:9pt;mso-wrap-distance-top:0;position:absolute;v-text-anchor:middle;z-index:251806720" arcsize="10923f" fillcolor="white" stroked="t" strokecolor="black" strokeweight="1pt">
                <v:stroke joinstyle="round" dashstyle="dash"/>
                <v:textbox>
                  <w:txbxContent>
                    <w:p w:rsidR="005A39DF" w:rsidRPr="00101091" w:rsidP="00101091" w14:paraId="5475BCF5" w14:textId="0DC7B38F">
                      <w:pPr>
                        <w:bidi/>
                        <w:spacing w:after="0" w:line="360" w:lineRule="auto"/>
                        <w:jc w:val="center"/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pizza</w:t>
                      </w:r>
                      <w:r w:rsidR="0074696C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 w:rsidR="00654E66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101091" w:rsidR="00501B4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,</w:t>
                      </w:r>
                      <w:r w:rsidRP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 w:rsidR="00660448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ladder </w:t>
                      </w:r>
                      <w:r w:rsidR="0074696C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101091" w:rsidR="00501B4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101091" w:rsidR="00B72F2B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 w:rsidR="00501B4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,</w:t>
                      </w:r>
                      <w:r w:rsidRP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 w:rsidR="00654E66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 </w:t>
                      </w:r>
                      <w:r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webcam  </w:t>
                      </w:r>
                      <w:r w:rsidRPr="00101091" w:rsid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 w:rsidR="00654E66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101091" w:rsidR="00501B4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,</w:t>
                      </w:r>
                      <w:r w:rsidRP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 w:rsidR="00654E66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="00660448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credit card </w:t>
                      </w:r>
                      <w:r w:rsidR="006A54E2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, </w:t>
                      </w:r>
                      <w:r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karate </w:t>
                      </w:r>
                      <w:r w:rsidR="006A54E2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="0010109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101091" w:rsidR="00501B41">
                        <w:rPr>
                          <w:rFonts w:eastAsia="Times New Roman" w:asciiTheme="majorBidi" w:hAnsiTheme="majorBidi" w:cstheme="majorBidi"/>
                          <w:b/>
                          <w:bCs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5A39DF">
        <w:rPr>
          <w:rFonts w:ascii="Comic Sans MS" w:eastAsia="Times New Roman" w:hAnsi="Comic Sans MS" w:cs="Arial"/>
          <w:b/>
          <w:bCs/>
          <w:noProof/>
          <w:color w:val="FF0000"/>
          <w:kern w:val="0"/>
          <w:sz w:val="24"/>
          <w:szCs w:val="24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74295</wp:posOffset>
                </wp:positionV>
                <wp:extent cx="681990" cy="311785"/>
                <wp:effectExtent l="11430" t="9525" r="11430" b="12065"/>
                <wp:wrapNone/>
                <wp:docPr id="1762192160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39DF" w:rsidRPr="00705C03" w:rsidP="005A39DF" w14:textId="2CC0191E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/ </w:t>
                            </w:r>
                            <w:r w:rsidR="006A54E2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1" o:spid="_x0000_s1091" type="#_x0000_t202" style="width:53.7pt;height:24.55pt;margin-top:5.85pt;margin-left:487.65pt;mso-height-percent:0;mso-height-relative:page;mso-width-percent:0;mso-width-relative:page;mso-wrap-distance-bottom:0;mso-wrap-distance-left:9pt;mso-wrap-distance-right:9pt;mso-wrap-distance-top:0;position:absolute;v-text-anchor:top;z-index:251808768" fillcolor="white" stroked="t" strokecolor="black" strokeweight="0.25pt">
                <v:textbox>
                  <w:txbxContent>
                    <w:p w:rsidR="005A39DF" w:rsidRPr="00705C03" w:rsidP="005A39DF" w14:paraId="43DEF3EC" w14:textId="2CC0191E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6A54E2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5A39DF" w:rsidRPr="005A39DF" w:rsidP="005A39DF" w14:paraId="5BCBE105" w14:textId="6B542B24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</w:p>
    <w:p w:rsidR="005A39DF" w:rsidRPr="005A39DF" w:rsidP="005A39DF" w14:paraId="37845C80" w14:textId="77777777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</w:p>
    <w:p w:rsidR="005A39DF" w:rsidRPr="005A39DF" w:rsidP="005A39DF" w14:paraId="6BDD729D" w14:textId="72F3F52E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</w:p>
    <w:p w:rsidR="005A39DF" w:rsidRPr="005A39DF" w:rsidP="005A39DF" w14:paraId="2982E241" w14:textId="60CC6F92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  <w:t>_______________________________________________________________________________</w:t>
      </w:r>
    </w:p>
    <w:p w:rsidR="005A39DF" w:rsidRPr="005A39DF" w:rsidP="005A39DF" w14:paraId="487D59E5" w14:textId="2D3C513D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119380</wp:posOffset>
                </wp:positionV>
                <wp:extent cx="681990" cy="311785"/>
                <wp:effectExtent l="11430" t="12065" r="11430" b="9525"/>
                <wp:wrapNone/>
                <wp:docPr id="951634133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39DF" w:rsidRPr="00705C03" w:rsidP="005A39DF" w14:textId="373906F3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 xml:space="preserve"> / </w:t>
                            </w:r>
                            <w:r w:rsidR="006A54E2">
                              <w:rPr>
                                <w:rFonts w:ascii="Comic Sans MS" w:eastAsia="Times New Roman" w:hAnsi="Comic Sans MS" w:cs="Arial"/>
                                <w:color w:val="FF0000"/>
                                <w:kern w:val="0"/>
                                <w:sz w:val="30"/>
                                <w:szCs w:val="30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28" o:spid="_x0000_s1092" type="#_x0000_t202" style="width:53.7pt;height:24.55pt;margin-top:9.4pt;margin-left:487.65pt;mso-height-percent:0;mso-height-relative:page;mso-width-percent:0;mso-width-relative:page;mso-wrap-distance-bottom:0;mso-wrap-distance-left:9pt;mso-wrap-distance-right:9pt;mso-wrap-distance-top:0;position:absolute;v-text-anchor:top;z-index:251812864" fillcolor="white" stroked="t" strokecolor="black" strokeweight="0.25pt">
                <v:textbox>
                  <w:txbxContent>
                    <w:p w:rsidR="005A39DF" w:rsidRPr="00705C03" w:rsidP="005A39DF" w14:paraId="614AECCF" w14:textId="373906F3">
                      <w:pPr>
                        <w:spacing w:after="0" w:line="240" w:lineRule="auto"/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705C03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 xml:space="preserve"> / </w:t>
                      </w:r>
                      <w:r w:rsidR="006A54E2">
                        <w:rPr>
                          <w:rFonts w:ascii="Comic Sans MS" w:eastAsia="Times New Roman" w:hAnsi="Comic Sans MS" w:cs="Arial"/>
                          <w:color w:val="FF0000"/>
                          <w:kern w:val="0"/>
                          <w:sz w:val="30"/>
                          <w:szCs w:val="30"/>
                          <w:lang w:val="en-US" w:eastAsia="en-US" w:bidi="ar-SA"/>
                          <w14:ligatures w14:val="none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5A39DF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119380</wp:posOffset>
                </wp:positionV>
                <wp:extent cx="1857375" cy="311785"/>
                <wp:effectExtent l="0" t="0" r="28575" b="12065"/>
                <wp:wrapNone/>
                <wp:docPr id="1378709753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A39DF" w:rsidRPr="00C65E30" w:rsidP="005A39DF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 w:eastAsiaTheme="minorHAnsi" w:cstheme="minorBidi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93" type="#_x0000_t202" style="width:146.25pt;height:24.55pt;margin-top:9.4pt;margin-left:223.25pt;mso-height-percent:0;mso-height-relative:margin;mso-width-percent:0;mso-width-relative:margin;mso-wrap-distance-bottom:0;mso-wrap-distance-left:9pt;mso-wrap-distance-right:9pt;mso-wrap-distance-top:0;position:absolute;v-text-anchor:top;z-index:251810816" fillcolor="white" stroked="t" strokecolor="black" strokeweight="1pt">
                <v:textbox>
                  <w:txbxContent>
                    <w:p w:rsidR="005A39DF" w:rsidRPr="00C65E30" w:rsidP="005A39DF" w14:paraId="126BB14C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 w:eastAsiaTheme="minorHAnsi" w:cstheme="minorBidi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5A39DF" w:rsidRPr="005A39DF" w:rsidP="005A39DF" w14:paraId="0BEE8341" w14:textId="4D0A4BCE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</w:p>
    <w:p w:rsidR="005A39DF" w:rsidRPr="005A39DF" w:rsidP="005A39DF" w14:paraId="582E1F04" w14:textId="49C042CA">
      <w:pPr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</w:p>
    <w:p w:rsidR="005A39DF" w:rsidRPr="005A39DF" w:rsidP="005A39DF" w14:paraId="7C68C473" w14:textId="0DD73FFE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</w:pPr>
      <w:r w:rsidRPr="005A39DF">
        <w:rPr>
          <w:rFonts w:ascii="Comic Sans MS" w:eastAsia="Times New Roman" w:hAnsi="Comic Sans MS" w:cs="Arial"/>
          <w:b/>
          <w:bCs/>
          <w:color w:val="FF0000"/>
          <w:kern w:val="0"/>
          <w:sz w:val="24"/>
          <w:szCs w:val="24"/>
          <w:u w:val="single"/>
          <w:lang w:val="en-US" w:eastAsia="en-US" w:bidi="ar-SA"/>
          <w14:ligatures w14:val="none"/>
        </w:rPr>
        <w:t>Choose the correct letter:</w:t>
      </w:r>
    </w:p>
    <w:tbl>
      <w:tblPr>
        <w:tblStyle w:val="GridTableLight"/>
        <w:tblpPr w:leftFromText="180" w:rightFromText="180" w:vertAnchor="text" w:horzAnchor="margin" w:tblpXSpec="center" w:tblpY="230"/>
        <w:bidiVisual/>
        <w:tblW w:w="10908" w:type="dxa"/>
        <w:tblLook w:val="04A0"/>
      </w:tblPr>
      <w:tblGrid>
        <w:gridCol w:w="1695"/>
        <w:gridCol w:w="1707"/>
        <w:gridCol w:w="1843"/>
        <w:gridCol w:w="5663"/>
      </w:tblGrid>
      <w:tr w14:paraId="58F181F5" w14:textId="77777777" w:rsidTr="006A54E2">
        <w:tblPrEx>
          <w:tblW w:w="10908" w:type="dxa"/>
          <w:tblLook w:val="04A0"/>
        </w:tblPrEx>
        <w:trPr>
          <w:trHeight w:val="422"/>
        </w:trPr>
        <w:tc>
          <w:tcPr>
            <w:tcW w:w="1695" w:type="dxa"/>
          </w:tcPr>
          <w:p w:rsidR="005A39DF" w:rsidRPr="008E5062" w:rsidP="008E5062" w14:paraId="5A457479" w14:textId="70164004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k</w:t>
            </w:r>
          </w:p>
        </w:tc>
        <w:tc>
          <w:tcPr>
            <w:tcW w:w="1707" w:type="dxa"/>
          </w:tcPr>
          <w:p w:rsidR="005A39DF" w:rsidRPr="008E5062" w:rsidP="008E5062" w14:paraId="35923A2C" w14:textId="3292119E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color w:val="000000"/>
                <w:kern w:val="0"/>
                <w:sz w:val="28"/>
                <w:szCs w:val="28"/>
                <w:lang w:val="en-US" w:eastAsia="en-US" w:bidi="ar-SA"/>
                <w14:ligatures w14:val="none"/>
              </w:rPr>
              <w:t>h</w:t>
            </w:r>
          </w:p>
        </w:tc>
        <w:tc>
          <w:tcPr>
            <w:tcW w:w="1843" w:type="dxa"/>
          </w:tcPr>
          <w:p w:rsidR="005A39DF" w:rsidRPr="008E5062" w:rsidP="006A54E2" w14:paraId="45CE7942" w14:textId="3AB162D2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ind w:left="360"/>
              <w:jc w:val="center"/>
              <w:rPr>
                <w:rFonts w:eastAsia="Times New Roman"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d</w:t>
            </w:r>
          </w:p>
        </w:tc>
        <w:tc>
          <w:tcPr>
            <w:tcW w:w="5663" w:type="dxa"/>
          </w:tcPr>
          <w:p w:rsidR="006A54E2" w:rsidRPr="003B2243" w:rsidP="003B2243" w14:paraId="60000D49" w14:textId="15F6A062">
            <w:pPr>
              <w:bidi w:val="0"/>
              <w:spacing w:after="0" w:line="240" w:lineRule="auto"/>
              <w:rPr>
                <w:sz w:val="28"/>
                <w:szCs w:val="28"/>
                <w:lang w:val="en-US" w:eastAsia="en-US" w:bidi="ar-SA"/>
              </w:rPr>
            </w:pPr>
            <w:r w:rsidRPr="005A39DF"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 xml:space="preserve">1.   </w:t>
            </w:r>
            <w:r>
              <w:rPr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ProximaNova-Light" w:cs="ProximaNova-Light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 w:rsidRPr="003B2243" w:rsidR="003B2243">
              <w:rPr>
                <w:rFonts w:ascii="MMHTykewriterStdMEA" w:cs="MMHTykewriterStdMEA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>I</w:t>
            </w:r>
            <w:r w:rsidRPr="003B2243" w:rsidR="003B2243">
              <w:rPr>
                <w:rFonts w:hint="cs"/>
                <w:sz w:val="28"/>
                <w:szCs w:val="28"/>
                <w:lang w:val="en-US" w:eastAsia="en-US" w:bidi="ar-SA"/>
              </w:rPr>
              <w:t>’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 xml:space="preserve">d like to 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>intro</w:t>
            </w:r>
            <w:r w:rsidR="003B2243">
              <w:rPr>
                <w:sz w:val="28"/>
                <w:szCs w:val="28"/>
                <w:lang w:val="en-US" w:eastAsia="en-US" w:bidi="ar-SA"/>
              </w:rPr>
              <w:t>_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>uce</w:t>
            </w:r>
            <w:r w:rsidR="003B2243">
              <w:rPr>
                <w:sz w:val="28"/>
                <w:szCs w:val="28"/>
                <w:lang w:val="en-US" w:eastAsia="en-US" w:bidi="ar-SA"/>
              </w:rPr>
              <w:t xml:space="preserve"> 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>you to Joe.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 xml:space="preserve"> </w:t>
            </w:r>
          </w:p>
          <w:p w:rsidR="005A39DF" w:rsidRPr="006A54E2" w:rsidP="005A39DF" w14:paraId="1D0EB990" w14:textId="7D0A9EC7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 w:cs="Arial"/>
                <w:kern w:val="0"/>
                <w:sz w:val="4"/>
                <w:szCs w:val="4"/>
                <w:rtl/>
                <w:lang w:val="en-US" w:eastAsia="en-US" w:bidi="ar-SA"/>
                <w14:ligatures w14:val="none"/>
              </w:rPr>
            </w:pPr>
          </w:p>
        </w:tc>
      </w:tr>
      <w:tr w14:paraId="2B6CDC8F" w14:textId="77777777" w:rsidTr="006A54E2">
        <w:tblPrEx>
          <w:tblW w:w="10908" w:type="dxa"/>
          <w:tblLook w:val="04A0"/>
        </w:tblPrEx>
        <w:trPr>
          <w:trHeight w:val="344"/>
        </w:trPr>
        <w:tc>
          <w:tcPr>
            <w:tcW w:w="1695" w:type="dxa"/>
          </w:tcPr>
          <w:p w:rsidR="006A54E2" w:rsidRPr="008E5062" w:rsidP="006A54E2" w14:paraId="44137A22" w14:textId="33EA42B3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b</w:t>
            </w:r>
          </w:p>
        </w:tc>
        <w:tc>
          <w:tcPr>
            <w:tcW w:w="1707" w:type="dxa"/>
          </w:tcPr>
          <w:p w:rsidR="006A54E2" w:rsidRPr="008E5062" w:rsidP="006A54E2" w14:paraId="3A4133EF" w14:textId="03139D32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m</w:t>
            </w:r>
          </w:p>
        </w:tc>
        <w:tc>
          <w:tcPr>
            <w:tcW w:w="1843" w:type="dxa"/>
          </w:tcPr>
          <w:p w:rsidR="006A54E2" w:rsidRPr="008E5062" w:rsidP="006A54E2" w14:paraId="72721989" w14:textId="219B42E4">
            <w:pPr>
              <w:bidi/>
              <w:spacing w:after="0"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</w:pPr>
            <w:r>
              <w:rPr>
                <w:rFonts w:eastAsia="Times New Roman"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>t</w:t>
            </w:r>
            <w:r w:rsidRPr="008E5062">
              <w:rPr>
                <w:rFonts w:eastAsia="Times New Roman" w:asciiTheme="majorBidi" w:hAnsiTheme="majorBidi" w:cstheme="majorBidi"/>
                <w:b/>
                <w:bCs/>
                <w:kern w:val="0"/>
                <w:sz w:val="28"/>
                <w:szCs w:val="28"/>
                <w:lang w:val="en-US" w:eastAsia="en-US" w:bidi="ar-SA"/>
                <w14:ligatures w14:val="none"/>
              </w:rPr>
              <w:t xml:space="preserve">      </w:t>
            </w:r>
            <w:r w:rsidRPr="008E5062">
              <w:rPr>
                <w:rFonts w:eastAsia="Times New Roman" w:asciiTheme="majorBidi" w:hAnsiTheme="majorBidi" w:cstheme="majorBidi" w:hint="cs"/>
                <w:b/>
                <w:bCs/>
                <w:kern w:val="0"/>
                <w:sz w:val="28"/>
                <w:szCs w:val="28"/>
                <w:rtl/>
                <w:lang w:val="en-US" w:eastAsia="en-US" w:bidi="ar-SA"/>
                <w14:ligatures w14:val="none"/>
              </w:rPr>
              <w:t xml:space="preserve"> </w:t>
            </w:r>
          </w:p>
        </w:tc>
        <w:tc>
          <w:tcPr>
            <w:tcW w:w="5663" w:type="dxa"/>
          </w:tcPr>
          <w:p w:rsidR="006A54E2" w:rsidRPr="00501B41" w:rsidP="003B2243" w14:paraId="1E4A8213" w14:textId="0E2F451E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 w:cs="Arial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>
              <w:rPr>
                <w:rFonts w:ascii="Comic Sans MS" w:eastAsia="Times New Roman" w:hAnsi="Comic Sans MS" w:cs="Arial"/>
                <w:kern w:val="0"/>
                <w:sz w:val="24"/>
                <w:szCs w:val="24"/>
                <w:lang w:val="en-US" w:eastAsia="en-US" w:bidi="ar-SA"/>
                <w14:ligatures w14:val="none"/>
              </w:rPr>
              <w:t>2</w:t>
            </w:r>
            <w:r w:rsidRPr="00501B41">
              <w:rPr>
                <w:sz w:val="28"/>
                <w:szCs w:val="28"/>
                <w:lang w:val="en-US" w:eastAsia="en-US" w:bidi="ar-SA"/>
              </w:rPr>
              <w:t xml:space="preserve">.  </w:t>
            </w:r>
            <w:r>
              <w:rPr>
                <w:sz w:val="22"/>
                <w:szCs w:val="22"/>
                <w:lang w:val="en-US" w:eastAsia="en-US" w:bidi="ar-SA"/>
              </w:rPr>
              <w:t xml:space="preserve"> </w:t>
            </w:r>
            <w:r w:rsidRPr="003B2243" w:rsidR="003B2243">
              <w:rPr>
                <w:rFonts w:ascii="MMHTykewriterStdMEA" w:cs="MMHTykewriterStdMEA"/>
                <w:kern w:val="0"/>
                <w:sz w:val="20"/>
                <w:szCs w:val="20"/>
                <w:lang w:val="en-US" w:eastAsia="en-US" w:bidi="ar-SA"/>
              </w:rPr>
              <w:t xml:space="preserve"> 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 xml:space="preserve">The soup 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>s</w:t>
            </w:r>
            <w:r w:rsidR="003B2243">
              <w:rPr>
                <w:sz w:val="28"/>
                <w:szCs w:val="28"/>
                <w:lang w:val="en-US" w:eastAsia="en-US" w:bidi="ar-SA"/>
              </w:rPr>
              <w:t>_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>ells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 xml:space="preserve"> 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>good</w:t>
            </w:r>
            <w:r w:rsidRPr="003B2243" w:rsidR="003B2243">
              <w:rPr>
                <w:sz w:val="28"/>
                <w:szCs w:val="28"/>
                <w:lang w:val="en-US" w:eastAsia="en-US" w:bidi="ar-SA"/>
              </w:rPr>
              <w:t xml:space="preserve"> </w:t>
            </w:r>
            <w:r w:rsidRPr="006A54E2">
              <w:rPr>
                <w:sz w:val="28"/>
                <w:szCs w:val="28"/>
                <w:lang w:val="en-US" w:eastAsia="en-US" w:bidi="ar-SA"/>
              </w:rPr>
              <w:t>.</w:t>
            </w:r>
            <w:r w:rsidRPr="006A54E2">
              <w:rPr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</w:tbl>
    <w:p w:rsidR="005A39DF" w:rsidRPr="005A39DF" w:rsidP="005A39DF" w14:paraId="1FEA351D" w14:textId="5B50DCAE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</w:pPr>
      <w:r w:rsidRPr="005A39DF">
        <w:rPr>
          <w:rFonts w:ascii="Acknesia" w:eastAsia="Times New Roman" w:hAnsi="Acknesia" w:cs="Arial"/>
          <w:kern w:val="0"/>
          <w:sz w:val="24"/>
          <w:szCs w:val="2"/>
          <w:lang w:val="en-US" w:eastAsia="en-US" w:bidi="ar-SA"/>
          <w14:ligatures w14:val="none"/>
        </w:rPr>
        <w:tab/>
      </w:r>
    </w:p>
    <w:p w:rsidR="00970CD9" w:rsidP="00CE3E5B" w14:paraId="1641E95B" w14:textId="5D69D9AB">
      <w:pPr>
        <w:bidi/>
        <w:spacing w:after="200" w:line="276" w:lineRule="auto"/>
        <w:jc w:val="center"/>
        <w:rPr>
          <w:rFonts w:ascii="Russo One" w:eastAsia="Calibri" w:hAnsi="Russo One" w:cs="Arial"/>
          <w:kern w:val="0"/>
          <w:sz w:val="32"/>
          <w:szCs w:val="32"/>
          <w:lang w:val="en-US" w:eastAsia="en-US" w:bidi="ar-SA"/>
          <w14:ligatures w14:val="none"/>
        </w:rPr>
      </w:pPr>
    </w:p>
    <w:p w:rsidR="00970CD9" w:rsidP="00CE3E5B" w14:paraId="558F1033" w14:textId="78304A97">
      <w:pPr>
        <w:bidi/>
        <w:spacing w:after="200" w:line="276" w:lineRule="auto"/>
        <w:jc w:val="center"/>
        <w:rPr>
          <w:rFonts w:ascii="Russo One" w:eastAsia="Calibri" w:hAnsi="Russo One" w:cs="Arial"/>
          <w:kern w:val="0"/>
          <w:sz w:val="32"/>
          <w:szCs w:val="32"/>
          <w:lang w:val="en-US" w:eastAsia="en-US" w:bidi="ar-SA"/>
          <w14:ligatures w14:val="none"/>
        </w:rPr>
      </w:pPr>
    </w:p>
    <w:p w:rsidR="00970CD9" w:rsidP="00CE3E5B" w14:paraId="3AE820DA" w14:textId="018C90AD">
      <w:pPr>
        <w:bidi/>
        <w:spacing w:after="200" w:line="276" w:lineRule="auto"/>
        <w:jc w:val="center"/>
        <w:rPr>
          <w:rFonts w:ascii="Russo One" w:eastAsia="Calibri" w:hAnsi="Russo One" w:cs="Arial"/>
          <w:kern w:val="0"/>
          <w:sz w:val="32"/>
          <w:szCs w:val="32"/>
          <w:lang w:val="en-US" w:eastAsia="en-US" w:bidi="ar-SA"/>
          <w14:ligatures w14:val="none"/>
        </w:rPr>
      </w:pPr>
    </w:p>
    <w:p w:rsidR="006360B0" w:rsidRPr="006360B0" w:rsidP="00CE3E5B" w14:paraId="3649768A" w14:textId="6FD6D52E">
      <w:pPr>
        <w:bidi/>
        <w:spacing w:after="200" w:line="276" w:lineRule="auto"/>
        <w:jc w:val="center"/>
        <w:rPr>
          <w:rFonts w:ascii="Russo One" w:eastAsia="Calibri" w:hAnsi="Russo One" w:cs="Arial"/>
          <w:kern w:val="0"/>
          <w:sz w:val="32"/>
          <w:szCs w:val="32"/>
          <w:rtl/>
          <w:lang w:val="en-US" w:eastAsia="en-US" w:bidi="ar-SA"/>
          <w14:ligatures w14:val="none"/>
        </w:rPr>
      </w:pPr>
      <w:r w:rsidRPr="006360B0">
        <w:rPr>
          <w:rFonts w:ascii="Russo One" w:eastAsia="Calibri" w:hAnsi="Russo One" w:cs="Arial"/>
          <w:kern w:val="0"/>
          <w:sz w:val="32"/>
          <w:szCs w:val="32"/>
          <w:lang w:val="en-US" w:eastAsia="en-US" w:bidi="ar-SA"/>
          <w14:ligatures w14:val="none"/>
        </w:rPr>
        <w:t>Good luck                                       T.</w:t>
      </w:r>
    </w:p>
    <w:p w:rsidR="0052507D" w:rsidRPr="006360B0" w:rsidP="0052507D" w14:paraId="4AC14DD0" w14:textId="4CBFC365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8"/>
          <w:szCs w:val="8"/>
          <w:lang w:val="en-US" w:eastAsia="en-US" w:bidi="ar-SA"/>
          <w14:ligatures w14:val="standardContextual"/>
        </w:rPr>
      </w:pPr>
    </w:p>
    <w:p w:rsidR="000246CB" w:rsidP="000246CB" w14:paraId="1B3847A8" w14:textId="43F0E4AD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0246CB" w:rsidRPr="000246CB" w:rsidP="00A60FD3" w14:paraId="420F2F52" w14:textId="5F33F843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0246CB" w:rsidRPr="000246CB" w:rsidP="000246CB" w14:paraId="5145E51C" w14:textId="1ED05525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0246CB" w:rsidRPr="000246CB" w:rsidP="000246CB" w14:paraId="3F3753E6" w14:textId="75CB7C20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0246CB" w:rsidP="000246CB" w14:paraId="1F17EBBB" w14:textId="64F9A1E8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711A50" w:rsidRPr="00711A50" w:rsidP="00711A50" w14:paraId="6EC14A4A" w14:textId="0043A21D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711A50" w:rsidP="00101091" w14:paraId="3253235C" w14:textId="51D54D28">
      <w:pPr>
        <w:tabs>
          <w:tab w:val="left" w:pos="7320"/>
        </w:tabs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  <w:tab/>
      </w:r>
    </w:p>
    <w:p w:rsidR="00101091" w:rsidRPr="00101091" w:rsidP="0074696C" w14:paraId="693D52B5" w14:textId="2D18C6AB">
      <w:pPr>
        <w:tabs>
          <w:tab w:val="left" w:pos="7320"/>
        </w:tabs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  <w:tab/>
      </w:r>
    </w:p>
    <w:p w:rsidR="00101091" w:rsidP="00101091" w14:paraId="392DD9A9" w14:textId="09F825A0">
      <w:pPr>
        <w:bidi w:val="0"/>
        <w:spacing w:after="200" w:line="276" w:lineRule="auto"/>
        <w:jc w:val="center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101091" w:rsidRPr="00101091" w:rsidP="00101091" w14:paraId="4B6E6D96" w14:textId="4A2E9B94">
      <w:pPr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101091" w:rsidRPr="00101091" w:rsidP="003B2243" w14:paraId="7B4DAD18" w14:textId="6EE3AFB6">
      <w:pPr>
        <w:tabs>
          <w:tab w:val="left" w:pos="6615"/>
          <w:tab w:val="left" w:pos="7200"/>
          <w:tab w:val="left" w:pos="8010"/>
        </w:tabs>
        <w:bidi w:val="0"/>
        <w:spacing w:after="200" w:line="276" w:lineRule="auto"/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  <w:tab/>
      </w:r>
      <w:r w:rsidR="00E373D4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  <w:tab/>
      </w:r>
      <w:r w:rsidR="003B2243">
        <w:rPr>
          <w:rFonts w:asciiTheme="minorHAnsi" w:eastAsiaTheme="minorHAnsi" w:hAnsiTheme="minorHAnsi" w:cstheme="minorBidi"/>
          <w:kern w:val="2"/>
          <w:sz w:val="22"/>
          <w:szCs w:val="22"/>
          <w:lang w:val="en-US" w:eastAsia="en-US" w:bidi="ar-SA"/>
          <w14:ligatures w14:val="standardContextual"/>
        </w:rPr>
        <w:tab/>
      </w:r>
    </w:p>
    <w:sectPr w:rsidSect="000417A5">
      <w:footerReference w:type="even" r:id="rId29"/>
      <w:footerReference w:type="default" r:id="rId30"/>
      <w:type w:val="next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pgNumType w:start="1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MHTykewriterStdMEA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831678899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Content>
          <w:p w:rsidR="00000000" w14:paraId="0576EA3B" w14:textId="77777777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rPr>
                <w:rFonts w:ascii="Calibri" w:eastAsia="Calibri" w:hAnsi="Calibri" w:cs="Arial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rtl/>
                <w:lang w:val="ar-SA" w:eastAsia="en-US" w:bidi="ar-SA"/>
                <w14:ligatures w14:val="none"/>
              </w:rPr>
              <w:t xml:space="preserve">الصفحة </w:t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fldChar w:fldCharType="begin"/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lang w:val="en-US" w:eastAsia="en-US" w:bidi="ar-SA"/>
                <w14:ligatures w14:val="none"/>
              </w:rPr>
              <w:instrText>PAGE</w:instrText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rtl/>
                <w:lang w:val="ar-SA" w:eastAsia="en-US" w:bidi="ar-SA"/>
                <w14:ligatures w14:val="none"/>
              </w:rPr>
              <w:t>2</w:t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fldChar w:fldCharType="end"/>
            </w:r>
            <w:r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rtl/>
                <w:lang w:val="ar-SA" w:eastAsia="en-US" w:bidi="ar-SA"/>
                <w14:ligatures w14:val="none"/>
              </w:rPr>
              <w:t xml:space="preserve"> من </w:t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fldChar w:fldCharType="begin"/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lang w:val="en-US" w:eastAsia="en-US" w:bidi="ar-SA"/>
                <w14:ligatures w14:val="none"/>
              </w:rPr>
              <w:instrText>NUMPAGES</w:instrText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fldChar w:fldCharType="separate"/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2"/>
                <w:szCs w:val="22"/>
                <w:rtl/>
                <w:lang w:val="ar-SA" w:eastAsia="en-US" w:bidi="ar-SA"/>
                <w14:ligatures w14:val="none"/>
              </w:rPr>
              <w:t>2</w:t>
            </w:r>
            <w:r>
              <w:rPr>
                <w:rFonts w:asciiTheme="minorHAnsi" w:eastAsiaTheme="minorHAnsi" w:hAnsiTheme="minorHAnsi" w:cstheme="minorBidi"/>
                <w:b/>
                <w:bCs/>
                <w:kern w:val="0"/>
                <w:sz w:val="24"/>
                <w:szCs w:val="24"/>
                <w:lang w:val="en-US" w:eastAsia="en-US" w:bidi="ar-SA"/>
                <w14:ligatures w14:val="none"/>
              </w:rPr>
              <w:fldChar w:fldCharType="end"/>
            </w:r>
          </w:p>
        </w:sdtContent>
      </w:sdt>
    </w:sdtContent>
  </w:sdt>
  <w:p w:rsidR="00000000" w14:paraId="3E048651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kern w:val="0"/>
        <w:sz w:val="22"/>
        <w:szCs w:val="22"/>
        <w:lang w:val="en-US" w:eastAsia="en-US" w:bidi="ar-SA"/>
        <w14:ligatures w14:val="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00D" w14:paraId="61DF7EA2" w14:textId="2E3F0BD7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  <w:r>
      <w:ptab w:relativeTo="margin" w:alignment="center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5386"/>
      <w:gridCol w:w="5664"/>
    </w:tblGrid>
    <w:tr w14:paraId="39029567" w14:textId="77777777" w:rsidTr="00365F7F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hRule="exact" w:val="115"/>
      </w:trPr>
      <w:tc>
        <w:tcPr>
          <w:tcW w:w="5386" w:type="dxa"/>
          <w:shd w:val="clear" w:color="auto" w:fill="F79646"/>
          <w:tcMar>
            <w:top w:w="0" w:type="dxa"/>
            <w:bottom w:w="0" w:type="dxa"/>
          </w:tcMar>
        </w:tcPr>
        <w:p w:rsidR="004C6074" w:rsidP="00365F7F" w14:paraId="5F32B4A1" w14:textId="1A9A3F7D">
          <w:pPr>
            <w:tabs>
              <w:tab w:val="left" w:pos="1958"/>
              <w:tab w:val="center" w:pos="4153"/>
              <w:tab w:val="right" w:pos="8306"/>
            </w:tabs>
            <w:bidi/>
            <w:spacing w:after="0" w:line="240" w:lineRule="auto"/>
            <w:rPr>
              <w:rFonts w:asciiTheme="minorHAnsi" w:eastAsiaTheme="minorHAnsi" w:hAnsiTheme="minorHAnsi" w:cstheme="minorBidi"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</w:pPr>
          <w:bookmarkStart w:id="8" w:name="_Hlk151477475"/>
          <w:r>
            <w:ptab w:relativeTo="margin" w:alignment="center" w:leader="none"/>
          </w:r>
        </w:p>
        <w:p w:rsidR="00365F7F" w:rsidP="00365F7F" w14:paraId="197489F9" w14:textId="10FAF621">
          <w:pPr>
            <w:tabs>
              <w:tab w:val="left" w:pos="1958"/>
              <w:tab w:val="center" w:pos="4153"/>
              <w:tab w:val="right" w:pos="8306"/>
            </w:tabs>
            <w:bidi/>
            <w:spacing w:after="0" w:line="240" w:lineRule="auto"/>
            <w:rPr>
              <w:rFonts w:asciiTheme="minorHAnsi" w:eastAsiaTheme="minorHAnsi" w:hAnsiTheme="minorHAnsi" w:cstheme="minorBidi"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70280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5F7F" w:rsidP="00365F7F" w14:paraId="59FA2AD0" w14:textId="77777777">
          <w:pPr>
            <w:tabs>
              <w:tab w:val="left" w:pos="1958"/>
              <w:tab w:val="center" w:pos="4153"/>
              <w:tab w:val="right" w:pos="8306"/>
            </w:tabs>
            <w:bidi/>
            <w:spacing w:after="0" w:line="240" w:lineRule="auto"/>
            <w:rPr>
              <w:rFonts w:asciiTheme="minorHAnsi" w:eastAsiaTheme="minorHAnsi" w:hAnsiTheme="minorHAnsi" w:cstheme="minorBidi"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</w:pPr>
        </w:p>
        <w:p w:rsidR="00365F7F" w:rsidP="00365F7F" w14:paraId="78D849C0" w14:textId="77777777">
          <w:pPr>
            <w:tabs>
              <w:tab w:val="left" w:pos="1958"/>
              <w:tab w:val="center" w:pos="4153"/>
              <w:tab w:val="right" w:pos="8306"/>
            </w:tabs>
            <w:bidi/>
            <w:spacing w:after="0" w:line="240" w:lineRule="auto"/>
            <w:rPr>
              <w:rFonts w:asciiTheme="minorHAnsi" w:eastAsiaTheme="minorHAnsi" w:hAnsiTheme="minorHAnsi" w:cstheme="minorBidi"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</w:pPr>
        </w:p>
        <w:p w:rsidR="00365F7F" w:rsidP="00365F7F" w14:paraId="5350B1A3" w14:textId="77777777">
          <w:pPr>
            <w:tabs>
              <w:tab w:val="left" w:pos="1958"/>
              <w:tab w:val="center" w:pos="4153"/>
              <w:tab w:val="right" w:pos="8306"/>
            </w:tabs>
            <w:bidi/>
            <w:spacing w:after="0" w:line="240" w:lineRule="auto"/>
            <w:rPr>
              <w:rFonts w:asciiTheme="minorHAnsi" w:eastAsiaTheme="minorHAnsi" w:hAnsiTheme="minorHAnsi" w:cstheme="minorBidi"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</w:pPr>
        </w:p>
        <w:p w:rsidR="00365F7F" w:rsidP="00365F7F" w14:paraId="1EFF4669" w14:textId="414DE807">
          <w:pPr>
            <w:tabs>
              <w:tab w:val="left" w:pos="1958"/>
              <w:tab w:val="center" w:pos="4153"/>
              <w:tab w:val="right" w:pos="8306"/>
            </w:tabs>
            <w:bidi/>
            <w:spacing w:after="0" w:line="240" w:lineRule="auto"/>
            <w:rPr>
              <w:rFonts w:asciiTheme="minorHAnsi" w:eastAsiaTheme="minorHAnsi" w:hAnsiTheme="minorHAnsi" w:cstheme="minorBidi"/>
              <w:caps/>
              <w:kern w:val="2"/>
              <w:sz w:val="18"/>
              <w:szCs w:val="18"/>
              <w:lang w:val="en-US" w:eastAsia="en-US" w:bidi="ar-SA"/>
              <w14:ligatures w14:val="standardContextual"/>
            </w:rPr>
          </w:pPr>
        </w:p>
      </w:tc>
      <w:tc>
        <w:tcPr>
          <w:tcW w:w="5664" w:type="dxa"/>
          <w:shd w:val="clear" w:color="auto" w:fill="4F81BD"/>
          <w:tcMar>
            <w:top w:w="0" w:type="dxa"/>
            <w:bottom w:w="0" w:type="dxa"/>
          </w:tcMar>
        </w:tcPr>
        <w:p w:rsidR="004C6074" w14:paraId="423CFEAA" w14:textId="77777777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right"/>
            <w:rPr>
              <w:rFonts w:asciiTheme="minorHAnsi" w:eastAsiaTheme="minorHAnsi" w:hAnsiTheme="minorHAnsi" w:cstheme="minorBidi"/>
              <w:caps/>
              <w:kern w:val="2"/>
              <w:sz w:val="18"/>
              <w:szCs w:val="18"/>
              <w:lang w:val="en-US" w:eastAsia="en-US" w:bidi="ar-SA"/>
              <w14:ligatures w14:val="standardContextual"/>
            </w:rPr>
          </w:pPr>
        </w:p>
      </w:tc>
    </w:tr>
    <w:tr w14:paraId="07A3383D" w14:textId="77777777" w:rsidTr="00365F7F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:rsidR="004C6074" w14:paraId="332A5B7F" w14:textId="430CB816">
              <w:pPr>
                <w:tabs>
                  <w:tab w:val="center" w:pos="4153"/>
                  <w:tab w:val="right" w:pos="8306"/>
                </w:tabs>
                <w:bidi/>
                <w:spacing w:after="0" w:line="240" w:lineRule="auto"/>
                <w:rPr>
                  <w:rFonts w:asciiTheme="minorHAnsi" w:eastAsiaTheme="minorHAnsi" w:hAnsiTheme="minorHAnsi" w:cstheme="minorBidi"/>
                  <w:caps/>
                  <w:color w:val="808080" w:themeColor="background1" w:themeShade="80"/>
                  <w:kern w:val="2"/>
                  <w:sz w:val="18"/>
                  <w:szCs w:val="18"/>
                  <w:lang w:val="en-US" w:eastAsia="en-US" w:bidi="ar-SA"/>
                  <w14:ligatures w14:val="standardContextual"/>
                </w:rPr>
              </w:pPr>
              <w:r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 w:val="0"/>
                </w:rPr>
                <w:t>Rashed Alsulami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:rsidR="004C6074" w:rsidRPr="00365F7F" w:rsidP="00B806E2" w14:paraId="7B04F11F" w14:textId="569C493E">
          <w:pPr>
            <w:tabs>
              <w:tab w:val="center" w:pos="4153"/>
              <w:tab w:val="right" w:pos="8306"/>
            </w:tabs>
            <w:bidi/>
            <w:spacing w:after="0" w:line="240" w:lineRule="auto"/>
            <w:rPr>
              <w:rFonts w:asciiTheme="minorHAnsi" w:eastAsiaTheme="minorHAnsi" w:hAnsiTheme="minorHAnsi" w:cstheme="minorBidi"/>
              <w:caps/>
              <w:color w:val="808080" w:themeColor="background1" w:themeShade="80"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8882187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stPos="0" endA="0" endPos="28000" dist="5000" dir="5400000" fadeDir="5400000" sx="100000" sy="-100000" kx="0" ky="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84285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3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eastAsiaTheme="minorHAnsi" w:cs="Calibri"/>
              <w:b/>
              <w:bCs/>
              <w:caps/>
              <w:color w:val="002060"/>
              <w:kern w:val="2"/>
              <w:sz w:val="20"/>
              <w:szCs w:val="20"/>
              <w:lang w:val="en-US" w:eastAsia="en-US" w:bidi="ar-SA"/>
              <w14:ligatures w14:val="standardContextual"/>
            </w:rPr>
            <w:t xml:space="preserve">            </w:t>
          </w:r>
          <w:r w:rsidRPr="001D1659" w:rsidR="00B806E2">
            <w:rPr>
              <w:rFonts w:ascii="Comic Sans MS" w:eastAsia="Calibri" w:hAnsi="Comic Sans MS" w:cs="Arial"/>
              <w:b/>
              <w:bCs/>
              <w:kern w:val="0"/>
              <w:sz w:val="22"/>
              <w:szCs w:val="22"/>
              <w:lang w:val="en-US" w:eastAsia="en-US" w:bidi="ar-SA"/>
              <w14:ligatures w14:val="none"/>
            </w:rPr>
            <w:t>M_zaid0</w:t>
          </w:r>
          <w:r w:rsidRPr="001D1659" w:rsidR="00B806E2">
            <w:rPr>
              <w:rFonts w:ascii="Comic Sans MS" w:hAnsi="Comic Sans MS" w:eastAsiaTheme="minorHAnsi" w:cs="Calibri"/>
              <w:b/>
              <w:bCs/>
              <w:caps/>
              <w:color w:val="002060"/>
              <w:kern w:val="2"/>
              <w:sz w:val="20"/>
              <w:szCs w:val="20"/>
              <w:lang w:val="en-US" w:eastAsia="en-US" w:bidi="ar-SA"/>
              <w14:ligatures w14:val="standardContextual"/>
            </w:rPr>
            <w:t xml:space="preserve">       </w:t>
          </w:r>
          <w:r w:rsidR="00B806E2">
            <w:rPr>
              <w:rFonts w:ascii="Comic Sans MS" w:hAnsi="Comic Sans MS" w:eastAsiaTheme="minorHAnsi" w:cs="Calibri" w:hint="cs"/>
              <w:b/>
              <w:bCs/>
              <w:caps/>
              <w:color w:val="002060"/>
              <w:kern w:val="2"/>
              <w:sz w:val="20"/>
              <w:szCs w:val="20"/>
              <w:rtl/>
              <w:lang w:val="en-US" w:eastAsia="en-US" w:bidi="ar-SA"/>
              <w14:ligatures w14:val="standardContextual"/>
            </w:rPr>
            <w:t>مراسلتي</w:t>
          </w:r>
          <w:r w:rsidRPr="00B806E2" w:rsidR="00B806E2">
            <w:rPr>
              <w:rFonts w:ascii="Comic Sans MS" w:hAnsi="Comic Sans MS" w:eastAsiaTheme="minorHAnsi" w:cs="Calibri" w:hint="cs"/>
              <w:b/>
              <w:bCs/>
              <w:caps/>
              <w:color w:val="002060"/>
              <w:kern w:val="2"/>
              <w:sz w:val="20"/>
              <w:szCs w:val="20"/>
              <w:rtl/>
              <w:lang w:val="en-US" w:eastAsia="en-US" w:bidi="ar-SA"/>
              <w14:ligatures w14:val="standardContextual"/>
            </w:rPr>
            <w:t xml:space="preserve"> </w:t>
          </w:r>
          <w:r w:rsidRPr="00B806E2" w:rsidR="00B806E2">
            <w:rPr>
              <w:rFonts w:ascii="Comic Sans MS" w:hAnsi="Comic Sans MS" w:eastAsiaTheme="minorHAnsi" w:cs="Calibri" w:hint="cs"/>
              <w:b/>
              <w:bCs/>
              <w:caps/>
              <w:color w:val="002060"/>
              <w:kern w:val="2"/>
              <w:sz w:val="20"/>
              <w:szCs w:val="20"/>
              <w:rtl/>
              <w:lang w:val="en-US" w:eastAsia="en-US" w:bidi="ar-SA"/>
              <w14:ligatures w14:val="standardContextual"/>
            </w:rPr>
            <w:t>خاص</w:t>
          </w:r>
          <w:r w:rsidR="00BB000D">
            <w:rPr>
              <w:rFonts w:ascii="Comic Sans MS" w:hAnsi="Comic Sans MS" w:eastAsiaTheme="minorHAnsi" w:cs="Arial" w:hint="cs"/>
              <w:b/>
              <w:bCs/>
              <w:caps/>
              <w:color w:val="808080" w:themeShade="80"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  <w:t xml:space="preserve">  </w:t>
          </w:r>
          <w:r w:rsidRPr="001D1659" w:rsidR="00B806E2">
            <w:rPr>
              <w:rFonts w:ascii="Comic Sans MS" w:hAnsi="Comic Sans MS" w:eastAsiaTheme="minorHAnsi" w:cs="Arial"/>
              <w:b/>
              <w:bCs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  <w:t>@</w:t>
          </w:r>
          <w:r w:rsidRPr="001D1659" w:rsidR="00B806E2">
            <w:rPr>
              <w:rFonts w:ascii="Comic Sans MS" w:hAnsi="Comic Sans MS" w:eastAsiaTheme="minorHAnsi" w:cstheme="minorBidi"/>
              <w:b/>
              <w:bCs/>
              <w:caps/>
              <w:kern w:val="2"/>
              <w:sz w:val="18"/>
              <w:szCs w:val="18"/>
              <w:lang w:val="en-US" w:eastAsia="en-US" w:bidi="ar-SA"/>
              <w14:ligatures w14:val="standardContextual"/>
            </w:rPr>
            <w:t>mohamadzga</w:t>
          </w:r>
          <w:r w:rsidRPr="001D1659" w:rsidR="00B806E2">
            <w:rPr>
              <w:rFonts w:ascii="Comic Sans MS" w:hAnsi="Comic Sans MS" w:eastAsiaTheme="minorHAnsi" w:cstheme="minorBidi"/>
              <w:b/>
              <w:bCs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  <w:t xml:space="preserve"> </w:t>
          </w:r>
          <w:r w:rsidRPr="001D1659" w:rsidR="00B806E2">
            <w:rPr>
              <w:rFonts w:asciiTheme="minorHAnsi" w:eastAsiaTheme="minorHAnsi" w:hAnsiTheme="minorHAnsi" w:cstheme="minorBidi" w:hint="cs"/>
              <w:caps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  <w:t xml:space="preserve">  </w:t>
          </w:r>
          <w:r w:rsidR="00B806E2">
            <w:rPr>
              <w:rFonts w:asciiTheme="minorHAnsi" w:eastAsiaTheme="minorHAnsi" w:hAnsiTheme="minorHAnsi" w:cstheme="minorBidi" w:hint="cs"/>
              <w:caps/>
              <w:color w:val="808080" w:themeShade="80"/>
              <w:kern w:val="2"/>
              <w:sz w:val="18"/>
              <w:szCs w:val="18"/>
              <w:rtl/>
              <w:lang w:val="en-US" w:eastAsia="en-US" w:bidi="ar-SA"/>
              <w14:ligatures w14:val="standardContextual"/>
            </w:rPr>
            <w:t xml:space="preserve">   </w:t>
          </w:r>
        </w:p>
      </w:tc>
    </w:tr>
    <w:bookmarkEnd w:id="8"/>
  </w:tbl>
  <w:p w:rsidR="00562898" w:rsidRPr="00562898" w14:paraId="62745936" w14:textId="4EF4A63D">
    <w:pPr>
      <w:tabs>
        <w:tab w:val="center" w:pos="4153"/>
        <w:tab w:val="right" w:pos="8306"/>
      </w:tabs>
      <w:bidi/>
      <w:spacing w:after="0" w:line="240" w:lineRule="auto"/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79.85pt;height:728.9pt" o:bullet="t">
        <v:imagedata r:id="rId1" o:title=""/>
      </v:shape>
    </w:pict>
  </w:numPicBullet>
  <w:abstractNum w:abstractNumId="0">
    <w:nsid w:val="046550C4"/>
    <w:multiLevelType w:val="hybridMultilevel"/>
    <w:tmpl w:val="F1B4421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7EC2905"/>
    <w:multiLevelType w:val="hybridMultilevel"/>
    <w:tmpl w:val="E022328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774FB"/>
    <w:multiLevelType w:val="hybridMultilevel"/>
    <w:tmpl w:val="0526FD62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3D6DA9"/>
    <w:multiLevelType w:val="hybridMultilevel"/>
    <w:tmpl w:val="41444B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B0278"/>
    <w:multiLevelType w:val="hybridMultilevel"/>
    <w:tmpl w:val="D5D01D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87751"/>
    <w:multiLevelType w:val="hybridMultilevel"/>
    <w:tmpl w:val="D5D01D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01275"/>
    <w:multiLevelType w:val="hybridMultilevel"/>
    <w:tmpl w:val="F54AA2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02315"/>
    <w:multiLevelType w:val="hybridMultilevel"/>
    <w:tmpl w:val="8806D946"/>
    <w:lvl w:ilvl="0">
      <w:start w:val="1"/>
      <w:numFmt w:val="bullet"/>
      <w:suff w:val="space"/>
      <w:lvlText w:val=""/>
      <w:lvlJc w:val="left"/>
      <w:pPr>
        <w:ind w:left="8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395970"/>
    <w:multiLevelType w:val="hybridMultilevel"/>
    <w:tmpl w:val="DABA963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C7F14"/>
    <w:multiLevelType w:val="hybridMultilevel"/>
    <w:tmpl w:val="FBC41F4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2145AE"/>
    <w:multiLevelType w:val="hybridMultilevel"/>
    <w:tmpl w:val="3508FC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8B7C03"/>
    <w:multiLevelType w:val="hybridMultilevel"/>
    <w:tmpl w:val="9EE67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93EB5"/>
    <w:multiLevelType w:val="hybridMultilevel"/>
    <w:tmpl w:val="A5925846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21E86E51"/>
    <w:multiLevelType w:val="hybridMultilevel"/>
    <w:tmpl w:val="73F8757E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E0D9D"/>
    <w:multiLevelType w:val="hybridMultilevel"/>
    <w:tmpl w:val="F83A630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B93407"/>
    <w:multiLevelType w:val="hybridMultilevel"/>
    <w:tmpl w:val="4C3C083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DCB0ED8"/>
    <w:multiLevelType w:val="hybridMultilevel"/>
    <w:tmpl w:val="752EFE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A672C5"/>
    <w:multiLevelType w:val="hybridMultilevel"/>
    <w:tmpl w:val="041AD112"/>
    <w:lvl w:ilvl="0">
      <w:start w:val="1"/>
      <w:numFmt w:val="decimal"/>
      <w:lvlText w:val="%1."/>
      <w:lvlJc w:val="left"/>
      <w:pPr>
        <w:ind w:left="72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9F0783"/>
    <w:multiLevelType w:val="hybridMultilevel"/>
    <w:tmpl w:val="A0D0B49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1A4FB4"/>
    <w:multiLevelType w:val="hybridMultilevel"/>
    <w:tmpl w:val="557CF9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356046"/>
    <w:multiLevelType w:val="hybridMultilevel"/>
    <w:tmpl w:val="E7EE2416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1">
    <w:nsid w:val="40A84173"/>
    <w:multiLevelType w:val="hybridMultilevel"/>
    <w:tmpl w:val="752EFE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74856"/>
    <w:multiLevelType w:val="hybridMultilevel"/>
    <w:tmpl w:val="90D8204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373776"/>
    <w:multiLevelType w:val="hybridMultilevel"/>
    <w:tmpl w:val="8B468AB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8E2F86"/>
    <w:multiLevelType w:val="hybridMultilevel"/>
    <w:tmpl w:val="0A966320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EE5C85"/>
    <w:multiLevelType w:val="hybridMultilevel"/>
    <w:tmpl w:val="2D3CC588"/>
    <w:lvl w:ilvl="0">
      <w:start w:val="0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FA0E59"/>
    <w:multiLevelType w:val="hybridMultilevel"/>
    <w:tmpl w:val="7DCC7B72"/>
    <w:lvl w:ilvl="0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7">
    <w:nsid w:val="5FEA6B42"/>
    <w:multiLevelType w:val="hybridMultilevel"/>
    <w:tmpl w:val="AEB007B0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1CE6184"/>
    <w:multiLevelType w:val="hybridMultilevel"/>
    <w:tmpl w:val="F8D8FB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8C0A35"/>
    <w:multiLevelType w:val="hybridMultilevel"/>
    <w:tmpl w:val="10ACF208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0">
    <w:nsid w:val="6E5B5B82"/>
    <w:multiLevelType w:val="hybridMultilevel"/>
    <w:tmpl w:val="16AAE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B46BCF"/>
    <w:multiLevelType w:val="hybridMultilevel"/>
    <w:tmpl w:val="FD3A563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3AD05E5"/>
    <w:multiLevelType w:val="hybridMultilevel"/>
    <w:tmpl w:val="23E21B9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43A1405"/>
    <w:multiLevelType w:val="hybridMultilevel"/>
    <w:tmpl w:val="42F634B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0E64E0"/>
    <w:multiLevelType w:val="hybridMultilevel"/>
    <w:tmpl w:val="61DC8B4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94932">
    <w:abstractNumId w:val="0"/>
  </w:num>
  <w:num w:numId="2" w16cid:durableId="1975409719">
    <w:abstractNumId w:val="14"/>
  </w:num>
  <w:num w:numId="3" w16cid:durableId="492841830">
    <w:abstractNumId w:val="12"/>
  </w:num>
  <w:num w:numId="4" w16cid:durableId="1575774958">
    <w:abstractNumId w:val="27"/>
  </w:num>
  <w:num w:numId="5" w16cid:durableId="596910154">
    <w:abstractNumId w:val="11"/>
  </w:num>
  <w:num w:numId="6" w16cid:durableId="186985424">
    <w:abstractNumId w:val="25"/>
  </w:num>
  <w:num w:numId="7" w16cid:durableId="774861877">
    <w:abstractNumId w:val="20"/>
  </w:num>
  <w:num w:numId="8" w16cid:durableId="1242791520">
    <w:abstractNumId w:val="26"/>
  </w:num>
  <w:num w:numId="9" w16cid:durableId="1793207776">
    <w:abstractNumId w:val="29"/>
  </w:num>
  <w:num w:numId="10" w16cid:durableId="1158494544">
    <w:abstractNumId w:val="7"/>
  </w:num>
  <w:num w:numId="11" w16cid:durableId="756558088">
    <w:abstractNumId w:val="24"/>
  </w:num>
  <w:num w:numId="12" w16cid:durableId="646861500">
    <w:abstractNumId w:val="19"/>
  </w:num>
  <w:num w:numId="13" w16cid:durableId="1620606970">
    <w:abstractNumId w:val="31"/>
  </w:num>
  <w:num w:numId="14" w16cid:durableId="279773966">
    <w:abstractNumId w:val="15"/>
  </w:num>
  <w:num w:numId="15" w16cid:durableId="1003826027">
    <w:abstractNumId w:val="17"/>
  </w:num>
  <w:num w:numId="16" w16cid:durableId="982613120">
    <w:abstractNumId w:val="2"/>
  </w:num>
  <w:num w:numId="17" w16cid:durableId="158235219">
    <w:abstractNumId w:val="10"/>
  </w:num>
  <w:num w:numId="18" w16cid:durableId="984352309">
    <w:abstractNumId w:val="6"/>
  </w:num>
  <w:num w:numId="19" w16cid:durableId="870267306">
    <w:abstractNumId w:val="3"/>
  </w:num>
  <w:num w:numId="20" w16cid:durableId="504250380">
    <w:abstractNumId w:val="32"/>
  </w:num>
  <w:num w:numId="21" w16cid:durableId="836071202">
    <w:abstractNumId w:val="33"/>
  </w:num>
  <w:num w:numId="22" w16cid:durableId="1385568659">
    <w:abstractNumId w:val="8"/>
  </w:num>
  <w:num w:numId="23" w16cid:durableId="1707291541">
    <w:abstractNumId w:val="16"/>
  </w:num>
  <w:num w:numId="24" w16cid:durableId="1616138559">
    <w:abstractNumId w:val="13"/>
  </w:num>
  <w:num w:numId="25" w16cid:durableId="2006129715">
    <w:abstractNumId w:val="4"/>
  </w:num>
  <w:num w:numId="26" w16cid:durableId="1459714921">
    <w:abstractNumId w:val="23"/>
  </w:num>
  <w:num w:numId="27" w16cid:durableId="225578997">
    <w:abstractNumId w:val="28"/>
  </w:num>
  <w:num w:numId="28" w16cid:durableId="592904548">
    <w:abstractNumId w:val="5"/>
  </w:num>
  <w:num w:numId="29" w16cid:durableId="1943877552">
    <w:abstractNumId w:val="9"/>
  </w:num>
  <w:num w:numId="30" w16cid:durableId="472068140">
    <w:abstractNumId w:val="18"/>
  </w:num>
  <w:num w:numId="31" w16cid:durableId="844519170">
    <w:abstractNumId w:val="22"/>
  </w:num>
  <w:num w:numId="32" w16cid:durableId="1152138344">
    <w:abstractNumId w:val="34"/>
  </w:num>
  <w:num w:numId="33" w16cid:durableId="702632747">
    <w:abstractNumId w:val="21"/>
  </w:num>
  <w:num w:numId="34" w16cid:durableId="617374705">
    <w:abstractNumId w:val="30"/>
  </w:num>
  <w:num w:numId="35" w16cid:durableId="676660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C3"/>
    <w:rsid w:val="00000C9A"/>
    <w:rsid w:val="00001C41"/>
    <w:rsid w:val="00001FB6"/>
    <w:rsid w:val="00004589"/>
    <w:rsid w:val="0000574B"/>
    <w:rsid w:val="00007F74"/>
    <w:rsid w:val="00007FD3"/>
    <w:rsid w:val="000106AC"/>
    <w:rsid w:val="00010E60"/>
    <w:rsid w:val="000132F7"/>
    <w:rsid w:val="0001439A"/>
    <w:rsid w:val="000153A4"/>
    <w:rsid w:val="00016F0B"/>
    <w:rsid w:val="00020E67"/>
    <w:rsid w:val="00021119"/>
    <w:rsid w:val="00021210"/>
    <w:rsid w:val="000214BC"/>
    <w:rsid w:val="000218D3"/>
    <w:rsid w:val="00021DBC"/>
    <w:rsid w:val="000246CB"/>
    <w:rsid w:val="0002536E"/>
    <w:rsid w:val="00025EB9"/>
    <w:rsid w:val="00033649"/>
    <w:rsid w:val="00035951"/>
    <w:rsid w:val="000409A1"/>
    <w:rsid w:val="00041D19"/>
    <w:rsid w:val="000447F5"/>
    <w:rsid w:val="00044B60"/>
    <w:rsid w:val="000470A1"/>
    <w:rsid w:val="000522FE"/>
    <w:rsid w:val="00052E8A"/>
    <w:rsid w:val="000562B4"/>
    <w:rsid w:val="00056AE0"/>
    <w:rsid w:val="000622C3"/>
    <w:rsid w:val="0006430E"/>
    <w:rsid w:val="0006681A"/>
    <w:rsid w:val="000736C9"/>
    <w:rsid w:val="0007638B"/>
    <w:rsid w:val="00076E44"/>
    <w:rsid w:val="000771FA"/>
    <w:rsid w:val="00080920"/>
    <w:rsid w:val="0008376C"/>
    <w:rsid w:val="00084F52"/>
    <w:rsid w:val="00085B79"/>
    <w:rsid w:val="00085F4E"/>
    <w:rsid w:val="00085FC7"/>
    <w:rsid w:val="000864BA"/>
    <w:rsid w:val="000877B6"/>
    <w:rsid w:val="00090714"/>
    <w:rsid w:val="0009798D"/>
    <w:rsid w:val="000A10F2"/>
    <w:rsid w:val="000A276C"/>
    <w:rsid w:val="000A4C61"/>
    <w:rsid w:val="000A4C89"/>
    <w:rsid w:val="000A5D69"/>
    <w:rsid w:val="000A6C38"/>
    <w:rsid w:val="000B07BB"/>
    <w:rsid w:val="000B3611"/>
    <w:rsid w:val="000B60FA"/>
    <w:rsid w:val="000B68D8"/>
    <w:rsid w:val="000B7982"/>
    <w:rsid w:val="000C09BB"/>
    <w:rsid w:val="000C4A6D"/>
    <w:rsid w:val="000C4C94"/>
    <w:rsid w:val="000C5F70"/>
    <w:rsid w:val="000C74B3"/>
    <w:rsid w:val="000D7EF1"/>
    <w:rsid w:val="000E2D81"/>
    <w:rsid w:val="000E32BF"/>
    <w:rsid w:val="000E5ACD"/>
    <w:rsid w:val="000E6225"/>
    <w:rsid w:val="000F0BBB"/>
    <w:rsid w:val="000F1E3A"/>
    <w:rsid w:val="000F1FCA"/>
    <w:rsid w:val="000F4C59"/>
    <w:rsid w:val="00101091"/>
    <w:rsid w:val="0010172D"/>
    <w:rsid w:val="00101BD3"/>
    <w:rsid w:val="00104B86"/>
    <w:rsid w:val="00107052"/>
    <w:rsid w:val="00110CBC"/>
    <w:rsid w:val="001111D5"/>
    <w:rsid w:val="00113543"/>
    <w:rsid w:val="00116D35"/>
    <w:rsid w:val="00117C7C"/>
    <w:rsid w:val="001225AC"/>
    <w:rsid w:val="00122769"/>
    <w:rsid w:val="0012424C"/>
    <w:rsid w:val="001258B9"/>
    <w:rsid w:val="001306A4"/>
    <w:rsid w:val="00133B31"/>
    <w:rsid w:val="00134C63"/>
    <w:rsid w:val="00141437"/>
    <w:rsid w:val="00141CA4"/>
    <w:rsid w:val="001427EC"/>
    <w:rsid w:val="00142DC5"/>
    <w:rsid w:val="00143845"/>
    <w:rsid w:val="00143B67"/>
    <w:rsid w:val="00145A40"/>
    <w:rsid w:val="001475D9"/>
    <w:rsid w:val="00147947"/>
    <w:rsid w:val="001541BE"/>
    <w:rsid w:val="001546B7"/>
    <w:rsid w:val="001554B0"/>
    <w:rsid w:val="00155714"/>
    <w:rsid w:val="0017081A"/>
    <w:rsid w:val="00171859"/>
    <w:rsid w:val="00171C54"/>
    <w:rsid w:val="00173E27"/>
    <w:rsid w:val="001748E5"/>
    <w:rsid w:val="00175496"/>
    <w:rsid w:val="00177A96"/>
    <w:rsid w:val="00181D75"/>
    <w:rsid w:val="00183CD8"/>
    <w:rsid w:val="00184C2E"/>
    <w:rsid w:val="001855F4"/>
    <w:rsid w:val="00193DE4"/>
    <w:rsid w:val="001940EF"/>
    <w:rsid w:val="00195281"/>
    <w:rsid w:val="00195C7E"/>
    <w:rsid w:val="001A2FE4"/>
    <w:rsid w:val="001A5859"/>
    <w:rsid w:val="001A6A39"/>
    <w:rsid w:val="001B2593"/>
    <w:rsid w:val="001B69D8"/>
    <w:rsid w:val="001C0C7F"/>
    <w:rsid w:val="001C0D99"/>
    <w:rsid w:val="001C1F22"/>
    <w:rsid w:val="001C22AE"/>
    <w:rsid w:val="001C7C2F"/>
    <w:rsid w:val="001D02CF"/>
    <w:rsid w:val="001D1448"/>
    <w:rsid w:val="001D1659"/>
    <w:rsid w:val="001D21E5"/>
    <w:rsid w:val="001D2B4E"/>
    <w:rsid w:val="001D50AF"/>
    <w:rsid w:val="001D549F"/>
    <w:rsid w:val="001D557C"/>
    <w:rsid w:val="001D63CE"/>
    <w:rsid w:val="001D755D"/>
    <w:rsid w:val="001E13EE"/>
    <w:rsid w:val="001E3C68"/>
    <w:rsid w:val="001E4E8A"/>
    <w:rsid w:val="001E5D1D"/>
    <w:rsid w:val="001F099A"/>
    <w:rsid w:val="001F7DBC"/>
    <w:rsid w:val="00205598"/>
    <w:rsid w:val="00211FBE"/>
    <w:rsid w:val="0021396C"/>
    <w:rsid w:val="002160D6"/>
    <w:rsid w:val="00217040"/>
    <w:rsid w:val="0022326A"/>
    <w:rsid w:val="00226B29"/>
    <w:rsid w:val="00233100"/>
    <w:rsid w:val="002334F6"/>
    <w:rsid w:val="00234367"/>
    <w:rsid w:val="002369F2"/>
    <w:rsid w:val="00237C5A"/>
    <w:rsid w:val="00240DA9"/>
    <w:rsid w:val="002420DB"/>
    <w:rsid w:val="00242529"/>
    <w:rsid w:val="00242621"/>
    <w:rsid w:val="0024378E"/>
    <w:rsid w:val="00243ABA"/>
    <w:rsid w:val="00245393"/>
    <w:rsid w:val="00247DDB"/>
    <w:rsid w:val="00252D05"/>
    <w:rsid w:val="00252E0C"/>
    <w:rsid w:val="0025485F"/>
    <w:rsid w:val="00255501"/>
    <w:rsid w:val="00255CB8"/>
    <w:rsid w:val="00255F7E"/>
    <w:rsid w:val="002575D3"/>
    <w:rsid w:val="00257CFD"/>
    <w:rsid w:val="00260120"/>
    <w:rsid w:val="00260AA3"/>
    <w:rsid w:val="00261341"/>
    <w:rsid w:val="002632C3"/>
    <w:rsid w:val="00263DBE"/>
    <w:rsid w:val="00263F12"/>
    <w:rsid w:val="00264427"/>
    <w:rsid w:val="0026481B"/>
    <w:rsid w:val="002715B3"/>
    <w:rsid w:val="00271803"/>
    <w:rsid w:val="0027186E"/>
    <w:rsid w:val="00273886"/>
    <w:rsid w:val="00273926"/>
    <w:rsid w:val="00273B24"/>
    <w:rsid w:val="002744DA"/>
    <w:rsid w:val="00276C7A"/>
    <w:rsid w:val="002824E9"/>
    <w:rsid w:val="00283039"/>
    <w:rsid w:val="00285355"/>
    <w:rsid w:val="002853D4"/>
    <w:rsid w:val="002877AD"/>
    <w:rsid w:val="00292D69"/>
    <w:rsid w:val="002942C0"/>
    <w:rsid w:val="00294A5D"/>
    <w:rsid w:val="002978B7"/>
    <w:rsid w:val="002A2140"/>
    <w:rsid w:val="002A4050"/>
    <w:rsid w:val="002A4AD3"/>
    <w:rsid w:val="002A5B28"/>
    <w:rsid w:val="002B10DE"/>
    <w:rsid w:val="002B4BD8"/>
    <w:rsid w:val="002B4E6C"/>
    <w:rsid w:val="002B7028"/>
    <w:rsid w:val="002B794F"/>
    <w:rsid w:val="002C3BDD"/>
    <w:rsid w:val="002C7F86"/>
    <w:rsid w:val="002D112F"/>
    <w:rsid w:val="002D21BA"/>
    <w:rsid w:val="002E05ED"/>
    <w:rsid w:val="002E1071"/>
    <w:rsid w:val="002E2333"/>
    <w:rsid w:val="002E506D"/>
    <w:rsid w:val="002E787F"/>
    <w:rsid w:val="002F279A"/>
    <w:rsid w:val="002F5311"/>
    <w:rsid w:val="002F6AF3"/>
    <w:rsid w:val="002F6BD5"/>
    <w:rsid w:val="002F7E62"/>
    <w:rsid w:val="0030054C"/>
    <w:rsid w:val="00300607"/>
    <w:rsid w:val="0030118E"/>
    <w:rsid w:val="0030120F"/>
    <w:rsid w:val="00301583"/>
    <w:rsid w:val="003016F4"/>
    <w:rsid w:val="003063E4"/>
    <w:rsid w:val="003071AF"/>
    <w:rsid w:val="0031058A"/>
    <w:rsid w:val="00311AC7"/>
    <w:rsid w:val="00313403"/>
    <w:rsid w:val="00313712"/>
    <w:rsid w:val="00315F14"/>
    <w:rsid w:val="00316318"/>
    <w:rsid w:val="0032028E"/>
    <w:rsid w:val="0032269D"/>
    <w:rsid w:val="00322FB9"/>
    <w:rsid w:val="00323D01"/>
    <w:rsid w:val="00323E1E"/>
    <w:rsid w:val="003262A8"/>
    <w:rsid w:val="00326459"/>
    <w:rsid w:val="00330400"/>
    <w:rsid w:val="0033533D"/>
    <w:rsid w:val="00335F47"/>
    <w:rsid w:val="00335F6C"/>
    <w:rsid w:val="00337581"/>
    <w:rsid w:val="003412B0"/>
    <w:rsid w:val="00342D59"/>
    <w:rsid w:val="00345DD9"/>
    <w:rsid w:val="0034633F"/>
    <w:rsid w:val="003529AE"/>
    <w:rsid w:val="00352FB9"/>
    <w:rsid w:val="00353612"/>
    <w:rsid w:val="003624B1"/>
    <w:rsid w:val="00365F7F"/>
    <w:rsid w:val="0036662D"/>
    <w:rsid w:val="00366FA7"/>
    <w:rsid w:val="00370EFE"/>
    <w:rsid w:val="00371235"/>
    <w:rsid w:val="003715C9"/>
    <w:rsid w:val="003721C1"/>
    <w:rsid w:val="00373518"/>
    <w:rsid w:val="00375437"/>
    <w:rsid w:val="00383782"/>
    <w:rsid w:val="00383E70"/>
    <w:rsid w:val="0038670C"/>
    <w:rsid w:val="0039183D"/>
    <w:rsid w:val="00393A2F"/>
    <w:rsid w:val="00395880"/>
    <w:rsid w:val="00395AD8"/>
    <w:rsid w:val="003A0DBB"/>
    <w:rsid w:val="003A2E2E"/>
    <w:rsid w:val="003A6D25"/>
    <w:rsid w:val="003B056F"/>
    <w:rsid w:val="003B2243"/>
    <w:rsid w:val="003B3361"/>
    <w:rsid w:val="003B5FE0"/>
    <w:rsid w:val="003C03FB"/>
    <w:rsid w:val="003C2AB1"/>
    <w:rsid w:val="003C321C"/>
    <w:rsid w:val="003C5E60"/>
    <w:rsid w:val="003C6AD3"/>
    <w:rsid w:val="003D04EF"/>
    <w:rsid w:val="003D30E2"/>
    <w:rsid w:val="003D639D"/>
    <w:rsid w:val="003E1205"/>
    <w:rsid w:val="003E7958"/>
    <w:rsid w:val="003F0275"/>
    <w:rsid w:val="003F2BC3"/>
    <w:rsid w:val="003F3887"/>
    <w:rsid w:val="003F6B5C"/>
    <w:rsid w:val="00400CC2"/>
    <w:rsid w:val="0040133A"/>
    <w:rsid w:val="00402229"/>
    <w:rsid w:val="00404BC4"/>
    <w:rsid w:val="00405B36"/>
    <w:rsid w:val="00405C4A"/>
    <w:rsid w:val="00406162"/>
    <w:rsid w:val="00414EC9"/>
    <w:rsid w:val="00415ACE"/>
    <w:rsid w:val="00417764"/>
    <w:rsid w:val="004201A6"/>
    <w:rsid w:val="0042060C"/>
    <w:rsid w:val="00422058"/>
    <w:rsid w:val="0042317A"/>
    <w:rsid w:val="00424C6A"/>
    <w:rsid w:val="004264E8"/>
    <w:rsid w:val="004300BE"/>
    <w:rsid w:val="004347A2"/>
    <w:rsid w:val="0043542A"/>
    <w:rsid w:val="00443D79"/>
    <w:rsid w:val="00445330"/>
    <w:rsid w:val="00450A6F"/>
    <w:rsid w:val="004526A8"/>
    <w:rsid w:val="00453AC5"/>
    <w:rsid w:val="00454391"/>
    <w:rsid w:val="00462B32"/>
    <w:rsid w:val="00462F1F"/>
    <w:rsid w:val="00470819"/>
    <w:rsid w:val="004736B7"/>
    <w:rsid w:val="00482783"/>
    <w:rsid w:val="00485892"/>
    <w:rsid w:val="00487058"/>
    <w:rsid w:val="00487154"/>
    <w:rsid w:val="004911CB"/>
    <w:rsid w:val="00492D0D"/>
    <w:rsid w:val="004966FF"/>
    <w:rsid w:val="004A32A2"/>
    <w:rsid w:val="004A352B"/>
    <w:rsid w:val="004A433C"/>
    <w:rsid w:val="004A581C"/>
    <w:rsid w:val="004A5859"/>
    <w:rsid w:val="004B1416"/>
    <w:rsid w:val="004B1BAE"/>
    <w:rsid w:val="004B393C"/>
    <w:rsid w:val="004B3CC8"/>
    <w:rsid w:val="004B7B68"/>
    <w:rsid w:val="004C0C3B"/>
    <w:rsid w:val="004C248D"/>
    <w:rsid w:val="004C3020"/>
    <w:rsid w:val="004C3E61"/>
    <w:rsid w:val="004C4781"/>
    <w:rsid w:val="004C49CE"/>
    <w:rsid w:val="004C4F20"/>
    <w:rsid w:val="004C5410"/>
    <w:rsid w:val="004C5505"/>
    <w:rsid w:val="004C5E8A"/>
    <w:rsid w:val="004C6074"/>
    <w:rsid w:val="004C6517"/>
    <w:rsid w:val="004C6F51"/>
    <w:rsid w:val="004C773A"/>
    <w:rsid w:val="004D0229"/>
    <w:rsid w:val="004D02B3"/>
    <w:rsid w:val="004D0B93"/>
    <w:rsid w:val="004D27E2"/>
    <w:rsid w:val="004D2BAA"/>
    <w:rsid w:val="004D5B19"/>
    <w:rsid w:val="004E00CC"/>
    <w:rsid w:val="004E1124"/>
    <w:rsid w:val="004E185C"/>
    <w:rsid w:val="004E73BD"/>
    <w:rsid w:val="004F000A"/>
    <w:rsid w:val="004F4A70"/>
    <w:rsid w:val="004F699D"/>
    <w:rsid w:val="00501B41"/>
    <w:rsid w:val="00502F0F"/>
    <w:rsid w:val="005040D4"/>
    <w:rsid w:val="00507045"/>
    <w:rsid w:val="0051080E"/>
    <w:rsid w:val="00511171"/>
    <w:rsid w:val="00512032"/>
    <w:rsid w:val="0051318B"/>
    <w:rsid w:val="00513424"/>
    <w:rsid w:val="00514692"/>
    <w:rsid w:val="00514710"/>
    <w:rsid w:val="00517793"/>
    <w:rsid w:val="00517817"/>
    <w:rsid w:val="005178B3"/>
    <w:rsid w:val="00517A05"/>
    <w:rsid w:val="005217BB"/>
    <w:rsid w:val="005248C7"/>
    <w:rsid w:val="0052507D"/>
    <w:rsid w:val="005270F1"/>
    <w:rsid w:val="00527FD2"/>
    <w:rsid w:val="00534008"/>
    <w:rsid w:val="00534174"/>
    <w:rsid w:val="0053579F"/>
    <w:rsid w:val="00535825"/>
    <w:rsid w:val="00536817"/>
    <w:rsid w:val="00536D31"/>
    <w:rsid w:val="00537854"/>
    <w:rsid w:val="00542010"/>
    <w:rsid w:val="00542144"/>
    <w:rsid w:val="00542512"/>
    <w:rsid w:val="00542A61"/>
    <w:rsid w:val="00542E8E"/>
    <w:rsid w:val="00543985"/>
    <w:rsid w:val="00543C44"/>
    <w:rsid w:val="00546729"/>
    <w:rsid w:val="00547107"/>
    <w:rsid w:val="00547FF1"/>
    <w:rsid w:val="00550513"/>
    <w:rsid w:val="00551E29"/>
    <w:rsid w:val="00554E8D"/>
    <w:rsid w:val="00555252"/>
    <w:rsid w:val="00556FB1"/>
    <w:rsid w:val="005604E5"/>
    <w:rsid w:val="00562898"/>
    <w:rsid w:val="005644EA"/>
    <w:rsid w:val="00567429"/>
    <w:rsid w:val="00567631"/>
    <w:rsid w:val="00567C18"/>
    <w:rsid w:val="005701FD"/>
    <w:rsid w:val="00571345"/>
    <w:rsid w:val="00571533"/>
    <w:rsid w:val="00576500"/>
    <w:rsid w:val="00576F73"/>
    <w:rsid w:val="005770F2"/>
    <w:rsid w:val="0057784C"/>
    <w:rsid w:val="00582ED0"/>
    <w:rsid w:val="00582F14"/>
    <w:rsid w:val="00585BD1"/>
    <w:rsid w:val="00590A2B"/>
    <w:rsid w:val="005925D7"/>
    <w:rsid w:val="005933B7"/>
    <w:rsid w:val="005960AA"/>
    <w:rsid w:val="00596690"/>
    <w:rsid w:val="005A39DF"/>
    <w:rsid w:val="005A4100"/>
    <w:rsid w:val="005A46F9"/>
    <w:rsid w:val="005A5CB4"/>
    <w:rsid w:val="005A766E"/>
    <w:rsid w:val="005B0458"/>
    <w:rsid w:val="005B0859"/>
    <w:rsid w:val="005B1A5C"/>
    <w:rsid w:val="005B20B6"/>
    <w:rsid w:val="005B49A6"/>
    <w:rsid w:val="005B4FB1"/>
    <w:rsid w:val="005B66D7"/>
    <w:rsid w:val="005B720D"/>
    <w:rsid w:val="005C04C0"/>
    <w:rsid w:val="005C112A"/>
    <w:rsid w:val="005C172F"/>
    <w:rsid w:val="005C38EA"/>
    <w:rsid w:val="005C40C0"/>
    <w:rsid w:val="005C4582"/>
    <w:rsid w:val="005C66E5"/>
    <w:rsid w:val="005D29CC"/>
    <w:rsid w:val="005D6CD9"/>
    <w:rsid w:val="005D7D86"/>
    <w:rsid w:val="005E066F"/>
    <w:rsid w:val="005E1233"/>
    <w:rsid w:val="005E3923"/>
    <w:rsid w:val="005E3D3C"/>
    <w:rsid w:val="005E4C72"/>
    <w:rsid w:val="005E4D24"/>
    <w:rsid w:val="005E50C5"/>
    <w:rsid w:val="005E5DB2"/>
    <w:rsid w:val="005F00CC"/>
    <w:rsid w:val="005F6595"/>
    <w:rsid w:val="005F77D2"/>
    <w:rsid w:val="00600127"/>
    <w:rsid w:val="00602595"/>
    <w:rsid w:val="006029F0"/>
    <w:rsid w:val="00602B8D"/>
    <w:rsid w:val="00603240"/>
    <w:rsid w:val="00604C4A"/>
    <w:rsid w:val="00606819"/>
    <w:rsid w:val="00610A72"/>
    <w:rsid w:val="00610BBE"/>
    <w:rsid w:val="00610BE2"/>
    <w:rsid w:val="00611587"/>
    <w:rsid w:val="006153C2"/>
    <w:rsid w:val="00615DAF"/>
    <w:rsid w:val="006161A1"/>
    <w:rsid w:val="00617AE8"/>
    <w:rsid w:val="00617FB6"/>
    <w:rsid w:val="006238E1"/>
    <w:rsid w:val="006246A8"/>
    <w:rsid w:val="0062703A"/>
    <w:rsid w:val="00627987"/>
    <w:rsid w:val="00627A10"/>
    <w:rsid w:val="00631451"/>
    <w:rsid w:val="00632567"/>
    <w:rsid w:val="006360B0"/>
    <w:rsid w:val="006365F6"/>
    <w:rsid w:val="00640BFD"/>
    <w:rsid w:val="006438F9"/>
    <w:rsid w:val="0064499E"/>
    <w:rsid w:val="00645466"/>
    <w:rsid w:val="00652929"/>
    <w:rsid w:val="00652BB7"/>
    <w:rsid w:val="00654E66"/>
    <w:rsid w:val="00655A9B"/>
    <w:rsid w:val="00660448"/>
    <w:rsid w:val="00660DED"/>
    <w:rsid w:val="00662E1D"/>
    <w:rsid w:val="00663B8D"/>
    <w:rsid w:val="00666EA8"/>
    <w:rsid w:val="00667341"/>
    <w:rsid w:val="00667994"/>
    <w:rsid w:val="00667CA9"/>
    <w:rsid w:val="0067122D"/>
    <w:rsid w:val="006735B3"/>
    <w:rsid w:val="006766CD"/>
    <w:rsid w:val="00677CCF"/>
    <w:rsid w:val="00683727"/>
    <w:rsid w:val="00684170"/>
    <w:rsid w:val="006841B1"/>
    <w:rsid w:val="006929B4"/>
    <w:rsid w:val="0069597F"/>
    <w:rsid w:val="00695C0F"/>
    <w:rsid w:val="00696A25"/>
    <w:rsid w:val="006A1014"/>
    <w:rsid w:val="006A2C5A"/>
    <w:rsid w:val="006A342B"/>
    <w:rsid w:val="006A36F9"/>
    <w:rsid w:val="006A408D"/>
    <w:rsid w:val="006A4D9C"/>
    <w:rsid w:val="006A54E2"/>
    <w:rsid w:val="006A5656"/>
    <w:rsid w:val="006A56BF"/>
    <w:rsid w:val="006A5C09"/>
    <w:rsid w:val="006B205C"/>
    <w:rsid w:val="006B24F1"/>
    <w:rsid w:val="006B2A1C"/>
    <w:rsid w:val="006B3E36"/>
    <w:rsid w:val="006B5F96"/>
    <w:rsid w:val="006B6509"/>
    <w:rsid w:val="006C0627"/>
    <w:rsid w:val="006C0B45"/>
    <w:rsid w:val="006C14AC"/>
    <w:rsid w:val="006C1C2E"/>
    <w:rsid w:val="006C37A3"/>
    <w:rsid w:val="006C4583"/>
    <w:rsid w:val="006C4908"/>
    <w:rsid w:val="006C6063"/>
    <w:rsid w:val="006C6C6B"/>
    <w:rsid w:val="006D2EDB"/>
    <w:rsid w:val="006D32A4"/>
    <w:rsid w:val="006E0212"/>
    <w:rsid w:val="006E0C13"/>
    <w:rsid w:val="006E14B3"/>
    <w:rsid w:val="006E4BD4"/>
    <w:rsid w:val="006F0778"/>
    <w:rsid w:val="006F549C"/>
    <w:rsid w:val="006F6041"/>
    <w:rsid w:val="006F60F1"/>
    <w:rsid w:val="00700F1C"/>
    <w:rsid w:val="0070176D"/>
    <w:rsid w:val="00701AE4"/>
    <w:rsid w:val="007023BF"/>
    <w:rsid w:val="00705C03"/>
    <w:rsid w:val="00711A50"/>
    <w:rsid w:val="007157C3"/>
    <w:rsid w:val="00715F0E"/>
    <w:rsid w:val="00716491"/>
    <w:rsid w:val="00717258"/>
    <w:rsid w:val="00717726"/>
    <w:rsid w:val="00720301"/>
    <w:rsid w:val="00720483"/>
    <w:rsid w:val="007221D5"/>
    <w:rsid w:val="00724062"/>
    <w:rsid w:val="0072418F"/>
    <w:rsid w:val="00724255"/>
    <w:rsid w:val="00725FC6"/>
    <w:rsid w:val="00727048"/>
    <w:rsid w:val="007273B0"/>
    <w:rsid w:val="00730A4F"/>
    <w:rsid w:val="0073154F"/>
    <w:rsid w:val="00733233"/>
    <w:rsid w:val="007337C4"/>
    <w:rsid w:val="00741F69"/>
    <w:rsid w:val="007439C4"/>
    <w:rsid w:val="00744CD4"/>
    <w:rsid w:val="00745C48"/>
    <w:rsid w:val="0074696C"/>
    <w:rsid w:val="00746E3E"/>
    <w:rsid w:val="00747FC9"/>
    <w:rsid w:val="00750B58"/>
    <w:rsid w:val="007511BA"/>
    <w:rsid w:val="00751A1E"/>
    <w:rsid w:val="00753DB8"/>
    <w:rsid w:val="007546AD"/>
    <w:rsid w:val="00756597"/>
    <w:rsid w:val="007600DF"/>
    <w:rsid w:val="007607FF"/>
    <w:rsid w:val="00762E36"/>
    <w:rsid w:val="00765C0C"/>
    <w:rsid w:val="00770294"/>
    <w:rsid w:val="00771D3A"/>
    <w:rsid w:val="00773CB9"/>
    <w:rsid w:val="00773ECE"/>
    <w:rsid w:val="00776C76"/>
    <w:rsid w:val="007772AD"/>
    <w:rsid w:val="00782BA8"/>
    <w:rsid w:val="007849B5"/>
    <w:rsid w:val="00784B7B"/>
    <w:rsid w:val="007909AB"/>
    <w:rsid w:val="00797610"/>
    <w:rsid w:val="007A33BC"/>
    <w:rsid w:val="007A5521"/>
    <w:rsid w:val="007A58C3"/>
    <w:rsid w:val="007B0761"/>
    <w:rsid w:val="007B19CC"/>
    <w:rsid w:val="007B2885"/>
    <w:rsid w:val="007B340C"/>
    <w:rsid w:val="007B4DF1"/>
    <w:rsid w:val="007B566A"/>
    <w:rsid w:val="007B7A6A"/>
    <w:rsid w:val="007B7CC5"/>
    <w:rsid w:val="007C4114"/>
    <w:rsid w:val="007C5034"/>
    <w:rsid w:val="007C67C7"/>
    <w:rsid w:val="007D261F"/>
    <w:rsid w:val="007D3BD7"/>
    <w:rsid w:val="007D48D4"/>
    <w:rsid w:val="007D52DD"/>
    <w:rsid w:val="007D6D4C"/>
    <w:rsid w:val="007E244E"/>
    <w:rsid w:val="007E2562"/>
    <w:rsid w:val="007E58AE"/>
    <w:rsid w:val="007E5D5F"/>
    <w:rsid w:val="007F0C01"/>
    <w:rsid w:val="007F273B"/>
    <w:rsid w:val="007F2EF4"/>
    <w:rsid w:val="007F45A1"/>
    <w:rsid w:val="007F7DE4"/>
    <w:rsid w:val="008006DC"/>
    <w:rsid w:val="00801025"/>
    <w:rsid w:val="00804C71"/>
    <w:rsid w:val="00804E07"/>
    <w:rsid w:val="0080515B"/>
    <w:rsid w:val="00805D59"/>
    <w:rsid w:val="008139E8"/>
    <w:rsid w:val="00814289"/>
    <w:rsid w:val="00814B92"/>
    <w:rsid w:val="00814E79"/>
    <w:rsid w:val="00815809"/>
    <w:rsid w:val="00817C5D"/>
    <w:rsid w:val="00822587"/>
    <w:rsid w:val="00824156"/>
    <w:rsid w:val="00824A8C"/>
    <w:rsid w:val="00825243"/>
    <w:rsid w:val="00825BB1"/>
    <w:rsid w:val="00827F1D"/>
    <w:rsid w:val="00832012"/>
    <w:rsid w:val="00833535"/>
    <w:rsid w:val="00833FF5"/>
    <w:rsid w:val="00834D74"/>
    <w:rsid w:val="008401C0"/>
    <w:rsid w:val="0084076E"/>
    <w:rsid w:val="00840DE7"/>
    <w:rsid w:val="008410AF"/>
    <w:rsid w:val="008421C5"/>
    <w:rsid w:val="0084319B"/>
    <w:rsid w:val="00843951"/>
    <w:rsid w:val="008455CD"/>
    <w:rsid w:val="00845FED"/>
    <w:rsid w:val="00850954"/>
    <w:rsid w:val="00856B3B"/>
    <w:rsid w:val="00856E56"/>
    <w:rsid w:val="008576E0"/>
    <w:rsid w:val="0086013C"/>
    <w:rsid w:val="00861082"/>
    <w:rsid w:val="008626B4"/>
    <w:rsid w:val="00862FB9"/>
    <w:rsid w:val="0086314E"/>
    <w:rsid w:val="00864DBE"/>
    <w:rsid w:val="00864FE4"/>
    <w:rsid w:val="00866349"/>
    <w:rsid w:val="008669FD"/>
    <w:rsid w:val="00866E26"/>
    <w:rsid w:val="0086794E"/>
    <w:rsid w:val="008713D6"/>
    <w:rsid w:val="008714B5"/>
    <w:rsid w:val="00872991"/>
    <w:rsid w:val="00872E0E"/>
    <w:rsid w:val="00873583"/>
    <w:rsid w:val="00873C13"/>
    <w:rsid w:val="0087402C"/>
    <w:rsid w:val="00875087"/>
    <w:rsid w:val="00880E9A"/>
    <w:rsid w:val="008858E2"/>
    <w:rsid w:val="00886F47"/>
    <w:rsid w:val="008A0DC2"/>
    <w:rsid w:val="008A3FD3"/>
    <w:rsid w:val="008A725A"/>
    <w:rsid w:val="008A7EF8"/>
    <w:rsid w:val="008B5C62"/>
    <w:rsid w:val="008C25DE"/>
    <w:rsid w:val="008C3B83"/>
    <w:rsid w:val="008C562B"/>
    <w:rsid w:val="008C5A0B"/>
    <w:rsid w:val="008D1779"/>
    <w:rsid w:val="008D18E9"/>
    <w:rsid w:val="008D1D5A"/>
    <w:rsid w:val="008D58EA"/>
    <w:rsid w:val="008D5EA8"/>
    <w:rsid w:val="008D6960"/>
    <w:rsid w:val="008E2450"/>
    <w:rsid w:val="008E4234"/>
    <w:rsid w:val="008E5062"/>
    <w:rsid w:val="008E7963"/>
    <w:rsid w:val="008F2574"/>
    <w:rsid w:val="00900A1E"/>
    <w:rsid w:val="00901457"/>
    <w:rsid w:val="00902DA2"/>
    <w:rsid w:val="00903B93"/>
    <w:rsid w:val="009054DF"/>
    <w:rsid w:val="00912F2B"/>
    <w:rsid w:val="00914853"/>
    <w:rsid w:val="00915C1C"/>
    <w:rsid w:val="00920D2C"/>
    <w:rsid w:val="00922354"/>
    <w:rsid w:val="0092338B"/>
    <w:rsid w:val="00923988"/>
    <w:rsid w:val="00925053"/>
    <w:rsid w:val="00927DA5"/>
    <w:rsid w:val="00930C05"/>
    <w:rsid w:val="00931D75"/>
    <w:rsid w:val="00931E86"/>
    <w:rsid w:val="00932B85"/>
    <w:rsid w:val="009334B8"/>
    <w:rsid w:val="009415F0"/>
    <w:rsid w:val="00942E89"/>
    <w:rsid w:val="00947DED"/>
    <w:rsid w:val="00951FC1"/>
    <w:rsid w:val="0095554B"/>
    <w:rsid w:val="00955DC4"/>
    <w:rsid w:val="0095627D"/>
    <w:rsid w:val="00956A9A"/>
    <w:rsid w:val="009573EC"/>
    <w:rsid w:val="00960F82"/>
    <w:rsid w:val="009643D5"/>
    <w:rsid w:val="00966B4E"/>
    <w:rsid w:val="00970CD9"/>
    <w:rsid w:val="0097281F"/>
    <w:rsid w:val="009755C2"/>
    <w:rsid w:val="009762B9"/>
    <w:rsid w:val="009809D5"/>
    <w:rsid w:val="009822CB"/>
    <w:rsid w:val="00984FC8"/>
    <w:rsid w:val="00985BFD"/>
    <w:rsid w:val="0099007A"/>
    <w:rsid w:val="0099256D"/>
    <w:rsid w:val="00994064"/>
    <w:rsid w:val="009A3CFC"/>
    <w:rsid w:val="009A3DEC"/>
    <w:rsid w:val="009A415A"/>
    <w:rsid w:val="009A48B2"/>
    <w:rsid w:val="009A4916"/>
    <w:rsid w:val="009A5BC6"/>
    <w:rsid w:val="009A702E"/>
    <w:rsid w:val="009B02E0"/>
    <w:rsid w:val="009B4A52"/>
    <w:rsid w:val="009B6F23"/>
    <w:rsid w:val="009C0CC9"/>
    <w:rsid w:val="009C250F"/>
    <w:rsid w:val="009C274F"/>
    <w:rsid w:val="009C32FF"/>
    <w:rsid w:val="009C3731"/>
    <w:rsid w:val="009C6B1C"/>
    <w:rsid w:val="009D04AB"/>
    <w:rsid w:val="009D074E"/>
    <w:rsid w:val="009D09D9"/>
    <w:rsid w:val="009D340E"/>
    <w:rsid w:val="009D513E"/>
    <w:rsid w:val="009D51C9"/>
    <w:rsid w:val="009D590E"/>
    <w:rsid w:val="009D620C"/>
    <w:rsid w:val="009E112F"/>
    <w:rsid w:val="009E162F"/>
    <w:rsid w:val="009E683E"/>
    <w:rsid w:val="009F2BE8"/>
    <w:rsid w:val="009F4BC7"/>
    <w:rsid w:val="009F522D"/>
    <w:rsid w:val="00A00D11"/>
    <w:rsid w:val="00A018F4"/>
    <w:rsid w:val="00A02FD3"/>
    <w:rsid w:val="00A0542A"/>
    <w:rsid w:val="00A071C4"/>
    <w:rsid w:val="00A07BEE"/>
    <w:rsid w:val="00A11426"/>
    <w:rsid w:val="00A13A34"/>
    <w:rsid w:val="00A13BBD"/>
    <w:rsid w:val="00A13E12"/>
    <w:rsid w:val="00A13F84"/>
    <w:rsid w:val="00A15D7F"/>
    <w:rsid w:val="00A15E05"/>
    <w:rsid w:val="00A2054E"/>
    <w:rsid w:val="00A21F18"/>
    <w:rsid w:val="00A23C2E"/>
    <w:rsid w:val="00A307AE"/>
    <w:rsid w:val="00A328DB"/>
    <w:rsid w:val="00A355E7"/>
    <w:rsid w:val="00A35A95"/>
    <w:rsid w:val="00A369F6"/>
    <w:rsid w:val="00A40B80"/>
    <w:rsid w:val="00A4507C"/>
    <w:rsid w:val="00A4522B"/>
    <w:rsid w:val="00A454D9"/>
    <w:rsid w:val="00A46A30"/>
    <w:rsid w:val="00A50726"/>
    <w:rsid w:val="00A51738"/>
    <w:rsid w:val="00A51853"/>
    <w:rsid w:val="00A52BCD"/>
    <w:rsid w:val="00A54CE1"/>
    <w:rsid w:val="00A561E4"/>
    <w:rsid w:val="00A56EE9"/>
    <w:rsid w:val="00A60E10"/>
    <w:rsid w:val="00A60FD3"/>
    <w:rsid w:val="00A6240F"/>
    <w:rsid w:val="00A653FA"/>
    <w:rsid w:val="00A65584"/>
    <w:rsid w:val="00A66C93"/>
    <w:rsid w:val="00A67954"/>
    <w:rsid w:val="00A72FD7"/>
    <w:rsid w:val="00A74EAF"/>
    <w:rsid w:val="00A850BA"/>
    <w:rsid w:val="00A910C3"/>
    <w:rsid w:val="00A95C7D"/>
    <w:rsid w:val="00A9626A"/>
    <w:rsid w:val="00AA15BF"/>
    <w:rsid w:val="00AA1CAF"/>
    <w:rsid w:val="00AA21CB"/>
    <w:rsid w:val="00AA2E8E"/>
    <w:rsid w:val="00AA3150"/>
    <w:rsid w:val="00AA4B02"/>
    <w:rsid w:val="00AA5F8E"/>
    <w:rsid w:val="00AA6D9E"/>
    <w:rsid w:val="00AA6E95"/>
    <w:rsid w:val="00AB0B41"/>
    <w:rsid w:val="00AB1516"/>
    <w:rsid w:val="00AB456A"/>
    <w:rsid w:val="00AB56BD"/>
    <w:rsid w:val="00AB70D5"/>
    <w:rsid w:val="00AB7BEE"/>
    <w:rsid w:val="00AB7E0E"/>
    <w:rsid w:val="00AC0D33"/>
    <w:rsid w:val="00AC2E0F"/>
    <w:rsid w:val="00AC3F33"/>
    <w:rsid w:val="00AD037E"/>
    <w:rsid w:val="00AD07B6"/>
    <w:rsid w:val="00AD31D9"/>
    <w:rsid w:val="00AD354B"/>
    <w:rsid w:val="00AD37F1"/>
    <w:rsid w:val="00AE0B3A"/>
    <w:rsid w:val="00AE1759"/>
    <w:rsid w:val="00AE2FF2"/>
    <w:rsid w:val="00AE3728"/>
    <w:rsid w:val="00AE3FDC"/>
    <w:rsid w:val="00AE63C5"/>
    <w:rsid w:val="00AF12C5"/>
    <w:rsid w:val="00AF1D8A"/>
    <w:rsid w:val="00AF4415"/>
    <w:rsid w:val="00AF7BB4"/>
    <w:rsid w:val="00B0389D"/>
    <w:rsid w:val="00B06AFC"/>
    <w:rsid w:val="00B07434"/>
    <w:rsid w:val="00B10462"/>
    <w:rsid w:val="00B1255B"/>
    <w:rsid w:val="00B13948"/>
    <w:rsid w:val="00B14044"/>
    <w:rsid w:val="00B16E2C"/>
    <w:rsid w:val="00B20E16"/>
    <w:rsid w:val="00B21C56"/>
    <w:rsid w:val="00B21FCC"/>
    <w:rsid w:val="00B236B0"/>
    <w:rsid w:val="00B23F4B"/>
    <w:rsid w:val="00B2685B"/>
    <w:rsid w:val="00B272DE"/>
    <w:rsid w:val="00B31B5E"/>
    <w:rsid w:val="00B339D4"/>
    <w:rsid w:val="00B35EC0"/>
    <w:rsid w:val="00B366DF"/>
    <w:rsid w:val="00B36730"/>
    <w:rsid w:val="00B370D5"/>
    <w:rsid w:val="00B40465"/>
    <w:rsid w:val="00B416C3"/>
    <w:rsid w:val="00B4555B"/>
    <w:rsid w:val="00B45857"/>
    <w:rsid w:val="00B47137"/>
    <w:rsid w:val="00B522F7"/>
    <w:rsid w:val="00B5292D"/>
    <w:rsid w:val="00B5375B"/>
    <w:rsid w:val="00B54100"/>
    <w:rsid w:val="00B54F40"/>
    <w:rsid w:val="00B55672"/>
    <w:rsid w:val="00B5621A"/>
    <w:rsid w:val="00B5683E"/>
    <w:rsid w:val="00B62EC7"/>
    <w:rsid w:val="00B72F2B"/>
    <w:rsid w:val="00B73CA7"/>
    <w:rsid w:val="00B7450D"/>
    <w:rsid w:val="00B75780"/>
    <w:rsid w:val="00B7724A"/>
    <w:rsid w:val="00B7776C"/>
    <w:rsid w:val="00B806E2"/>
    <w:rsid w:val="00B821DA"/>
    <w:rsid w:val="00B852B5"/>
    <w:rsid w:val="00B85DD9"/>
    <w:rsid w:val="00B8659E"/>
    <w:rsid w:val="00B87FA0"/>
    <w:rsid w:val="00B945D6"/>
    <w:rsid w:val="00B95AF2"/>
    <w:rsid w:val="00B961FD"/>
    <w:rsid w:val="00B97989"/>
    <w:rsid w:val="00BA0BF2"/>
    <w:rsid w:val="00BA226A"/>
    <w:rsid w:val="00BA3261"/>
    <w:rsid w:val="00BA38D7"/>
    <w:rsid w:val="00BA3DE0"/>
    <w:rsid w:val="00BA3E5C"/>
    <w:rsid w:val="00BB000D"/>
    <w:rsid w:val="00BB2605"/>
    <w:rsid w:val="00BB4A2B"/>
    <w:rsid w:val="00BB6685"/>
    <w:rsid w:val="00BC0851"/>
    <w:rsid w:val="00BC0DF2"/>
    <w:rsid w:val="00BC1ACA"/>
    <w:rsid w:val="00BC446A"/>
    <w:rsid w:val="00BC5A84"/>
    <w:rsid w:val="00BC5F31"/>
    <w:rsid w:val="00BC6CBA"/>
    <w:rsid w:val="00BC753E"/>
    <w:rsid w:val="00BD0B80"/>
    <w:rsid w:val="00BD5E69"/>
    <w:rsid w:val="00BD6F5B"/>
    <w:rsid w:val="00BD775E"/>
    <w:rsid w:val="00BE079F"/>
    <w:rsid w:val="00BE3CBB"/>
    <w:rsid w:val="00BE71A7"/>
    <w:rsid w:val="00BE7325"/>
    <w:rsid w:val="00BE7D3D"/>
    <w:rsid w:val="00BF5156"/>
    <w:rsid w:val="00BF5766"/>
    <w:rsid w:val="00BF5C9C"/>
    <w:rsid w:val="00C00116"/>
    <w:rsid w:val="00C01319"/>
    <w:rsid w:val="00C0302D"/>
    <w:rsid w:val="00C058CC"/>
    <w:rsid w:val="00C06F23"/>
    <w:rsid w:val="00C078B9"/>
    <w:rsid w:val="00C10583"/>
    <w:rsid w:val="00C143AA"/>
    <w:rsid w:val="00C2082E"/>
    <w:rsid w:val="00C22D4A"/>
    <w:rsid w:val="00C23F8F"/>
    <w:rsid w:val="00C41543"/>
    <w:rsid w:val="00C41639"/>
    <w:rsid w:val="00C424A1"/>
    <w:rsid w:val="00C475FF"/>
    <w:rsid w:val="00C57032"/>
    <w:rsid w:val="00C61E6A"/>
    <w:rsid w:val="00C62680"/>
    <w:rsid w:val="00C627D7"/>
    <w:rsid w:val="00C63D16"/>
    <w:rsid w:val="00C64E81"/>
    <w:rsid w:val="00C658B3"/>
    <w:rsid w:val="00C65E30"/>
    <w:rsid w:val="00C67683"/>
    <w:rsid w:val="00C72486"/>
    <w:rsid w:val="00C74509"/>
    <w:rsid w:val="00C74706"/>
    <w:rsid w:val="00C74F84"/>
    <w:rsid w:val="00C7660D"/>
    <w:rsid w:val="00C80B67"/>
    <w:rsid w:val="00C82317"/>
    <w:rsid w:val="00C82B9A"/>
    <w:rsid w:val="00C8787E"/>
    <w:rsid w:val="00C90F17"/>
    <w:rsid w:val="00C949FE"/>
    <w:rsid w:val="00C9539D"/>
    <w:rsid w:val="00CA119C"/>
    <w:rsid w:val="00CA37E3"/>
    <w:rsid w:val="00CA68A2"/>
    <w:rsid w:val="00CB00A6"/>
    <w:rsid w:val="00CB1920"/>
    <w:rsid w:val="00CB299D"/>
    <w:rsid w:val="00CB3BF5"/>
    <w:rsid w:val="00CC2396"/>
    <w:rsid w:val="00CC27B2"/>
    <w:rsid w:val="00CC2F04"/>
    <w:rsid w:val="00CC5F9F"/>
    <w:rsid w:val="00CC61B8"/>
    <w:rsid w:val="00CD0850"/>
    <w:rsid w:val="00CD0CB3"/>
    <w:rsid w:val="00CD1197"/>
    <w:rsid w:val="00CD1FCC"/>
    <w:rsid w:val="00CD54AF"/>
    <w:rsid w:val="00CD6F1F"/>
    <w:rsid w:val="00CD701F"/>
    <w:rsid w:val="00CE3E5B"/>
    <w:rsid w:val="00CE3F67"/>
    <w:rsid w:val="00CE444E"/>
    <w:rsid w:val="00CE4A07"/>
    <w:rsid w:val="00CE694E"/>
    <w:rsid w:val="00CE6BA2"/>
    <w:rsid w:val="00CF20E3"/>
    <w:rsid w:val="00CF485C"/>
    <w:rsid w:val="00CF5667"/>
    <w:rsid w:val="00CF5D4C"/>
    <w:rsid w:val="00CF6F6E"/>
    <w:rsid w:val="00CF74FA"/>
    <w:rsid w:val="00CF7C16"/>
    <w:rsid w:val="00D075E4"/>
    <w:rsid w:val="00D07FAB"/>
    <w:rsid w:val="00D1172E"/>
    <w:rsid w:val="00D13E22"/>
    <w:rsid w:val="00D16042"/>
    <w:rsid w:val="00D1682D"/>
    <w:rsid w:val="00D1703A"/>
    <w:rsid w:val="00D20AA3"/>
    <w:rsid w:val="00D24E68"/>
    <w:rsid w:val="00D26812"/>
    <w:rsid w:val="00D27A67"/>
    <w:rsid w:val="00D318EA"/>
    <w:rsid w:val="00D37AC7"/>
    <w:rsid w:val="00D37F5B"/>
    <w:rsid w:val="00D44A83"/>
    <w:rsid w:val="00D44B2D"/>
    <w:rsid w:val="00D457E3"/>
    <w:rsid w:val="00D502D4"/>
    <w:rsid w:val="00D50753"/>
    <w:rsid w:val="00D52227"/>
    <w:rsid w:val="00D52EE4"/>
    <w:rsid w:val="00D56D5E"/>
    <w:rsid w:val="00D577F4"/>
    <w:rsid w:val="00D6297A"/>
    <w:rsid w:val="00D65B70"/>
    <w:rsid w:val="00D72DB1"/>
    <w:rsid w:val="00D73A2B"/>
    <w:rsid w:val="00D8382D"/>
    <w:rsid w:val="00D847E6"/>
    <w:rsid w:val="00D85649"/>
    <w:rsid w:val="00D90C39"/>
    <w:rsid w:val="00D91D13"/>
    <w:rsid w:val="00D92844"/>
    <w:rsid w:val="00D92873"/>
    <w:rsid w:val="00D9414F"/>
    <w:rsid w:val="00D970F6"/>
    <w:rsid w:val="00DB2636"/>
    <w:rsid w:val="00DB3B48"/>
    <w:rsid w:val="00DB43FA"/>
    <w:rsid w:val="00DB546D"/>
    <w:rsid w:val="00DC2AC1"/>
    <w:rsid w:val="00DC2E36"/>
    <w:rsid w:val="00DC3220"/>
    <w:rsid w:val="00DC366F"/>
    <w:rsid w:val="00DC780C"/>
    <w:rsid w:val="00DD02C3"/>
    <w:rsid w:val="00DD3BB3"/>
    <w:rsid w:val="00DD7189"/>
    <w:rsid w:val="00DD7C36"/>
    <w:rsid w:val="00DE1C14"/>
    <w:rsid w:val="00DE1C91"/>
    <w:rsid w:val="00DE429B"/>
    <w:rsid w:val="00DE4462"/>
    <w:rsid w:val="00DE6624"/>
    <w:rsid w:val="00DE780A"/>
    <w:rsid w:val="00DE7CA4"/>
    <w:rsid w:val="00DF0B92"/>
    <w:rsid w:val="00DF1467"/>
    <w:rsid w:val="00DF284B"/>
    <w:rsid w:val="00DF2BDD"/>
    <w:rsid w:val="00DF302C"/>
    <w:rsid w:val="00DF38B7"/>
    <w:rsid w:val="00DF3FAE"/>
    <w:rsid w:val="00DF53CF"/>
    <w:rsid w:val="00DF5401"/>
    <w:rsid w:val="00DF54BA"/>
    <w:rsid w:val="00DF614A"/>
    <w:rsid w:val="00E0187D"/>
    <w:rsid w:val="00E02E7E"/>
    <w:rsid w:val="00E04286"/>
    <w:rsid w:val="00E04818"/>
    <w:rsid w:val="00E04C07"/>
    <w:rsid w:val="00E11F32"/>
    <w:rsid w:val="00E130CA"/>
    <w:rsid w:val="00E13890"/>
    <w:rsid w:val="00E14999"/>
    <w:rsid w:val="00E17150"/>
    <w:rsid w:val="00E17CE9"/>
    <w:rsid w:val="00E21650"/>
    <w:rsid w:val="00E23B1F"/>
    <w:rsid w:val="00E24A41"/>
    <w:rsid w:val="00E24FC5"/>
    <w:rsid w:val="00E255BF"/>
    <w:rsid w:val="00E259A8"/>
    <w:rsid w:val="00E30206"/>
    <w:rsid w:val="00E319A2"/>
    <w:rsid w:val="00E32B4B"/>
    <w:rsid w:val="00E32FAC"/>
    <w:rsid w:val="00E3362A"/>
    <w:rsid w:val="00E35BB5"/>
    <w:rsid w:val="00E373D4"/>
    <w:rsid w:val="00E47179"/>
    <w:rsid w:val="00E5135A"/>
    <w:rsid w:val="00E52990"/>
    <w:rsid w:val="00E539E3"/>
    <w:rsid w:val="00E565D8"/>
    <w:rsid w:val="00E575B8"/>
    <w:rsid w:val="00E57D5A"/>
    <w:rsid w:val="00E63EA2"/>
    <w:rsid w:val="00E63F4C"/>
    <w:rsid w:val="00E66097"/>
    <w:rsid w:val="00E70919"/>
    <w:rsid w:val="00E73A54"/>
    <w:rsid w:val="00E74DDA"/>
    <w:rsid w:val="00E756F6"/>
    <w:rsid w:val="00E75927"/>
    <w:rsid w:val="00E76E32"/>
    <w:rsid w:val="00E7785B"/>
    <w:rsid w:val="00E8221C"/>
    <w:rsid w:val="00E872CF"/>
    <w:rsid w:val="00E87527"/>
    <w:rsid w:val="00E937EE"/>
    <w:rsid w:val="00E93A8B"/>
    <w:rsid w:val="00E94342"/>
    <w:rsid w:val="00E954AC"/>
    <w:rsid w:val="00E967E8"/>
    <w:rsid w:val="00E974AD"/>
    <w:rsid w:val="00EA20C8"/>
    <w:rsid w:val="00EA27A0"/>
    <w:rsid w:val="00EA2EF6"/>
    <w:rsid w:val="00EA4527"/>
    <w:rsid w:val="00EA50BF"/>
    <w:rsid w:val="00EA6B14"/>
    <w:rsid w:val="00EA6CCF"/>
    <w:rsid w:val="00EA7425"/>
    <w:rsid w:val="00EB2CB9"/>
    <w:rsid w:val="00EC2CAE"/>
    <w:rsid w:val="00EC5960"/>
    <w:rsid w:val="00EC64E6"/>
    <w:rsid w:val="00EC7B32"/>
    <w:rsid w:val="00EC7E4A"/>
    <w:rsid w:val="00ED237C"/>
    <w:rsid w:val="00ED2597"/>
    <w:rsid w:val="00ED3378"/>
    <w:rsid w:val="00ED56CF"/>
    <w:rsid w:val="00ED72FE"/>
    <w:rsid w:val="00ED75C1"/>
    <w:rsid w:val="00EE016D"/>
    <w:rsid w:val="00EE0DEF"/>
    <w:rsid w:val="00EE2031"/>
    <w:rsid w:val="00EE30F6"/>
    <w:rsid w:val="00EE3966"/>
    <w:rsid w:val="00EE5912"/>
    <w:rsid w:val="00EE651A"/>
    <w:rsid w:val="00EE7548"/>
    <w:rsid w:val="00EF174C"/>
    <w:rsid w:val="00EF2FB9"/>
    <w:rsid w:val="00EF4C2C"/>
    <w:rsid w:val="00EF77C9"/>
    <w:rsid w:val="00F00DF5"/>
    <w:rsid w:val="00F01248"/>
    <w:rsid w:val="00F01C70"/>
    <w:rsid w:val="00F03F70"/>
    <w:rsid w:val="00F0419B"/>
    <w:rsid w:val="00F04F70"/>
    <w:rsid w:val="00F06105"/>
    <w:rsid w:val="00F11687"/>
    <w:rsid w:val="00F12648"/>
    <w:rsid w:val="00F1292C"/>
    <w:rsid w:val="00F15D4A"/>
    <w:rsid w:val="00F15EA8"/>
    <w:rsid w:val="00F16CFE"/>
    <w:rsid w:val="00F20830"/>
    <w:rsid w:val="00F273B2"/>
    <w:rsid w:val="00F3450E"/>
    <w:rsid w:val="00F35AFD"/>
    <w:rsid w:val="00F365DB"/>
    <w:rsid w:val="00F37897"/>
    <w:rsid w:val="00F42318"/>
    <w:rsid w:val="00F45CFC"/>
    <w:rsid w:val="00F474A0"/>
    <w:rsid w:val="00F54D15"/>
    <w:rsid w:val="00F56663"/>
    <w:rsid w:val="00F56E11"/>
    <w:rsid w:val="00F57EF0"/>
    <w:rsid w:val="00F57FC1"/>
    <w:rsid w:val="00F60FA9"/>
    <w:rsid w:val="00F6618F"/>
    <w:rsid w:val="00F7155F"/>
    <w:rsid w:val="00F75A5A"/>
    <w:rsid w:val="00F75ABF"/>
    <w:rsid w:val="00F76B95"/>
    <w:rsid w:val="00F80272"/>
    <w:rsid w:val="00F80497"/>
    <w:rsid w:val="00F81996"/>
    <w:rsid w:val="00F82627"/>
    <w:rsid w:val="00F85F95"/>
    <w:rsid w:val="00F90D3C"/>
    <w:rsid w:val="00F91E09"/>
    <w:rsid w:val="00F95B42"/>
    <w:rsid w:val="00FA0765"/>
    <w:rsid w:val="00FA1B79"/>
    <w:rsid w:val="00FA549F"/>
    <w:rsid w:val="00FA5F31"/>
    <w:rsid w:val="00FA7C4B"/>
    <w:rsid w:val="00FB14C0"/>
    <w:rsid w:val="00FB39C8"/>
    <w:rsid w:val="00FC3405"/>
    <w:rsid w:val="00FC3480"/>
    <w:rsid w:val="00FC3F07"/>
    <w:rsid w:val="00FD12DF"/>
    <w:rsid w:val="00FD310C"/>
    <w:rsid w:val="00FD443C"/>
    <w:rsid w:val="00FD4E96"/>
    <w:rsid w:val="00FD6AA5"/>
    <w:rsid w:val="00FD7EEA"/>
    <w:rsid w:val="00FE1507"/>
    <w:rsid w:val="00FE1C23"/>
    <w:rsid w:val="00FE48EC"/>
    <w:rsid w:val="00FE5B3C"/>
    <w:rsid w:val="00FE727A"/>
    <w:rsid w:val="00FF4C00"/>
    <w:rsid w:val="00FF7349"/>
    <w:rsid w:val="00FF761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B14150"/>
  <w15:docId w15:val="{170CF994-0367-479D-B81A-66E4C343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CE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A1C"/>
    <w:pPr>
      <w:ind w:left="720"/>
      <w:contextualSpacing/>
    </w:pPr>
  </w:style>
  <w:style w:type="paragraph" w:styleId="NoSpacing">
    <w:name w:val="No Spacing"/>
    <w:uiPriority w:val="1"/>
    <w:qFormat/>
    <w:rsid w:val="006B2A1C"/>
    <w:pPr>
      <w:bidi/>
    </w:pPr>
    <w:rPr>
      <w:sz w:val="22"/>
      <w:szCs w:val="22"/>
    </w:rPr>
  </w:style>
  <w:style w:type="table" w:styleId="TableGrid">
    <w:name w:val="Table Grid"/>
    <w:basedOn w:val="TableNormal"/>
    <w:uiPriority w:val="59"/>
    <w:rsid w:val="00FA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B06A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B06A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D549F"/>
    <w:rPr>
      <w:sz w:val="22"/>
      <w:szCs w:val="22"/>
    </w:rPr>
  </w:style>
  <w:style w:type="paragraph" w:styleId="Footer">
    <w:name w:val="footer"/>
    <w:basedOn w:val="Normal"/>
    <w:link w:val="Char1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1D549F"/>
    <w:rPr>
      <w:sz w:val="22"/>
      <w:szCs w:val="22"/>
    </w:rPr>
  </w:style>
  <w:style w:type="paragraph" w:styleId="NormalWeb">
    <w:name w:val="Normal (Web)"/>
    <w:basedOn w:val="Normal"/>
    <w:uiPriority w:val="99"/>
    <w:semiHidden/>
    <w:rsid w:val="00856E56"/>
    <w:pPr>
      <w:spacing w:before="100" w:beforeAutospacing="1" w:after="100" w:afterAutospacing="1" w:line="271" w:lineRule="auto"/>
      <w:ind w:right="720"/>
    </w:pPr>
    <w:rPr>
      <w:rFonts w:ascii="Tahoma" w:hAnsi="Tahoma" w:eastAsiaTheme="minorEastAsia" w:cs="Tahoma"/>
      <w:sz w:val="28"/>
      <w:szCs w:val="24"/>
      <w:lang w:eastAsia="ar-SA"/>
    </w:rPr>
  </w:style>
  <w:style w:type="table" w:customStyle="1" w:styleId="TableGrid0">
    <w:name w:val="Table Grid_0"/>
    <w:basedOn w:val="TableNormal"/>
    <w:uiPriority w:val="39"/>
    <w:rsid w:val="00257CF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Accent3">
    <w:name w:val="List Table 3 Accent 3"/>
    <w:basedOn w:val="TableNormal"/>
    <w:uiPriority w:val="48"/>
    <w:rsid w:val="00C41543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8B80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0E2D81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Light">
    <w:name w:val="Grid Table Light"/>
    <w:basedOn w:val="TableNormal"/>
    <w:uiPriority w:val="40"/>
    <w:rsid w:val="004C49CE"/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yperlink" Target="https://t.me/Asmaworld" TargetMode="External" /><Relationship Id="rId12" Type="http://schemas.openxmlformats.org/officeDocument/2006/relationships/image" Target="media/image8.jpe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pn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image" Target="media/image16.png" /><Relationship Id="rId22" Type="http://schemas.openxmlformats.org/officeDocument/2006/relationships/image" Target="media/image17.jpeg" /><Relationship Id="rId23" Type="http://schemas.openxmlformats.org/officeDocument/2006/relationships/image" Target="media/image18.jpeg" /><Relationship Id="rId24" Type="http://schemas.openxmlformats.org/officeDocument/2006/relationships/image" Target="media/image19.jpeg" /><Relationship Id="rId25" Type="http://schemas.openxmlformats.org/officeDocument/2006/relationships/image" Target="media/image20.jpeg" /><Relationship Id="rId26" Type="http://schemas.openxmlformats.org/officeDocument/2006/relationships/image" Target="media/image21.jpeg" /><Relationship Id="rId27" Type="http://schemas.openxmlformats.org/officeDocument/2006/relationships/image" Target="media/image22.jpeg" /><Relationship Id="rId28" Type="http://schemas.openxmlformats.org/officeDocument/2006/relationships/image" Target="media/image23.jpeg" /><Relationship Id="rId29" Type="http://schemas.openxmlformats.org/officeDocument/2006/relationships/footer" Target="footer2.xml" /><Relationship Id="rId3" Type="http://schemas.openxmlformats.org/officeDocument/2006/relationships/fontTable" Target="fontTable.xml" /><Relationship Id="rId30" Type="http://schemas.openxmlformats.org/officeDocument/2006/relationships/footer" Target="footer3.xml" /><Relationship Id="rId31" Type="http://schemas.openxmlformats.org/officeDocument/2006/relationships/glossaryDocument" Target="glossary/document.xml" /><Relationship Id="rId32" Type="http://schemas.openxmlformats.org/officeDocument/2006/relationships/theme" Target="theme/theme1.xml" /><Relationship Id="rId33" Type="http://schemas.openxmlformats.org/officeDocument/2006/relationships/numbering" Target="numbering.xml" /><Relationship Id="rId34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24.png" /><Relationship Id="rId2" Type="http://schemas.openxmlformats.org/officeDocument/2006/relationships/image" Target="media/image25.jpeg" /><Relationship Id="rId3" Type="http://schemas.openxmlformats.org/officeDocument/2006/relationships/image" Target="media/image26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7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rash\Dropbox\&#1606;&#1605;&#1575;&#1584;&#1580;%20&#1608;&#1608;&#1585;&#1583;\&#1602;&#1575;&#1604;&#1576;%20&#1575;&#1608;&#1585;&#1575;&#1602;%20&#1593;&#1605;&#1604;.dotx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P="00547107">
          <w:pPr>
            <w:pStyle w:val="1EC508081F654527A9C447A1E9A83440"/>
          </w:pPr>
          <w:r>
            <w:rPr>
              <w:rStyle w:val="PlaceholderText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roximaNova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MHTykewriterStdMEA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DefaultParagraphFont">
    <w:name w:val="Default Paragraph Font"/>
    <w:uiPriority w:val="1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val="en-US" w:eastAsia="en-US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سمة Office">
  <a:themeElements>
    <a:clrScheme name="أصفر برتقالي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 اوراق عمل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Rashed Alsulami</dc:creator>
  <cp:lastModifiedBy>Rashed Alsulami</cp:lastModifiedBy>
  <cp:revision>53</cp:revision>
  <cp:lastPrinted>2022-09-29T20:56:00Z</cp:lastPrinted>
  <dcterms:created xsi:type="dcterms:W3CDTF">2023-09-11T01:13:00Z</dcterms:created>
  <dcterms:modified xsi:type="dcterms:W3CDTF">2024-09-01T00:01:00Z</dcterms:modified>
</cp:coreProperties>
</file>