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 w:rsidR="00BE7D3D" w:rsidRPr="00C62680" w:rsidP="008A7EF8" w14:paraId="06F311FE" w14:textId="4E7CD323">
      <w:pPr>
        <w:ind w:left="72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 w:rsidRPr="00C62680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99134" cy="434340"/>
                <wp:effectExtent l="0" t="0" r="20955" b="2286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9134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926" w:rsidP="00273926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273926" w:rsidRPr="0033533D" w:rsidP="00273926" w14:textId="7777777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Name </w:t>
                            </w:r>
                            <w:r w:rsidRPr="0033533D">
                              <w:rPr>
                                <w:rFonts w:ascii="Times New Roman" w:hAnsi="Times New Roman" w:cs="Times New Roman"/>
                              </w:rPr>
                              <w:t>:……………………………………………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…………</w:t>
                            </w:r>
                            <w:r w:rsidRPr="0033533D">
                              <w:rPr>
                                <w:rFonts w:ascii="Times New Roman" w:hAnsi="Times New Roman" w:cs="Times New Roman"/>
                              </w:rPr>
                              <w:t>……………    Class:…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….</w:t>
                            </w:r>
                            <w:r w:rsidRPr="0033533D">
                              <w:rPr>
                                <w:rFonts w:ascii="Times New Roman" w:hAnsi="Times New Roman" w:cs="Times New Roman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width:440.9pt;height:34.2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 arcsize="10923f" fillcolor="white" strokecolor="#7b7053" strokeweight="2pt">
                <v:textbox>
                  <w:txbxContent>
                    <w:p w:rsidR="00273926" w:rsidP="00273926" w14:paraId="3A1F66C9" w14:textId="77777777">
                      <w:pPr>
                        <w:jc w:val="center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273926" w:rsidRPr="0033533D" w:rsidP="00273926" w14:paraId="61B6F5D9" w14:textId="7777777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Name </w:t>
                      </w:r>
                      <w:r w:rsidRPr="0033533D">
                        <w:rPr>
                          <w:rFonts w:ascii="Times New Roman" w:hAnsi="Times New Roman" w:cs="Times New Roman"/>
                        </w:rPr>
                        <w:t>:……………………………………………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</w:rPr>
                        <w:t>…………</w:t>
                      </w:r>
                      <w:r w:rsidRPr="0033533D">
                        <w:rPr>
                          <w:rFonts w:ascii="Times New Roman" w:hAnsi="Times New Roman" w:cs="Times New Roman"/>
                        </w:rPr>
                        <w:t>……………    Class:…</w:t>
                      </w:r>
                      <w:r>
                        <w:rPr>
                          <w:rFonts w:ascii="Times New Roman" w:hAnsi="Times New Roman" w:cs="Times New Roman"/>
                        </w:rPr>
                        <w:t>….</w:t>
                      </w:r>
                      <w:r w:rsidRPr="0033533D">
                        <w:rPr>
                          <w:rFonts w:ascii="Times New Roman" w:hAnsi="Times New Roman" w:cs="Times New Roman"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</w:rPr>
                        <w:t>…….</w:t>
                      </w:r>
                    </w:p>
                  </w:txbxContent>
                </v:textbox>
              </v:roundrect>
            </w:pict>
          </mc:Fallback>
        </mc:AlternateContent>
      </w:r>
      <w:r w:rsidRPr="00C62680" w:rsidR="00393A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7626545</wp:posOffset>
                </wp:positionH>
                <wp:positionV relativeFrom="page">
                  <wp:posOffset>-25400</wp:posOffset>
                </wp:positionV>
                <wp:extent cx="446405" cy="1311275"/>
                <wp:effectExtent l="0" t="0" r="0" b="3175"/>
                <wp:wrapNone/>
                <wp:docPr id="2090" name="المستطيل 20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13112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0" o:spid="_x0000_s1027" style="width:35.15pt;height:103.25pt;margin-top:-2pt;margin-left:600.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75648" fillcolor="#a5644e" stroked="f"/>
            </w:pict>
          </mc:Fallback>
        </mc:AlternateContent>
      </w:r>
      <w:r w:rsidRPr="00C62680" w:rsidR="0024378E">
        <w:rPr>
          <w:rFonts w:ascii="Comic Sans MS" w:hAnsi="Comic Sans M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-244963</wp:posOffset>
                </wp:positionH>
                <wp:positionV relativeFrom="paragraph">
                  <wp:posOffset>-284431</wp:posOffset>
                </wp:positionV>
                <wp:extent cx="2766060" cy="25527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606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966" w14:textId="26EF2365">
                            <w:r w:rsidRPr="0030118E">
                              <w:rPr>
                                <w:b/>
                                <w:bCs/>
                              </w:rPr>
                              <w:t xml:space="preserve">Super Goal </w:t>
                            </w:r>
                            <w:r w:rsidR="00655A9B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t xml:space="preserve"> - </w:t>
                            </w:r>
                            <w:r w:rsidRPr="0087402C" w:rsidR="0087402C">
                              <w:rPr>
                                <w:b/>
                                <w:bCs/>
                              </w:rPr>
                              <w:t>Test</w:t>
                            </w:r>
                            <w:r>
                              <w:t xml:space="preserve"> </w:t>
                            </w:r>
                            <w:r w:rsidR="00A13A34">
                              <w:t xml:space="preserve">unit </w:t>
                            </w:r>
                            <w:r w:rsidR="00EC2CAE">
                              <w:t>1</w:t>
                            </w:r>
                            <w:r w:rsidR="0087402C">
                              <w:t xml:space="preserve">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width:185.9pt;height:20.1pt;margin-top:-22.4pt;margin-left:-19.3pt;flip:x;mso-height-percent:0;mso-height-relative:margin;mso-width-percent:400;mso-width-relative:margin;mso-wrap-distance-bottom:3.6pt;mso-wrap-distance-left:9pt;mso-wrap-distance-right:9pt;mso-wrap-distance-top:3.6pt;mso-wrap-style:square;position:absolute;v-text-anchor:top;visibility:visible;z-index:-251657216" filled="f" stroked="f">
                <v:textbox>
                  <w:txbxContent>
                    <w:p w:rsidR="00EE3966" w14:paraId="2ED7A507" w14:textId="26EF2365">
                      <w:r w:rsidRPr="0030118E">
                        <w:rPr>
                          <w:b/>
                          <w:bCs/>
                        </w:rPr>
                        <w:t xml:space="preserve">Super Goal </w:t>
                      </w:r>
                      <w:r w:rsidR="00655A9B">
                        <w:rPr>
                          <w:b/>
                          <w:bCs/>
                        </w:rPr>
                        <w:t>2</w:t>
                      </w:r>
                      <w:r>
                        <w:t xml:space="preserve"> - </w:t>
                      </w:r>
                      <w:r w:rsidRPr="0087402C" w:rsidR="0087402C">
                        <w:rPr>
                          <w:b/>
                          <w:bCs/>
                        </w:rPr>
                        <w:t>Test</w:t>
                      </w:r>
                      <w:r>
                        <w:t xml:space="preserve"> </w:t>
                      </w:r>
                      <w:r w:rsidR="00A13A34">
                        <w:t xml:space="preserve">unit </w:t>
                      </w:r>
                      <w:r w:rsidR="00EC2CAE">
                        <w:t>1</w:t>
                      </w:r>
                      <w:r w:rsidR="0087402C">
                        <w:t xml:space="preserve"> &amp; 2</w:t>
                      </w:r>
                    </w:p>
                  </w:txbxContent>
                </v:textbox>
              </v:shape>
            </w:pict>
          </mc:Fallback>
        </mc:AlternateContent>
      </w:r>
    </w:p>
    <w:p w:rsidR="008A7EF8" w:rsidRPr="00C62680" w:rsidP="008A7EF8" w14:paraId="22AB7B6B" w14:textId="571ACA63">
      <w:pPr>
        <w:ind w:left="720"/>
        <w:rPr>
          <w:rFonts w:ascii="Comic Sans MS" w:hAnsi="Comic Sans MS"/>
          <w:b/>
          <w:bCs/>
          <w:i/>
          <w:iCs/>
          <w:sz w:val="8"/>
          <w:szCs w:val="8"/>
          <w:u w:val="single"/>
        </w:rPr>
      </w:pPr>
    </w:p>
    <w:p w:rsidR="005A766E" w:rsidRPr="00C62680" w:rsidP="005A766E" w14:paraId="6759CD61" w14:textId="1B105503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column">
                  <wp:posOffset>5967919</wp:posOffset>
                </wp:positionH>
                <wp:positionV relativeFrom="paragraph">
                  <wp:posOffset>5553</wp:posOffset>
                </wp:positionV>
                <wp:extent cx="669925" cy="300990"/>
                <wp:effectExtent l="0" t="0" r="15875" b="2286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B19" w:rsidP="004D5B19" w14:textId="19DF55CF">
                            <w:r>
                              <w:t>2</w:t>
                            </w:r>
                            <w: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52.75pt;height:23.7pt;margin-top:0.45pt;margin-left:469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26496" fillcolor="white" strokecolor="#7b7053" strokeweight="2pt">
                <v:textbox>
                  <w:txbxContent>
                    <w:p w:rsidR="004D5B19" w:rsidP="004D5B19" w14:paraId="53DF66C8" w14:textId="19DF55CF">
                      <w:r>
                        <w:t>2</w:t>
                      </w:r>
                      <w: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Pr="00C62680" w:rsidR="005A766E">
        <w:rPr>
          <w:rFonts w:ascii="Comic Sans MS" w:hAnsi="Comic Sans MS"/>
          <w:b/>
          <w:bCs/>
          <w:sz w:val="28"/>
          <w:szCs w:val="28"/>
          <w:u w:val="single"/>
        </w:rPr>
        <w:t>Reading</w:t>
      </w:r>
    </w:p>
    <w:p w:rsidR="00B852B5" w:rsidRPr="00C62680" w:rsidP="00B852B5" w14:paraId="5A3E062E" w14:textId="4401FB3E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>Read the text and answer the questions. Write T or F at the end of each question/statement.</w:t>
      </w:r>
      <w:r w:rsidRPr="00C62680" w:rsidR="004D5B19">
        <w:rPr>
          <w:rFonts w:ascii="Comic Sans MS" w:hAnsi="Comic Sans MS"/>
          <w:b/>
          <w:bCs/>
          <w:sz w:val="24"/>
          <w:szCs w:val="24"/>
        </w:rPr>
        <w:t xml:space="preserve"> </w:t>
      </w:r>
    </w:p>
    <w:p w:rsidR="00487154" w:rsidRPr="00C62680" w:rsidP="000106AC" w14:paraId="6762080C" w14:textId="430B6C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:rsidR="002F5311" w:rsidRPr="00C62680" w:rsidP="00263DBE" w14:paraId="17490CBA" w14:textId="082D8099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At the sports center, you can do many thing</w:t>
      </w:r>
      <w:r w:rsidRPr="00C62680" w:rsidR="00922354">
        <w:rPr>
          <w:rFonts w:ascii="Times New Roman" w:hAnsi="Times New Roman" w:cs="Times New Roman"/>
          <w:sz w:val="24"/>
          <w:szCs w:val="24"/>
        </w:rPr>
        <w:t>s.</w:t>
      </w:r>
      <w:r w:rsidRPr="00C62680">
        <w:rPr>
          <w:rFonts w:ascii="Comic Sans MS" w:hAnsi="Comic Sans MS"/>
          <w:b/>
          <w:bCs/>
          <w:sz w:val="24"/>
          <w:szCs w:val="24"/>
        </w:rPr>
        <w:tab/>
      </w:r>
      <w:r w:rsidRPr="00C62680">
        <w:rPr>
          <w:rFonts w:ascii="Comic Sans MS" w:hAnsi="Comic Sans MS"/>
          <w:b/>
          <w:bCs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>(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  <w:t>)</w:t>
      </w:r>
    </w:p>
    <w:p w:rsidR="00B852B5" w:rsidRPr="00C62680" w:rsidP="00263DBE" w14:paraId="7F9A618B" w14:textId="54AB1D3C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You can swim in the pool or in the ocean</w:t>
      </w:r>
      <w:r w:rsidRPr="00C62680" w:rsidR="00134C63">
        <w:rPr>
          <w:rFonts w:ascii="Times New Roman" w:hAnsi="Times New Roman"/>
          <w:sz w:val="24"/>
        </w:rPr>
        <w:t>.</w:t>
      </w:r>
      <w:r w:rsidRPr="00C62680" w:rsidR="00AA1CAF">
        <w:rPr>
          <w:rFonts w:ascii="Times New Roman" w:hAnsi="Times New Roman" w:cs="Times New Roman"/>
          <w:sz w:val="24"/>
          <w:szCs w:val="24"/>
        </w:rPr>
        <w:tab/>
      </w:r>
      <w:r w:rsidRPr="00C62680" w:rsidR="00AA1CAF">
        <w:rPr>
          <w:rFonts w:ascii="Times New Roman" w:hAnsi="Times New Roman" w:cs="Times New Roman"/>
          <w:sz w:val="24"/>
          <w:szCs w:val="24"/>
        </w:rPr>
        <w:tab/>
      </w:r>
      <w:r w:rsidRPr="00C62680" w:rsidR="009D51C9">
        <w:rPr>
          <w:rFonts w:ascii="Times New Roman" w:hAnsi="Times New Roman" w:cs="Times New Roman"/>
          <w:sz w:val="24"/>
          <w:szCs w:val="24"/>
        </w:rPr>
        <w:t>(</w:t>
      </w:r>
      <w:r w:rsidRPr="00C62680" w:rsidR="009D51C9">
        <w:rPr>
          <w:rFonts w:ascii="Times New Roman" w:hAnsi="Times New Roman" w:cs="Times New Roman"/>
          <w:sz w:val="24"/>
          <w:szCs w:val="24"/>
        </w:rPr>
        <w:tab/>
      </w:r>
      <w:r w:rsidRPr="00C62680" w:rsidR="000153A4">
        <w:rPr>
          <w:rFonts w:ascii="Times New Roman" w:hAnsi="Times New Roman" w:cs="Times New Roman"/>
          <w:sz w:val="24"/>
          <w:szCs w:val="24"/>
        </w:rPr>
        <w:tab/>
      </w:r>
      <w:r w:rsidRPr="00C62680" w:rsidR="009D51C9">
        <w:rPr>
          <w:rFonts w:ascii="Times New Roman" w:hAnsi="Times New Roman" w:cs="Times New Roman"/>
          <w:sz w:val="24"/>
          <w:szCs w:val="24"/>
        </w:rPr>
        <w:t>)</w:t>
      </w:r>
    </w:p>
    <w:p w:rsidR="00517793" w:rsidRPr="00C62680" w:rsidP="00263DBE" w14:paraId="1769F0D7" w14:textId="438D74B7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People can windsurf in the pool</w:t>
      </w:r>
      <w:r w:rsidRPr="00C62680" w:rsidR="0032028E">
        <w:rPr>
          <w:rFonts w:ascii="Times New Roman" w:hAnsi="Times New Roman"/>
          <w:sz w:val="24"/>
        </w:rPr>
        <w:t>.</w:t>
      </w:r>
      <w:r w:rsidRPr="00C62680" w:rsidR="00CD1FCC">
        <w:rPr>
          <w:rFonts w:ascii="Times New Roman" w:hAnsi="Times New Roman" w:cs="Times New Roman"/>
          <w:sz w:val="24"/>
          <w:szCs w:val="24"/>
        </w:rPr>
        <w:tab/>
      </w:r>
      <w:r w:rsidRPr="00C62680" w:rsidR="00CD1FCC">
        <w:rPr>
          <w:rFonts w:ascii="Times New Roman" w:hAnsi="Times New Roman" w:cs="Times New Roman"/>
          <w:sz w:val="24"/>
          <w:szCs w:val="24"/>
        </w:rPr>
        <w:tab/>
        <w:t>(</w:t>
      </w:r>
      <w:r w:rsidRPr="00C62680" w:rsidR="00CD1FCC">
        <w:rPr>
          <w:rFonts w:ascii="Times New Roman" w:hAnsi="Times New Roman" w:cs="Times New Roman"/>
          <w:sz w:val="24"/>
          <w:szCs w:val="24"/>
        </w:rPr>
        <w:tab/>
      </w:r>
      <w:r w:rsidRPr="00C62680" w:rsidR="000153A4">
        <w:rPr>
          <w:rFonts w:ascii="Times New Roman" w:hAnsi="Times New Roman" w:cs="Times New Roman"/>
          <w:sz w:val="24"/>
          <w:szCs w:val="24"/>
        </w:rPr>
        <w:tab/>
      </w:r>
      <w:r w:rsidRPr="00C62680" w:rsidR="00CD1FCC">
        <w:rPr>
          <w:rFonts w:ascii="Times New Roman" w:hAnsi="Times New Roman" w:cs="Times New Roman"/>
          <w:sz w:val="24"/>
          <w:szCs w:val="24"/>
        </w:rPr>
        <w:t>)</w:t>
      </w:r>
    </w:p>
    <w:p w:rsidR="001A2FE4" w:rsidRPr="00C62680" w:rsidP="006C6063" w14:paraId="4347B3A6" w14:textId="24C37C3B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You can’t use a boat in the ocean</w:t>
      </w:r>
      <w:r w:rsidRPr="00C62680" w:rsidR="007D48D4">
        <w:rPr>
          <w:rFonts w:ascii="Times New Roman" w:hAnsi="Times New Roman"/>
          <w:sz w:val="24"/>
        </w:rPr>
        <w:t>.</w:t>
      </w:r>
      <w:r w:rsidRPr="00C62680" w:rsidR="006438F9">
        <w:rPr>
          <w:rFonts w:ascii="Times New Roman" w:hAnsi="Times New Roman" w:cs="Times New Roman"/>
          <w:sz w:val="24"/>
          <w:szCs w:val="24"/>
        </w:rPr>
        <w:tab/>
      </w:r>
      <w:r w:rsidRPr="00C62680" w:rsidR="006438F9">
        <w:rPr>
          <w:rFonts w:ascii="Times New Roman" w:hAnsi="Times New Roman" w:cs="Times New Roman"/>
          <w:sz w:val="24"/>
          <w:szCs w:val="24"/>
        </w:rPr>
        <w:tab/>
        <w:t>(</w:t>
      </w:r>
      <w:r w:rsidRPr="00C62680" w:rsidR="006438F9">
        <w:rPr>
          <w:rFonts w:ascii="Times New Roman" w:hAnsi="Times New Roman" w:cs="Times New Roman"/>
          <w:sz w:val="24"/>
          <w:szCs w:val="24"/>
        </w:rPr>
        <w:tab/>
      </w:r>
      <w:r w:rsidRPr="00C62680" w:rsidR="000153A4">
        <w:rPr>
          <w:rFonts w:ascii="Times New Roman" w:hAnsi="Times New Roman" w:cs="Times New Roman"/>
          <w:sz w:val="24"/>
          <w:szCs w:val="24"/>
        </w:rPr>
        <w:tab/>
      </w:r>
      <w:r w:rsidRPr="00C62680" w:rsidR="006438F9">
        <w:rPr>
          <w:rFonts w:ascii="Times New Roman" w:hAnsi="Times New Roman" w:cs="Times New Roman"/>
          <w:sz w:val="24"/>
          <w:szCs w:val="24"/>
        </w:rPr>
        <w:t>)</w:t>
      </w:r>
    </w:p>
    <w:p w:rsidR="004A32A2" w:rsidRPr="00C62680" w:rsidP="00A13F84" w14:paraId="6804060F" w14:textId="63175BAC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7641150</wp:posOffset>
                </wp:positionH>
                <wp:positionV relativeFrom="page">
                  <wp:posOffset>1337310</wp:posOffset>
                </wp:positionV>
                <wp:extent cx="446405" cy="2446655"/>
                <wp:effectExtent l="0" t="0" r="0" b="0"/>
                <wp:wrapNone/>
                <wp:docPr id="2088" name="المستطيل 20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24466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88" o:spid="_x0000_s1030" style="width:35.15pt;height:192.65pt;margin-top:105.3pt;margin-left:601.6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73600" fillcolor="#a19574" stroked="f"/>
            </w:pict>
          </mc:Fallback>
        </mc:AlternateContent>
      </w:r>
      <w:r w:rsidRPr="00C62680" w:rsidR="00720483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6020435</wp:posOffset>
                </wp:positionH>
                <wp:positionV relativeFrom="paragraph">
                  <wp:posOffset>62426</wp:posOffset>
                </wp:positionV>
                <wp:extent cx="669925" cy="300990"/>
                <wp:effectExtent l="0" t="0" r="15875" b="22860"/>
                <wp:wrapNone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D5" w14:textId="2E254ABE">
                            <w:r>
                              <w:t>5</w:t>
                            </w:r>
                            <w:r>
                              <w:t xml:space="preserve"> M</w:t>
                            </w:r>
                            <w:r w:rsidR="00CC61B8">
                              <w:t>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52.75pt;height:23.7pt;margin-top:4.9pt;margin-left:474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46976" fillcolor="white" strokecolor="#7b7053" strokeweight="2pt">
                <v:textbox>
                  <w:txbxContent>
                    <w:p w:rsidR="007221D5" w14:paraId="43AFBDB3" w14:textId="2E254ABE">
                      <w:r>
                        <w:t>5</w:t>
                      </w:r>
                      <w:r>
                        <w:t xml:space="preserve"> M</w:t>
                      </w:r>
                      <w:r w:rsidR="00CC61B8">
                        <w:t>arks</w:t>
                      </w:r>
                    </w:p>
                  </w:txbxContent>
                </v:textbox>
              </v:shape>
            </w:pict>
          </mc:Fallback>
        </mc:AlternateContent>
      </w:r>
      <w:r w:rsidRPr="00C62680" w:rsidR="00DC366F">
        <w:rPr>
          <w:rFonts w:ascii="Comic Sans MS" w:hAnsi="Comic Sans MS"/>
          <w:b/>
          <w:bCs/>
          <w:sz w:val="28"/>
          <w:szCs w:val="28"/>
          <w:u w:val="single"/>
        </w:rPr>
        <w:t>Grammar</w:t>
      </w:r>
    </w:p>
    <w:p w:rsidR="008E2450" w:rsidRPr="00C62680" w:rsidP="008E2450" w14:paraId="0E2E731B" w14:textId="132B2585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>Choose the best answer to fill in the blank in each question.</w:t>
      </w:r>
    </w:p>
    <w:p w:rsidR="008E2450" w:rsidRPr="00C62680" w:rsidP="00263DBE" w14:paraId="443F2901" w14:textId="12914333">
      <w:pPr>
        <w:pStyle w:val="ListParagraph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Who _____ that girl?</w:t>
      </w:r>
    </w:p>
    <w:p w:rsidR="008E2450" w:rsidRPr="00C62680" w:rsidP="00263DBE" w14:paraId="4614EE1E" w14:textId="34032FB4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am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is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are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/>
          <w:sz w:val="24"/>
        </w:rPr>
        <w:t>i</w:t>
      </w:r>
      <w:r w:rsidRPr="00C6268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2450" w:rsidRPr="00C62680" w:rsidP="00263DBE" w14:paraId="2BFFDE2D" w14:textId="54201D79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="Times New Roman" w:hAnsi="Times New Roman"/>
          <w:b/>
          <w:sz w:val="24"/>
        </w:rPr>
        <w:t>John:</w:t>
      </w:r>
      <w:r w:rsidRPr="00C62680">
        <w:rPr>
          <w:rFonts w:ascii="Times New Roman" w:hAnsi="Times New Roman"/>
          <w:sz w:val="24"/>
        </w:rPr>
        <w:t xml:space="preserve"> _____ your friend?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/>
          <w:sz w:val="24"/>
        </w:rPr>
        <w:tab/>
        <w:t xml:space="preserve">- </w:t>
      </w:r>
      <w:r w:rsidRPr="00C62680">
        <w:rPr>
          <w:rFonts w:ascii="Times New Roman" w:hAnsi="Times New Roman"/>
          <w:b/>
          <w:sz w:val="24"/>
        </w:rPr>
        <w:t>Adnan:</w:t>
      </w:r>
      <w:r w:rsidRPr="00C62680">
        <w:rPr>
          <w:rFonts w:ascii="Times New Roman" w:hAnsi="Times New Roman"/>
          <w:sz w:val="24"/>
        </w:rPr>
        <w:t xml:space="preserve"> He is in the restaurant.</w:t>
      </w:r>
    </w:p>
    <w:p w:rsidR="008E2450" w:rsidRPr="00C62680" w:rsidP="00263DBE" w14:paraId="11FB1FB2" w14:textId="084CE9B8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How’s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What’s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When’s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/>
          <w:sz w:val="24"/>
        </w:rPr>
        <w:t>Where’s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450" w:rsidRPr="00C62680" w:rsidP="00263DBE" w14:paraId="69FB9DBE" w14:textId="1E40DF91">
      <w:pPr>
        <w:pStyle w:val="ListParagraph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It _____ a beautiful day today</w:t>
      </w:r>
      <w:r w:rsidRPr="00C62680" w:rsidR="00BD5E69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8E2450" w:rsidRPr="00C62680" w:rsidP="00263DBE" w14:paraId="38C0FCC8" w14:textId="7114D542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is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are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not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 xml:space="preserve">am  </w:t>
      </w:r>
    </w:p>
    <w:p w:rsidR="00CF5D4C" w:rsidRPr="00C62680" w:rsidP="00263DBE" w14:paraId="1E35AF57" w14:textId="63CA779E">
      <w:pPr>
        <w:pStyle w:val="ListParagraph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 xml:space="preserve">_____ in that new TV film? </w:t>
      </w:r>
      <w:r w:rsidRPr="00C62680">
        <w:rPr>
          <w:rFonts w:ascii="Times New Roman" w:hAnsi="Times New Roman" w:cs="Times New Roman"/>
          <w:sz w:val="24"/>
          <w:szCs w:val="24"/>
        </w:rPr>
        <w:tab/>
      </w:r>
    </w:p>
    <w:p w:rsidR="00CF5D4C" w:rsidRPr="00C62680" w:rsidP="00263DBE" w14:paraId="0C944E49" w14:textId="41B74E0E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He acting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He is acting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Is acting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/>
          <w:sz w:val="24"/>
        </w:rPr>
        <w:t>Is he acting</w:t>
      </w:r>
      <w:r w:rsidRPr="00C62680">
        <w:rPr>
          <w:rFonts w:asciiTheme="majorBidi" w:hAnsiTheme="majorBidi" w:cstheme="majorBidi"/>
          <w:sz w:val="24"/>
          <w:szCs w:val="24"/>
        </w:rPr>
        <w:tab/>
      </w:r>
    </w:p>
    <w:p w:rsidR="00CF5D4C" w:rsidRPr="00C62680" w:rsidP="00263DBE" w14:paraId="308C0A68" w14:textId="623981B6">
      <w:pPr>
        <w:pStyle w:val="ListParagraph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3835980</wp:posOffset>
            </wp:positionH>
            <wp:positionV relativeFrom="paragraph">
              <wp:posOffset>138154</wp:posOffset>
            </wp:positionV>
            <wp:extent cx="1404620" cy="1404620"/>
            <wp:effectExtent l="0" t="0" r="0" b="0"/>
            <wp:wrapNone/>
            <wp:docPr id="2526561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6173" name="صورة 252656173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680">
        <w:rPr>
          <w:rFonts w:ascii="Times New Roman" w:hAnsi="Times New Roman" w:cs="Times New Roman"/>
          <w:sz w:val="24"/>
          <w:szCs w:val="24"/>
        </w:rPr>
        <w:t>What is he eating ?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  <w:t>- he's ________ an apple .</w:t>
      </w:r>
    </w:p>
    <w:p w:rsidR="000D7EF1" w:rsidRPr="00C62680" w:rsidP="00627987" w14:paraId="7E4B7DB0" w14:textId="191D3A9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rtl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4564738</wp:posOffset>
            </wp:positionH>
            <wp:positionV relativeFrom="paragraph">
              <wp:posOffset>74405</wp:posOffset>
            </wp:positionV>
            <wp:extent cx="1768337" cy="1768337"/>
            <wp:effectExtent l="0" t="0" r="0" b="0"/>
            <wp:wrapNone/>
            <wp:docPr id="68279268" name="صورة 2" descr="صورة تحتوي على فن, لي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9268" name="صورة 2" descr="صورة تحتوي على فن, ليل&#10;&#10;تم إنشاء الوصف تلقائياً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37" cy="176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680" w:rsidR="00CF5D4C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 w:rsidR="00CF5D4C">
        <w:rPr>
          <w:rFonts w:asciiTheme="majorBidi" w:hAnsiTheme="majorBidi" w:cstheme="majorBidi"/>
          <w:sz w:val="24"/>
          <w:szCs w:val="24"/>
        </w:rPr>
        <w:t xml:space="preserve">. </w:t>
      </w:r>
      <w:r w:rsidRPr="00C62680" w:rsidR="00CF5D4C">
        <w:rPr>
          <w:rFonts w:ascii="Times New Roman" w:hAnsi="Times New Roman" w:cs="Times New Roman"/>
          <w:sz w:val="24"/>
          <w:szCs w:val="24"/>
        </w:rPr>
        <w:t>eat</w:t>
      </w:r>
      <w:r w:rsidRPr="00C62680" w:rsidR="00CF5D4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 w:rsidR="00CF5D4C">
        <w:rPr>
          <w:rFonts w:asciiTheme="majorBidi" w:hAnsiTheme="majorBidi" w:cstheme="majorBidi"/>
          <w:sz w:val="24"/>
          <w:szCs w:val="24"/>
        </w:rPr>
        <w:tab/>
      </w:r>
      <w:r w:rsidRPr="00C62680" w:rsidR="00CF5D4C">
        <w:rPr>
          <w:rFonts w:asciiTheme="majorBidi" w:hAnsiTheme="majorBidi" w:cstheme="majorBidi"/>
          <w:sz w:val="24"/>
          <w:szCs w:val="24"/>
        </w:rPr>
        <w:tab/>
      </w:r>
      <w:r w:rsidRPr="00C62680" w:rsidR="00CF5D4C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 w:rsidR="00CF5D4C">
        <w:rPr>
          <w:rFonts w:asciiTheme="majorBidi" w:hAnsiTheme="majorBidi" w:cstheme="majorBidi"/>
          <w:sz w:val="24"/>
          <w:szCs w:val="24"/>
        </w:rPr>
        <w:t xml:space="preserve">. </w:t>
      </w:r>
      <w:r w:rsidRPr="00C62680" w:rsidR="00CF5D4C">
        <w:rPr>
          <w:rFonts w:ascii="Times New Roman" w:hAnsi="Times New Roman" w:cs="Times New Roman"/>
          <w:sz w:val="24"/>
          <w:szCs w:val="24"/>
        </w:rPr>
        <w:t>is eat</w:t>
      </w:r>
      <w:r w:rsidRPr="00C62680" w:rsidR="00CF5D4C">
        <w:rPr>
          <w:rFonts w:ascii="Times New Roman" w:hAnsi="Times New Roman" w:cs="Times New Roman"/>
          <w:sz w:val="24"/>
          <w:szCs w:val="24"/>
        </w:rPr>
        <w:tab/>
      </w:r>
      <w:r w:rsidRPr="00C62680" w:rsidR="00CF5D4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62680" w:rsidR="00CF5D4C">
        <w:rPr>
          <w:rFonts w:asciiTheme="majorBidi" w:hAnsiTheme="majorBidi" w:cstheme="majorBidi"/>
          <w:sz w:val="24"/>
          <w:szCs w:val="24"/>
        </w:rPr>
        <w:tab/>
      </w:r>
      <w:r w:rsidRPr="00C62680" w:rsidR="00CF5D4C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 w:rsidR="00CF5D4C">
        <w:rPr>
          <w:rFonts w:asciiTheme="majorBidi" w:hAnsiTheme="majorBidi" w:cstheme="majorBidi"/>
          <w:sz w:val="24"/>
          <w:szCs w:val="24"/>
        </w:rPr>
        <w:t xml:space="preserve">. </w:t>
      </w:r>
      <w:r w:rsidRPr="00C62680" w:rsidR="00CF5D4C">
        <w:rPr>
          <w:rFonts w:ascii="Times New Roman" w:hAnsi="Times New Roman" w:cs="Times New Roman"/>
          <w:sz w:val="24"/>
          <w:szCs w:val="24"/>
        </w:rPr>
        <w:t xml:space="preserve">eating  </w:t>
      </w:r>
      <w:r w:rsidRPr="00C62680" w:rsidR="00CF5D4C">
        <w:rPr>
          <w:rFonts w:ascii="Times New Roman" w:hAnsi="Times New Roman" w:cs="Times New Roman"/>
          <w:sz w:val="24"/>
          <w:szCs w:val="24"/>
        </w:rPr>
        <w:tab/>
      </w:r>
      <w:r w:rsidRPr="00C62680" w:rsidR="00CF5D4C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Pr="00C62680" w:rsidR="00CF5D4C">
        <w:rPr>
          <w:rFonts w:asciiTheme="majorBidi" w:hAnsiTheme="majorBidi" w:cstheme="majorBidi"/>
          <w:sz w:val="24"/>
          <w:szCs w:val="24"/>
        </w:rPr>
        <w:t>ate</w:t>
      </w:r>
      <w:r w:rsidRPr="00C62680" w:rsidR="00CF5D4C">
        <w:rPr>
          <w:rFonts w:ascii="Times New Roman" w:hAnsi="Times New Roman" w:cs="Times New Roman"/>
          <w:sz w:val="24"/>
          <w:szCs w:val="24"/>
        </w:rPr>
        <w:t xml:space="preserve"> </w:t>
      </w:r>
      <w:r w:rsidRPr="00C62680" w:rsidR="00770294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5968093</wp:posOffset>
                </wp:positionH>
                <wp:positionV relativeFrom="paragraph">
                  <wp:posOffset>131082</wp:posOffset>
                </wp:positionV>
                <wp:extent cx="781793" cy="300990"/>
                <wp:effectExtent l="0" t="0" r="18415" b="22860"/>
                <wp:wrapNone/>
                <wp:docPr id="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793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19" w:rsidP="00E70919" w14:textId="2F3D5DC3">
                            <w:r>
                              <w:t>1.5</w:t>
                            </w:r>
                            <w: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61.55pt;height:23.7pt;margin-top:10.3pt;margin-left:469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55168" fillcolor="white" strokecolor="#7b7053" strokeweight="2pt">
                <v:textbox>
                  <w:txbxContent>
                    <w:p w:rsidR="00E70919" w:rsidP="00E70919" w14:paraId="0448AEBD" w14:textId="2F3D5DC3">
                      <w:r>
                        <w:t>1.5</w:t>
                      </w:r>
                      <w: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2C3BDD" w:rsidRPr="00C62680" w:rsidP="00627987" w14:paraId="0F91C38A" w14:textId="1E2842C0">
      <w:pPr>
        <w:pStyle w:val="ListParagraph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 xml:space="preserve">Use ( </w:t>
      </w:r>
      <w:r w:rsidRPr="00C62680" w:rsidR="00FC3405">
        <w:rPr>
          <w:rFonts w:ascii="Comic Sans MS" w:hAnsi="Comic Sans MS"/>
          <w:b/>
          <w:bCs/>
          <w:sz w:val="24"/>
          <w:szCs w:val="24"/>
        </w:rPr>
        <w:t>ac</w:t>
      </w:r>
      <w:r w:rsidRPr="00C62680" w:rsidR="00864DBE">
        <w:rPr>
          <w:rFonts w:ascii="Comic Sans MS" w:hAnsi="Comic Sans MS"/>
          <w:b/>
          <w:bCs/>
          <w:sz w:val="24"/>
          <w:szCs w:val="24"/>
        </w:rPr>
        <w:t>ross from</w:t>
      </w:r>
      <w:r w:rsidRPr="00C62680" w:rsidR="00B5292D">
        <w:rPr>
          <w:rFonts w:ascii="Comic Sans MS" w:hAnsi="Comic Sans MS"/>
          <w:b/>
          <w:bCs/>
          <w:sz w:val="24"/>
          <w:szCs w:val="24"/>
        </w:rPr>
        <w:t xml:space="preserve"> – </w:t>
      </w:r>
      <w:r w:rsidRPr="00C62680" w:rsidR="00932B85">
        <w:rPr>
          <w:rFonts w:ascii="Comic Sans MS" w:hAnsi="Comic Sans MS"/>
          <w:b/>
          <w:bCs/>
          <w:sz w:val="24"/>
          <w:szCs w:val="24"/>
        </w:rPr>
        <w:t>n</w:t>
      </w:r>
      <w:r w:rsidRPr="00C62680" w:rsidR="00B5292D">
        <w:rPr>
          <w:rFonts w:ascii="Comic Sans MS" w:hAnsi="Comic Sans MS"/>
          <w:b/>
          <w:bCs/>
          <w:sz w:val="24"/>
          <w:szCs w:val="24"/>
        </w:rPr>
        <w:t xml:space="preserve">ext to </w:t>
      </w:r>
      <w:r w:rsidRPr="00C62680" w:rsidR="00932B85">
        <w:rPr>
          <w:rFonts w:ascii="Comic Sans MS" w:hAnsi="Comic Sans MS"/>
          <w:b/>
          <w:bCs/>
          <w:sz w:val="24"/>
          <w:szCs w:val="24"/>
        </w:rPr>
        <w:t>–</w:t>
      </w:r>
      <w:r w:rsidRPr="00C62680" w:rsidR="00B5292D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C62680" w:rsidR="00951FC1">
        <w:rPr>
          <w:rFonts w:ascii="Comic Sans MS" w:hAnsi="Comic Sans MS"/>
          <w:b/>
          <w:bCs/>
          <w:sz w:val="24"/>
          <w:szCs w:val="24"/>
        </w:rPr>
        <w:t>b</w:t>
      </w:r>
      <w:r w:rsidRPr="00C62680" w:rsidR="00932B85">
        <w:rPr>
          <w:rFonts w:ascii="Comic Sans MS" w:hAnsi="Comic Sans MS"/>
          <w:b/>
          <w:bCs/>
          <w:sz w:val="24"/>
          <w:szCs w:val="24"/>
        </w:rPr>
        <w:t>etween )</w:t>
      </w:r>
    </w:p>
    <w:p w:rsidR="00951FC1" w:rsidRPr="00C62680" w:rsidP="00C00116" w14:paraId="69813E0E" w14:textId="50AD9B6A">
      <w:pPr>
        <w:pStyle w:val="ListParagraph"/>
        <w:numPr>
          <w:ilvl w:val="0"/>
          <w:numId w:val="33"/>
        </w:numPr>
        <w:spacing w:after="0" w:line="60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3491506</wp:posOffset>
            </wp:positionH>
            <wp:positionV relativeFrom="paragraph">
              <wp:posOffset>3092</wp:posOffset>
            </wp:positionV>
            <wp:extent cx="1702683" cy="1702683"/>
            <wp:effectExtent l="0" t="0" r="0" b="0"/>
            <wp:wrapNone/>
            <wp:docPr id="428089756" name="صورة 3" descr="صورة تحتوي على رسوم متحركة, نافذة أو شباك, بناء, منز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89756" name="صورة 3" descr="صورة تحتوي على رسوم متحركة, نافذة أو شباك, بناء, منزل&#10;&#10;تم إنشاء الوصف تلقائياً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83" cy="170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680" w:rsidR="00AD07B6">
        <w:rPr>
          <w:rFonts w:ascii="Times New Roman" w:hAnsi="Times New Roman"/>
          <w:sz w:val="24"/>
        </w:rPr>
        <w:t>The park is _</w:t>
      </w:r>
      <w:r w:rsidR="00C62680">
        <w:rPr>
          <w:rFonts w:ascii="Times New Roman" w:hAnsi="Times New Roman"/>
          <w:sz w:val="24"/>
        </w:rPr>
        <w:t>_______________</w:t>
      </w:r>
      <w:r w:rsidRPr="00C62680" w:rsidR="00AD07B6">
        <w:rPr>
          <w:rFonts w:ascii="Times New Roman" w:hAnsi="Times New Roman"/>
          <w:sz w:val="24"/>
        </w:rPr>
        <w:t>____ the school .</w:t>
      </w:r>
      <w:r w:rsidRPr="00C62680" w:rsidR="002C3B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BDD" w:rsidRPr="00C62680" w:rsidP="00C00116" w14:paraId="3F893988" w14:textId="11A48CAF">
      <w:pPr>
        <w:pStyle w:val="ListParagraph"/>
        <w:numPr>
          <w:ilvl w:val="0"/>
          <w:numId w:val="33"/>
        </w:numPr>
        <w:spacing w:after="0" w:line="60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The bank is _</w:t>
      </w:r>
      <w:r w:rsidR="00C62680">
        <w:rPr>
          <w:rFonts w:ascii="Times New Roman" w:hAnsi="Times New Roman"/>
          <w:sz w:val="24"/>
        </w:rPr>
        <w:t>__________</w:t>
      </w:r>
      <w:r w:rsidRPr="00C62680">
        <w:rPr>
          <w:rFonts w:ascii="Times New Roman" w:hAnsi="Times New Roman"/>
          <w:sz w:val="24"/>
        </w:rPr>
        <w:t xml:space="preserve">___ the </w:t>
      </w:r>
      <w:r w:rsidRPr="00C62680" w:rsidR="00ED2597">
        <w:rPr>
          <w:rFonts w:ascii="Times New Roman" w:hAnsi="Times New Roman"/>
          <w:sz w:val="24"/>
        </w:rPr>
        <w:t>post office and the restaurant .</w:t>
      </w:r>
    </w:p>
    <w:p w:rsidR="000F0BBB" w:rsidRPr="00C62680" w:rsidP="00C00116" w14:paraId="426CFD2F" w14:textId="0A030C87">
      <w:pPr>
        <w:pStyle w:val="ListParagraph"/>
        <w:numPr>
          <w:ilvl w:val="0"/>
          <w:numId w:val="33"/>
        </w:numPr>
        <w:spacing w:after="0" w:line="60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T</w:t>
      </w:r>
      <w:r w:rsidRPr="00C62680" w:rsidR="00CD1197">
        <w:rPr>
          <w:rFonts w:ascii="Times New Roman" w:hAnsi="Times New Roman"/>
          <w:sz w:val="24"/>
        </w:rPr>
        <w:t xml:space="preserve">he pharmacy is </w:t>
      </w:r>
      <w:r w:rsidR="000218D3">
        <w:rPr>
          <w:rFonts w:ascii="Times New Roman" w:hAnsi="Times New Roman"/>
          <w:sz w:val="24"/>
        </w:rPr>
        <w:t>__________</w:t>
      </w:r>
      <w:r w:rsidRPr="00C62680" w:rsidR="00CD1197">
        <w:rPr>
          <w:rFonts w:ascii="Times New Roman" w:hAnsi="Times New Roman"/>
          <w:sz w:val="24"/>
        </w:rPr>
        <w:t>____</w:t>
      </w:r>
      <w:r w:rsidRPr="00C62680" w:rsidR="00B5292D">
        <w:rPr>
          <w:rFonts w:ascii="Times New Roman" w:hAnsi="Times New Roman"/>
          <w:sz w:val="24"/>
        </w:rPr>
        <w:t xml:space="preserve"> the bookstore .</w:t>
      </w:r>
    </w:p>
    <w:p w:rsidR="000F0BBB" w:rsidRPr="00C62680" w:rsidP="000106AC" w14:paraId="46D3F939" w14:textId="2091740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F0BBB" w:rsidRPr="00C62680" w:rsidP="000106AC" w14:paraId="00B50507" w14:textId="6BC23D70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ge">
                  <wp:posOffset>9918700</wp:posOffset>
                </wp:positionV>
                <wp:extent cx="4714240" cy="731520"/>
                <wp:effectExtent l="0" t="0" r="0" b="0"/>
                <wp:wrapNone/>
                <wp:docPr id="595243046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33" style="width:371.2pt;height:57.6pt;margin-top:781pt;margin-left:340.95pt;flip:x;mso-position-horizontal-relative:page;mso-position-vertical-relative:page;mso-wrap-distance-bottom:0;mso-wrap-distance-left:9pt;mso-wrap-distance-right:9pt;mso-wrap-distance-top:0;mso-wrap-style:square;position:absolute;v-text-anchor:top;visibility:visible;z-index:-251597824" fillcolor="#a19574" stroked="f"/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22225</wp:posOffset>
                </wp:positionH>
                <wp:positionV relativeFrom="page">
                  <wp:posOffset>9922881</wp:posOffset>
                </wp:positionV>
                <wp:extent cx="4352925" cy="731520"/>
                <wp:effectExtent l="0" t="0" r="9525" b="0"/>
                <wp:wrapNone/>
                <wp:docPr id="1377587535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809" w:rsidRPr="00554E8D" w:rsidP="00815809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3" o:spid="_x0000_s1034" style="width:342.75pt;height:57.6pt;margin-top:781.35pt;margin-left:1.75pt;flip:x;mso-position-horizontal-relative:page;mso-position-vertical-relative:page;mso-wrap-distance-bottom:0;mso-wrap-distance-left:9pt;mso-wrap-distance-right:9pt;mso-wrap-distance-top:0;mso-wrap-style:square;position:absolute;v-text-anchor:top;visibility:visible;z-index:-251593728" fillcolor="#a5644e" stroked="f">
                <v:textbox>
                  <w:txbxContent>
                    <w:p w:rsidR="00815809" w:rsidRPr="00554E8D" w:rsidP="00815809" w14:paraId="07A13B72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95AD8" w:rsidRPr="00C62680" w:rsidP="00395AD8" w14:paraId="042B4AED" w14:textId="4A37F9F8">
      <w:pPr>
        <w:pStyle w:val="ListParagraph"/>
        <w:numPr>
          <w:ilvl w:val="0"/>
          <w:numId w:val="8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>
                <wp:simplePos x="0" y="0"/>
                <wp:positionH relativeFrom="column">
                  <wp:posOffset>5916749</wp:posOffset>
                </wp:positionH>
                <wp:positionV relativeFrom="paragraph">
                  <wp:posOffset>-26126</wp:posOffset>
                </wp:positionV>
                <wp:extent cx="781793" cy="300990"/>
                <wp:effectExtent l="0" t="0" r="18415" b="22860"/>
                <wp:wrapNone/>
                <wp:docPr id="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793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255" w:rsidP="00724255" w14:textId="77777777">
                            <w:r>
                              <w:t>1.5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61.55pt;height:23.7pt;margin-top:-2.05pt;margin-left:465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08064" fillcolor="white" strokecolor="#7b7053" strokeweight="2pt">
                <v:textbox>
                  <w:txbxContent>
                    <w:p w:rsidR="00724255" w:rsidP="00724255" w14:paraId="7A7E408B" w14:textId="77777777">
                      <w:r>
                        <w:t>1.5 Marks</w:t>
                      </w:r>
                    </w:p>
                  </w:txbxContent>
                </v:textbox>
              </v:shape>
            </w:pict>
          </mc:Fallback>
        </mc:AlternateContent>
      </w:r>
      <w:r w:rsidRPr="00C62680" w:rsidR="00395AD8">
        <w:rPr>
          <w:rFonts w:ascii="Comic Sans MS" w:hAnsi="Comic Sans MS"/>
          <w:b/>
          <w:bCs/>
          <w:sz w:val="24"/>
          <w:szCs w:val="24"/>
        </w:rPr>
        <w:t>Write the imperative sentence.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395AD8" w:rsidRPr="00C62680" w:rsidP="00627987" w14:paraId="0BE60B44" w14:textId="571E1531">
      <w:pPr>
        <w:pStyle w:val="ListParagraph"/>
        <w:numPr>
          <w:ilvl w:val="0"/>
          <w:numId w:val="23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 xml:space="preserve"> Will you clean up this mess?</w:t>
      </w:r>
      <w:r w:rsidRPr="00C62680">
        <w:rPr>
          <w:rFonts w:ascii="Times New Roman" w:hAnsi="Times New Roman" w:hint="cs"/>
          <w:sz w:val="24"/>
          <w:rtl/>
        </w:rPr>
        <w:t xml:space="preserve"> </w:t>
      </w:r>
      <w:r w:rsidRPr="00C62680" w:rsidR="00537854">
        <w:rPr>
          <w:rFonts w:ascii="Times New Roman" w:hAnsi="Times New Roman"/>
          <w:sz w:val="24"/>
        </w:rPr>
        <w:t>_______</w:t>
      </w:r>
      <w:r w:rsidR="000218D3">
        <w:rPr>
          <w:rFonts w:ascii="Times New Roman" w:hAnsi="Times New Roman"/>
          <w:sz w:val="24"/>
        </w:rPr>
        <w:t>__________________</w:t>
      </w:r>
      <w:r w:rsidRPr="00C62680" w:rsidR="00DD7C36">
        <w:rPr>
          <w:rFonts w:ascii="Times New Roman" w:hAnsi="Times New Roman"/>
          <w:sz w:val="24"/>
        </w:rPr>
        <w:t>_______________</w:t>
      </w:r>
    </w:p>
    <w:p w:rsidR="00395AD8" w:rsidRPr="00C62680" w:rsidP="00627987" w14:paraId="134AE6C7" w14:textId="02ED8E32">
      <w:pPr>
        <w:pStyle w:val="ListParagraph"/>
        <w:numPr>
          <w:ilvl w:val="0"/>
          <w:numId w:val="23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Why aren’t you eating your vegetables?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="000218D3">
        <w:rPr>
          <w:rFonts w:ascii="Times New Roman" w:hAnsi="Times New Roman"/>
          <w:sz w:val="24"/>
        </w:rPr>
        <w:t>___________________</w:t>
      </w:r>
      <w:r w:rsidRPr="00C62680" w:rsidR="00864FE4">
        <w:rPr>
          <w:rFonts w:ascii="Times New Roman" w:hAnsi="Times New Roman"/>
          <w:sz w:val="24"/>
        </w:rPr>
        <w:t>____________</w:t>
      </w:r>
    </w:p>
    <w:p w:rsidR="00395AD8" w:rsidRPr="00C62680" w:rsidP="00627987" w14:paraId="3B84272D" w14:textId="0933517B">
      <w:pPr>
        <w:pStyle w:val="ListParagraph"/>
        <w:numPr>
          <w:ilvl w:val="0"/>
          <w:numId w:val="23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You can’t take photographs.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 w:rsidR="00864FE4">
        <w:rPr>
          <w:rFonts w:ascii="Times New Roman" w:hAnsi="Times New Roman"/>
          <w:sz w:val="24"/>
        </w:rPr>
        <w:t>_________</w:t>
      </w:r>
      <w:r w:rsidR="000218D3">
        <w:rPr>
          <w:rFonts w:ascii="Times New Roman" w:hAnsi="Times New Roman"/>
          <w:sz w:val="24"/>
        </w:rPr>
        <w:t>______________________</w:t>
      </w:r>
      <w:r w:rsidRPr="00C62680" w:rsidR="00652BB7">
        <w:rPr>
          <w:rFonts w:ascii="Times New Roman" w:hAnsi="Times New Roman"/>
          <w:sz w:val="24"/>
        </w:rPr>
        <w:t>__________</w:t>
      </w:r>
    </w:p>
    <w:p w:rsidR="002160D6" w:rsidRPr="00C62680" w:rsidP="003721C1" w14:paraId="33297BA6" w14:textId="5DBF52B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3923030</wp:posOffset>
                </wp:positionH>
                <wp:positionV relativeFrom="page">
                  <wp:posOffset>9939655</wp:posOffset>
                </wp:positionV>
                <wp:extent cx="4714240" cy="731520"/>
                <wp:effectExtent l="0" t="0" r="0" b="0"/>
                <wp:wrapNone/>
                <wp:docPr id="39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36" style="width:371.2pt;height:57.6pt;margin-top:782.65pt;margin-left:308.9pt;flip:x;mso-position-horizontal-relative:page;mso-position-vertical-relative:page;mso-wrap-distance-bottom:0;mso-wrap-distance-left:9pt;mso-wrap-distance-right:9pt;mso-wrap-distance-top:0;mso-wrap-style:square;position:absolute;v-text-anchor:top;visibility:visible;z-index:251700224" fillcolor="#a19574" stroked="f"/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-382905</wp:posOffset>
                </wp:positionH>
                <wp:positionV relativeFrom="page">
                  <wp:posOffset>9933724</wp:posOffset>
                </wp:positionV>
                <wp:extent cx="4352925" cy="731520"/>
                <wp:effectExtent l="0" t="0" r="9525" b="0"/>
                <wp:wrapNone/>
                <wp:docPr id="40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C446A" w:rsidRPr="00554E8D" w:rsidP="00BC446A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width:342.75pt;height:57.6pt;margin-top:782.2pt;margin-left:-30.15pt;flip:x;mso-position-horizontal-relative:page;mso-position-vertical-relative:page;mso-wrap-distance-bottom:0;mso-wrap-distance-left:9pt;mso-wrap-distance-right:9pt;mso-wrap-distance-top:0;mso-wrap-style:square;position:absolute;v-text-anchor:top;visibility:visible;z-index:251702272" fillcolor="#a5644e" stroked="f">
                <v:textbox>
                  <w:txbxContent>
                    <w:p w:rsidR="00BC446A" w:rsidRPr="00554E8D" w:rsidP="00BC446A" w14:paraId="7F334993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62680" w:rsidR="00FC3F0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-367665</wp:posOffset>
                </wp:positionH>
                <wp:positionV relativeFrom="page">
                  <wp:posOffset>9940925</wp:posOffset>
                </wp:positionV>
                <wp:extent cx="4352925" cy="731520"/>
                <wp:effectExtent l="0" t="0" r="9525" b="0"/>
                <wp:wrapNone/>
                <wp:docPr id="11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C3F07" w:rsidRPr="00554E8D" w:rsidP="00FC3F07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width:342.75pt;height:57.6pt;margin-top:782.75pt;margin-left:-28.9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98176" fillcolor="#a5644e" stroked="f">
                <v:textbox>
                  <w:txbxContent>
                    <w:p w:rsidR="00FC3F07" w:rsidRPr="00554E8D" w:rsidP="00FC3F07" w14:paraId="4E345E5D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3950335</wp:posOffset>
                </wp:positionH>
                <wp:positionV relativeFrom="page">
                  <wp:posOffset>9947694</wp:posOffset>
                </wp:positionV>
                <wp:extent cx="4714240" cy="731520"/>
                <wp:effectExtent l="0" t="0" r="0" b="0"/>
                <wp:wrapNone/>
                <wp:docPr id="8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39" style="width:371.2pt;height:57.6pt;margin-top:783.3pt;margin-left:311.0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96128" fillcolor="#a19574" stroked="f"/>
            </w:pict>
          </mc:Fallback>
        </mc:AlternateContent>
      </w:r>
      <w:r w:rsidRPr="00C62680" w:rsidR="00345DD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7645670</wp:posOffset>
                </wp:positionH>
                <wp:positionV relativeFrom="page">
                  <wp:posOffset>-26630</wp:posOffset>
                </wp:positionV>
                <wp:extent cx="446405" cy="1311275"/>
                <wp:effectExtent l="0" t="0" r="0" b="3175"/>
                <wp:wrapNone/>
                <wp:docPr id="43" name="المستطيل 20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13112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0" o:spid="_x0000_s1040" style="width:35.15pt;height:103.25pt;margin-top:-2.1pt;margin-left:602pt;flip:x;mso-position-horizontal-relative:page;mso-position-vertical-relative:page;mso-wrap-distance-bottom:0;mso-wrap-distance-left:9pt;mso-wrap-distance-right:9pt;mso-wrap-distance-top:0;mso-wrap-style:square;position:absolute;v-text-anchor:top;visibility:visible;z-index:251706368" fillcolor="#a5644e" stroked="f"/>
            </w:pict>
          </mc:Fallback>
        </mc:AlternateContent>
      </w:r>
      <w:r w:rsidRPr="00C62680" w:rsidR="00345DD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7660275</wp:posOffset>
                </wp:positionH>
                <wp:positionV relativeFrom="page">
                  <wp:posOffset>1336080</wp:posOffset>
                </wp:positionV>
                <wp:extent cx="446405" cy="2446655"/>
                <wp:effectExtent l="0" t="0" r="0" b="0"/>
                <wp:wrapNone/>
                <wp:docPr id="42" name="المستطيل 20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24466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88" o:spid="_x0000_s1041" style="width:35.15pt;height:192.65pt;margin-top:105.2pt;margin-left:603.15pt;flip:x;mso-position-horizontal-relative:page;mso-position-vertical-relative:page;mso-wrap-distance-bottom:0;mso-wrap-distance-left:9pt;mso-wrap-distance-right:9pt;mso-wrap-distance-top:0;mso-wrap-style:square;position:absolute;v-text-anchor:top;visibility:visible;z-index:251704320" fillcolor="#a19574" stroked="f"/>
            </w:pict>
          </mc:Fallback>
        </mc:AlternateContent>
      </w:r>
      <w:r w:rsidRPr="00C62680" w:rsidR="004F4A7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-105410</wp:posOffset>
                </wp:positionH>
                <wp:positionV relativeFrom="page">
                  <wp:posOffset>9963150</wp:posOffset>
                </wp:positionV>
                <wp:extent cx="4352925" cy="731520"/>
                <wp:effectExtent l="0" t="0" r="9525" b="0"/>
                <wp:wrapNone/>
                <wp:docPr id="5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F4A70" w:rsidRPr="00554E8D" w:rsidP="004F4A70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width:342.75pt;height:57.6pt;margin-top:784.5pt;margin-left:-8.3pt;flip:x;mso-position-horizontal-relative:page;mso-position-vertical-relative:page;mso-wrap-distance-bottom:0;mso-wrap-distance-left:9pt;mso-wrap-distance-right:9pt;mso-wrap-distance-top:0;mso-wrap-style:square;position:absolute;v-text-anchor:top;visibility:visible;z-index:251694080" fillcolor="#a5644e" stroked="f">
                <v:textbox>
                  <w:txbxContent>
                    <w:p w:rsidR="004F4A70" w:rsidRPr="00554E8D" w:rsidP="004F4A70" w14:paraId="2CB0BAF6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4232275</wp:posOffset>
                </wp:positionH>
                <wp:positionV relativeFrom="page">
                  <wp:posOffset>9969919</wp:posOffset>
                </wp:positionV>
                <wp:extent cx="4714240" cy="731520"/>
                <wp:effectExtent l="0" t="0" r="0" b="0"/>
                <wp:wrapNone/>
                <wp:docPr id="3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43" style="width:371.2pt;height:57.6pt;margin-top:785.05pt;margin-left:333.2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92032" fillcolor="#a19574" stroked="f"/>
            </w:pict>
          </mc:Fallback>
        </mc:AlternateContent>
      </w:r>
    </w:p>
    <w:p w:rsidR="00A13A34" w:rsidRPr="00C62680" w:rsidP="00A13F84" w14:paraId="13485676" w14:textId="5BC8D1C1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62680">
        <w:rPr>
          <w:rFonts w:ascii="Comic Sans MS" w:hAnsi="Comic Sans MS"/>
          <w:b/>
          <w:bCs/>
          <w:sz w:val="28"/>
          <w:szCs w:val="28"/>
          <w:u w:val="single"/>
        </w:rPr>
        <w:t xml:space="preserve">Vocabulary </w:t>
      </w:r>
    </w:p>
    <w:p w:rsidR="00A13A34" w:rsidRPr="00C62680" w:rsidP="00751A1E" w14:paraId="5FCEB2DE" w14:textId="505148A4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>
                <wp:simplePos x="0" y="0"/>
                <wp:positionH relativeFrom="column">
                  <wp:posOffset>5964819</wp:posOffset>
                </wp:positionH>
                <wp:positionV relativeFrom="paragraph">
                  <wp:posOffset>34290</wp:posOffset>
                </wp:positionV>
                <wp:extent cx="669925" cy="300990"/>
                <wp:effectExtent l="0" t="0" r="15875" b="22860"/>
                <wp:wrapNone/>
                <wp:docPr id="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75" w:rsidP="00181D75" w14:textId="307F98B9">
                            <w:r>
                              <w:t>5</w:t>
                            </w:r>
                            <w: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52.75pt;height:23.7pt;margin-top:2.7pt;margin-left:469.6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44928" fillcolor="white" strokecolor="#7b7053" strokeweight="2pt">
                <v:textbox>
                  <w:txbxContent>
                    <w:p w:rsidR="00181D75" w:rsidP="00181D75" w14:paraId="3E768F4F" w14:textId="307F98B9">
                      <w:r>
                        <w:t>5</w:t>
                      </w:r>
                      <w: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Pr="00C62680" w:rsidR="00751A1E">
        <w:rPr>
          <w:rFonts w:ascii="Comic Sans MS" w:hAnsi="Comic Sans MS"/>
          <w:b/>
          <w:bCs/>
          <w:sz w:val="24"/>
          <w:szCs w:val="24"/>
        </w:rPr>
        <w:t>Choose the best answer to fill in the blank in each question.</w:t>
      </w:r>
    </w:p>
    <w:p w:rsidR="00FA5F31" w:rsidRPr="00C62680" w:rsidP="003721C1" w14:paraId="4CA25B3A" w14:textId="77777777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="Times New Roman" w:hAnsi="Times New Roman"/>
          <w:sz w:val="24"/>
        </w:rPr>
        <w:t>Thank you !</w:t>
      </w:r>
    </w:p>
    <w:p w:rsidR="00FA5F31" w:rsidRPr="00C62680" w:rsidP="003721C1" w14:paraId="0B92968B" w14:textId="77777777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You’re welcome.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He’s from Muscat.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That’s all right.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 xml:space="preserve">Hi </w:t>
      </w:r>
    </w:p>
    <w:p w:rsidR="00FA5F31" w:rsidRPr="00C62680" w:rsidP="003721C1" w14:paraId="4AE92C07" w14:textId="77777777">
      <w:pPr>
        <w:pStyle w:val="ListParagraph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What is your country ?</w:t>
      </w:r>
    </w:p>
    <w:p w:rsidR="00FA5F31" w:rsidRPr="00C62680" w:rsidP="003721C1" w14:paraId="6E4AD950" w14:textId="635B7237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Fine thank you 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I'm 13 years old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 w:rsidR="00056AE0">
        <w:rPr>
          <w:rFonts w:ascii="Times New Roman" w:hAnsi="Times New Roman" w:cs="Times New Roman"/>
          <w:sz w:val="24"/>
          <w:szCs w:val="24"/>
        </w:rPr>
        <w:t>N</w:t>
      </w:r>
      <w:r w:rsidRPr="00C62680">
        <w:rPr>
          <w:rFonts w:ascii="Times New Roman" w:hAnsi="Times New Roman" w:cs="Times New Roman"/>
          <w:sz w:val="24"/>
          <w:szCs w:val="24"/>
        </w:rPr>
        <w:t>ice to meet you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 xml:space="preserve">I'm from Saudi Arabia </w:t>
      </w:r>
      <w:r w:rsidRPr="00C62680">
        <w:rPr>
          <w:rFonts w:asciiTheme="majorBidi" w:hAnsiTheme="majorBidi" w:cstheme="majorBidi"/>
          <w:sz w:val="24"/>
          <w:szCs w:val="24"/>
        </w:rPr>
        <w:tab/>
      </w:r>
    </w:p>
    <w:p w:rsidR="00FA5F31" w:rsidRPr="00C62680" w:rsidP="003721C1" w14:paraId="487FCAEC" w14:textId="77777777">
      <w:pPr>
        <w:pStyle w:val="ListParagraph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>Many young people traveling around the world are ________ .</w:t>
      </w:r>
    </w:p>
    <w:p w:rsidR="00F01248" w:rsidRPr="00C62680" w:rsidP="003721C1" w14:paraId="1D0BD58C" w14:textId="2A0CFC6B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="00DC3220">
        <w:rPr>
          <w:rFonts w:ascii="Times New Roman" w:hAnsi="Times New Roman" w:cs="Times New Roman"/>
          <w:sz w:val="24"/>
          <w:szCs w:val="24"/>
        </w:rPr>
        <w:t>old pe</w:t>
      </w:r>
      <w:r w:rsidR="00242621">
        <w:rPr>
          <w:rFonts w:ascii="Times New Roman" w:hAnsi="Times New Roman" w:cs="Times New Roman"/>
          <w:sz w:val="24"/>
          <w:szCs w:val="24"/>
        </w:rPr>
        <w:t>ople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>. backpackers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teachers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Pr="00C62680">
        <w:rPr>
          <w:rFonts w:asciiTheme="majorBidi" w:hAnsiTheme="majorBidi" w:cstheme="majorBidi"/>
          <w:sz w:val="24"/>
          <w:szCs w:val="24"/>
        </w:rPr>
        <w:t>business men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248" w:rsidRPr="00C62680" w:rsidP="003721C1" w14:paraId="326FD690" w14:textId="77777777">
      <w:pPr>
        <w:pStyle w:val="ListParagraph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>What is the cook doing ?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  <w:t xml:space="preserve">- </w:t>
      </w:r>
      <w:r w:rsidRPr="00C62680">
        <w:rPr>
          <w:rFonts w:ascii="Times New Roman" w:hAnsi="Times New Roman"/>
          <w:sz w:val="24"/>
        </w:rPr>
        <w:t>He’s</w:t>
      </w:r>
      <w:r w:rsidRPr="00C62680">
        <w:rPr>
          <w:rFonts w:asciiTheme="majorBidi" w:hAnsiTheme="majorBidi" w:cstheme="majorBidi"/>
          <w:sz w:val="24"/>
          <w:szCs w:val="24"/>
        </w:rPr>
        <w:t xml:space="preserve"> _______ soup .</w:t>
      </w:r>
    </w:p>
    <w:p w:rsidR="00F01248" w:rsidRPr="00C62680" w:rsidP="003721C1" w14:paraId="078724BD" w14:textId="77777777">
      <w:pPr>
        <w:pStyle w:val="ListParagraph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making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breaking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writing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>talking</w:t>
      </w:r>
      <w:r w:rsidRPr="00C62680">
        <w:rPr>
          <w:rFonts w:asciiTheme="majorBidi" w:hAnsiTheme="majorBidi" w:cstheme="majorBidi"/>
          <w:sz w:val="24"/>
          <w:szCs w:val="24"/>
        </w:rPr>
        <w:tab/>
      </w:r>
    </w:p>
    <w:p w:rsidR="00F01248" w:rsidRPr="00C62680" w:rsidP="003721C1" w14:paraId="669912A4" w14:textId="58FDECB7">
      <w:pPr>
        <w:pStyle w:val="ListParagraph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 xml:space="preserve">________ </w:t>
      </w:r>
      <w:r w:rsidRPr="00C62680" w:rsidR="007439C4">
        <w:rPr>
          <w:rFonts w:asciiTheme="majorBidi" w:hAnsiTheme="majorBidi" w:cstheme="majorBidi"/>
          <w:sz w:val="24"/>
          <w:szCs w:val="24"/>
        </w:rPr>
        <w:t>sometimes</w:t>
      </w:r>
      <w:r w:rsidRPr="00C62680">
        <w:rPr>
          <w:rFonts w:asciiTheme="majorBidi" w:hAnsiTheme="majorBidi" w:cstheme="majorBidi"/>
          <w:sz w:val="24"/>
          <w:szCs w:val="24"/>
        </w:rPr>
        <w:t xml:space="preserve"> use webcams in the classroom.</w:t>
      </w:r>
    </w:p>
    <w:p w:rsidR="00F01248" w:rsidRPr="00C62680" w:rsidP="003721C1" w14:paraId="196D0F52" w14:textId="77777777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Students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Teachers 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Farmers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Pr="00C62680">
        <w:rPr>
          <w:rFonts w:asciiTheme="majorBidi" w:hAnsiTheme="majorBidi" w:cstheme="majorBidi"/>
          <w:sz w:val="24"/>
          <w:szCs w:val="24"/>
        </w:rPr>
        <w:t>business men</w:t>
      </w:r>
    </w:p>
    <w:p w:rsidR="00255F7E" w:rsidRPr="00C62680" w:rsidP="00C01319" w14:paraId="432BFD81" w14:textId="1E6C9A05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1451" w:rsidRPr="00C62680" w:rsidP="00E02E7E" w14:paraId="22E175CA" w14:textId="5B37BB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45DD9" w:rsidRPr="00C62680" w:rsidP="00631451" w14:paraId="45F621A6" w14:textId="1E7BC17C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>Write the correct word under the picture.</w:t>
      </w:r>
    </w:p>
    <w:p w:rsidR="000470A1" w:rsidRPr="00C62680" w:rsidP="000470A1" w14:paraId="2417801D" w14:textId="0CBA73EA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>
                <wp:simplePos x="0" y="0"/>
                <wp:positionH relativeFrom="column">
                  <wp:posOffset>6006465</wp:posOffset>
                </wp:positionH>
                <wp:positionV relativeFrom="paragraph">
                  <wp:posOffset>177160</wp:posOffset>
                </wp:positionV>
                <wp:extent cx="669925" cy="300990"/>
                <wp:effectExtent l="0" t="0" r="15875" b="22860"/>
                <wp:wrapNone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451" w:rsidP="00631451" w14:textId="77777777">
                            <w:r>
                              <w:t>3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width:52.75pt;height:23.7pt;margin-top:13.95pt;margin-left:472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28544" fillcolor="white" strokecolor="#7b7053" strokeweight="2pt">
                <v:textbox>
                  <w:txbxContent>
                    <w:p w:rsidR="00631451" w:rsidP="00631451" w14:paraId="540310BC" w14:textId="77777777">
                      <w:r>
                        <w:t>3 Marks</w:t>
                      </w:r>
                    </w:p>
                  </w:txbxContent>
                </v:textbox>
              </v:shape>
            </w:pict>
          </mc:Fallback>
        </mc:AlternateContent>
      </w:r>
      <w:r w:rsidRPr="00C62680" w:rsidR="000470A1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>
                <wp:simplePos x="0" y="0"/>
                <wp:positionH relativeFrom="margin">
                  <wp:posOffset>1912620</wp:posOffset>
                </wp:positionH>
                <wp:positionV relativeFrom="paragraph">
                  <wp:posOffset>161625</wp:posOffset>
                </wp:positionV>
                <wp:extent cx="2971800" cy="363220"/>
                <wp:effectExtent l="0" t="0" r="0" b="0"/>
                <wp:wrapTight wrapText="bothSides">
                  <wp:wrapPolygon>
                    <wp:start x="415" y="0"/>
                    <wp:lineTo x="415" y="20392"/>
                    <wp:lineTo x="21046" y="20392"/>
                    <wp:lineTo x="21046" y="0"/>
                    <wp:lineTo x="415" y="0"/>
                  </wp:wrapPolygon>
                </wp:wrapTight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718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51" w:rsidRPr="00184C2E" w:rsidP="00631451" w14:textId="73C873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coffee shop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660D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184C2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0E16">
                              <w:rPr>
                                <w:sz w:val="24"/>
                                <w:szCs w:val="24"/>
                              </w:rPr>
                              <w:t>Webcam</w:t>
                            </w:r>
                            <w:r w:rsidRPr="00184C2E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F75ABF">
                              <w:rPr>
                                <w:sz w:val="24"/>
                                <w:szCs w:val="24"/>
                              </w:rPr>
                              <w:t>Turn Right</w:t>
                            </w:r>
                            <w:r w:rsidR="000B6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234pt;height:28.6pt;margin-top:12.75pt;margin-left:150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638784" filled="f" stroked="f">
                <v:textbox>
                  <w:txbxContent>
                    <w:p w:rsidR="00631451" w:rsidRPr="00184C2E" w:rsidP="00631451" w14:paraId="3CA9C522" w14:textId="73C873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coffee shop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7660D">
                        <w:rPr>
                          <w:sz w:val="24"/>
                          <w:szCs w:val="24"/>
                        </w:rPr>
                        <w:t>–</w:t>
                      </w:r>
                      <w:r w:rsidRPr="00184C2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0E16">
                        <w:rPr>
                          <w:sz w:val="24"/>
                          <w:szCs w:val="24"/>
                        </w:rPr>
                        <w:t>Webcam</w:t>
                      </w:r>
                      <w:r w:rsidRPr="00184C2E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F75ABF">
                        <w:rPr>
                          <w:sz w:val="24"/>
                          <w:szCs w:val="24"/>
                        </w:rPr>
                        <w:t>Turn Right</w:t>
                      </w:r>
                      <w:r w:rsidR="000B68D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62680" w:rsidR="000470A1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160990</wp:posOffset>
                </wp:positionV>
                <wp:extent cx="2959100" cy="300355"/>
                <wp:effectExtent l="0" t="0" r="12700" b="2349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59100" cy="300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47" style="width:233pt;height:23.65pt;margin-top:12.7pt;margin-left:152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ed="f" strokecolor="#7b7053" strokeweight="2pt"/>
            </w:pict>
          </mc:Fallback>
        </mc:AlternateContent>
      </w:r>
    </w:p>
    <w:p w:rsidR="00631451" w:rsidRPr="00C62680" w:rsidP="00345DD9" w14:paraId="7FBFD365" w14:textId="3E94B654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 xml:space="preserve"> </w:t>
      </w:r>
    </w:p>
    <w:p w:rsidR="00631451" w:rsidRPr="00C62680" w:rsidP="00631451" w14:paraId="7D1DCE16" w14:textId="40218718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5303676</wp:posOffset>
            </wp:positionH>
            <wp:positionV relativeFrom="paragraph">
              <wp:posOffset>253365</wp:posOffset>
            </wp:positionV>
            <wp:extent cx="949960" cy="848995"/>
            <wp:effectExtent l="0" t="0" r="2540" b="825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680" w:rsidR="00D20AA3">
        <w:rPr>
          <w:rFonts w:ascii="Comic Sans MS" w:hAnsi="Comic Sans MS"/>
          <w:b/>
          <w:bCs/>
          <w:noProof/>
          <w:sz w:val="12"/>
          <w:szCs w:val="1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3025110</wp:posOffset>
            </wp:positionH>
            <wp:positionV relativeFrom="paragraph">
              <wp:posOffset>219833</wp:posOffset>
            </wp:positionV>
            <wp:extent cx="713105" cy="713105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680" w:rsidR="00B35EC0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536199</wp:posOffset>
            </wp:positionH>
            <wp:positionV relativeFrom="paragraph">
              <wp:posOffset>243716</wp:posOffset>
            </wp:positionV>
            <wp:extent cx="726460" cy="89535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451" w:rsidRPr="00C62680" w:rsidP="00631451" w14:paraId="7B7820B1" w14:textId="4ADF5680">
      <w:pPr>
        <w:spacing w:line="240" w:lineRule="auto"/>
        <w:rPr>
          <w:rFonts w:ascii="Comic Sans MS" w:hAnsi="Comic Sans MS"/>
          <w:sz w:val="18"/>
          <w:szCs w:val="18"/>
        </w:rPr>
      </w:pPr>
    </w:p>
    <w:p w:rsidR="00631451" w:rsidRPr="00C62680" w:rsidP="00631451" w14:paraId="4A8B2C7F" w14:textId="35BA48D6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12"/>
          <w:szCs w:val="12"/>
        </w:rPr>
      </w:pPr>
    </w:p>
    <w:p w:rsidR="00631451" w:rsidRPr="00C62680" w:rsidP="00631451" w14:paraId="5836EA43" w14:textId="177566E2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</w:p>
    <w:p w:rsidR="00631451" w:rsidRPr="00C62680" w:rsidP="00631451" w14:paraId="4DC5FC48" w14:textId="14F973E7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200647</wp:posOffset>
                </wp:positionV>
                <wp:extent cx="2766060" cy="1874520"/>
                <wp:effectExtent l="0" t="0" r="0" b="0"/>
                <wp:wrapNone/>
                <wp:docPr id="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606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325" w:rsidP="00BE7325" w14:textId="77777777">
                            <w:r>
                              <w:t>…………………………………………….</w:t>
                            </w:r>
                          </w:p>
                          <w:p w:rsidR="00631451" w:rsidP="00631451" w14:textId="146BA7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width:185.9pt;height:110.6pt;margin-top:15.8pt;margin-left:186.25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-251632640" filled="f" stroked="f">
                <v:textbox style="mso-fit-shape-to-text:t">
                  <w:txbxContent>
                    <w:p w:rsidR="00BE7325" w:rsidP="00BE7325" w14:paraId="00FBE206" w14:textId="77777777">
                      <w:r>
                        <w:t>…………………………………………….</w:t>
                      </w:r>
                    </w:p>
                    <w:p w:rsidR="00631451" w:rsidP="00631451" w14:paraId="6DA805BF" w14:textId="146BA73F"/>
                  </w:txbxContent>
                </v:textbox>
              </v:shape>
            </w:pict>
          </mc:Fallback>
        </mc:AlternateContent>
      </w:r>
      <w:r w:rsidRPr="00C62680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212293</wp:posOffset>
                </wp:positionV>
                <wp:extent cx="2766060" cy="1874520"/>
                <wp:effectExtent l="0" t="0" r="0" b="0"/>
                <wp:wrapNone/>
                <wp:docPr id="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606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51" w:rsidP="00631451" w14:textId="7ECECC7D">
                            <w:r>
                              <w:t>…………</w:t>
                            </w:r>
                            <w:r w:rsidR="00BE7325">
                              <w:t>………………</w:t>
                            </w:r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width:185.9pt;height:110.6pt;margin-top:16.7pt;margin-left:-4.7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-251634688" filled="f" stroked="f">
                <v:textbox style="mso-fit-shape-to-text:t">
                  <w:txbxContent>
                    <w:p w:rsidR="00631451" w:rsidP="00631451" w14:paraId="6A5C468F" w14:textId="7ECECC7D">
                      <w:r>
                        <w:t>…………</w:t>
                      </w:r>
                      <w:r w:rsidR="00BE7325">
                        <w:t>………………</w:t>
                      </w:r>
                      <w: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FC3F07" w:rsidRPr="00C62680" w:rsidP="00FC3F07" w14:paraId="742FE573" w14:textId="40E0219C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15240</wp:posOffset>
                </wp:positionV>
                <wp:extent cx="2766060" cy="1874520"/>
                <wp:effectExtent l="0" t="0" r="0" b="0"/>
                <wp:wrapNone/>
                <wp:docPr id="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606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325" w:rsidP="00BE7325" w14:textId="77777777">
                            <w:r>
                              <w:t>…………………………………………….</w:t>
                            </w:r>
                          </w:p>
                          <w:p w:rsidR="00631451" w:rsidP="00631451" w14:textId="4D8204A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width:185.9pt;height:110.6pt;margin-top:1.2pt;margin-left:388.9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-251630592" filled="f" stroked="f">
                <v:textbox style="mso-fit-shape-to-text:t">
                  <w:txbxContent>
                    <w:p w:rsidR="00BE7325" w:rsidP="00BE7325" w14:paraId="0FF9FE5F" w14:textId="77777777">
                      <w:r>
                        <w:t>…………………………………………….</w:t>
                      </w:r>
                    </w:p>
                    <w:p w:rsidR="00631451" w:rsidP="00631451" w14:paraId="0BA6B2F8" w14:textId="4D8204AB"/>
                  </w:txbxContent>
                </v:textbox>
              </v:shape>
            </w:pict>
          </mc:Fallback>
        </mc:AlternateContent>
      </w:r>
    </w:p>
    <w:p w:rsidR="00FC3F07" w:rsidRPr="00C62680" w:rsidP="00FC3F07" w14:paraId="61B5B546" w14:textId="77777777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</w:p>
    <w:p w:rsidR="00FC3F07" w:rsidRPr="00C62680" w:rsidP="00FC3F07" w14:paraId="572EAE0B" w14:textId="77777777">
      <w:pPr>
        <w:pStyle w:val="ListParagraph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</w:p>
    <w:p w:rsidR="00631451" w:rsidRPr="00C62680" w:rsidP="00631451" w14:paraId="3F6C3E3B" w14:textId="427D552A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6009640</wp:posOffset>
                </wp:positionH>
                <wp:positionV relativeFrom="paragraph">
                  <wp:posOffset>24800</wp:posOffset>
                </wp:positionV>
                <wp:extent cx="669925" cy="300990"/>
                <wp:effectExtent l="0" t="0" r="15875" b="22860"/>
                <wp:wrapNone/>
                <wp:docPr id="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451" w:rsidP="00631451" w14:textId="77777777">
                            <w:r>
                              <w:t>2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width:52.75pt;height:23.7pt;margin-top:1.95pt;margin-left:473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53120" fillcolor="white" strokecolor="#7b7053" strokeweight="2pt">
                <v:textbox>
                  <w:txbxContent>
                    <w:p w:rsidR="00631451" w:rsidP="00631451" w14:paraId="01E4575F" w14:textId="77777777">
                      <w:r>
                        <w:t>2 Marks</w:t>
                      </w:r>
                    </w:p>
                  </w:txbxContent>
                </v:textbox>
              </v:shape>
            </w:pict>
          </mc:Fallback>
        </mc:AlternateContent>
      </w:r>
      <w:r w:rsidRPr="00C62680">
        <w:rPr>
          <w:rFonts w:ascii="Comic Sans MS" w:hAnsi="Comic Sans MS"/>
          <w:b/>
          <w:bCs/>
          <w:sz w:val="24"/>
          <w:szCs w:val="24"/>
        </w:rPr>
        <w:t xml:space="preserve">Choose the correct letter. </w:t>
      </w:r>
    </w:p>
    <w:p w:rsidR="00631451" w:rsidRPr="00C62680" w:rsidP="0051318B" w14:paraId="369C42BD" w14:textId="7E50CA5B">
      <w:pPr>
        <w:pStyle w:val="ListParagraph"/>
        <w:numPr>
          <w:ilvl w:val="0"/>
          <w:numId w:val="7"/>
        </w:numPr>
        <w:tabs>
          <w:tab w:val="left" w:pos="8095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>See you tomorr…..w.   ( o – y – r )</w:t>
      </w:r>
    </w:p>
    <w:p w:rsidR="008D18E9" w:rsidRPr="00C62680" w:rsidP="008D18E9" w14:paraId="483F1706" w14:textId="1AF313C7">
      <w:pPr>
        <w:pStyle w:val="ListParagraph"/>
        <w:numPr>
          <w:ilvl w:val="0"/>
          <w:numId w:val="7"/>
        </w:numPr>
        <w:tabs>
          <w:tab w:val="left" w:pos="8095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3936365</wp:posOffset>
                </wp:positionH>
                <wp:positionV relativeFrom="page">
                  <wp:posOffset>9964860</wp:posOffset>
                </wp:positionV>
                <wp:extent cx="4714240" cy="731520"/>
                <wp:effectExtent l="0" t="0" r="0" b="0"/>
                <wp:wrapNone/>
                <wp:docPr id="33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52" style="width:371.2pt;height:57.6pt;margin-top:784.65pt;margin-left:309.9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65408" fillcolor="#a19574" stroked="f"/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-405765</wp:posOffset>
                </wp:positionH>
                <wp:positionV relativeFrom="page">
                  <wp:posOffset>9958070</wp:posOffset>
                </wp:positionV>
                <wp:extent cx="4352925" cy="731520"/>
                <wp:effectExtent l="0" t="0" r="0" b="0"/>
                <wp:wrapNone/>
                <wp:docPr id="34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1451" w:rsidRPr="00554E8D" w:rsidP="00631451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width:342.75pt;height:57.6pt;margin-top:784.1pt;margin-left:-31.9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67456" fillcolor="#a5644e" stroked="f">
                <v:textbox>
                  <w:txbxContent>
                    <w:p w:rsidR="00631451" w:rsidRPr="00554E8D" w:rsidP="00631451" w14:paraId="6CF5FDB6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62680" w:rsidR="003D639D">
        <w:rPr>
          <w:rFonts w:asciiTheme="majorBidi" w:hAnsiTheme="majorBidi" w:cstheme="majorBidi"/>
          <w:sz w:val="24"/>
          <w:szCs w:val="24"/>
        </w:rPr>
        <w:t xml:space="preserve"> </w:t>
      </w:r>
      <w:r w:rsidRPr="00C62680" w:rsidR="008D18E9">
        <w:rPr>
          <w:rFonts w:asciiTheme="majorBidi" w:hAnsiTheme="majorBidi" w:cstheme="majorBidi"/>
          <w:sz w:val="24"/>
          <w:szCs w:val="24"/>
        </w:rPr>
        <w:t>I don't he….r anything.   ( t – a – r )</w:t>
      </w:r>
    </w:p>
    <w:p w:rsidR="00631451" w:rsidRPr="00C01319" w:rsidP="008D18E9" w14:paraId="23B91651" w14:textId="03F665DE">
      <w:pPr>
        <w:pStyle w:val="ListParagraph"/>
        <w:tabs>
          <w:tab w:val="left" w:pos="8095"/>
        </w:tabs>
        <w:spacing w:line="240" w:lineRule="auto"/>
        <w:ind w:left="863"/>
        <w:rPr>
          <w:rFonts w:asciiTheme="majorBidi" w:hAnsiTheme="majorBidi" w:cstheme="majorBidi"/>
          <w:sz w:val="24"/>
          <w:szCs w:val="24"/>
        </w:rPr>
        <w:sectPr w:rsidSect="001D549F">
          <w:pgSz w:w="12240" w:h="15840"/>
          <w:pgMar w:top="630" w:right="630" w:bottom="450" w:left="720" w:header="708" w:footer="708" w:gutter="0"/>
          <w:cols w:space="708"/>
          <w:docGrid w:linePitch="360"/>
        </w:sectPr>
      </w:pPr>
    </w:p>
    <w:p w:rsidR="00257CFD" w:rsidRPr="00E539E3" w:rsidP="00257CFD" w14:paraId="37BEF3B3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  <w:bookmarkStart w:id="0" w:name="_Hlk164112379"/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2148840</wp:posOffset>
            </wp:positionH>
            <wp:positionV relativeFrom="paragraph">
              <wp:posOffset>-366395</wp:posOffset>
            </wp:positionV>
            <wp:extent cx="1051560" cy="781158"/>
            <wp:effectExtent l="0" t="0" r="0" b="0"/>
            <wp:wrapNone/>
            <wp:docPr id="48230987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0987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4150995</wp:posOffset>
                </wp:positionH>
                <wp:positionV relativeFrom="paragraph">
                  <wp:posOffset>-457200</wp:posOffset>
                </wp:positionV>
                <wp:extent cx="2182934" cy="100330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82934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91485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257CFD" w:rsidRPr="0091485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Intermediate Grade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2nd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257CFD" w:rsidRPr="0091485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period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54" type="#_x0000_t202" style="width:171.88pt;height:79pt;margin-top:-36pt;margin-left:326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4800" filled="f" fillcolor="this" stroked="f" strokecolor="#b0761f" strokeweight="2pt">
                <v:textbox>
                  <w:txbxContent>
                    <w:p w:rsidR="00257CFD" w:rsidRPr="00914853" w:rsidP="00257CFD" w14:paraId="0829725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  <w:p w:rsidR="00257CFD" w:rsidRPr="00914853" w:rsidP="00257CFD" w14:paraId="39130F7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Intermediate Grade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2nd </w:t>
                      </w:r>
                      <w:r w:rsidRPr="00914853">
                        <w:rPr>
                          <w:rFonts w:asciiTheme="minorHAnsi" w:eastAsiaTheme="minorHAnsi" w:hAnsiTheme="minorHAns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257CFD" w:rsidRPr="00914853" w:rsidP="00257CFD" w14:paraId="2B4484F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period Exam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-723900</wp:posOffset>
                </wp:positionH>
                <wp:positionV relativeFrom="paragraph">
                  <wp:posOffset>-487680</wp:posOffset>
                </wp:positionV>
                <wp:extent cx="2217420" cy="1089660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1742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914853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Kingdom of Saudi Arabia</w:t>
                            </w:r>
                          </w:p>
                          <w:p w:rsidR="00257CFD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257CFD" w:rsidRPr="00914853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Education Directorate</w:t>
                            </w:r>
                          </w:p>
                          <w:p w:rsidR="00257CFD" w:rsidRPr="00914853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…………………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Intermediate </w:t>
                            </w:r>
                            <w:r w:rsidRPr="00914853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55" type="#_x0000_t202" style="width:174.6pt;height:85.8pt;margin-top:-38.4pt;margin-left:-5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6848" filled="f" fillcolor="this" stroked="f" strokecolor="#b0761f" strokeweight="2pt">
                <v:textbox>
                  <w:txbxContent>
                    <w:p w:rsidR="00257CFD" w:rsidRPr="00914853" w:rsidP="00257CFD" w14:paraId="4FE83249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Kingdom of Saudi Arabia</w:t>
                      </w:r>
                    </w:p>
                    <w:p w:rsidR="00257CFD" w:rsidP="00257CFD" w14:paraId="19DDFCC1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257CFD" w:rsidRPr="00914853" w:rsidP="00257CFD" w14:paraId="7436309B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Education Directorate</w:t>
                      </w:r>
                    </w:p>
                    <w:p w:rsidR="00257CFD" w:rsidRPr="00914853" w:rsidP="00257CFD" w14:paraId="5DF3A8D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…………………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Intermediate </w:t>
                      </w:r>
                      <w:r w:rsidRPr="00914853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7CFD" w:rsidRPr="00E539E3" w:rsidP="00257CFD" w14:paraId="3397E375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RPr="00E539E3" w:rsidP="00257CFD" w14:paraId="64FDD9A4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-525780</wp:posOffset>
                </wp:positionH>
                <wp:positionV relativeFrom="paragraph">
                  <wp:posOffset>280670</wp:posOffset>
                </wp:positionV>
                <wp:extent cx="6454140" cy="373380"/>
                <wp:effectExtent l="0" t="0" r="22860" b="26670"/>
                <wp:wrapNone/>
                <wp:docPr id="60436851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54140" cy="373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6246A8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Student's 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Name :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56" type="#_x0000_t202" style="width:508.2pt;height:29.4pt;margin-top:22.1pt;margin-left:-41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0704" filled="f" fillcolor="this" stroked="t" strokecolor="black" strokeweight="1pt">
                <v:textbox>
                  <w:txbxContent>
                    <w:p w:rsidR="00257CFD" w:rsidRPr="006246A8" w:rsidP="00257CFD" w14:paraId="4BBAEB01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Student's 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Name :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7CFD" w:rsidRPr="00E539E3" w:rsidP="00257CFD" w14:paraId="7993561F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245BD288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1257300</wp:posOffset>
                </wp:positionH>
                <wp:positionV relativeFrom="paragraph">
                  <wp:posOffset>5080</wp:posOffset>
                </wp:positionV>
                <wp:extent cx="3230880" cy="548640"/>
                <wp:effectExtent l="0" t="0" r="0" b="0"/>
                <wp:wrapNone/>
                <wp:docPr id="16698349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5486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7157C3" w:rsidP="00257CFD" w14:textId="77777777">
                            <w:pPr>
                              <w:bidi/>
                              <w:spacing w:after="160" w:line="259" w:lineRule="auto"/>
                              <w:ind w:left="992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comprehension</w:t>
                            </w:r>
                            <w:r w:rsidRPr="007157C3">
                              <w:rPr>
                                <w:rFonts w:ascii="Segoe UI Symbol" w:hAnsi="Segoe UI Symbol" w:eastAsiaTheme="minorHAnsi" w:cs="Segoe UI Symbol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✦</w:t>
                            </w: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7" style="width:254.4pt;height:43.2pt;margin-top:0.4pt;margin-left:9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8896" arcsize="10923f" filled="f" fillcolor="this" stroked="f" strokecolor="#65420d" strokeweight="2pt">
                <v:textbox>
                  <w:txbxContent>
                    <w:p w:rsidR="00257CFD" w:rsidRPr="007157C3" w:rsidP="00257CFD" w14:paraId="293706BC" w14:textId="77777777">
                      <w:pPr>
                        <w:bidi/>
                        <w:spacing w:after="160" w:line="259" w:lineRule="auto"/>
                        <w:ind w:left="992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Reading comprehension</w:t>
                      </w:r>
                      <w:r w:rsidRPr="007157C3">
                        <w:rPr>
                          <w:rFonts w:ascii="Segoe UI Symbol" w:hAnsi="Segoe UI Symbol" w:eastAsiaTheme="minorHAnsi" w:cs="Segoe UI Symbol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✦</w:t>
                      </w: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7CFD" w:rsidRPr="00E539E3" w:rsidP="00257CFD" w14:paraId="71A87B34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4445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6246A8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……\ 5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58" type="#_x0000_t202" style="width:84.6pt;height:28.8pt;margin-top:0.35pt;margin-left:387pt;mso-wrap-distance-bottom:0;mso-wrap-distance-left:9pt;mso-wrap-distance-right:9pt;mso-wrap-distance-top:0;position:absolute;v-text-anchor:middle;z-index:251732992" filled="f" fillcolor="this" stroked="t" strokecolor="black" strokeweight="2pt">
                <v:textbox>
                  <w:txbxContent>
                    <w:p w:rsidR="00257CFD" w:rsidRPr="006246A8" w:rsidP="00257CFD" w14:paraId="01D5DE8D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……\ 5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RPr="00AB7BEE" w:rsidP="00257CFD" w14:paraId="678B64E3" w14:textId="77777777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AB7BEE">
        <w:rPr>
          <w:rFonts w:asciiTheme="minorBidi" w:hAnsiTheme="minorBidi"/>
          <w:noProof/>
          <w:sz w:val="24"/>
          <w:szCs w:val="2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163830</wp:posOffset>
                </wp:positionV>
                <wp:extent cx="7018020" cy="1173480"/>
                <wp:effectExtent l="0" t="0" r="0" b="0"/>
                <wp:wrapNone/>
                <wp:docPr id="61667574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802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257CFD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Sami is the editor of The Daily news. All the reporters and photographers at the newspaper like Sami a lot. He’s a great boss and they enjoy working with him. He lives in </w:t>
                            </w: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Jeddah .</w:t>
                            </w: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He works very hard and gets home after eight in the evening. He’s usually very </w:t>
                            </w: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tired .</w:t>
                            </w: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His wife is a part-time chef so she cooks lovely food for them. Sami doesn’t have much free time but, when he </w:t>
                            </w: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does</w:t>
                            </w:r>
                            <w:r w:rsidRPr="00257CFD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he loves watching TV and surfing the Net. His dream is to take karate lessons and become active in the future.</w:t>
                            </w:r>
                          </w:p>
                          <w:p w:rsidR="00257CFD" w:rsidRPr="00257CFD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59" type="#_x0000_t202" style="width:552.6pt;height:92.4pt;margin-top:12.9pt;margin-left:-64.8pt;mso-height-percent:0;mso-height-relative:margin;mso-width-percent:0;mso-width-relative:margin;mso-wrap-distance-bottom:0;mso-wrap-distance-left:9pt;mso-wrap-distance-right:9pt;mso-wrap-distance-top:0;position:absolute;v-text-anchor:middle;z-index:251750400" filled="f" fillcolor="this" stroked="f" strokecolor="#65420d" strokeweight="2pt">
                <v:textbox>
                  <w:txbxContent>
                    <w:p w:rsidR="00257CFD" w:rsidRPr="00257CFD" w:rsidP="00257CFD" w14:paraId="73C6762E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Sami is the editor of The Daily news. All the reporters and photographers at the newspaper like Sami a lot. He’s a great boss and they enjoy working with him. He lives in </w:t>
                      </w: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Jeddah .</w:t>
                      </w: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He works very hard and gets home after eight in the evening. He’s usually very </w:t>
                      </w: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tired .</w:t>
                      </w: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His wife is a part-time chef so she cooks lovely food for them. Sami doesn’t have much free time but, when he </w:t>
                      </w: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does</w:t>
                      </w:r>
                      <w:r w:rsidRPr="00257CFD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he loves watching TV and surfing the Net. His dream is to take karate lessons and become active in the future.</w:t>
                      </w:r>
                    </w:p>
                    <w:p w:rsidR="00257CFD" w:rsidRPr="00257CFD" w:rsidP="00257CFD" w14:paraId="1FB0C8FA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BEE">
        <w:rPr>
          <w:rFonts w:asciiTheme="minorBidi" w:eastAsiaTheme="minorHAns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  <w:t>1-Read the following passage and answer the questions below:</w:t>
      </w:r>
    </w:p>
    <w:p w:rsidR="00257CFD" w:rsidP="00257CFD" w14:paraId="69AA40FD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438C12A9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XSpec="center" w:tblpY="886"/>
        <w:bidiVisual/>
        <w:tblW w:w="10344" w:type="dxa"/>
        <w:tblLook w:val="04A0"/>
      </w:tblPr>
      <w:tblGrid>
        <w:gridCol w:w="3120"/>
        <w:gridCol w:w="3544"/>
        <w:gridCol w:w="3680"/>
      </w:tblGrid>
      <w:tr w14:paraId="02848EDF" w14:textId="77777777" w:rsidTr="00257CFD">
        <w:tblPrEx>
          <w:tblW w:w="10344" w:type="dxa"/>
          <w:tblLook w:val="04A0"/>
        </w:tblPrEx>
        <w:tc>
          <w:tcPr>
            <w:tcW w:w="10344" w:type="dxa"/>
            <w:gridSpan w:val="3"/>
            <w:shd w:val="clear" w:color="auto" w:fill="F2F2F2"/>
          </w:tcPr>
          <w:p w:rsidR="00257CFD" w:rsidRPr="00AB7BEE" w:rsidP="00257CFD" w14:paraId="6FB4B4AF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-</w:t>
            </w:r>
            <w:r w:rsidRPr="00AB7BEE">
              <w:rPr>
                <w:rFonts w:asciiTheme="minorBidi" w:eastAsiaTheme="minorHAns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Sami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is the </w:t>
            </w:r>
            <w:r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………..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of The Daily news.</w:t>
            </w:r>
          </w:p>
        </w:tc>
      </w:tr>
      <w:tr w14:paraId="2ADF3D08" w14:textId="77777777" w:rsidTr="00257CFD">
        <w:tblPrEx>
          <w:tblW w:w="10344" w:type="dxa"/>
          <w:tblLook w:val="04A0"/>
        </w:tblPrEx>
        <w:tc>
          <w:tcPr>
            <w:tcW w:w="3120" w:type="dxa"/>
          </w:tcPr>
          <w:p w:rsidR="00257CFD" w:rsidRPr="00AB7BEE" w:rsidP="00257CFD" w14:paraId="3269A6B4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c-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doctor</w:t>
            </w:r>
          </w:p>
        </w:tc>
        <w:tc>
          <w:tcPr>
            <w:tcW w:w="3544" w:type="dxa"/>
          </w:tcPr>
          <w:p w:rsidR="00257CFD" w:rsidRPr="00AB7BEE" w:rsidP="00257CFD" w14:paraId="1A2D08E2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teacher</w:t>
            </w:r>
          </w:p>
        </w:tc>
        <w:tc>
          <w:tcPr>
            <w:tcW w:w="3680" w:type="dxa"/>
          </w:tcPr>
          <w:p w:rsidR="00257CFD" w:rsidRPr="00AB7BEE" w:rsidP="00257CFD" w14:paraId="4CBA8724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-</w:t>
            </w:r>
            <w:r w:rsidRPr="002D112F">
              <w:rPr>
                <w:rFonts w:asciiTheme="minorBidi" w:eastAsiaTheme="minorHAns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editor</w:t>
            </w:r>
          </w:p>
        </w:tc>
      </w:tr>
      <w:tr w14:paraId="7EBDF030" w14:textId="77777777" w:rsidTr="00257CFD">
        <w:tblPrEx>
          <w:tblW w:w="10344" w:type="dxa"/>
          <w:tblLook w:val="04A0"/>
        </w:tblPrEx>
        <w:tc>
          <w:tcPr>
            <w:tcW w:w="10344" w:type="dxa"/>
            <w:gridSpan w:val="3"/>
            <w:shd w:val="clear" w:color="auto" w:fill="F2F2F2"/>
          </w:tcPr>
          <w:p w:rsidR="00257CFD" w:rsidRPr="00AB7BEE" w:rsidP="00257CFD" w14:paraId="51352449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He’s a </w:t>
            </w:r>
            <w:r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…………….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boss</w:t>
            </w:r>
            <w:r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40D615A1" w14:textId="77777777" w:rsidTr="00257CFD">
        <w:tblPrEx>
          <w:tblW w:w="10344" w:type="dxa"/>
          <w:tblLook w:val="04A0"/>
        </w:tblPrEx>
        <w:tc>
          <w:tcPr>
            <w:tcW w:w="3120" w:type="dxa"/>
          </w:tcPr>
          <w:p w:rsidR="00257CFD" w:rsidRPr="00AB7BEE" w:rsidP="00257CFD" w14:paraId="57B46250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old</w:t>
            </w:r>
          </w:p>
        </w:tc>
        <w:tc>
          <w:tcPr>
            <w:tcW w:w="3544" w:type="dxa"/>
          </w:tcPr>
          <w:p w:rsidR="00257CFD" w:rsidRPr="00AB7BEE" w:rsidP="00257CFD" w14:paraId="3E2C8116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b-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bad</w:t>
            </w:r>
          </w:p>
        </w:tc>
        <w:tc>
          <w:tcPr>
            <w:tcW w:w="3680" w:type="dxa"/>
          </w:tcPr>
          <w:p w:rsidR="00257CFD" w:rsidRPr="00AB7BEE" w:rsidP="00257CFD" w14:paraId="4C6103A8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great</w:t>
            </w:r>
          </w:p>
        </w:tc>
      </w:tr>
      <w:tr w14:paraId="141F23FE" w14:textId="77777777" w:rsidTr="00257CFD">
        <w:tblPrEx>
          <w:tblW w:w="10344" w:type="dxa"/>
          <w:tblLook w:val="04A0"/>
        </w:tblPrEx>
        <w:tc>
          <w:tcPr>
            <w:tcW w:w="10344" w:type="dxa"/>
            <w:gridSpan w:val="3"/>
            <w:shd w:val="clear" w:color="auto" w:fill="F2F2F2"/>
          </w:tcPr>
          <w:p w:rsidR="00257CFD" w:rsidRPr="00AB7BEE" w:rsidP="00257CFD" w14:paraId="700893E8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3-</w:t>
            </w:r>
            <w:r w:rsidRPr="00AB7BEE">
              <w:rPr>
                <w:rFonts w:asciiTheme="minorBidi" w:eastAsiaTheme="minorHAns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Sami lives in …………</w:t>
            </w:r>
            <w:r>
              <w:rPr>
                <w:rFonts w:asciiTheme="minorBidi" w:eastAsiaTheme="minorHAns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…..</w:t>
            </w:r>
            <w:r>
              <w:rPr>
                <w:rFonts w:asciiTheme="minorBidi" w:eastAsiaTheme="minorHAns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</w:p>
        </w:tc>
      </w:tr>
      <w:tr w14:paraId="523DE24F" w14:textId="77777777" w:rsidTr="00257CFD">
        <w:tblPrEx>
          <w:tblW w:w="10344" w:type="dxa"/>
          <w:tblLook w:val="04A0"/>
        </w:tblPrEx>
        <w:trPr>
          <w:trHeight w:val="83"/>
        </w:trPr>
        <w:tc>
          <w:tcPr>
            <w:tcW w:w="3120" w:type="dxa"/>
          </w:tcPr>
          <w:p w:rsidR="00257CFD" w:rsidRPr="00AB7BEE" w:rsidP="00257CFD" w14:paraId="09B492BB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c-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Jeddah</w:t>
            </w:r>
          </w:p>
        </w:tc>
        <w:tc>
          <w:tcPr>
            <w:tcW w:w="3544" w:type="dxa"/>
          </w:tcPr>
          <w:p w:rsidR="00257CFD" w:rsidRPr="00AB7BEE" w:rsidP="00257CFD" w14:paraId="6F6DC009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b-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Abha</w:t>
            </w:r>
          </w:p>
        </w:tc>
        <w:tc>
          <w:tcPr>
            <w:tcW w:w="3680" w:type="dxa"/>
          </w:tcPr>
          <w:p w:rsidR="00257CFD" w:rsidRPr="00AB7BEE" w:rsidP="00257CFD" w14:paraId="606D0AA2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Riyadh </w:t>
            </w:r>
          </w:p>
        </w:tc>
      </w:tr>
      <w:tr w14:paraId="0030A4B6" w14:textId="77777777" w:rsidTr="00257CFD">
        <w:tblPrEx>
          <w:tblW w:w="10344" w:type="dxa"/>
          <w:tblLook w:val="04A0"/>
        </w:tblPrEx>
        <w:tc>
          <w:tcPr>
            <w:tcW w:w="10344" w:type="dxa"/>
            <w:gridSpan w:val="3"/>
            <w:shd w:val="clear" w:color="auto" w:fill="F2F2F2"/>
          </w:tcPr>
          <w:p w:rsidR="00257CFD" w:rsidRPr="00AB7BEE" w:rsidP="00257CFD" w14:paraId="2B1FDB66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4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-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His wife is a part-time </w:t>
            </w:r>
            <w:r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…………….</w:t>
            </w:r>
          </w:p>
        </w:tc>
      </w:tr>
      <w:tr w14:paraId="7A5C83E1" w14:textId="77777777" w:rsidTr="00257CFD">
        <w:tblPrEx>
          <w:tblW w:w="10344" w:type="dxa"/>
          <w:tblLook w:val="04A0"/>
        </w:tblPrEx>
        <w:tc>
          <w:tcPr>
            <w:tcW w:w="3120" w:type="dxa"/>
          </w:tcPr>
          <w:p w:rsidR="00257CFD" w:rsidRPr="00AB7BEE" w:rsidP="00257CFD" w14:paraId="652B869F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c-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chef</w:t>
            </w:r>
          </w:p>
        </w:tc>
        <w:tc>
          <w:tcPr>
            <w:tcW w:w="3544" w:type="dxa"/>
          </w:tcPr>
          <w:p w:rsidR="00257CFD" w:rsidRPr="00AB7BEE" w:rsidP="00257CFD" w14:paraId="51D87DEB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nurse</w:t>
            </w:r>
          </w:p>
        </w:tc>
        <w:tc>
          <w:tcPr>
            <w:tcW w:w="3680" w:type="dxa"/>
          </w:tcPr>
          <w:p w:rsidR="00257CFD" w:rsidRPr="00AB7BEE" w:rsidP="00257CFD" w14:paraId="796387C5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 w:rsidR="00CD0CB3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engineer </w:t>
            </w:r>
          </w:p>
        </w:tc>
      </w:tr>
      <w:tr w14:paraId="0412634E" w14:textId="77777777" w:rsidTr="00257CFD">
        <w:tblPrEx>
          <w:tblW w:w="10344" w:type="dxa"/>
          <w:tblLook w:val="04A0"/>
        </w:tblPrEx>
        <w:tc>
          <w:tcPr>
            <w:tcW w:w="10344" w:type="dxa"/>
            <w:gridSpan w:val="3"/>
            <w:shd w:val="clear" w:color="auto" w:fill="E7E6E6"/>
          </w:tcPr>
          <w:p w:rsidR="00257CFD" w:rsidRPr="00AB7BEE" w:rsidP="00257CFD" w14:paraId="4A3C3D8F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5-</w:t>
            </w:r>
            <w:r w:rsidRPr="00257CFD" w:rsidR="00CD0CB3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 w:rsidR="00CD0CB3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His dream is to take </w:t>
            </w:r>
            <w:r w:rsidR="00CD0CB3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……….</w:t>
            </w:r>
            <w:r w:rsidRPr="00257CFD" w:rsidR="00CD0CB3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lessons</w:t>
            </w:r>
          </w:p>
        </w:tc>
      </w:tr>
      <w:tr w14:paraId="23EC3B32" w14:textId="77777777" w:rsidTr="00257CFD">
        <w:tblPrEx>
          <w:tblW w:w="10344" w:type="dxa"/>
          <w:tblLook w:val="04A0"/>
        </w:tblPrEx>
        <w:tc>
          <w:tcPr>
            <w:tcW w:w="3120" w:type="dxa"/>
          </w:tcPr>
          <w:p w:rsidR="00257CFD" w:rsidRPr="00AB7BEE" w:rsidP="00257CFD" w14:paraId="50785E55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="00CD0CB3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CD0CB3" w:rsidR="00CD0CB3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French</w:t>
            </w:r>
          </w:p>
        </w:tc>
        <w:tc>
          <w:tcPr>
            <w:tcW w:w="3544" w:type="dxa"/>
          </w:tcPr>
          <w:p w:rsidR="00257CFD" w:rsidRPr="00AB7BEE" w:rsidP="00257CFD" w14:paraId="34C7C928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257CFD" w:rsidR="00CD0CB3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57CFD" w:rsidR="00CD0CB3">
              <w:rPr>
                <w:rFonts w:asciiTheme="minorBidi" w:eastAsiaTheme="minorHAns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karate</w:t>
            </w:r>
          </w:p>
        </w:tc>
        <w:tc>
          <w:tcPr>
            <w:tcW w:w="3680" w:type="dxa"/>
          </w:tcPr>
          <w:p w:rsidR="00257CFD" w:rsidRPr="00AB7BEE" w:rsidP="00257CFD" w14:paraId="6F7CDB0C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B7BEE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a- </w:t>
            </w:r>
            <w:r w:rsidR="00CD0CB3">
              <w:rPr>
                <w:rFonts w:asciiTheme="minorBidi" w:eastAsiaTheme="minorHAns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cook</w:t>
            </w:r>
          </w:p>
        </w:tc>
      </w:tr>
    </w:tbl>
    <w:p w:rsidR="00257CFD" w:rsidP="00257CFD" w14:paraId="38A7ACEE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RPr="006246A8" w:rsidP="00257CFD" w14:paraId="13A1F00B" w14:textId="77777777">
      <w:pPr>
        <w:bidi/>
        <w:spacing w:after="160" w:line="259" w:lineRule="auto"/>
        <w:rPr>
          <w:rFonts w:ascii="Arial" w:eastAsia="Calibri" w:hAnsi="Arial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468297B5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1943100</wp:posOffset>
                </wp:positionV>
                <wp:extent cx="1958340" cy="373380"/>
                <wp:effectExtent l="0" t="0" r="0" b="0"/>
                <wp:wrapNone/>
                <wp:docPr id="177868405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8340" cy="3733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7157C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  <w:r w:rsidRPr="007157C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157C3">
                              <w:rPr>
                                <w:rFonts w:asciiTheme="minorBidi" w:eastAsiaTheme="minorHAnsi" w:hAnsiTheme="minorBidi" w:cstheme="minorBidi" w:hint="cs"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157C3">
                              <w:rPr>
                                <w:rFonts w:ascii="Segoe UI Symbol" w:hAnsi="Segoe UI Symbol" w:eastAsiaTheme="minorHAnsi" w:cs="Segoe UI Symbol" w:hint="cs"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60" style="width:154.2pt;height:29.4pt;margin-top:153pt;margin-left:115.65pt;mso-wrap-distance-bottom:0;mso-wrap-distance-left:9pt;mso-wrap-distance-right:9pt;mso-wrap-distance-top:0;position:absolute;v-text-anchor:middle;z-index:251730944" arcsize="10923f" filled="f" fillcolor="this" stroked="f" strokecolor="#65420d" strokeweight="2pt">
                <v:textbox>
                  <w:txbxContent>
                    <w:p w:rsidR="00257CFD" w:rsidRPr="007157C3" w:rsidP="00257CFD" w14:paraId="0C9DB84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  <w:r w:rsidRPr="007157C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157C3">
                        <w:rPr>
                          <w:rFonts w:asciiTheme="minorBidi" w:eastAsiaTheme="minorHAnsi" w:hAnsiTheme="minorBidi" w:cstheme="minorBidi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157C3">
                        <w:rPr>
                          <w:rFonts w:ascii="Segoe UI Symbol" w:hAnsi="Segoe UI Symbol" w:eastAsiaTheme="minorHAnsi" w:cs="Segoe UI Symbol" w:hint="cs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✦</w:t>
                      </w:r>
                    </w:p>
                  </w:txbxContent>
                </v:textbox>
              </v:roundrect>
            </w:pict>
          </mc:Fallback>
        </mc:AlternateContent>
      </w:r>
    </w:p>
    <w:p w:rsidR="00257CFD" w:rsidP="00257CFD" w14:paraId="1B02E00F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-754380</wp:posOffset>
                </wp:positionH>
                <wp:positionV relativeFrom="paragraph">
                  <wp:posOffset>307340</wp:posOffset>
                </wp:positionV>
                <wp:extent cx="6385560" cy="3032760"/>
                <wp:effectExtent l="0" t="0" r="0" b="0"/>
                <wp:wrapNone/>
                <wp:docPr id="74584188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5560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P="00257CFD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B7028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A. Choose the correct answer.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1-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(open – opening –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opened )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the book please.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Riyadh(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is – are – am )in Saudi Arabia.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I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isn't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aren't – am </w:t>
                            </w:r>
                            <w:r w:rsidRPr="00CD0CB3" w:rsidR="00667994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not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) doctor.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4-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Are you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sleep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sleeping – sleeps )?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-Who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is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are – am ) your teacher?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Sara is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make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makes – making ) a cake.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7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Don't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eat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eats – eating ) junk food.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8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-( How – what –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where )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old are you?</w:t>
                            </w:r>
                          </w:p>
                          <w:p w:rsidR="00CD0CB3" w:rsidRPr="00422058" w:rsidP="00CD0CB3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 w:hint="cs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CD0CB3" w:rsidRPr="00AA3150" w:rsidP="00CD0CB3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CD0CB3" w:rsidRPr="00AA3150" w:rsidP="00CD0CB3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CD0CB3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 w:hint="cs"/>
                                <w:color w:val="262626" w:themeTint="D9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CD701F" w:rsidP="00257CFD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4D27E2" w:rsidP="00257CFD" w14:textId="77777777">
                            <w:pPr>
                              <w:bidi/>
                              <w:spacing w:after="12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61" type="#_x0000_t202" style="width:502.8pt;height:238.8pt;margin-top:24.2pt;margin-left:-59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2448" filled="f" fillcolor="this" stroked="f" strokecolor="#65420d" strokeweight="2pt">
                <v:textbox>
                  <w:txbxContent>
                    <w:p w:rsidR="00257CFD" w:rsidP="00257CFD" w14:paraId="55DA9250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2B7028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A. Choose the correct answer.</w:t>
                      </w:r>
                    </w:p>
                    <w:p w:rsidR="00CD0CB3" w:rsidRPr="00CD0CB3" w:rsidP="00CD0CB3" w14:paraId="3D2BDA02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1-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(open – opening –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opened )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the book please.</w:t>
                      </w:r>
                    </w:p>
                    <w:p w:rsidR="00CD0CB3" w:rsidRPr="00CD0CB3" w:rsidP="00CD0CB3" w14:paraId="56575B7D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Riyadh(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is – are – am )in Saudi Arabia.</w:t>
                      </w:r>
                    </w:p>
                    <w:p w:rsidR="00CD0CB3" w:rsidRPr="00CD0CB3" w:rsidP="00CD0CB3" w14:paraId="705D9F4D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I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isn't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aren't – am </w:t>
                      </w:r>
                      <w:r w:rsidRPr="00CD0CB3" w:rsidR="00667994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not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) doctor.</w:t>
                      </w:r>
                    </w:p>
                    <w:p w:rsidR="00CD0CB3" w:rsidRPr="00CD0CB3" w:rsidP="00CD0CB3" w14:paraId="52B54575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4-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Are you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sleep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sleeping – sleeps )?</w:t>
                      </w:r>
                    </w:p>
                    <w:p w:rsidR="00CD0CB3" w:rsidRPr="00CD0CB3" w:rsidP="00CD0CB3" w14:paraId="0F367658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-Who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is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are – am ) your teacher?</w:t>
                      </w:r>
                    </w:p>
                    <w:p w:rsidR="00CD0CB3" w:rsidRPr="00CD0CB3" w:rsidP="00CD0CB3" w14:paraId="3766C378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6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Sara is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make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makes – making ) a cake.</w:t>
                      </w:r>
                    </w:p>
                    <w:p w:rsidR="00CD0CB3" w:rsidRPr="00CD0CB3" w:rsidP="00CD0CB3" w14:paraId="7C65A097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7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Don't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eat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eats – eating ) junk food.</w:t>
                      </w:r>
                    </w:p>
                    <w:p w:rsidR="00CD0CB3" w:rsidRPr="00CD0CB3" w:rsidP="00CD0CB3" w14:paraId="61CEC46E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8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-( How – what –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where )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old are you?</w:t>
                      </w:r>
                    </w:p>
                    <w:p w:rsidR="00CD0CB3" w:rsidRPr="00422058" w:rsidP="00CD0CB3" w14:paraId="5452884D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 w:hint="cs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CD0CB3" w:rsidRPr="00AA3150" w:rsidP="00CD0CB3" w14:paraId="7D43D1BA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CD0CB3" w:rsidRPr="00AA3150" w:rsidP="00CD0CB3" w14:paraId="2DD1D205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CD0CB3" w:rsidP="00CD0CB3" w14:paraId="6572D09F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 w:hint="cs"/>
                          <w:color w:val="262626" w:themeTint="D9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CD701F" w:rsidP="00257CFD" w14:paraId="00BA568E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4D27E2" w:rsidP="00257CFD" w14:paraId="0797438E" w14:textId="77777777">
                      <w:pPr>
                        <w:bidi/>
                        <w:spacing w:after="12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178435</wp:posOffset>
                </wp:positionV>
                <wp:extent cx="1074420" cy="365760"/>
                <wp:effectExtent l="0" t="0" r="11430" b="15240"/>
                <wp:wrapNone/>
                <wp:docPr id="75183522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6246A8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62" type="#_x0000_t202" style="width:84.6pt;height:28.8pt;margin-top:14.05pt;margin-left:400pt;mso-wrap-distance-bottom:0;mso-wrap-distance-left:9pt;mso-wrap-distance-right:9pt;mso-wrap-distance-top:0;position:absolute;v-text-anchor:middle;z-index:251735040" filled="f" fillcolor="this" stroked="t" strokecolor="black" strokeweight="2pt">
                <v:textbox>
                  <w:txbxContent>
                    <w:p w:rsidR="00257CFD" w:rsidRPr="006246A8" w:rsidP="00257CFD" w14:paraId="2DBBA209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P="00257CFD" w14:paraId="585A691A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1F7EF97E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65361197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664DBE3F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4F886268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3E3422B9" w14:textId="77777777">
      <w:pPr>
        <w:tabs>
          <w:tab w:val="left" w:pos="6192"/>
        </w:tabs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eastAsiaTheme="minorHAnsi" w:hAnsiTheme="minorBidi" w:cstheme="minorBidi"/>
          <w:kern w:val="0"/>
          <w:sz w:val="22"/>
          <w:szCs w:val="22"/>
          <w:rtl/>
          <w:lang w:val="en-US" w:eastAsia="en-US" w:bidi="ar-SA"/>
          <w14:ligatures w14:val="none"/>
        </w:rPr>
        <w:tab/>
      </w:r>
    </w:p>
    <w:p w:rsidR="00257CFD" w:rsidP="00257CFD" w14:paraId="7124DF1B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2E900F16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1905</wp:posOffset>
            </wp:positionV>
            <wp:extent cx="497840" cy="497840"/>
            <wp:effectExtent l="0" t="0" r="0" b="0"/>
            <wp:wrapNone/>
            <wp:docPr id="465296744" name="صورة 19">
              <a:hlinkClick xmlns:a="http://schemas.openxmlformats.org/drawingml/2006/main" xmlns:r="http://schemas.openxmlformats.org/officeDocument/2006/relationships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96744" name="صورة 19">
                      <a:hlinkClick xmlns:a="http://schemas.openxmlformats.org/drawingml/2006/main" xmlns:r="http://schemas.openxmlformats.org/officeDocument/2006/relationships" r:id="rId11"/>
                    </pic:cNvPr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FD" w:rsidP="00257CFD" w14:paraId="679F97A1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257CFD" w:rsidP="00257CFD" w14:paraId="7088F71E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517D2EDC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-304165</wp:posOffset>
                </wp:positionV>
                <wp:extent cx="6866021" cy="2606040"/>
                <wp:effectExtent l="0" t="0" r="0" b="3810"/>
                <wp:wrapNone/>
                <wp:docPr id="33175002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66021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CD0CB3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B. Do as shown between brackets.</w:t>
                            </w:r>
                          </w:p>
                          <w:p w:rsidR="00257CFD" w:rsidRPr="00CD0CB3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-( Correct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Dubai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aren't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in Egypt. ……………. </w:t>
                            </w:r>
                          </w:p>
                          <w:p w:rsidR="00257CFD" w:rsidRPr="00CD0CB3" w:rsidP="00CD0CB3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Closing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the window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please..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………………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Give a short answer)</w:t>
                            </w:r>
                          </w:p>
                          <w:p w:rsidR="00CD0CB3" w:rsidP="00CD0CB3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171717" w:themeShade="1A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is he a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doctor ?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No,…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…………………………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…………………………………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make a Yes or No question)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-They are working now.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B05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</w:t>
                            </w:r>
                          </w:p>
                          <w:p w:rsidR="00CD0CB3" w:rsidRPr="00CD0CB3" w:rsidP="00CD0CB3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…………………………………………………………..…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</w:t>
                            </w:r>
                            <w:r w:rsidRPr="00CD0CB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.?</w:t>
                            </w:r>
                          </w:p>
                          <w:p w:rsidR="00257CFD" w:rsidRPr="00CD0CB3" w:rsidP="00257CF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CD0CB3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CD0CB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63" type="#_x0000_t202" style="width:540.63pt;height:205.2pt;margin-top:-23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54496" filled="f" fillcolor="this" stroked="f" strokecolor="#65420d" strokeweight="2pt">
                <v:textbox>
                  <w:txbxContent>
                    <w:p w:rsidR="00257CFD" w:rsidRPr="00CD0CB3" w:rsidP="00257CFD" w14:paraId="22231EA2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B. Do as shown between brackets.</w:t>
                      </w:r>
                    </w:p>
                    <w:p w:rsidR="00257CFD" w:rsidRPr="00CD0CB3" w:rsidP="00257CFD" w14:paraId="385AF17D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-( Correct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CD0CB3" w:rsidRPr="00CD0CB3" w:rsidP="00CD0CB3" w14:paraId="13EF0A93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Dubai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aren't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in Egypt. ……………. </w:t>
                      </w:r>
                    </w:p>
                    <w:p w:rsidR="00257CFD" w:rsidRPr="00CD0CB3" w:rsidP="00CD0CB3" w14:paraId="54756BCA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Closing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the window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please..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………………</w:t>
                      </w:r>
                    </w:p>
                    <w:p w:rsidR="00CD0CB3" w:rsidRPr="00CD0CB3" w:rsidP="00CD0CB3" w14:paraId="37B4FBAD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Give a short answer)</w:t>
                      </w:r>
                    </w:p>
                    <w:p w:rsidR="00CD0CB3" w:rsidP="00CD0CB3" w14:paraId="3527E6C7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color w:val="171717" w:themeShade="1A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is he a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doctor ?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CD0CB3" w:rsidRPr="00CD0CB3" w:rsidP="00CD0CB3" w14:paraId="56CD2C58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No,…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…………………………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…………………………………</w:t>
                      </w:r>
                    </w:p>
                    <w:p w:rsidR="00CD0CB3" w:rsidRPr="00CD0CB3" w:rsidP="00CD0CB3" w14:paraId="182B13D2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make a Yes or No question)</w:t>
                      </w:r>
                    </w:p>
                    <w:p w:rsidR="00CD0CB3" w:rsidRPr="00CD0CB3" w:rsidP="00CD0CB3" w14:paraId="47A42FB0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-They are working now.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B05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</w:t>
                      </w:r>
                    </w:p>
                    <w:p w:rsidR="00CD0CB3" w:rsidRPr="00CD0CB3" w:rsidP="00CD0CB3" w14:paraId="00C648F6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…………………………………………………………..…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</w:t>
                      </w:r>
                      <w:r w:rsidRPr="00CD0CB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.?</w:t>
                      </w:r>
                    </w:p>
                    <w:p w:rsidR="00257CFD" w:rsidRPr="00CD0CB3" w:rsidP="00257CFD" w14:paraId="51E9A68F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CD0CB3" w:rsidP="00257CFD" w14:paraId="0BA7A7B3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CD0CB3" w:rsidP="00257CFD" w14:paraId="39D9449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7CFD" w:rsidP="00257CFD" w14:paraId="4A7B9C97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-342900</wp:posOffset>
                </wp:positionV>
                <wp:extent cx="1074420" cy="365760"/>
                <wp:effectExtent l="0" t="0" r="11430" b="15240"/>
                <wp:wrapNone/>
                <wp:docPr id="12383734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6246A8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64" type="#_x0000_t202" style="width:84.6pt;height:28.8pt;margin-top:-27pt;margin-left:397.2pt;mso-wrap-distance-bottom:0;mso-wrap-distance-left:9pt;mso-wrap-distance-right:9pt;mso-wrap-distance-top:0;position:absolute;v-text-anchor:middle;z-index:251741184" filled="f" fillcolor="this" stroked="t" strokecolor="black" strokeweight="2pt">
                <v:textbox>
                  <w:txbxContent>
                    <w:p w:rsidR="00257CFD" w:rsidRPr="006246A8" w:rsidP="00257CFD" w14:paraId="674B2247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P="00257CFD" w14:paraId="03333190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5E011995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6B3F52C7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7757917A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7574F8D1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237A61BD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-815340</wp:posOffset>
                </wp:positionH>
                <wp:positionV relativeFrom="paragraph">
                  <wp:posOffset>285115</wp:posOffset>
                </wp:positionV>
                <wp:extent cx="7086600" cy="7620"/>
                <wp:effectExtent l="0" t="0" r="19050" b="30480"/>
                <wp:wrapNone/>
                <wp:docPr id="694841133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866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4976" from="-64.2pt,22.45pt" to="493.8pt,23.05pt" fillcolor="this" stroked="t" strokecolor="black" strokeweight="0.75pt">
                <w10:wrap anchorx="margin"/>
              </v:line>
            </w:pict>
          </mc:Fallback>
        </mc:AlternateContent>
      </w:r>
    </w:p>
    <w:p w:rsidR="00667994" w:rsidP="00667994" w14:paraId="29045439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667994" w14:paraId="261FC9E7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1405890</wp:posOffset>
                </wp:positionH>
                <wp:positionV relativeFrom="paragraph">
                  <wp:posOffset>17780</wp:posOffset>
                </wp:positionV>
                <wp:extent cx="1958340" cy="373380"/>
                <wp:effectExtent l="0" t="0" r="0" b="0"/>
                <wp:wrapNone/>
                <wp:docPr id="19362552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58340" cy="3733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7157C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57C3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157C3">
                              <w:rPr>
                                <w:rFonts w:ascii="Segoe UI Symbol" w:hAnsi="Segoe UI Symbol" w:eastAsiaTheme="minorHAnsi" w:cs="Segoe UI Symbol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✦ </w:t>
                            </w:r>
                            <w:r w:rsidRPr="007157C3">
                              <w:rPr>
                                <w:rFonts w:ascii="Segoe UI Symbol" w:hAnsi="Segoe UI Symbol" w:eastAsiaTheme="minorHAnsi" w:cs="Segoe UI Symbo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Vocabulary</w:t>
                            </w: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66" style="width:154.2pt;height:29.4pt;margin-top:1.4pt;margin-left:110.7pt;mso-position-horizontal-relative:margin;mso-wrap-distance-bottom:0;mso-wrap-distance-left:9pt;mso-wrap-distance-right:9pt;mso-wrap-distance-top:0;position:absolute;v-text-anchor:middle;z-index:251743232" arcsize="10923f" filled="f" fillcolor="this" stroked="f" strokecolor="#65420d" strokeweight="2pt">
                <v:textbox>
                  <w:txbxContent>
                    <w:p w:rsidR="00257CFD" w:rsidRPr="007157C3" w:rsidP="00257CFD" w14:paraId="6067271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157C3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157C3">
                        <w:rPr>
                          <w:rFonts w:ascii="Segoe UI Symbol" w:hAnsi="Segoe UI Symbol" w:eastAsiaTheme="minorHAnsi" w:cs="Segoe UI Symbol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✦ </w:t>
                      </w:r>
                      <w:r w:rsidRPr="007157C3">
                        <w:rPr>
                          <w:rFonts w:ascii="Segoe UI Symbol" w:hAnsi="Segoe UI Symbol" w:eastAsiaTheme="minorHAnsi" w:cs="Segoe UI Symbo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Vocabulary</w:t>
                      </w: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6D25"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11430</wp:posOffset>
                </wp:positionV>
                <wp:extent cx="1074420" cy="365760"/>
                <wp:effectExtent l="0" t="0" r="11430" b="15240"/>
                <wp:wrapNone/>
                <wp:docPr id="185372480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6246A8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……\ 5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67" type="#_x0000_t202" style="width:84.6pt;height:28.8pt;margin-top:0.9pt;margin-left:402.6pt;mso-wrap-distance-bottom:0;mso-wrap-distance-left:9pt;mso-wrap-distance-right:9pt;mso-wrap-distance-top:0;position:absolute;v-text-anchor:middle;z-index:251737088" filled="f" fillcolor="this" stroked="t" strokecolor="black" strokeweight="2pt">
                <v:textbox>
                  <w:txbxContent>
                    <w:p w:rsidR="00257CFD" w:rsidRPr="006246A8" w:rsidP="00257CFD" w14:paraId="72B5951D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……\ 5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-749968</wp:posOffset>
                </wp:positionH>
                <wp:positionV relativeFrom="paragraph">
                  <wp:posOffset>270844</wp:posOffset>
                </wp:positionV>
                <wp:extent cx="6673515" cy="1708484"/>
                <wp:effectExtent l="0" t="0" r="0" b="0"/>
                <wp:wrapNone/>
                <wp:docPr id="85399941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3515" cy="1708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4D27E2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-choose the correct answer.</w:t>
                            </w:r>
                          </w:p>
                          <w:p w:rsidR="00257CFD" w:rsidRPr="003A6D25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1-</w:t>
                            </w:r>
                            <w:r w:rsidRPr="003A6D25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3A6D25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( hostel</w:t>
                            </w:r>
                            <w:r w:rsidRPr="003A6D25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 – supermarket – bank ) is a place where  young people can stay cheaply.</w:t>
                            </w:r>
                          </w:p>
                          <w:p w:rsidR="003A6D25" w:rsidRPr="003A6D25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-(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script -soup - sofa ) is the words of a movie, play, or speech.</w:t>
                            </w:r>
                          </w:p>
                          <w:p w:rsidR="00257CFD" w:rsidRPr="004D27E2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4D27E2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- Write the correct word under each picture</w:t>
                            </w:r>
                          </w:p>
                          <w:p w:rsidR="00257CFD" w:rsidRPr="004D27E2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4D27E2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4D27E2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4D27E2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8" type="#_x0000_t202" style="width:525.47pt;height:134.53pt;margin-top:21.33pt;margin-left:-59.05pt;mso-height-percent:0;mso-height-relative:margin;mso-wrap-distance-bottom:0;mso-wrap-distance-left:9pt;mso-wrap-distance-right:9pt;mso-wrap-distance-top:0;position:absolute;v-text-anchor:middle;z-index:251760640" filled="f" fillcolor="this" stroked="f" strokecolor="#65420d" strokeweight="2pt">
                <v:textbox>
                  <w:txbxContent>
                    <w:p w:rsidR="00257CFD" w:rsidP="00257CFD" w14:paraId="67F2153A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4D27E2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-choose the correct answer.</w:t>
                      </w:r>
                    </w:p>
                    <w:p w:rsidR="00257CFD" w:rsidRPr="003A6D25" w:rsidP="00CD0CB3" w14:paraId="4D254B61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1-</w:t>
                      </w:r>
                      <w:r w:rsidRPr="003A6D25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3A6D25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( hostel</w:t>
                      </w:r>
                      <w:r w:rsidRPr="003A6D25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 – supermarket – bank ) is a place where  young people can stay cheaply.</w:t>
                      </w:r>
                    </w:p>
                    <w:p w:rsidR="003A6D25" w:rsidRPr="003A6D25" w:rsidP="00CD0CB3" w14:paraId="2AC9A500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-(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script -soup - sofa ) is the words of a movie, play, or speech.</w:t>
                      </w:r>
                    </w:p>
                    <w:p w:rsidR="00257CFD" w:rsidRPr="004D27E2" w:rsidP="00257CFD" w14:paraId="14CBC5E6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B</w:t>
                      </w:r>
                      <w:r w:rsidRPr="004D27E2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- Write the correct word under each picture</w:t>
                      </w:r>
                    </w:p>
                    <w:p w:rsidR="00257CFD" w:rsidRPr="004D27E2" w:rsidP="00257CFD" w14:paraId="6873B450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4D27E2" w:rsidP="00257CFD" w14:paraId="39D93DE6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4D27E2" w:rsidP="00257CFD" w14:paraId="5E287C6A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4D27E2" w:rsidP="00257CFD" w14:paraId="5239E2DF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P="00257CFD" w14:paraId="11C1623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7CFD" w:rsidP="00257CFD" w14:paraId="2C91696D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61865183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78F20366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77796713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5913120" cy="304800"/>
                <wp:effectExtent l="0" t="0" r="11430" b="19050"/>
                <wp:wrapNone/>
                <wp:docPr id="115103722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25" w:rsidRPr="003A6D25" w:rsidP="003A6D2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171717" w:themeShade="1A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webcam  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bookmarkStart w:id="1" w:name="_Hlk175608231"/>
                            <w:bookmarkStart w:id="2" w:name="_Hlk175608232"/>
                            <w:r w:rsidRPr="003A6D25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elevator  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          </w:t>
                            </w:r>
                            <w:r w:rsidRPr="003A6D25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credit card</w:t>
                            </w:r>
                            <w:bookmarkEnd w:id="1"/>
                            <w:bookmarkEnd w:id="2"/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171717" w:themeShade="1A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       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171717" w:themeShade="1A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volcano</w:t>
                            </w:r>
                          </w:p>
                          <w:p w:rsidR="00257CFD" w:rsidRPr="003A6D25" w:rsidP="003A6D2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171717" w:themeShade="1A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9" type="#_x0000_t202" style="width:465.6pt;height:24pt;margin-top:14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62688" filled="f" fillcolor="this" stroked="t" strokecolor="black" strokeweight="2pt">
                <v:textbox>
                  <w:txbxContent>
                    <w:p w:rsidR="003A6D25" w:rsidRPr="003A6D25" w:rsidP="003A6D25" w14:paraId="4EE2505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 w:hint="cs"/>
                          <w:b/>
                          <w:bCs/>
                          <w:color w:val="171717" w:themeShade="1A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71717" w:themeShade="1A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webcam   </w:t>
                      </w:r>
                      <w:r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71717" w:themeShade="1A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71717" w:themeShade="1A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3A6D25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171717" w:themeShade="1A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elevator  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171717" w:themeShade="1A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          </w:t>
                      </w:r>
                      <w:r w:rsidRPr="003A6D25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171717" w:themeShade="1A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credit card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171717" w:themeShade="1A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171717" w:themeShade="1A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volcano</w:t>
                      </w:r>
                    </w:p>
                    <w:p w:rsidR="00257CFD" w:rsidRPr="003A6D25" w:rsidP="003A6D25" w14:paraId="5B317F7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 w:hint="cs"/>
                          <w:b/>
                          <w:bCs/>
                          <w:color w:val="171717" w:themeShade="1A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7CFD" w:rsidP="00257CFD" w14:paraId="07742A09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351790</wp:posOffset>
            </wp:positionV>
            <wp:extent cx="570865" cy="589368"/>
            <wp:effectExtent l="0" t="0" r="635" b="1270"/>
            <wp:wrapNone/>
            <wp:docPr id="1103935470" name="صورة 3" descr="Eleva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35470" name="Picture 5" descr="Elevator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8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FD" w:rsidP="00257CFD" w14:paraId="0E7D3E90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4976495</wp:posOffset>
            </wp:positionH>
            <wp:positionV relativeFrom="paragraph">
              <wp:posOffset>192405</wp:posOffset>
            </wp:positionV>
            <wp:extent cx="748030" cy="518600"/>
            <wp:effectExtent l="0" t="0" r="0" b="0"/>
            <wp:wrapNone/>
            <wp:docPr id="652989696" name="صورة 6" descr="Credit car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89696" name="Picture 7" descr="Credit card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leftMargin">
              <wp:posOffset>2392680</wp:posOffset>
            </wp:positionH>
            <wp:positionV relativeFrom="paragraph">
              <wp:posOffset>129540</wp:posOffset>
            </wp:positionV>
            <wp:extent cx="533400" cy="53340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3017520</wp:posOffset>
            </wp:positionH>
            <wp:positionV relativeFrom="paragraph">
              <wp:posOffset>28575</wp:posOffset>
            </wp:positionV>
            <wp:extent cx="723900" cy="723900"/>
            <wp:effectExtent l="0" t="0" r="0" b="0"/>
            <wp:wrapNone/>
            <wp:docPr id="14" name="صورة 14" descr="Volcano Clipart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Volcano Clipart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FD" w:rsidP="00257CFD" w14:paraId="75D5E2FD" w14:textId="77777777">
      <w:pPr>
        <w:bidi/>
        <w:spacing w:after="160" w:line="259" w:lineRule="auto"/>
        <w:rPr>
          <w:rFonts w:ascii="Arial" w:eastAsia="Calibri" w:hAnsi="Arial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29720B75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3591560</wp:posOffset>
                </wp:positionH>
                <wp:positionV relativeFrom="paragraph">
                  <wp:posOffset>280670</wp:posOffset>
                </wp:positionV>
                <wp:extent cx="1756410" cy="332105"/>
                <wp:effectExtent l="0" t="0" r="0" b="0"/>
                <wp:wrapNone/>
                <wp:docPr id="1559189664" name="مستطيل 1559189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641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C949FE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…………………………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559189664" o:spid="_x0000_s1070" type="#_x0000_t202" style="width:138.3pt;height:26.15pt;margin-top:22.1pt;margin-left:282.8pt;mso-position-horizontal-relative:page;mso-width-percent:0;mso-width-relative:margin;mso-wrap-distance-bottom:0;mso-wrap-distance-left:9pt;mso-wrap-distance-right:9pt;mso-wrap-distance-top:0;position:absolute;v-text-anchor:middle;z-index:251768832" filled="f" fillcolor="this" stroked="f" strokecolor="#b0761f" strokeweight="2pt">
                <v:textbox>
                  <w:txbxContent>
                    <w:p w:rsidR="00257CFD" w:rsidRPr="00C949FE" w:rsidP="00257CFD" w14:paraId="00C2496D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…………………………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5452745</wp:posOffset>
                </wp:positionH>
                <wp:positionV relativeFrom="paragraph">
                  <wp:posOffset>281940</wp:posOffset>
                </wp:positionV>
                <wp:extent cx="1756410" cy="332105"/>
                <wp:effectExtent l="0" t="0" r="0" b="0"/>
                <wp:wrapNone/>
                <wp:docPr id="1253870586" name="مستطيل 12538705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641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C949FE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…………………………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253870586" o:spid="_x0000_s1071" type="#_x0000_t202" style="width:138.3pt;height:26.15pt;margin-top:22.2pt;margin-left:429.35pt;mso-position-horizontal-relative:page;mso-width-percent:0;mso-width-relative:margin;mso-wrap-distance-bottom:0;mso-wrap-distance-left:9pt;mso-wrap-distance-right:9pt;mso-wrap-distance-top:0;position:absolute;v-text-anchor:middle;z-index:251770880" filled="f" fillcolor="this" stroked="f" strokecolor="#b0761f" strokeweight="2pt">
                <v:textbox>
                  <w:txbxContent>
                    <w:p w:rsidR="00257CFD" w:rsidRPr="00C949FE" w:rsidP="00257CFD" w14:paraId="071FF109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…………………………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282542</wp:posOffset>
                </wp:positionV>
                <wp:extent cx="1756410" cy="332105"/>
                <wp:effectExtent l="0" t="0" r="0" b="0"/>
                <wp:wrapNone/>
                <wp:docPr id="256298106" name="مستطيل 256298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641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C949FE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…………………………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56298106" o:spid="_x0000_s1072" type="#_x0000_t202" style="width:138.3pt;height:26.15pt;margin-top:22.25pt;margin-left:0;mso-position-horizontal:left;mso-position-horizontal-relative:page;mso-width-percent:0;mso-width-relative:margin;mso-wrap-distance-bottom:0;mso-wrap-distance-left:9pt;mso-wrap-distance-right:9pt;mso-wrap-distance-top:0;position:absolute;v-text-anchor:middle;z-index:251764736" filled="f" fillcolor="this" stroked="f" strokecolor="#b0761f" strokeweight="2pt">
                <v:textbox>
                  <w:txbxContent>
                    <w:p w:rsidR="00257CFD" w:rsidRPr="00C949FE" w:rsidP="00257CFD" w14:paraId="42204F0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…………………………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P="00257CFD" w14:paraId="172E519C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1720215</wp:posOffset>
                </wp:positionH>
                <wp:positionV relativeFrom="paragraph">
                  <wp:posOffset>7620</wp:posOffset>
                </wp:positionV>
                <wp:extent cx="1756410" cy="332105"/>
                <wp:effectExtent l="0" t="0" r="0" b="0"/>
                <wp:wrapNone/>
                <wp:docPr id="303157" name="مستطيل 303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641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C949FE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C949FE"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…………………………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03157" o:spid="_x0000_s1073" type="#_x0000_t202" style="width:138.3pt;height:26.15pt;margin-top:0.6pt;margin-left:135.45pt;mso-position-horizontal-relative:page;mso-width-percent:0;mso-width-relative:margin;mso-wrap-distance-bottom:0;mso-wrap-distance-left:9pt;mso-wrap-distance-right:9pt;mso-wrap-distance-top:0;position:absolute;v-text-anchor:middle;z-index:251766784" filled="f" fillcolor="this" stroked="f" strokecolor="#b0761f" strokeweight="2pt">
                <v:textbox>
                  <w:txbxContent>
                    <w:p w:rsidR="00257CFD" w:rsidRPr="00C949FE" w:rsidP="00257CFD" w14:paraId="65CF8F79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C949FE"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…………………………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RPr="00CD701F" w:rsidP="00257CFD" w14:paraId="66FD99CC" w14:textId="77777777">
      <w:pPr>
        <w:bidi/>
        <w:spacing w:after="160" w:line="259" w:lineRule="auto"/>
        <w:ind w:right="-1020"/>
        <w:jc w:val="right"/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386715</wp:posOffset>
                </wp:positionV>
                <wp:extent cx="6385560" cy="1225685"/>
                <wp:effectExtent l="0" t="0" r="0" b="0"/>
                <wp:wrapNone/>
                <wp:docPr id="59336974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85560" cy="122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701F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A. Choose the missing letter.</w:t>
                            </w:r>
                          </w:p>
                          <w:p w:rsidR="00257CFD" w:rsidRPr="006735B3" w:rsidP="00257CFD" w14:textId="77777777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CD701F" w:rsidP="00CD0CB3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 w:hint="cs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701F">
                              <w:rPr>
                                <w:rFonts w:asciiTheme="minorBidi" w:eastAsiaTheme="minorHAnsi" w:hAnsiTheme="minorBidi" w:cstheme="minorBidi"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1-</w:t>
                            </w:r>
                            <w:r w:rsidRPr="00CD701F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22769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During his summer ……</w:t>
                            </w:r>
                            <w:r w:rsidRPr="00122769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acation</w:t>
                            </w:r>
                            <w:r w:rsidRPr="00122769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, he visited Dubai.  </w:t>
                            </w:r>
                            <w:r w:rsidRPr="00122769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(  v</w:t>
                            </w:r>
                            <w:r w:rsidRPr="00122769" w:rsid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   -   a  -   d )</w:t>
                            </w:r>
                          </w:p>
                          <w:p w:rsidR="00257CFD" w:rsidRPr="00CD701F" w:rsidP="003A6D2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2-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22769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I had just returned from the Cannes Film Fe</w:t>
                            </w:r>
                            <w:r w:rsidRPr="00122769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….</w:t>
                            </w:r>
                            <w:r w:rsidRPr="00122769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tival</w:t>
                            </w:r>
                            <w:r w:rsidRPr="00122769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122769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>(  q</w:t>
                            </w:r>
                            <w:r w:rsidRPr="00122769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US" w:eastAsia="en-US" w:bidi="ar-SA"/>
                                <w14:ligatures w14:val="none"/>
                              </w:rPr>
                              <w:t xml:space="preserve"> -  s  -  w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74" type="#_x0000_t202" style="width:502.8pt;height:96.51pt;margin-top:30.45pt;margin-left:-59.1pt;mso-height-percent:0;mso-height-relative:margin;mso-width-percent:0;mso-width-relative:margin;mso-wrap-distance-bottom:0;mso-wrap-distance-left:9pt;mso-wrap-distance-right:9pt;mso-wrap-distance-top:0;position:absolute;v-text-anchor:middle;z-index:251756544" filled="f" fillcolor="this" stroked="f" strokecolor="#65420d" strokeweight="2pt">
                <v:textbox>
                  <w:txbxContent>
                    <w:p w:rsidR="00257CFD" w:rsidP="00257CFD" w14:paraId="3C139A77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CD701F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A. Choose the missing letter.</w:t>
                      </w:r>
                    </w:p>
                    <w:p w:rsidR="00257CFD" w:rsidRPr="006735B3" w:rsidP="00257CFD" w14:paraId="571991C8" w14:textId="77777777">
                      <w:pPr>
                        <w:bidi/>
                        <w:spacing w:after="0" w:line="259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CD701F" w:rsidP="00CD0CB3" w14:paraId="0AFA9B99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 w:hint="cs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CD701F">
                        <w:rPr>
                          <w:rFonts w:asciiTheme="minorBidi" w:eastAsiaTheme="minorHAnsi" w:hAnsiTheme="minorBidi" w:cstheme="minorBidi"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1-</w:t>
                      </w:r>
                      <w:r w:rsidRPr="00CD701F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22769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During his summer ……</w:t>
                      </w:r>
                      <w:r w:rsidRPr="00122769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acation</w:t>
                      </w:r>
                      <w:r w:rsidRPr="00122769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, he visited Dubai.  </w:t>
                      </w:r>
                      <w:r w:rsidRPr="00122769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(  v</w:t>
                      </w:r>
                      <w:r w:rsidRPr="00122769" w:rsid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   -   a  -   d )</w:t>
                      </w:r>
                    </w:p>
                    <w:p w:rsidR="00257CFD" w:rsidRPr="00CD701F" w:rsidP="003A6D25" w14:paraId="4B2FEC50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2-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22769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I had just returned from the Cannes Film Fe</w:t>
                      </w:r>
                      <w:r w:rsidRPr="00122769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….</w:t>
                      </w:r>
                      <w:r w:rsidRPr="00122769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tival</w:t>
                      </w:r>
                      <w:r w:rsidRPr="00122769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122769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>(  q</w:t>
                      </w:r>
                      <w:r w:rsidRPr="00122769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shd w:val="clear" w:color="auto" w:fill="FFFFFF"/>
                          <w:lang w:val="en-US" w:eastAsia="en-US" w:bidi="ar-SA"/>
                          <w14:ligatures w14:val="none"/>
                        </w:rPr>
                        <w:t xml:space="preserve"> -  s  -  w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167005</wp:posOffset>
                </wp:positionV>
                <wp:extent cx="7078980" cy="15240"/>
                <wp:effectExtent l="0" t="0" r="26670" b="22860"/>
                <wp:wrapNone/>
                <wp:docPr id="941167378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789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75" style="flip:x;mso-height-percent:0;mso-height-relative:margin;mso-width-percent:0;mso-width-relative:margin;mso-wrap-distance-bottom:0;mso-wrap-distance-left:9pt;mso-wrap-distance-right:9pt;mso-wrap-distance-top:0;position:absolute;v-text-anchor:top;z-index:251788288" from="-61.2pt,13.15pt" to="496.2pt,14.35pt" fillcolor="this" stroked="t" strokecolor="black" strokeweight="0.75pt"/>
            </w:pict>
          </mc:Fallback>
        </mc:AlternateContent>
      </w:r>
      <w:r w:rsidRPr="006C3D5A">
        <w:rPr>
          <w:rFonts w:ascii="Comic Sans MS" w:hAnsi="Comic Sans M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1297034</wp:posOffset>
                </wp:positionH>
                <wp:positionV relativeFrom="paragraph">
                  <wp:posOffset>167559</wp:posOffset>
                </wp:positionV>
                <wp:extent cx="2232660" cy="449580"/>
                <wp:effectExtent l="0" t="0" r="0" b="0"/>
                <wp:wrapNone/>
                <wp:docPr id="375544126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32660" cy="4495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7157C3" w:rsidP="00257CFD" w14:textId="77777777">
                            <w:pPr>
                              <w:bidi w:val="0"/>
                              <w:spacing w:after="24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157C3">
                              <w:rPr>
                                <w:rFonts w:ascii="Segoe UI Symbol" w:hAnsi="Segoe UI Symbol" w:eastAsiaTheme="minorHAnsi" w:cs="Segoe UI Symbo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✦</w:t>
                            </w: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157C3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157C3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  <w:p w:rsidR="00257CFD" w:rsidRPr="007157C3" w:rsidP="00257CFD" w14:textId="77777777">
                            <w:pPr>
                              <w:bidi w:val="0"/>
                              <w:spacing w:after="16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57C3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Choose the </w:t>
                            </w:r>
                            <w:r w:rsidRPr="007157C3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corre</w:t>
                            </w:r>
                          </w:p>
                          <w:p w:rsidR="00257CFD" w:rsidRPr="007157C3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" o:spid="_x0000_s1076" style="width:175.8pt;height:35.4pt;margin-top:13.19pt;margin-left:102.1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8352" arcsize="10923f" filled="f" fillcolor="this" stroked="f" strokecolor="#b0761f" strokeweight="2pt">
                <v:textbox>
                  <w:txbxContent>
                    <w:p w:rsidR="00257CFD" w:rsidRPr="007157C3" w:rsidP="00257CFD" w14:paraId="6EFBF9F7" w14:textId="77777777">
                      <w:pPr>
                        <w:bidi w:val="0"/>
                        <w:spacing w:after="24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157C3">
                        <w:rPr>
                          <w:rFonts w:ascii="Segoe UI Symbol" w:hAnsi="Segoe UI Symbol" w:eastAsiaTheme="minorHAnsi" w:cs="Segoe UI Symbo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✦</w:t>
                      </w: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157C3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157C3">
                        <w:rPr>
                          <w:rFonts w:eastAsia="Times New Roman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  <w:p w:rsidR="00257CFD" w:rsidRPr="007157C3" w:rsidP="00257CFD" w14:paraId="53B16826" w14:textId="77777777">
                      <w:pPr>
                        <w:bidi w:val="0"/>
                        <w:spacing w:after="16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157C3">
                        <w:rPr>
                          <w:rFonts w:eastAsia="Times New Roman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Choose the </w:t>
                      </w:r>
                      <w:r w:rsidRPr="007157C3">
                        <w:rPr>
                          <w:rFonts w:eastAsia="Times New Roman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corre</w:t>
                      </w:r>
                    </w:p>
                    <w:p w:rsidR="00257CFD" w:rsidRPr="007157C3" w:rsidP="00257CFD" w14:paraId="57F5578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6430E">
        <w:rPr>
          <w:rFonts w:asciiTheme="minorBidi" w:eastAsiaTheme="minorHAns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   </w:t>
      </w:r>
    </w:p>
    <w:p w:rsidR="00257CFD" w:rsidP="00257CFD" w14:paraId="2A0215EE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5135920</wp:posOffset>
                </wp:positionH>
                <wp:positionV relativeFrom="paragraph">
                  <wp:posOffset>59623</wp:posOffset>
                </wp:positionV>
                <wp:extent cx="1074420" cy="365760"/>
                <wp:effectExtent l="0" t="0" r="11430" b="15240"/>
                <wp:wrapNone/>
                <wp:docPr id="174156155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6246A8" w:rsidP="00257CFD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7" type="#_x0000_t202" style="width:84.6pt;height:28.8pt;margin-top:4.69pt;margin-left:404.4pt;mso-wrap-distance-bottom:0;mso-wrap-distance-left:9pt;mso-wrap-distance-right:9pt;mso-wrap-distance-top:0;position:absolute;v-text-anchor:middle;z-index:251739136" filled="f" fillcolor="this" stroked="t" strokecolor="black" strokeweight="2pt">
                <v:textbox>
                  <w:txbxContent>
                    <w:p w:rsidR="00257CFD" w:rsidRPr="006246A8" w:rsidP="00257CFD" w14:paraId="0B9C8CBE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6246A8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P="00257CFD" w14:paraId="2D1017BD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5D6B840D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57CFD" w:rsidP="00257CFD" w14:paraId="00B5D120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260350</wp:posOffset>
                </wp:positionV>
                <wp:extent cx="2118360" cy="312420"/>
                <wp:effectExtent l="0" t="0" r="0" b="0"/>
                <wp:wrapNone/>
                <wp:docPr id="1977893342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83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CD701F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D701F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B. Write the missing letter</w:t>
                            </w:r>
                            <w:r w:rsidRPr="00CD701F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noProof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3" o:spid="_x0000_s1078" type="#_x0000_t202" style="width:166.8pt;height:24.6pt;margin-top:20.5pt;margin-left:-53.4pt;mso-width-percent:0;mso-width-relative:margin;mso-wrap-distance-bottom:0;mso-wrap-distance-left:9pt;mso-wrap-distance-right:9pt;mso-wrap-distance-top:0;position:absolute;v-text-anchor:middle;z-index:251772928" filled="f" fillcolor="this" stroked="f" strokecolor="#65420d" strokeweight="2pt">
                <v:textbox>
                  <w:txbxContent>
                    <w:p w:rsidR="00257CFD" w:rsidRPr="00CD701F" w:rsidP="00257CFD" w14:paraId="1F236D1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CD701F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B. Write the missing letter</w:t>
                      </w:r>
                      <w:r w:rsidRPr="00CD701F">
                        <w:rPr>
                          <w:rFonts w:asciiTheme="minorBidi" w:eastAsiaTheme="minorHAnsi" w:hAnsiTheme="minorBidi" w:cstheme="minorBidi"/>
                          <w:b/>
                          <w:bCs/>
                          <w:noProof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57CFD" w:rsidP="00257CFD" w14:paraId="5A246967" w14:textId="77777777">
      <w:pPr>
        <w:bidi/>
        <w:spacing w:after="160" w:line="259" w:lineRule="auto"/>
        <w:rPr>
          <w:rFonts w:ascii="Arial" w:eastAsia="Calibri" w:hAnsi="Arial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4114165</wp:posOffset>
            </wp:positionH>
            <wp:positionV relativeFrom="paragraph">
              <wp:posOffset>146050</wp:posOffset>
            </wp:positionV>
            <wp:extent cx="546100" cy="483235"/>
            <wp:effectExtent l="0" t="0" r="6350" b="0"/>
            <wp:wrapNone/>
            <wp:docPr id="1157404839" name="صورة 16" descr="AI generated Cute fish clipart design illustration 36520331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04839" name="Picture 5" descr="AI generated Cute fish clipart design illustration 36520331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FD" w:rsidRPr="006246A8" w:rsidP="00257CFD" w14:paraId="41EC77C6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357505</wp:posOffset>
                </wp:positionV>
                <wp:extent cx="2164080" cy="320040"/>
                <wp:effectExtent l="0" t="0" r="0" b="0"/>
                <wp:wrapNone/>
                <wp:docPr id="1139777096" name="مستطيل: زوايا مستديرة 11397770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4080" cy="3200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25" w:rsidRPr="003A6D25" w:rsidP="003A6D2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1-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Ca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era</w:t>
                            </w:r>
                            <w:r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( u – m – z )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39777096" o:spid="_x0000_s1079" style="width:170.4pt;height:25.2pt;margin-top:28.15pt;margin-left:-34.8pt;mso-height-percent:0;mso-height-relative:margin;mso-width-percent:0;mso-width-relative:margin;mso-wrap-distance-bottom:0;mso-wrap-distance-left:9pt;mso-wrap-distance-right:9pt;mso-wrap-distance-top:0;position:absolute;v-text-anchor:middle;z-index:251784192" arcsize="10923f" filled="f" fillcolor="this" stroked="f" strokecolor="#b0761f" strokeweight="2pt">
                <v:textbox>
                  <w:txbxContent>
                    <w:p w:rsidR="003A6D25" w:rsidRPr="003A6D25" w:rsidP="003A6D25" w14:paraId="1078FC8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1-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Ca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…..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era</w:t>
                      </w:r>
                      <w:r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( u – m – z )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17780</wp:posOffset>
            </wp:positionV>
            <wp:extent cx="537308" cy="381000"/>
            <wp:effectExtent l="0" t="0" r="0" b="0"/>
            <wp:wrapNone/>
            <wp:docPr id="1603046955" name="صورة 14" descr="Camera Clipart Images – Browse 35,010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46955" name="Picture 3" descr="Camera Clipart Images – Browse 35,010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14718" r="13635" b="1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8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 w:rsidR="00257CFD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2894965</wp:posOffset>
            </wp:positionH>
            <wp:positionV relativeFrom="paragraph">
              <wp:posOffset>3307080</wp:posOffset>
            </wp:positionV>
            <wp:extent cx="1307465" cy="663575"/>
            <wp:effectExtent l="0" t="0" r="6985" b="3175"/>
            <wp:wrapNone/>
            <wp:docPr id="582691240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9124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 w:rsidR="00257CFD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834390</wp:posOffset>
                </wp:positionH>
                <wp:positionV relativeFrom="paragraph">
                  <wp:posOffset>4045585</wp:posOffset>
                </wp:positionV>
                <wp:extent cx="2762250" cy="312420"/>
                <wp:effectExtent l="0" t="0" r="19050" b="11430"/>
                <wp:wrapNone/>
                <wp:docPr id="933199445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EE5912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5912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teacher:</w:t>
                            </w:r>
                          </w:p>
                          <w:p w:rsidR="00257CFD" w:rsidRPr="00EE5912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57CFD" w:rsidRPr="00EE5912" w:rsidP="00257CF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80" type="#_x0000_t202" style="width:217.5pt;height:24.6pt;margin-top:318.55pt;margin-left:65.7pt;mso-height-percent:0;mso-height-relative:margin;mso-position-horizontal-relative:margin;mso-wrap-distance-bottom:0;mso-wrap-distance-left:9pt;mso-wrap-distance-right:9pt;mso-wrap-distance-top:0;position:absolute;v-text-anchor:middle;z-index:251746304" filled="f" fillcolor="this" stroked="t" strokecolor="#080808" strokeweight="2pt">
                <v:textbox>
                  <w:txbxContent>
                    <w:p w:rsidR="00257CFD" w:rsidRPr="00EE5912" w:rsidP="00257CFD" w14:paraId="7203437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EE5912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teacher:</w:t>
                      </w:r>
                    </w:p>
                    <w:p w:rsidR="00257CFD" w:rsidRPr="00EE5912" w:rsidP="00257CFD" w14:paraId="0241259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257CFD" w:rsidRPr="00EE5912" w:rsidP="00257CFD" w14:paraId="184B21F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:rsidR="00257CFD" w:rsidP="00257CFD" w14:paraId="27BBC6B1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3444240</wp:posOffset>
                </wp:positionH>
                <wp:positionV relativeFrom="paragraph">
                  <wp:posOffset>52070</wp:posOffset>
                </wp:positionV>
                <wp:extent cx="1889760" cy="320040"/>
                <wp:effectExtent l="0" t="0" r="0" b="0"/>
                <wp:wrapNone/>
                <wp:docPr id="410789210" name="مستطيل: زوايا مستديرة 410789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9760" cy="3200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25" w:rsidRPr="003A6D25" w:rsidP="003A6D2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2-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Fi….h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(</w:t>
                            </w:r>
                            <w:r w:rsidRPr="003A6D25">
                              <w:rPr>
                                <w:rFonts w:asciiTheme="minorBidi" w:eastAsiaTheme="minorHAns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s   - g -  r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0789210" o:spid="_x0000_s1081" style="width:148.8pt;height:25.2pt;margin-top:4.1pt;margin-left:271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6240" arcsize="10923f" filled="f" fillcolor="this" stroked="f" strokecolor="#b0761f" strokeweight="2pt">
                <v:textbox>
                  <w:txbxContent>
                    <w:p w:rsidR="003A6D25" w:rsidRPr="003A6D25" w:rsidP="003A6D25" w14:paraId="17C24A2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2-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Fi….h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(</w:t>
                      </w:r>
                      <w:r w:rsidRPr="003A6D25">
                        <w:rPr>
                          <w:rFonts w:asciiTheme="minorBidi" w:eastAsiaTheme="minorHAns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s   - g -  r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7CFD" w:rsidRPr="002D112F" w:rsidP="00257CFD" w14:paraId="69C22D05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7D6D4C" w14:paraId="594605E9" w14:textId="77777777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lang w:val="en-US" w:eastAsia="en-US" w:bidi="ar-SA"/>
          <w14:ligatures w14:val="none"/>
        </w:rPr>
        <w:sectPr w:rsidSect="00257CFD">
          <w:footerReference w:type="default" r:id="rId20"/>
          <w:type w:val="nextPage"/>
          <w:pgSz w:w="12240" w:h="15840" w:code="1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937895</wp:posOffset>
                </wp:positionH>
                <wp:positionV relativeFrom="paragraph">
                  <wp:posOffset>8890</wp:posOffset>
                </wp:positionV>
                <wp:extent cx="3264535" cy="986155"/>
                <wp:effectExtent l="0" t="0" r="12065" b="23495"/>
                <wp:wrapNone/>
                <wp:docPr id="2136086129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64535" cy="9861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CFD" w:rsidRPr="00AB7BEE" w:rsidP="00257CFD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Traditional Arabic" w:eastAsia="Calibri" w:hAnsi="Traditional Arabic" w:cs="Traditional Arabic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B7BEE">
                              <w:rPr>
                                <w:rFonts w:ascii="Traditional Arabic" w:hAnsi="Traditional Arabic" w:eastAsiaTheme="minorHAnsi" w:cs="Traditional Arabic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The end of the questions</w:t>
                            </w:r>
                          </w:p>
                          <w:p w:rsidR="00257CFD" w:rsidRPr="00AB7BEE" w:rsidP="00257CFD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Traditional Arabic" w:eastAsia="Calibri" w:hAnsi="Traditional Arabic" w:cs="Traditional Arabic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B7BEE">
                              <w:rPr>
                                <w:rFonts w:ascii="Traditional Arabic" w:hAnsi="Traditional Arabic" w:eastAsiaTheme="minorHAnsi" w:cs="Traditional Arabic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Good luck   </w:t>
                            </w:r>
                          </w:p>
                          <w:p w:rsidR="00257CFD" w:rsidRPr="00AB7BEE" w:rsidP="00257CFD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Traditional Arabic" w:eastAsia="Calibri" w:hAnsi="Traditional Arabic" w:cs="Traditional Arabic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B7BEE">
                              <w:rPr>
                                <w:rFonts w:ascii="Traditional Arabic" w:hAnsi="Traditional Arabic" w:eastAsiaTheme="minorHAnsi" w:cs="Traditional Arabic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Your teacher ………………………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82" style="width:257.05pt;height:77.65pt;margin-top:0.7pt;margin-left:73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8592" arcsize="10923f" fillcolor="white" stroked="t" strokecolor="black" strokeweight="2pt">
                <v:textbox>
                  <w:txbxContent>
                    <w:p w:rsidR="00257CFD" w:rsidRPr="00AB7BEE" w:rsidP="00257CFD" w14:paraId="22E47EE8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Traditional Arabic" w:eastAsia="Calibri" w:hAnsi="Traditional Arabic" w:cs="Traditional Arabic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B7BEE">
                        <w:rPr>
                          <w:rFonts w:ascii="Traditional Arabic" w:hAnsi="Traditional Arabic" w:eastAsiaTheme="minorHAnsi" w:cs="Traditional Arabic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The end of the questions</w:t>
                      </w:r>
                    </w:p>
                    <w:p w:rsidR="00257CFD" w:rsidRPr="00AB7BEE" w:rsidP="00257CFD" w14:paraId="32E5531D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Traditional Arabic" w:eastAsia="Calibri" w:hAnsi="Traditional Arabic" w:cs="Traditional Arabic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AB7BEE">
                        <w:rPr>
                          <w:rFonts w:ascii="Traditional Arabic" w:hAnsi="Traditional Arabic" w:eastAsiaTheme="minorHAnsi" w:cs="Traditional Arabic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Good luck   </w:t>
                      </w:r>
                    </w:p>
                    <w:p w:rsidR="00257CFD" w:rsidRPr="00AB7BEE" w:rsidP="00257CFD" w14:paraId="22B2484B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Traditional Arabic" w:eastAsia="Calibri" w:hAnsi="Traditional Arabic" w:cs="Traditional Arabic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B7BEE">
                        <w:rPr>
                          <w:rFonts w:ascii="Traditional Arabic" w:hAnsi="Traditional Arabic" w:eastAsiaTheme="minorHAnsi" w:cs="Traditional Arabic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Your teacher ………………………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11A50" w:rsidRPr="00711A50" w:rsidP="007F273B" w14:paraId="015FBA20" w14:textId="68760E4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711A50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4244340</wp:posOffset>
                </wp:positionH>
                <wp:positionV relativeFrom="paragraph">
                  <wp:posOffset>157481</wp:posOffset>
                </wp:positionV>
                <wp:extent cx="2828925" cy="857250"/>
                <wp:effectExtent l="0" t="0" r="0" b="0"/>
                <wp:wrapNone/>
                <wp:docPr id="709572566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8925" cy="8572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11A50" w:rsidRPr="00711A50" w:rsidP="00711A50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Kingdom of Saudi Arabia</w:t>
                            </w:r>
                          </w:p>
                          <w:p w:rsidR="00711A50" w:rsidRPr="00711A50" w:rsidP="00711A50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Ministry of Education</w:t>
                            </w:r>
                          </w:p>
                          <w:p w:rsidR="00711A50" w:rsidRPr="00711A50" w:rsidP="00711A50" w14:textId="7539B0A9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………… Education Directorate</w:t>
                            </w:r>
                            <w:r>
                              <w:rPr>
                                <w:rFonts w:ascii="Century Gothic" w:hAnsi="Century Gothic" w:eastAsiaTheme="minorHAnsi" w:cstheme="minorBidi" w:hint="cs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</w:t>
                            </w:r>
                          </w:p>
                          <w:p w:rsidR="00711A50" w:rsidRPr="00711A50" w:rsidP="00711A50" w14:textId="1C0AAE3E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  <w:t>…………..</w:t>
                            </w:r>
                            <w:r w:rsidRPr="00711A50"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  <w:t xml:space="preserve">……………….. </w:t>
                            </w:r>
                            <w:r w:rsidRPr="00711A50">
                              <w:rPr>
                                <w:rFonts w:ascii="Century Gothic" w:hAnsi="Century Gothic" w:eastAsiaTheme="minorHAnsi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Intermediate School</w:t>
                            </w:r>
                          </w:p>
                          <w:p w:rsidR="00711A50" w:rsidP="00711A5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83" style="width:222.75pt;height:67.5pt;margin-top:12.4pt;margin-left:334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0336" arcsize="10923f" filled="f" fillcolor="this" stroked="f" strokeweight="0.25pt">
                <v:textbox>
                  <w:txbxContent>
                    <w:p w:rsidR="00711A50" w:rsidRPr="00711A50" w:rsidP="00711A50" w14:paraId="17CAB9E3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Kingdom of Saudi Arabia</w:t>
                      </w:r>
                    </w:p>
                    <w:p w:rsidR="00711A50" w:rsidRPr="00711A50" w:rsidP="00711A50" w14:paraId="5749E526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Ministry of Education</w:t>
                      </w:r>
                    </w:p>
                    <w:p w:rsidR="00711A50" w:rsidRPr="00711A50" w:rsidP="00711A50" w14:paraId="48E8B8AC" w14:textId="7539B0A9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………… Education Directorate</w:t>
                      </w:r>
                      <w:r>
                        <w:rPr>
                          <w:rFonts w:ascii="Century Gothic" w:hAnsi="Century Gothic" w:eastAsiaTheme="minorHAnsi" w:cstheme="minorBidi" w:hint="cs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  <w:t>............</w:t>
                      </w:r>
                    </w:p>
                    <w:p w:rsidR="00711A50" w:rsidRPr="00711A50" w:rsidP="00711A50" w14:paraId="23017E78" w14:textId="1C0AAE3E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  <w:t>…………..</w:t>
                      </w:r>
                      <w:r w:rsidRPr="00711A50"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  <w:t xml:space="preserve">……………….. </w:t>
                      </w:r>
                      <w:r w:rsidRPr="00711A50">
                        <w:rPr>
                          <w:rFonts w:ascii="Century Gothic" w:hAnsi="Century Gothic" w:eastAsiaTheme="minorHAnsi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Intermediate School</w:t>
                      </w:r>
                    </w:p>
                    <w:p w:rsidR="00711A50" w:rsidP="00711A50" w14:paraId="0B5D8F3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Calibri" w:hAnsi="Comic Sans MS" w:cs="Arial" w:hint="cs"/>
          <w:b/>
          <w:bCs/>
          <w:noProof/>
          <w:color w:val="0070C0"/>
          <w:kern w:val="0"/>
          <w:sz w:val="28"/>
          <w:szCs w:val="28"/>
          <w:rtl/>
          <w:lang w:val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157480</wp:posOffset>
            </wp:positionV>
            <wp:extent cx="1276350" cy="647700"/>
            <wp:effectExtent l="0" t="0" r="0" b="0"/>
            <wp:wrapNone/>
            <wp:docPr id="112771089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1089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Arial"/>
          <w:b/>
          <w:bCs/>
          <w:noProof/>
          <w:color w:val="0070C0"/>
          <w:kern w:val="0"/>
          <w:sz w:val="44"/>
          <w:szCs w:val="44"/>
          <w:rtl/>
          <w:lang w:val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2767964</wp:posOffset>
            </wp:positionH>
            <wp:positionV relativeFrom="paragraph">
              <wp:posOffset>109855</wp:posOffset>
            </wp:positionV>
            <wp:extent cx="1343025" cy="790575"/>
            <wp:effectExtent l="0" t="0" r="9525" b="9525"/>
            <wp:wrapNone/>
            <wp:docPr id="1046316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16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>
        <w:rPr>
          <w:rFonts w:ascii="Comic Sans MS" w:eastAsia="Calibri" w:hAnsi="Comic Sans MS" w:cs="Arial" w:hint="cs"/>
          <w:b/>
          <w:bCs/>
          <w:color w:val="0070C0"/>
          <w:kern w:val="0"/>
          <w:sz w:val="44"/>
          <w:szCs w:val="44"/>
          <w:rtl/>
          <w:lang w:val="en-US" w:eastAsia="en-US" w:bidi="ar-SA"/>
          <w14:ligatures w14:val="none"/>
        </w:rPr>
        <w:t xml:space="preserve">                                     </w:t>
      </w:r>
    </w:p>
    <w:tbl>
      <w:tblPr>
        <w:tblStyle w:val="TableNormal"/>
        <w:tblpPr w:leftFromText="180" w:rightFromText="180" w:vertAnchor="text" w:horzAnchor="margin" w:tblpY="7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</w:tblGrid>
      <w:tr w14:paraId="6F25E9B9" w14:textId="77777777" w:rsidTr="00711A5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817" w:type="dxa"/>
            <w:shd w:val="clear" w:color="auto" w:fill="auto"/>
          </w:tcPr>
          <w:p w:rsidR="00711A50" w:rsidRPr="00711A50" w:rsidP="00711A50" w14:paraId="7D20D204" w14:textId="77777777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3" w:name="_Hlk153311353"/>
          </w:p>
        </w:tc>
      </w:tr>
      <w:tr w14:paraId="1A46D500" w14:textId="77777777" w:rsidTr="00711A50">
        <w:tblPrEx>
          <w:tblW w:w="0" w:type="auto"/>
          <w:tblLook w:val="04A0"/>
        </w:tblPrEx>
        <w:tc>
          <w:tcPr>
            <w:tcW w:w="817" w:type="dxa"/>
            <w:shd w:val="clear" w:color="auto" w:fill="auto"/>
          </w:tcPr>
          <w:p w:rsidR="00711A50" w:rsidRPr="00711A50" w:rsidP="00711A50" w14:paraId="1C844B3B" w14:textId="77777777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11A50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20</w:t>
            </w:r>
          </w:p>
        </w:tc>
      </w:tr>
    </w:tbl>
    <w:bookmarkEnd w:id="3"/>
    <w:p w:rsidR="00711A50" w:rsidRPr="00711A50" w:rsidP="007F273B" w14:paraId="122DC830" w14:textId="1D73399D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Comic Sans MS" w:eastAsia="Calibri" w:hAnsi="Comic Sans MS" w:cs="Arial" w:hint="cs"/>
          <w:b/>
          <w:bCs/>
          <w:color w:val="0070C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                         </w:t>
      </w:r>
      <w:r>
        <w:rPr>
          <w:rFonts w:ascii="Comic Sans MS" w:eastAsia="Calibri" w:hAnsi="Comic Sans MS" w:cs="Arial"/>
          <w:b/>
          <w:bCs/>
          <w:color w:val="0070C0"/>
          <w:kern w:val="0"/>
          <w:sz w:val="28"/>
          <w:szCs w:val="28"/>
          <w:lang w:val="en-US" w:eastAsia="en-US" w:bidi="ar-SA"/>
          <w14:ligatures w14:val="none"/>
        </w:rPr>
        <w:t xml:space="preserve">Total                                                                                       </w:t>
      </w:r>
    </w:p>
    <w:p w:rsidR="00711A50" w:rsidP="007F273B" w14:paraId="354CFCCB" w14:textId="4BA7957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rtl/>
          <w:lang w:val="en-US" w:eastAsia="en-US" w:bidi="ar-SA"/>
          <w14:ligatures w14:val="none"/>
        </w:rPr>
      </w:pPr>
    </w:p>
    <w:p w:rsidR="00711A50" w:rsidRPr="00711A50" w:rsidP="007F273B" w14:paraId="4F79376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"/>
          <w:szCs w:val="4"/>
          <w:rtl/>
          <w:lang w:val="en-US" w:eastAsia="en-US" w:bidi="ar-SA"/>
          <w14:ligatures w14:val="none"/>
        </w:rPr>
      </w:pPr>
    </w:p>
    <w:p w:rsidR="00711A50" w:rsidRPr="00711A50" w:rsidP="00711A50" w14:paraId="2EEBA1A4" w14:textId="750F740D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711A50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>Midterm Test</w:t>
      </w:r>
      <w:r w:rsidR="001C7C2F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units </w:t>
      </w:r>
      <w:r w:rsidR="004C5E8A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>1</w:t>
      </w:r>
      <w:r w:rsidR="001C7C2F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&amp; </w:t>
      </w:r>
      <w:r w:rsidR="004C5E8A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>2</w:t>
      </w:r>
      <w:r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         </w:t>
      </w:r>
      <w:r w:rsidRPr="00711A50"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</w:p>
    <w:tbl>
      <w:tblPr>
        <w:tblStyle w:val="ListTable3Accent3"/>
        <w:tblpPr w:leftFromText="180" w:rightFromText="180" w:vertAnchor="text" w:horzAnchor="margin" w:tblpY="95"/>
        <w:bidiVisual/>
        <w:tblW w:w="0" w:type="auto"/>
        <w:tblLook w:val="04A0"/>
      </w:tblPr>
      <w:tblGrid>
        <w:gridCol w:w="10906"/>
      </w:tblGrid>
      <w:tr w14:paraId="3446BA40" w14:textId="77777777" w:rsidTr="005B24BA">
        <w:tblPrEx>
          <w:tblW w:w="0" w:type="auto"/>
          <w:tblLook w:val="04A0"/>
        </w:tblPrEx>
        <w:tc>
          <w:tcPr>
            <w:tcW w:w="10906" w:type="dxa"/>
          </w:tcPr>
          <w:p w:rsidR="00711A50" w:rsidRPr="00234367" w:rsidP="00711A50" w14:paraId="3F54D39B" w14:textId="225C512C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omic Sans MS" w:eastAsia="Calibri" w:hAnsi="Comic Sans MS" w:cs="Arial" w:hint="cs"/>
                <w:b w:val="0"/>
                <w:bCs w:val="0"/>
                <w:color w:val="auto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  <w:t>Second</w:t>
            </w:r>
            <w:r w:rsidRPr="00711A50">
              <w:rPr>
                <w:rFonts w:ascii="Comic Sans MS" w:eastAsia="Calibri" w:hAnsi="Comic Sans MS" w:cs="Arial"/>
                <w:b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Intermediate Grade</w:t>
            </w:r>
          </w:p>
        </w:tc>
      </w:tr>
    </w:tbl>
    <w:p w:rsidR="00E75927" w:rsidRPr="007F273B" w:rsidP="007F273B" w14:paraId="46A12596" w14:textId="297638BA">
      <w:pPr>
        <w:tabs>
          <w:tab w:val="center" w:pos="5670"/>
        </w:tabs>
        <w:bidi/>
        <w:spacing w:after="200" w:line="276" w:lineRule="auto"/>
        <w:rPr>
          <w:rFonts w:asciiTheme="minorHAnsi" w:eastAsiaTheme="minorHAnsi" w:hAnsiTheme="minorHAnsi" w:cstheme="minorBidi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p w:rsidR="007F273B" w:rsidRPr="007F273B" w:rsidP="007F273B" w14:paraId="4BCD341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/>
          <w:kern w:val="2"/>
          <w:sz w:val="2"/>
          <w:szCs w:val="2"/>
          <w:rtl/>
          <w:lang w:val="en-US" w:eastAsia="en-US" w:bidi="ar-SA"/>
          <w14:ligatures w14:val="standardContextual"/>
        </w:rPr>
        <w:tab/>
      </w:r>
    </w:p>
    <w:p w:rsidR="007F273B" w:rsidRPr="007F273B" w:rsidP="007F273B" w14:paraId="1A5491FB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RPr="007F273B" w:rsidP="007F273B" w14:paraId="39710E12" w14:textId="279D1DB4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RPr="007F273B" w:rsidP="007F273B" w14:paraId="3F25119F" w14:textId="222E3B5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7F273B" w:rsidRPr="007F273B" w:rsidP="007F273B" w14:paraId="08DAA2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370EFE" w:rsidRPr="007F273B" w:rsidP="007F273B" w14:paraId="3E1FBE4A" w14:textId="3EAC0C28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:lang w:val="en-US" w:eastAsia="en-US" w:bidi="ar-SA"/>
          <w14:ligatures w14:val="none"/>
        </w:rPr>
        <w:t>Name …………………………………                                           Class ………………………………</w:t>
      </w:r>
    </w:p>
    <w:p w:rsidR="00E75927" w:rsidP="00E75927" w14:paraId="38BEBB74" w14:textId="17ACDD49">
      <w:pPr>
        <w:tabs>
          <w:tab w:val="left" w:pos="2118"/>
        </w:tabs>
        <w:bidi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206375</wp:posOffset>
                </wp:positionV>
                <wp:extent cx="681990" cy="311785"/>
                <wp:effectExtent l="11430" t="10795" r="11430" b="10795"/>
                <wp:wrapNone/>
                <wp:docPr id="16880591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1543" w:rsidRPr="00705C03" w:rsidP="00C41543" w14:textId="2604C32E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 w:rsidR="005A39DF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84" type="#_x0000_t202" style="width:53.7pt;height:24.55pt;margin-top:16.25pt;margin-left:491.25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t" strokecolor="black" strokeweight="0.25pt">
                <v:textbox>
                  <w:txbxContent>
                    <w:p w:rsidR="00C41543" w:rsidRPr="00705C03" w:rsidP="00C41543" w14:paraId="01895F6D" w14:textId="2604C32E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 w:rsidR="005A39DF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34367" w:rsidR="00234367">
        <w:rPr>
          <w:rFonts w:ascii="Arial" w:eastAsia="Times New Roman" w:hAnsi="Arial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215265</wp:posOffset>
                </wp:positionV>
                <wp:extent cx="185737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367" w:rsidRPr="00C65E30" w:rsidP="0023436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65E30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Comprehension</w:t>
                            </w:r>
                          </w:p>
                          <w:p w:rsidR="00234367" w:rsidRPr="00F7155F" w:rsidP="0023436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85" type="#_x0000_t202" style="width:146.25pt;height:24.55pt;margin-top:16.95pt;margin-left:209pt;mso-height-percent:0;mso-height-relative:margin;mso-width-percent:0;mso-width-relative:margin;mso-wrap-distance-bottom:0;mso-wrap-distance-left:9pt;mso-wrap-distance-right:9pt;mso-wrap-distance-top:0;position:absolute;v-text-anchor:top;z-index:251794432" fillcolor="white" stroked="t" strokecolor="black" strokeweight="1pt">
                <v:textbox>
                  <w:txbxContent>
                    <w:p w:rsidR="00234367" w:rsidRPr="00C65E30" w:rsidP="00234367" w14:paraId="36CB4A8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</w:pPr>
                      <w:r w:rsidRPr="00C65E30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Comprehension</w:t>
                      </w:r>
                    </w:p>
                    <w:p w:rsidR="00234367" w:rsidRPr="00F7155F" w:rsidP="00234367" w14:paraId="2FF82E2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73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  __________________________________________________________________________________________</w:t>
      </w:r>
    </w:p>
    <w:p w:rsidR="00C41543" w:rsidRPr="00C41543" w:rsidP="00C41543" w14:paraId="12F71EA2" w14:textId="254E70EA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A39DF" w:rsidP="005A39DF" w14:paraId="407DF2B9" w14:textId="77777777">
      <w:pPr>
        <w:bidi w:val="0"/>
        <w:spacing w:after="0" w:line="240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5A39DF" w:rsidRPr="005A39DF" w:rsidP="005A39DF" w14:paraId="46D31F1E" w14:textId="77777777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10"/>
          <w:szCs w:val="10"/>
          <w:u w:val="single"/>
          <w:lang w:val="en-US" w:eastAsia="en-US" w:bidi="ar-SA"/>
          <w14:ligatures w14:val="none"/>
        </w:rPr>
      </w:pPr>
    </w:p>
    <w:p w:rsidR="005A39DF" w:rsidRPr="005A39DF" w:rsidP="005A39DF" w14:paraId="3AD571A8" w14:textId="77777777">
      <w:pPr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0"/>
          <w:szCs w:val="20"/>
          <w:u w:val="single"/>
          <w:lang w:val="en-US" w:eastAsia="en-US" w:bidi="ar-SA"/>
          <w14:ligatures w14:val="non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Read the following then answer the questions:</w:t>
      </w:r>
    </w:p>
    <w:p w:rsidR="005A39DF" w:rsidRPr="005A39DF" w:rsidP="005A39DF" w14:paraId="29761AB1" w14:textId="77777777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FF0000"/>
          <w:kern w:val="0"/>
          <w:sz w:val="4"/>
          <w:szCs w:val="4"/>
          <w:u w:val="single"/>
          <w:lang w:val="en-US" w:eastAsia="en-US" w:bidi="ar-SA"/>
          <w14:ligatures w14:val="none"/>
        </w:rPr>
      </w:pPr>
    </w:p>
    <w:p w:rsidR="003D30E2" w:rsidP="003D30E2" w14:paraId="190E9811" w14:textId="298F127C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4" w:name="_Hlk153398106"/>
      <w:r>
        <w:rPr>
          <w:rFonts w:eastAsia="Times New Roman" w:asciiTheme="majorBidi" w:hAnsiTheme="majorBidi" w:cstheme="majorBidi"/>
          <w:color w:val="000000"/>
          <w:kern w:val="0"/>
          <w:sz w:val="28"/>
          <w:szCs w:val="28"/>
          <w:lang w:val="en-US" w:eastAsia="en-US" w:bidi="ar-SA"/>
          <w14:ligatures w14:val="none"/>
        </w:rPr>
        <w:t xml:space="preserve">    </w:t>
      </w:r>
      <w:r w:rsidRPr="003D30E2">
        <w:rPr>
          <w:rFonts w:eastAsia="Times New Roman" w:asciiTheme="majorBidi" w:hAnsiTheme="majorBidi" w:cstheme="majorBidi"/>
          <w:color w:val="000000"/>
          <w:kern w:val="0"/>
          <w:sz w:val="28"/>
          <w:szCs w:val="28"/>
          <w:lang w:val="en-US" w:eastAsia="en-US" w:bidi="ar-SA"/>
          <w14:ligatures w14:val="none"/>
        </w:rPr>
        <w:t>Last weekend, I went to a new shopping mall that opened last month. The shopping mall is so huge and has five gates. Inside the mall, there are many stores and a place for people to pray. Also, the mall has a food area with more than 5 different restaurants</w:t>
      </w:r>
      <w:r w:rsidRPr="003D30E2">
        <w:rPr>
          <w:rFonts w:ascii="Comic Sans MS" w:eastAsia="Times New Roman" w:hAnsi="Comic Sans MS" w:cs="Arial"/>
          <w:b/>
          <w:bCs/>
          <w:kern w:val="0"/>
          <w:sz w:val="24"/>
          <w:szCs w:val="24"/>
          <w:lang w:val="en-US" w:eastAsia="en-US" w:bidi="ar-SA"/>
          <w14:ligatures w14:val="none"/>
        </w:rPr>
        <w:t>.</w:t>
      </w:r>
      <w:r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 </w:t>
      </w:r>
    </w:p>
    <w:p w:rsidR="005A39DF" w:rsidRPr="005A39DF" w:rsidP="003D30E2" w14:paraId="65EF5968" w14:textId="3E1A7BDD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A- Put (</w:t>
      </w: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8"/>
          <w:szCs w:val="28"/>
          <w:u w:val="single"/>
          <w:lang w:val="en-US" w:eastAsia="en-US" w:bidi="ar-SA"/>
          <w14:ligatures w14:val="none"/>
        </w:rPr>
        <w:t>√</w:t>
      </w: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)</w:t>
      </w: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for true or ( </w:t>
      </w:r>
      <w:r w:rsidRPr="005A39DF">
        <w:rPr>
          <w:rFonts w:ascii="Arial" w:eastAsia="Times New Roman" w:hAnsi="Arial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t>ᵡ</w:t>
      </w: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) for false :</w:t>
      </w:r>
    </w:p>
    <w:bookmarkEnd w:id="4"/>
    <w:p w:rsidR="005A39DF" w:rsidRPr="005A39DF" w:rsidP="005A39DF" w14:paraId="2A45CF69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4"/>
          <w:szCs w:val="4"/>
          <w:u w:val="single"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Y="185"/>
        <w:bidiVisual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845"/>
        <w:gridCol w:w="9207"/>
      </w:tblGrid>
      <w:tr w14:paraId="3B3EF2A4" w14:textId="77777777" w:rsidTr="004C5E8A">
        <w:tblPrEx>
          <w:tblW w:w="0" w:type="auto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63"/>
        </w:trPr>
        <w:tc>
          <w:tcPr>
            <w:tcW w:w="184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A39DF" w:rsidRPr="005A39DF" w:rsidP="004C5E8A" w14:paraId="5332C6CF" w14:textId="77777777">
            <w:pPr>
              <w:tabs>
                <w:tab w:val="left" w:pos="855"/>
              </w:tabs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A39DF">
              <w:rPr>
                <w:rFonts w:ascii="Comic Sans MS" w:eastAsia="Calibri" w:hAnsi="Comic Sans MS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(         )</w:t>
            </w:r>
          </w:p>
        </w:tc>
        <w:tc>
          <w:tcPr>
            <w:tcW w:w="920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9DF" w:rsidRPr="005A39DF" w:rsidP="005A39DF" w14:paraId="5E01E0F8" w14:textId="77777777">
            <w:pPr>
              <w:bidi/>
              <w:spacing w:after="0" w:line="240" w:lineRule="auto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5A39DF" w:rsidRPr="005A39DF" w:rsidP="005A39DF" w14:paraId="092067E8" w14:textId="581763A1">
            <w:pPr>
              <w:tabs>
                <w:tab w:val="left" w:pos="1371"/>
                <w:tab w:val="right" w:pos="8991"/>
              </w:tabs>
              <w:bidi/>
              <w:spacing w:after="0" w:line="240" w:lineRule="auto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ab/>
            </w: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ab/>
              <w:t xml:space="preserve">1. </w:t>
            </w:r>
            <w:r w:rsidRPr="005A39DF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3D30E2">
              <w:rPr>
                <w:rFonts w:eastAsia="Times New Roman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The shopping mall opened last week.</w:t>
            </w:r>
            <w:r w:rsidRPr="004C5E8A">
              <w:rPr>
                <w:rFonts w:eastAsia="Times New Roman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</w:t>
            </w:r>
          </w:p>
        </w:tc>
      </w:tr>
      <w:tr w14:paraId="325CB72E" w14:textId="77777777" w:rsidTr="004C5E8A">
        <w:tblPrEx>
          <w:tblW w:w="0" w:type="auto"/>
          <w:tblLook w:val="04A0"/>
        </w:tblPrEx>
        <w:trPr>
          <w:trHeight w:val="55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5A39DF" w:rsidRPr="005A39DF" w:rsidP="004C5E8A" w14:paraId="78EF62BA" w14:textId="73EB050B">
            <w:pPr>
              <w:bidi/>
              <w:spacing w:after="0" w:line="240" w:lineRule="auto"/>
              <w:jc w:val="center"/>
              <w:rPr>
                <w:rFonts w:ascii="Comic Sans MS" w:eastAsia="Calibri" w:hAnsi="Comic Sans MS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A39DF">
              <w:rPr>
                <w:rFonts w:ascii="Comic Sans MS" w:eastAsia="Calibri" w:hAnsi="Comic Sans MS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(         )</w:t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9DF" w:rsidRPr="005A39DF" w:rsidP="005A39DF" w14:paraId="12AB8205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5A39DF" w:rsidRPr="005A39DF" w:rsidP="005A39DF" w14:paraId="58A7A473" w14:textId="450E41EA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2.  </w:t>
            </w:r>
            <w:r w:rsidRPr="003D30E2" w:rsidR="003D30E2">
              <w:rPr>
                <w:rFonts w:eastAsia="Times New Roman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The mall has five gates</w:t>
            </w:r>
            <w:r w:rsidRPr="006365F6" w:rsidR="001C7C2F">
              <w:rPr>
                <w:rFonts w:eastAsia="Times New Roman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 w:rsidRPr="006365F6">
              <w:rPr>
                <w:rFonts w:eastAsia="Times New Roman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5A39DF" w:rsidRPr="004C5E8A" w:rsidP="005A39DF" w14:paraId="29EC2CAA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12"/>
          <w:szCs w:val="12"/>
          <w:lang w:val="en-US" w:eastAsia="en-US" w:bidi="ar-SA"/>
          <w14:ligatures w14:val="none"/>
        </w:rPr>
      </w:pPr>
    </w:p>
    <w:p w:rsidR="005A39DF" w:rsidRPr="005A39DF" w:rsidP="005A39DF" w14:paraId="4C29D241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8"/>
          <w:szCs w:val="8"/>
          <w:lang w:val="en-US" w:eastAsia="en-US" w:bidi="ar-SA"/>
          <w14:ligatures w14:val="none"/>
        </w:rPr>
      </w:pPr>
    </w:p>
    <w:p w:rsidR="005A39DF" w:rsidRPr="005A39DF" w:rsidP="005A39DF" w14:paraId="40AEB063" w14:textId="2DEF30A4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B- Choose the right answer:</w:t>
      </w:r>
    </w:p>
    <w:p w:rsidR="005A39DF" w:rsidRPr="005A39DF" w:rsidP="005A39DF" w14:paraId="08B1A07B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4"/>
          <w:szCs w:val="4"/>
          <w:u w:val="single"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Y="20"/>
        <w:bidiVisual/>
        <w:tblW w:w="1104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409"/>
        <w:gridCol w:w="1275"/>
        <w:gridCol w:w="993"/>
        <w:gridCol w:w="992"/>
        <w:gridCol w:w="6374"/>
      </w:tblGrid>
      <w:tr w14:paraId="5326B0CE" w14:textId="77777777" w:rsidTr="00862FB9">
        <w:tblPrEx>
          <w:tblW w:w="11043" w:type="dxa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413"/>
        </w:trPr>
        <w:tc>
          <w:tcPr>
            <w:tcW w:w="1409" w:type="dxa"/>
            <w:shd w:val="clear" w:color="auto" w:fill="auto"/>
          </w:tcPr>
          <w:p w:rsidR="005A39DF" w:rsidRPr="004C5E8A" w:rsidP="00B16E2C" w14:paraId="21665259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  <w:p w:rsidR="005A39DF" w:rsidRPr="005A39DF" w:rsidP="00B16E2C" w14:paraId="6D71D4A1" w14:textId="57F5E4B8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beautiful </w:t>
            </w:r>
            <w:r w:rsidR="001C7C2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5A39DF" w:rsidRPr="004C5E8A" w:rsidP="00B16E2C" w14:paraId="42F71C73" w14:textId="77777777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</w:p>
          <w:p w:rsidR="005A39DF" w:rsidRPr="005A39DF" w:rsidP="00B16E2C" w14:paraId="1D0B3A47" w14:textId="2FB72D2E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crowded</w:t>
            </w:r>
            <w:r w:rsidRPr="005A39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5A39DF" w:rsidRPr="004C5E8A" w:rsidP="00B16E2C" w14:paraId="52C768BE" w14:textId="77777777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</w:pPr>
          </w:p>
          <w:p w:rsidR="005A39DF" w:rsidRPr="005A39DF" w:rsidP="00B16E2C" w14:paraId="470A2EA5" w14:textId="77777777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</w:p>
          <w:p w:rsidR="005A39DF" w:rsidRPr="005A39DF" w:rsidP="00B16E2C" w14:paraId="6CAC3FD0" w14:textId="7CE913E8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  <w:r w:rsidRPr="005A39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3D30E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huge</w:t>
            </w:r>
          </w:p>
        </w:tc>
        <w:tc>
          <w:tcPr>
            <w:tcW w:w="992" w:type="dxa"/>
            <w:shd w:val="clear" w:color="auto" w:fill="auto"/>
          </w:tcPr>
          <w:p w:rsidR="005A39DF" w:rsidRPr="004C5E8A" w:rsidP="00B16E2C" w14:paraId="27190088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A39DF" w:rsidRPr="005A39DF" w:rsidP="00B16E2C" w14:paraId="05361F87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</w:p>
          <w:p w:rsidR="005A39DF" w:rsidRPr="005A39DF" w:rsidP="00B16E2C" w14:paraId="0864216A" w14:textId="0298128E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Calibri" w:eastAsia="Times New Roman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small</w:t>
            </w:r>
          </w:p>
        </w:tc>
        <w:tc>
          <w:tcPr>
            <w:tcW w:w="6374" w:type="dxa"/>
            <w:shd w:val="clear" w:color="auto" w:fill="auto"/>
          </w:tcPr>
          <w:p w:rsidR="005A39DF" w:rsidRPr="005A39DF" w:rsidP="005A39DF" w14:paraId="046288CC" w14:textId="7B0B209C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5A39DF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1-</w:t>
            </w:r>
            <w:r w:rsidR="003D30E2">
              <w:rPr>
                <w:rFonts w:eastAsia="Calibri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The mall is so </w:t>
            </w:r>
            <w:r w:rsidRPr="004C49CE">
              <w:rPr>
                <w:rFonts w:eastAsia="Calibri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______.  </w:t>
            </w:r>
            <w:r w:rsidRPr="004C49CE">
              <w:rPr>
                <w:rFonts w:ascii="Comic Sans MS" w:eastAsia="Times New Roman" w:hAnsi="Comic Sans MS" w:cs="Arial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B0E228A" w14:textId="77777777" w:rsidTr="00862FB9">
        <w:tblPrEx>
          <w:tblW w:w="11043" w:type="dxa"/>
          <w:tblLook w:val="04A0"/>
        </w:tblPrEx>
        <w:trPr>
          <w:trHeight w:val="384"/>
        </w:trPr>
        <w:tc>
          <w:tcPr>
            <w:tcW w:w="1409" w:type="dxa"/>
            <w:shd w:val="clear" w:color="auto" w:fill="auto"/>
          </w:tcPr>
          <w:p w:rsidR="005A39DF" w:rsidRPr="001C7C2F" w:rsidP="001C7C2F" w14:paraId="0E59BF9B" w14:textId="1F4A7AB2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sleep</w:t>
            </w:r>
          </w:p>
        </w:tc>
        <w:tc>
          <w:tcPr>
            <w:tcW w:w="1275" w:type="dxa"/>
            <w:shd w:val="clear" w:color="auto" w:fill="auto"/>
          </w:tcPr>
          <w:p w:rsidR="005A39DF" w:rsidRPr="001C7C2F" w:rsidP="001C7C2F" w14:paraId="24185EF3" w14:textId="16EB06E0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pray</w:t>
            </w:r>
          </w:p>
        </w:tc>
        <w:tc>
          <w:tcPr>
            <w:tcW w:w="993" w:type="dxa"/>
            <w:shd w:val="clear" w:color="auto" w:fill="auto"/>
          </w:tcPr>
          <w:p w:rsidR="005A39DF" w:rsidRPr="001C7C2F" w:rsidP="001C7C2F" w14:paraId="55FF483F" w14:textId="6DA1A3BB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play</w:t>
            </w:r>
          </w:p>
        </w:tc>
        <w:tc>
          <w:tcPr>
            <w:tcW w:w="992" w:type="dxa"/>
            <w:shd w:val="clear" w:color="auto" w:fill="auto"/>
          </w:tcPr>
          <w:p w:rsidR="005A39DF" w:rsidRPr="001C7C2F" w:rsidP="001C7C2F" w14:paraId="3D838D07" w14:textId="17AFC6E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study</w:t>
            </w:r>
          </w:p>
        </w:tc>
        <w:tc>
          <w:tcPr>
            <w:tcW w:w="6374" w:type="dxa"/>
            <w:shd w:val="clear" w:color="auto" w:fill="auto"/>
          </w:tcPr>
          <w:p w:rsidR="005A39DF" w:rsidRPr="005A39DF" w:rsidP="005A39DF" w14:paraId="7AC60DD8" w14:textId="25E4E27D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A39DF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 w:rsidR="00862FB9">
              <w:rPr>
                <w:rFonts w:eastAsia="Calibri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Inside the mall there is a place for people to </w:t>
            </w:r>
            <w:r w:rsidRPr="004C49CE">
              <w:rPr>
                <w:rFonts w:eastAsia="Calibri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___</w:t>
            </w:r>
            <w:r w:rsidR="00862FB9">
              <w:rPr>
                <w:rFonts w:eastAsia="Calibri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C49CE">
              <w:rPr>
                <w:rFonts w:eastAsia="Calibri" w:asciiTheme="majorBidi" w:hAnsiTheme="majorBidi" w:cstheme="maj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. </w:t>
            </w:r>
          </w:p>
        </w:tc>
      </w:tr>
    </w:tbl>
    <w:p w:rsidR="005A39DF" w:rsidRPr="005A39DF" w:rsidP="005A39DF" w14:paraId="084FC068" w14:textId="77777777">
      <w:pPr>
        <w:tabs>
          <w:tab w:val="left" w:pos="1232"/>
        </w:tabs>
        <w:bidi w:val="0"/>
        <w:spacing w:after="0" w:line="240" w:lineRule="auto"/>
        <w:ind w:left="420"/>
        <w:rPr>
          <w:rFonts w:ascii="Arial" w:eastAsia="Times New Roman" w:hAnsi="Arial" w:cs="Arial"/>
          <w:color w:val="000000"/>
          <w:kern w:val="0"/>
          <w:sz w:val="28"/>
          <w:szCs w:val="28"/>
          <w:lang w:val="en-US" w:eastAsia="en-US" w:bidi="ar-SA"/>
          <w14:ligatures w14:val="none"/>
        </w:rPr>
      </w:pPr>
      <w:r w:rsidRPr="005A39DF">
        <w:rPr>
          <w:rFonts w:ascii="Arial" w:eastAsia="Times New Roman" w:hAnsi="Arial" w:cs="Arial"/>
          <w:color w:val="000000"/>
          <w:kern w:val="0"/>
          <w:sz w:val="28"/>
          <w:szCs w:val="28"/>
          <w:lang w:val="en-US" w:eastAsia="en-US" w:bidi="ar-SA"/>
          <w14:ligatures w14:val="none"/>
        </w:rPr>
        <w:t>_________________________________________________________________</w:t>
      </w:r>
    </w:p>
    <w:p w:rsidR="00CE3E5B" w:rsidP="00CE3E5B" w14:paraId="3070D845" w14:textId="61390801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 w:rsidRPr="005A39DF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79375</wp:posOffset>
                </wp:positionV>
                <wp:extent cx="681990" cy="311785"/>
                <wp:effectExtent l="11430" t="6985" r="11430" b="5080"/>
                <wp:wrapNone/>
                <wp:docPr id="751816876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39DF" w:rsidRPr="00705C03" w:rsidP="005A39DF" w14:textId="77777777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" o:spid="_x0000_s1086" type="#_x0000_t202" style="width:53.7pt;height:24.55pt;margin-top:6.25pt;margin-left:491.4pt;mso-height-percent:0;mso-height-relative:page;mso-width-percent:0;mso-width-relative:page;mso-wrap-distance-bottom:0;mso-wrap-distance-left:9pt;mso-wrap-distance-right:9pt;mso-wrap-distance-top:0;position:absolute;v-text-anchor:top;z-index:251800576" fillcolor="white" stroked="t" strokecolor="black" strokeweight="0.25pt">
                <v:textbox>
                  <w:txbxContent>
                    <w:p w:rsidR="005A39DF" w:rsidRPr="00705C03" w:rsidP="005A39DF" w14:paraId="27A9FB3D" w14:textId="77777777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83820</wp:posOffset>
                </wp:positionV>
                <wp:extent cx="1857375" cy="311785"/>
                <wp:effectExtent l="0" t="0" r="28575" b="12065"/>
                <wp:wrapNone/>
                <wp:docPr id="1035422766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39DF" w:rsidRPr="00C65E30" w:rsidP="005A39D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65E30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87" type="#_x0000_t202" style="width:146.25pt;height:24.55pt;margin-top:6.6pt;margin-left:209pt;mso-height-percent:0;mso-height-relative:margin;mso-width-percent:0;mso-width-relative:margin;mso-wrap-distance-bottom:0;mso-wrap-distance-left:9pt;mso-wrap-distance-right:9pt;mso-wrap-distance-top:0;position:absolute;v-text-anchor:top;z-index:251798528" fillcolor="white" stroked="t" strokecolor="black" strokeweight="1pt">
                <v:textbox>
                  <w:txbxContent>
                    <w:p w:rsidR="005A39DF" w:rsidRPr="00C65E30" w:rsidP="005A39DF" w14:paraId="3F18188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C65E30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:rsidR="005A39DF" w:rsidRPr="004C49CE" w:rsidP="005A39DF" w14:paraId="1A726DFB" w14:textId="1EB9B904">
      <w:pPr>
        <w:tabs>
          <w:tab w:val="left" w:pos="1232"/>
        </w:tabs>
        <w:bidi w:val="0"/>
        <w:spacing w:after="0" w:line="240" w:lineRule="auto"/>
        <w:ind w:left="420"/>
        <w:jc w:val="center"/>
        <w:rPr>
          <w:rFonts w:ascii="Arial" w:eastAsia="Times New Roman" w:hAnsi="Arial" w:cs="Arial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5A39DF" w:rsidRPr="004C49CE" w:rsidP="005A39DF" w14:paraId="32F1F5B9" w14:textId="77777777">
      <w:pPr>
        <w:tabs>
          <w:tab w:val="left" w:pos="1232"/>
        </w:tabs>
        <w:bidi w:val="0"/>
        <w:spacing w:after="0" w:line="240" w:lineRule="auto"/>
        <w:ind w:left="420"/>
        <w:rPr>
          <w:rFonts w:ascii="Arial" w:eastAsia="Times New Roman" w:hAnsi="Arial" w:cs="Arial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5A39DF" w:rsidRPr="005A39DF" w:rsidP="005A39DF" w14:paraId="076C9540" w14:textId="77777777">
      <w:pPr>
        <w:tabs>
          <w:tab w:val="left" w:pos="1232"/>
        </w:tabs>
        <w:bidi w:val="0"/>
        <w:spacing w:after="0" w:line="240" w:lineRule="auto"/>
        <w:ind w:left="420"/>
        <w:rPr>
          <w:rFonts w:ascii="Arial" w:eastAsia="Times New Roman" w:hAnsi="Arial" w:cs="Arial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5A39DF" w:rsidRPr="005A39DF" w:rsidP="005A39DF" w14:paraId="6BA65FF6" w14:textId="77777777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kern w:val="0"/>
          <w:sz w:val="8"/>
          <w:szCs w:val="8"/>
          <w:lang w:val="en-US" w:eastAsia="en-US" w:bidi="ar-SA"/>
          <w14:ligatures w14:val="non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 Choose the right answer:</w:t>
      </w:r>
    </w:p>
    <w:p w:rsidR="005A39DF" w:rsidRPr="005A39DF" w:rsidP="005A39DF" w14:paraId="68BC448B" w14:textId="77777777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kern w:val="0"/>
          <w:sz w:val="8"/>
          <w:szCs w:val="8"/>
          <w:lang w:val="en-US" w:eastAsia="en-US" w:bidi="ar-SA"/>
          <w14:ligatures w14:val="none"/>
        </w:rPr>
      </w:pPr>
    </w:p>
    <w:p w:rsidR="005A39DF" w:rsidRPr="005A39DF" w:rsidP="005A39DF" w14:paraId="199E8328" w14:textId="77777777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kern w:val="0"/>
          <w:sz w:val="8"/>
          <w:szCs w:val="8"/>
          <w:lang w:val="en-US" w:eastAsia="en-US" w:bidi="ar-SA"/>
          <w14:ligatures w14:val="none"/>
        </w:rPr>
      </w:pPr>
    </w:p>
    <w:tbl>
      <w:tblPr>
        <w:tblStyle w:val="PlainTable1"/>
        <w:tblpPr w:leftFromText="180" w:rightFromText="180" w:vertAnchor="text" w:horzAnchor="margin" w:tblpXSpec="center" w:tblpY="20"/>
        <w:bidiVisual/>
        <w:tblW w:w="10914" w:type="dxa"/>
        <w:tblLook w:val="04A0"/>
      </w:tblPr>
      <w:tblGrid>
        <w:gridCol w:w="10914"/>
      </w:tblGrid>
      <w:tr w14:paraId="7CA7FE92" w14:textId="77777777" w:rsidTr="006365F6">
        <w:tblPrEx>
          <w:tblW w:w="10914" w:type="dxa"/>
          <w:tblLook w:val="04A0"/>
        </w:tblPrEx>
        <w:trPr>
          <w:trHeight w:val="269"/>
        </w:trPr>
        <w:tc>
          <w:tcPr>
            <w:tcW w:w="10914" w:type="dxa"/>
          </w:tcPr>
          <w:p w:rsidR="004C49CE" w:rsidRPr="004C49CE" w:rsidP="00862FB9" w14:paraId="628753D5" w14:textId="298A4B50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 w:hint="cs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4C49CE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6365F6">
              <w:rPr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862FB9" w:rsidR="00862FB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We ___________ here for the festival</w:t>
            </w:r>
            <w:r w:rsidRPr="006365F6" w:rsidR="006365F6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. </w:t>
            </w:r>
          </w:p>
        </w:tc>
      </w:tr>
      <w:tr w14:paraId="0E3DB422" w14:textId="77777777" w:rsidTr="000E2D81">
        <w:tblPrEx>
          <w:tblW w:w="10914" w:type="dxa"/>
          <w:tblLook w:val="04A0"/>
        </w:tblPrEx>
        <w:trPr>
          <w:trHeight w:val="344"/>
        </w:trPr>
        <w:tc>
          <w:tcPr>
            <w:tcW w:w="10914" w:type="dxa"/>
          </w:tcPr>
          <w:p w:rsidR="004C49CE" w:rsidRPr="004C49CE" w:rsidP="004C49CE" w14:paraId="53DE3254" w14:textId="15B17036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6365F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352FB9" w:rsidR="006365F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BF576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6365F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am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</w:t>
            </w:r>
            <w:r w:rsidR="00DF614A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 w:rsidR="00BF576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6365F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are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  </w:t>
            </w:r>
            <w:r w:rsidR="00DF614A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6365F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do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EAB37B7" w14:textId="77777777" w:rsidTr="000E2D81">
        <w:tblPrEx>
          <w:tblW w:w="10914" w:type="dxa"/>
          <w:tblLook w:val="04A0"/>
        </w:tblPrEx>
        <w:trPr>
          <w:trHeight w:val="564"/>
        </w:trPr>
        <w:tc>
          <w:tcPr>
            <w:tcW w:w="10914" w:type="dxa"/>
          </w:tcPr>
          <w:p w:rsidR="004C49CE" w:rsidRPr="004C49CE" w:rsidP="004C49CE" w14:paraId="70343A3D" w14:textId="708EEFF8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 w:hint="cs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-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6365F6">
              <w:rPr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_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_____ are 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you doing? 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Fine, thanks</w:t>
            </w:r>
            <w:r w:rsidRPr="005B66D7" w:rsidR="005B66D7">
              <w:rPr>
                <w:rFonts w:eastAsia="Calibri" w:asciiTheme="majorBidi" w:hAnsiTheme="majorBidi" w:cs="Times New Roman"/>
                <w:b w:val="0"/>
                <w:bCs w:val="0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</w:p>
        </w:tc>
      </w:tr>
      <w:tr w14:paraId="72BE36CB" w14:textId="77777777" w:rsidTr="000E2D81">
        <w:tblPrEx>
          <w:tblW w:w="10914" w:type="dxa"/>
          <w:tblLook w:val="04A0"/>
        </w:tblPrEx>
        <w:trPr>
          <w:trHeight w:val="204"/>
        </w:trPr>
        <w:tc>
          <w:tcPr>
            <w:tcW w:w="10914" w:type="dxa"/>
          </w:tcPr>
          <w:p w:rsidR="004C49CE" w:rsidRPr="005B66D7" w:rsidP="004C49CE" w14:paraId="29851D35" w14:textId="6FF6F6E3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 w:hint="cs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</w:t>
            </w:r>
            <w:r w:rsidRPr="00DF614A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F614A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4C49CE"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Where </w:t>
            </w:r>
            <w:r w:rsidRPr="004C49CE"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</w:t>
            </w:r>
            <w:r w:rsidRPr="00DF614A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4C49CE"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How</w:t>
            </w:r>
            <w:r w:rsidRPr="004C49CE"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 w:rsidR="00BF5766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DF614A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4C49CE"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When                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Pr="00DF614A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 w:rsidRPr="004C49CE"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which</w:t>
            </w:r>
          </w:p>
        </w:tc>
      </w:tr>
      <w:tr w14:paraId="39B6908B" w14:textId="77777777" w:rsidTr="000E2D81">
        <w:tblPrEx>
          <w:tblW w:w="10914" w:type="dxa"/>
          <w:tblLook w:val="04A0"/>
        </w:tblPrEx>
        <w:trPr>
          <w:trHeight w:val="564"/>
        </w:trPr>
        <w:tc>
          <w:tcPr>
            <w:tcW w:w="10914" w:type="dxa"/>
          </w:tcPr>
          <w:p w:rsidR="004C49CE" w:rsidRPr="005B66D7" w:rsidP="005B66D7" w14:paraId="064900F6" w14:textId="48F73208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801025" w:rsidR="00801025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F5C9C">
              <w:rPr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5B66D7" w:rsidR="005B66D7">
              <w:rPr>
                <w:rFonts w:ascii="ProximaNova-Light" w:cs="ProximaNova-Light"/>
                <w:b w:val="0"/>
                <w:bCs w:val="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What are you 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 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now</w:t>
            </w:r>
            <w:r w:rsidRPr="005B66D7"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</w:tc>
      </w:tr>
      <w:tr w14:paraId="7F2A16E7" w14:textId="77777777" w:rsidTr="000E2D81">
        <w:tblPrEx>
          <w:tblW w:w="10914" w:type="dxa"/>
          <w:tblLook w:val="04A0"/>
        </w:tblPrEx>
        <w:trPr>
          <w:trHeight w:val="330"/>
        </w:trPr>
        <w:tc>
          <w:tcPr>
            <w:tcW w:w="10914" w:type="dxa"/>
          </w:tcPr>
          <w:p w:rsidR="004C49CE" w:rsidRPr="004C49CE" w:rsidP="004C49CE" w14:paraId="2BD400A9" w14:textId="3350399A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doing</w:t>
            </w:r>
            <w:r w:rsidR="00BF5C9C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       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do</w:t>
            </w:r>
            <w:r w:rsidR="00BF5C9C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 w:rsidR="00DF614A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F5C9C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F576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does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DF614A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F5C9C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801025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did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5F241990" w14:textId="77777777" w:rsidTr="000E2D81">
        <w:tblPrEx>
          <w:tblW w:w="10914" w:type="dxa"/>
          <w:tblLook w:val="04A0"/>
        </w:tblPrEx>
        <w:trPr>
          <w:trHeight w:val="564"/>
        </w:trPr>
        <w:tc>
          <w:tcPr>
            <w:tcW w:w="10914" w:type="dxa"/>
          </w:tcPr>
          <w:p w:rsidR="004C49CE" w:rsidRPr="00DF614A" w:rsidP="005B66D7" w14:paraId="0CBD8F03" w14:textId="7BE4611F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4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DF614A" w:rsidR="00DF614A">
              <w:rPr>
                <w:rFonts w:ascii="Times New Roman" w:eastAsia="Calibri" w:hAnsi="Times New Roman" w:cs="Times New Roman"/>
                <w:b w:val="0"/>
                <w:bCs w:val="0"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 w:rsidR="00BF5C9C">
              <w:rPr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  <w:r w:rsidRPr="005B66D7" w:rsidR="005B66D7">
              <w:rPr>
                <w:rFonts w:ascii="ProximaNova-Light" w:cs="ProximaNova-Light"/>
                <w:b w:val="0"/>
                <w:bCs w:val="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Pr="005B66D7" w:rsidR="005B66D7">
              <w:rPr>
                <w:rFonts w:ascii="Times New Roman" w:eastAsia="Calibri" w:hAnsi="Times New Roman" w:cs="Times New Roman"/>
                <w:b w:val="0"/>
                <w:bCs w:val="0"/>
                <w:noProof/>
                <w:sz w:val="28"/>
                <w:szCs w:val="28"/>
                <w:lang w:val="en-US" w:eastAsia="en-US" w:bidi="ar-SA"/>
              </w:rPr>
              <w:t xml:space="preserve">I </w:t>
            </w:r>
            <w:r w:rsidR="005B66D7">
              <w:rPr>
                <w:rFonts w:ascii="Times New Roman" w:eastAsia="Calibri" w:hAnsi="Times New Roman" w:cs="Times New Roman"/>
                <w:b w:val="0"/>
                <w:bCs w:val="0"/>
                <w:noProof/>
                <w:sz w:val="28"/>
                <w:szCs w:val="28"/>
                <w:lang w:val="en-US" w:eastAsia="en-US" w:bidi="ar-SA"/>
              </w:rPr>
              <w:t>_______</w:t>
            </w:r>
            <w:r w:rsidRPr="005B66D7" w:rsidR="005B66D7">
              <w:rPr>
                <w:rFonts w:ascii="Times New Roman" w:eastAsia="Calibri" w:hAnsi="Times New Roman" w:cs="Times New Roman"/>
                <w:b w:val="0"/>
                <w:bCs w:val="0"/>
                <w:noProof/>
                <w:sz w:val="28"/>
                <w:szCs w:val="28"/>
                <w:lang w:val="en-US" w:eastAsia="en-US" w:bidi="ar-SA"/>
              </w:rPr>
              <w:t xml:space="preserve"> martial arts films.</w:t>
            </w:r>
            <w:r w:rsidRPr="005B66D7" w:rsidR="005B66D7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183BACB9" w14:textId="77777777" w:rsidTr="000E2D81">
        <w:tblPrEx>
          <w:tblW w:w="10914" w:type="dxa"/>
          <w:tblLook w:val="04A0"/>
        </w:tblPrEx>
        <w:trPr>
          <w:trHeight w:val="344"/>
        </w:trPr>
        <w:tc>
          <w:tcPr>
            <w:tcW w:w="10914" w:type="dxa"/>
          </w:tcPr>
          <w:p w:rsidR="004C49CE" w:rsidRPr="004C49CE" w:rsidP="004C49CE" w14:paraId="06F5A15A" w14:textId="706A61C4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am liking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="00DF614A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likes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DF614A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="00BF5766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like 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="00BF5766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5B66D7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liking </w:t>
            </w:r>
          </w:p>
        </w:tc>
      </w:tr>
      <w:tr w14:paraId="651F9340" w14:textId="77777777" w:rsidTr="000E2D81">
        <w:tblPrEx>
          <w:tblW w:w="10914" w:type="dxa"/>
          <w:tblLook w:val="04A0"/>
        </w:tblPrEx>
        <w:trPr>
          <w:trHeight w:val="564"/>
        </w:trPr>
        <w:tc>
          <w:tcPr>
            <w:tcW w:w="10914" w:type="dxa"/>
          </w:tcPr>
          <w:p w:rsidR="004C49CE" w:rsidRPr="004C49CE" w:rsidP="00E373D4" w14:paraId="4BE9D866" w14:textId="06BD1976">
            <w:pPr>
              <w:tabs>
                <w:tab w:val="left" w:pos="1308"/>
                <w:tab w:val="left" w:pos="4778"/>
                <w:tab w:val="right" w:pos="5873"/>
                <w:tab w:val="right" w:pos="10698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5147311</wp:posOffset>
                  </wp:positionH>
                  <wp:positionV relativeFrom="paragraph">
                    <wp:posOffset>59690</wp:posOffset>
                  </wp:positionV>
                  <wp:extent cx="822174" cy="262255"/>
                  <wp:effectExtent l="0" t="0" r="0" b="4445"/>
                  <wp:wrapNone/>
                  <wp:docPr id="1605201862" name="صورة 1605201862" descr="Among Vs Between - Between Preposition - Free Transparent PNG Clipart 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201862" name="Picture 1" descr="Among Vs Between - Between Preposition - Free Transparent PNG Clipart 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44" cy="2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ab/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ab/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ab/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5 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DF614A" w:rsidR="00DF614A">
              <w:rPr>
                <w:rFonts w:eastAsia="Times New Roman" w:asciiTheme="majorBidi" w:hAnsiTheme="majorBidi" w:cstheme="majorBidi"/>
                <w:b w:val="0"/>
                <w:bCs w:val="0"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352FB9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The apple is _______the </w:t>
            </w: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boxes 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.</w:t>
            </w:r>
            <w:r w:rsidR="005B66D7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7253565" w14:textId="77777777" w:rsidTr="000E2D81">
        <w:tblPrEx>
          <w:tblW w:w="10914" w:type="dxa"/>
          <w:tblLook w:val="04A0"/>
        </w:tblPrEx>
        <w:trPr>
          <w:trHeight w:val="330"/>
        </w:trPr>
        <w:tc>
          <w:tcPr>
            <w:tcW w:w="10914" w:type="dxa"/>
          </w:tcPr>
          <w:p w:rsidR="004C49CE" w:rsidRPr="00BF5766" w:rsidP="004C49CE" w14:paraId="2ACD0AD4" w14:textId="3AAB24AB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Calibri" w:asciiTheme="majorBidi" w:hAnsiTheme="majorBidi" w:cstheme="majorBidi" w:hint="cs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E373D4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under                       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E373D4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on                                     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E373D4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in                               </w:t>
            </w:r>
            <w:r w:rsidRPr="00DF614A">
              <w:rPr>
                <w:rFonts w:eastAsia="Calibri" w:asciiTheme="majorBidi" w:hAnsiTheme="majorBidi" w:cstheme="maj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 w:rsidRPr="004C49CE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="00E373D4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between </w:t>
            </w:r>
          </w:p>
        </w:tc>
      </w:tr>
    </w:tbl>
    <w:p w:rsidR="000E2D81" w:rsidP="004C49CE" w14:paraId="3A77C42D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E2D81" w:rsidP="000E2D81" w14:paraId="3D44D6BB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CE3E5B" w:rsidP="000E2D81" w14:paraId="3AF1DCF0" w14:textId="782D784F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 w:rsidRPr="005A39DF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205105</wp:posOffset>
                </wp:positionV>
                <wp:extent cx="681990" cy="311785"/>
                <wp:effectExtent l="11430" t="9525" r="11430" b="12065"/>
                <wp:wrapNone/>
                <wp:docPr id="1341968782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39DF" w:rsidRPr="00705C03" w:rsidP="005A39DF" w14:textId="77777777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" o:spid="_x0000_s1088" type="#_x0000_t202" style="width:53.7pt;height:24.55pt;margin-top:16.15pt;margin-left:498.15pt;mso-height-percent:0;mso-height-relative:page;mso-width-percent:0;mso-width-relative:page;mso-wrap-distance-bottom:0;mso-wrap-distance-left:9pt;mso-wrap-distance-right:9pt;mso-wrap-distance-top:0;position:absolute;v-text-anchor:top;z-index:251804672" fillcolor="white" stroked="t" strokecolor="black" strokeweight="0.25pt">
                <v:textbox>
                  <w:txbxContent>
                    <w:p w:rsidR="005A39DF" w:rsidRPr="00705C03" w:rsidP="005A39DF" w14:paraId="5E9BD8D7" w14:textId="77777777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205105</wp:posOffset>
                </wp:positionV>
                <wp:extent cx="1857375" cy="311785"/>
                <wp:effectExtent l="0" t="0" r="28575" b="12065"/>
                <wp:wrapNone/>
                <wp:docPr id="19638288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39DF" w:rsidRPr="00C65E30" w:rsidP="005A39D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89" type="#_x0000_t202" style="width:146.25pt;height:24.55pt;margin-top:16.15pt;margin-left:211.2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5A39DF" w:rsidRPr="00C65E30" w:rsidP="005A39DF" w14:paraId="1BDAA75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Vocabulary</w:t>
                      </w:r>
                      <w:r w:rsidRPr="00C65E30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39DF" w:rsidRPr="005A39DF" w:rsidP="005A39DF" w14:paraId="2E51A7E4" w14:textId="726DC50D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5A39DF" w:rsidRPr="005A39DF" w:rsidP="005A39DF" w14:paraId="0DA2AB06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5A39DF" w:rsidRPr="005A39DF" w:rsidP="005A39DF" w14:paraId="3487CCD0" w14:textId="2AF8D105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A- Choose the best answer to fill in the blank:</w:t>
      </w:r>
    </w:p>
    <w:tbl>
      <w:tblPr>
        <w:tblStyle w:val="GridTableLight"/>
        <w:tblpPr w:leftFromText="180" w:rightFromText="180" w:vertAnchor="text" w:horzAnchor="margin" w:tblpXSpec="center" w:tblpY="20"/>
        <w:bidiVisual/>
        <w:tblW w:w="10914" w:type="dxa"/>
        <w:tblLook w:val="04A0"/>
      </w:tblPr>
      <w:tblGrid>
        <w:gridCol w:w="2728"/>
        <w:gridCol w:w="2729"/>
        <w:gridCol w:w="2728"/>
        <w:gridCol w:w="2729"/>
      </w:tblGrid>
      <w:tr w14:paraId="350DD55F" w14:textId="77777777" w:rsidTr="003D30E2">
        <w:tblPrEx>
          <w:tblW w:w="10914" w:type="dxa"/>
          <w:tblLook w:val="04A0"/>
        </w:tblPrEx>
        <w:trPr>
          <w:trHeight w:val="274"/>
        </w:trPr>
        <w:tc>
          <w:tcPr>
            <w:tcW w:w="10914" w:type="dxa"/>
            <w:gridSpan w:val="4"/>
          </w:tcPr>
          <w:p w:rsidR="005A39DF" w:rsidRPr="00BF5766" w:rsidP="003F2BC3" w14:paraId="58C913EA" w14:textId="6FE7845B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5" w:name="_Hlk162022118"/>
            <w:r w:rsidRPr="00DF0B9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1. </w:t>
            </w:r>
            <w:r w:rsidRPr="00DF0B92" w:rsidR="00DF0B9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283039"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Pr="00BF5766" w:rsidR="00BF5766">
              <w:rPr>
                <w:rFonts w:ascii="ProximaNova-Light" w:cs="ProximaNova-Light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Pr="003F2BC3" w:rsidR="003F2BC3">
              <w:rPr>
                <w:rFonts w:ascii="ProximaNova-Light" w:cs="ProximaNova-Light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="003F2BC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_________</w:t>
            </w:r>
            <w:r w:rsidRPr="003F2BC3" w:rsidR="003F2BC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are good places for meeting people.</w:t>
            </w:r>
            <w:r w:rsidRPr="003F2BC3" w:rsidR="003F2BC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E6FF61D" w14:textId="77777777" w:rsidTr="003D30E2">
        <w:tblPrEx>
          <w:tblW w:w="10914" w:type="dxa"/>
          <w:tblLook w:val="04A0"/>
        </w:tblPrEx>
        <w:trPr>
          <w:trHeight w:val="349"/>
        </w:trPr>
        <w:tc>
          <w:tcPr>
            <w:tcW w:w="2728" w:type="dxa"/>
          </w:tcPr>
          <w:p w:rsidR="00DF0B92" w:rsidRPr="005A39DF" w:rsidP="000E2D81" w14:paraId="0A736036" w14:textId="4338AA3B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501B41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5A39DF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3F2BC3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P</w:t>
            </w:r>
            <w:r w:rsidR="00BF5766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layground</w:t>
            </w:r>
          </w:p>
        </w:tc>
        <w:tc>
          <w:tcPr>
            <w:tcW w:w="2729" w:type="dxa"/>
          </w:tcPr>
          <w:p w:rsidR="00DF0B92" w:rsidRPr="00285355" w:rsidP="000E2D81" w14:paraId="073EADF2" w14:textId="7902E981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C.</w:t>
            </w:r>
            <w:r w:rsidR="00300607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300607" w:rsidR="0030060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3F2BC3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R</w:t>
            </w:r>
            <w:r w:rsidR="00BF5766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oom</w:t>
            </w:r>
          </w:p>
        </w:tc>
        <w:tc>
          <w:tcPr>
            <w:tcW w:w="2728" w:type="dxa"/>
          </w:tcPr>
          <w:p w:rsidR="00DF0B92" w:rsidRPr="005A39DF" w:rsidP="000E2D81" w14:paraId="0AA3C47B" w14:textId="6E98991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285355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="00300607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300607" w:rsidR="0030060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3F2BC3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</w:t>
            </w:r>
            <w:r w:rsidR="00BF576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chools</w:t>
            </w:r>
            <w:r w:rsidR="00283039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729" w:type="dxa"/>
          </w:tcPr>
          <w:p w:rsidR="00DF0B92" w:rsidRPr="00285355" w:rsidP="000E2D81" w14:paraId="6EBF5D6C" w14:textId="63F5EC6D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eastAsia="Calibri" w:asciiTheme="majorBidi" w:hAnsiTheme="majorBidi" w:cstheme="maj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285355">
              <w:rPr>
                <w:rFonts w:eastAsia="Calibri" w:asciiTheme="majorBidi" w:hAnsiTheme="majorBidi" w:cstheme="maj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A. </w:t>
            </w:r>
            <w:r w:rsidR="003F2BC3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</w:t>
            </w:r>
            <w:r w:rsidRPr="00BF5766" w:rsidR="00BF5766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otels</w:t>
            </w:r>
            <w:r w:rsidR="003F2BC3">
              <w:rPr>
                <w:rFonts w:eastAsia="Calibri" w:asciiTheme="majorBidi" w:hAnsiTheme="majorBidi" w:cstheme="maj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7327A34" w14:textId="77777777" w:rsidTr="003D30E2">
        <w:tblPrEx>
          <w:tblW w:w="10914" w:type="dxa"/>
          <w:tblLook w:val="04A0"/>
        </w:tblPrEx>
        <w:trPr>
          <w:trHeight w:val="399"/>
        </w:trPr>
        <w:tc>
          <w:tcPr>
            <w:tcW w:w="10914" w:type="dxa"/>
            <w:gridSpan w:val="4"/>
          </w:tcPr>
          <w:p w:rsidR="005A39DF" w:rsidRPr="00E373D4" w:rsidP="00E373D4" w14:paraId="6841965E" w14:textId="330D7669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01B4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01B41" w:rsidR="0030060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283039"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Pr="00E373D4"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</w:t>
            </w:r>
            <w:r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2. </w:t>
            </w:r>
            <w:r w:rsidRPr="00E373D4"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373D4"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Good </w:t>
            </w:r>
            <w:r w:rsidRPr="00E373D4"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night.</w:t>
            </w:r>
            <w:r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___________ </w:t>
            </w:r>
            <w:r w:rsidRPr="00E373D4" w:rsidR="00E373D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tomorrow</w:t>
            </w:r>
          </w:p>
        </w:tc>
      </w:tr>
      <w:tr w14:paraId="1F391DB3" w14:textId="77777777" w:rsidTr="003D30E2">
        <w:tblPrEx>
          <w:tblW w:w="10914" w:type="dxa"/>
          <w:tblLook w:val="04A0"/>
        </w:tblPrEx>
        <w:trPr>
          <w:trHeight w:val="335"/>
        </w:trPr>
        <w:tc>
          <w:tcPr>
            <w:tcW w:w="2728" w:type="dxa"/>
          </w:tcPr>
          <w:p w:rsidR="00285355" w:rsidRPr="005A39DF" w:rsidP="00283039" w14:paraId="426A212B" w14:textId="5C9D55B3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501B41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5A39DF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83039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Good afternoon</w:t>
            </w:r>
          </w:p>
        </w:tc>
        <w:tc>
          <w:tcPr>
            <w:tcW w:w="2729" w:type="dxa"/>
          </w:tcPr>
          <w:p w:rsidR="00285355" w:rsidRPr="005A39DF" w:rsidP="00283039" w14:paraId="7C873CD8" w14:textId="1030C1AD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C.</w:t>
            </w:r>
            <w:r w:rsidRPr="00300607" w:rsidR="00300607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283039"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="00E57D5A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See you</w:t>
            </w:r>
          </w:p>
        </w:tc>
        <w:tc>
          <w:tcPr>
            <w:tcW w:w="2728" w:type="dxa"/>
          </w:tcPr>
          <w:p w:rsidR="00285355" w:rsidRPr="005A39DF" w:rsidP="00283039" w14:paraId="6B361C95" w14:textId="117B77A9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85355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="00300607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283039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Good bye</w:t>
            </w:r>
          </w:p>
        </w:tc>
        <w:tc>
          <w:tcPr>
            <w:tcW w:w="2729" w:type="dxa"/>
          </w:tcPr>
          <w:p w:rsidR="00285355" w:rsidRPr="005A39DF" w:rsidP="00283039" w14:paraId="2686DF81" w14:textId="118785B9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85355">
              <w:rPr>
                <w:rFonts w:eastAsia="Calibri" w:asciiTheme="majorBidi" w:hAnsiTheme="majorBidi" w:cstheme="maj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A. </w:t>
            </w:r>
            <w:r w:rsidR="00283039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Good morning</w:t>
            </w:r>
          </w:p>
        </w:tc>
      </w:tr>
      <w:tr w14:paraId="294A0666" w14:textId="77777777" w:rsidTr="003D30E2">
        <w:tblPrEx>
          <w:tblW w:w="10914" w:type="dxa"/>
          <w:tblLook w:val="04A0"/>
        </w:tblPrEx>
        <w:trPr>
          <w:trHeight w:val="242"/>
        </w:trPr>
        <w:tc>
          <w:tcPr>
            <w:tcW w:w="10914" w:type="dxa"/>
            <w:gridSpan w:val="4"/>
          </w:tcPr>
          <w:p w:rsidR="005A39DF" w:rsidRPr="00501B41" w:rsidP="00EA2EF6" w14:paraId="6D351A97" w14:textId="46986E0F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01B41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3- </w:t>
            </w:r>
            <w:r w:rsidRPr="00501B41" w:rsidR="00300607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ar-SA"/>
              </w:rPr>
              <w:t xml:space="preserve"> </w:t>
            </w:r>
            <w:r w:rsidRPr="00283039" w:rsidR="00283039">
              <w:rPr>
                <w:rFonts w:ascii="ProximaNova-Light" w:cs="ProximaNova-Light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="00EA2EF6"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Pr="00EA2EF6" w:rsidR="00EA2EF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Are you here for the conference</w:t>
            </w:r>
            <w:r w:rsidR="00EA2EF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?    </w:t>
            </w:r>
            <w:r w:rsidRPr="00EA2EF6" w:rsidR="00EA2EF6">
              <w:rPr>
                <w:rFonts w:ascii="ProximaNova-Light" w:cs="ProximaNova-Light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Pr="00EA2EF6" w:rsidR="00EA2EF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No, I</w:t>
            </w:r>
            <w:r w:rsidRPr="00EA2EF6" w:rsidR="00EA2EF6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lang w:val="en-US" w:eastAsia="en-US" w:bidi="ar-SA"/>
                <w14:ligatures w14:val="none"/>
              </w:rPr>
              <w:t>’</w:t>
            </w:r>
            <w:r w:rsidRPr="00EA2EF6" w:rsidR="00EA2EF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m here on </w:t>
            </w:r>
            <w:r w:rsidR="00EA2EF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________</w:t>
            </w:r>
            <w:r w:rsidRPr="00EA2EF6" w:rsidR="00EA2EF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with my family.</w:t>
            </w:r>
          </w:p>
        </w:tc>
      </w:tr>
      <w:tr w14:paraId="27CA6EDF" w14:textId="77777777" w:rsidTr="000E2D81">
        <w:tblPrEx>
          <w:tblW w:w="10914" w:type="dxa"/>
          <w:tblLook w:val="04A0"/>
        </w:tblPrEx>
        <w:trPr>
          <w:trHeight w:val="294"/>
        </w:trPr>
        <w:tc>
          <w:tcPr>
            <w:tcW w:w="2728" w:type="dxa"/>
          </w:tcPr>
          <w:p w:rsidR="00285355" w:rsidRPr="005A39DF" w:rsidP="000E2D81" w14:paraId="50CB30EC" w14:textId="1D33A1DB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501B41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="00300607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EA2EF6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playing</w:t>
            </w:r>
          </w:p>
        </w:tc>
        <w:tc>
          <w:tcPr>
            <w:tcW w:w="2729" w:type="dxa"/>
          </w:tcPr>
          <w:p w:rsidR="00285355" w:rsidRPr="005A39DF" w:rsidP="000E2D81" w14:paraId="1E20B5E3" w14:textId="57B4D48A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C.</w:t>
            </w:r>
            <w:r w:rsidR="00300607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EA2EF6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study</w:t>
            </w:r>
          </w:p>
        </w:tc>
        <w:tc>
          <w:tcPr>
            <w:tcW w:w="2728" w:type="dxa"/>
          </w:tcPr>
          <w:p w:rsidR="00285355" w:rsidRPr="00300607" w:rsidP="000E2D81" w14:paraId="67EE8B5F" w14:textId="4827D33C">
            <w:pPr>
              <w:bidi/>
              <w:spacing w:after="0" w:line="360" w:lineRule="auto"/>
              <w:jc w:val="center"/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00607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B.</w:t>
            </w:r>
            <w:r w:rsidRPr="00300607" w:rsidR="00300607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EA2EF6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vacation </w:t>
            </w:r>
          </w:p>
        </w:tc>
        <w:tc>
          <w:tcPr>
            <w:tcW w:w="2729" w:type="dxa"/>
          </w:tcPr>
          <w:p w:rsidR="00285355" w:rsidRPr="005A39DF" w:rsidP="000E2D81" w14:paraId="17E42E21" w14:textId="2769973C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85355">
              <w:rPr>
                <w:rFonts w:eastAsia="Calibri" w:asciiTheme="majorBidi" w:hAnsiTheme="majorBidi" w:cstheme="maj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A. </w:t>
            </w:r>
            <w:r w:rsidR="00EA2EF6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hotel</w:t>
            </w:r>
          </w:p>
        </w:tc>
      </w:tr>
      <w:tr w14:paraId="1B4359FE" w14:textId="77777777" w:rsidTr="000E2D81">
        <w:tblPrEx>
          <w:tblW w:w="10914" w:type="dxa"/>
          <w:tblLook w:val="04A0"/>
        </w:tblPrEx>
        <w:trPr>
          <w:trHeight w:val="564"/>
        </w:trPr>
        <w:tc>
          <w:tcPr>
            <w:tcW w:w="10914" w:type="dxa"/>
            <w:gridSpan w:val="4"/>
          </w:tcPr>
          <w:p w:rsidR="005A39DF" w:rsidRPr="00501B41" w:rsidP="005A39DF" w14:paraId="1C0C3469" w14:textId="56F97758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01B41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4- </w:t>
            </w:r>
            <w:r w:rsidRPr="00501B41" w:rsidR="00B72F2B"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="00101091"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="006604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He is </w:t>
            </w:r>
            <w:r w:rsidR="001010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</w:t>
            </w:r>
            <w:r w:rsidR="006604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______</w:t>
            </w:r>
            <w:r w:rsidRPr="00101091" w:rsidR="0010109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66044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  <w:t>in the library.</w:t>
            </w:r>
          </w:p>
        </w:tc>
      </w:tr>
      <w:tr w14:paraId="0E6FC06C" w14:textId="77777777" w:rsidTr="003D30E2">
        <w:tblPrEx>
          <w:tblW w:w="10914" w:type="dxa"/>
          <w:tblLook w:val="04A0"/>
        </w:tblPrEx>
        <w:trPr>
          <w:trHeight w:val="293"/>
        </w:trPr>
        <w:tc>
          <w:tcPr>
            <w:tcW w:w="2728" w:type="dxa"/>
          </w:tcPr>
          <w:p w:rsidR="00285355" w:rsidRPr="005A39DF" w:rsidP="000E2D81" w14:paraId="2A62A343" w14:textId="0AA6B211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501B41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5A39DF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660448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eating a sandwich</w:t>
            </w:r>
          </w:p>
        </w:tc>
        <w:tc>
          <w:tcPr>
            <w:tcW w:w="2729" w:type="dxa"/>
          </w:tcPr>
          <w:p w:rsidR="00285355" w:rsidRPr="005A39DF" w:rsidP="000E2D81" w14:paraId="251DFE42" w14:textId="4FB77A9F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C.</w:t>
            </w:r>
            <w:r w:rsidR="00B72F2B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660448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watching a film </w:t>
            </w:r>
          </w:p>
        </w:tc>
        <w:tc>
          <w:tcPr>
            <w:tcW w:w="2728" w:type="dxa"/>
          </w:tcPr>
          <w:p w:rsidR="00285355" w:rsidRPr="005A39DF" w:rsidP="000E2D81" w14:paraId="0AAFF74E" w14:textId="66879D3C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285355">
              <w:rPr>
                <w:rFonts w:eastAsia="Times New Roman" w:asciiTheme="majorBidi" w:hAnsiTheme="majorBidi" w:cstheme="maj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="00B72F2B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660448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reading a book </w:t>
            </w:r>
          </w:p>
        </w:tc>
        <w:tc>
          <w:tcPr>
            <w:tcW w:w="2729" w:type="dxa"/>
          </w:tcPr>
          <w:p w:rsidR="00285355" w:rsidRPr="005A39DF" w:rsidP="000E2D81" w14:paraId="01E02172" w14:textId="160F0597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85355">
              <w:rPr>
                <w:rFonts w:eastAsia="Calibri" w:asciiTheme="majorBidi" w:hAnsiTheme="majorBidi" w:cstheme="maj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B72F2B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Pr="00B72F2B" w:rsidR="00B72F2B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660448">
              <w:rPr>
                <w:rFonts w:eastAsia="Times New Roman" w:asciiTheme="majorBidi" w:hAnsiTheme="majorBidi" w:cstheme="maj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playing a game</w:t>
            </w:r>
          </w:p>
        </w:tc>
      </w:tr>
    </w:tbl>
    <w:p w:rsidR="005A39DF" w:rsidRPr="005A39DF" w:rsidP="005A39DF" w14:paraId="5B40744F" w14:textId="641F2294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6" w:name="_Hlk153484697"/>
      <w:bookmarkEnd w:id="5"/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B- Put the right word under its picture:</w:t>
      </w:r>
    </w:p>
    <w:tbl>
      <w:tblPr>
        <w:tblStyle w:val="TableNormal"/>
        <w:tblpPr w:leftFromText="180" w:rightFromText="180" w:vertAnchor="text" w:horzAnchor="margin" w:tblpXSpec="center" w:tblpY="1108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985"/>
        <w:gridCol w:w="1984"/>
        <w:gridCol w:w="1985"/>
        <w:gridCol w:w="2006"/>
        <w:gridCol w:w="1963"/>
      </w:tblGrid>
      <w:tr w14:paraId="51354910" w14:textId="77777777" w:rsidTr="006A54E2">
        <w:tblPrEx>
          <w:tblW w:w="0" w:type="auto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1178"/>
        </w:trPr>
        <w:tc>
          <w:tcPr>
            <w:tcW w:w="1985" w:type="dxa"/>
          </w:tcPr>
          <w:bookmarkEnd w:id="6"/>
          <w:p w:rsidR="006A54E2" w:rsidP="006A54E2" w14:paraId="0A0FB170" w14:textId="17D9CE65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29845</wp:posOffset>
                  </wp:positionV>
                  <wp:extent cx="1123950" cy="636905"/>
                  <wp:effectExtent l="0" t="0" r="0" b="0"/>
                  <wp:wrapNone/>
                  <wp:docPr id="420814945" name="صورة 1" descr="What to consider before you get a new credit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14945" name="Picture 1" descr="What to consider before you get a new credit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shd w:val="clear" w:color="auto" w:fill="auto"/>
          </w:tcPr>
          <w:p w:rsidR="006A54E2" w:rsidRPr="005A39DF" w:rsidP="006A54E2" w14:paraId="52BAD0CA" w14:textId="3FC1B214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7" w:name="_Hlk105167785"/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86995</wp:posOffset>
                  </wp:positionV>
                  <wp:extent cx="1057275" cy="638175"/>
                  <wp:effectExtent l="0" t="0" r="9525" b="9525"/>
                  <wp:wrapNone/>
                  <wp:docPr id="25373205" name="صورة 1" descr="Fiberglass Step Ladder - 8' H-1195 - U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3205" name="Picture 2" descr="Fiberglass Step Ladder - 8' H-1195 - U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auto"/>
          </w:tcPr>
          <w:p w:rsidR="006A54E2" w:rsidRPr="005A39DF" w:rsidP="006A54E2" w14:paraId="63E8CA45" w14:textId="55817EA5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29845</wp:posOffset>
                  </wp:positionV>
                  <wp:extent cx="1028700" cy="647700"/>
                  <wp:effectExtent l="0" t="0" r="0" b="0"/>
                  <wp:wrapNone/>
                  <wp:docPr id="570002433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024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1" r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  <w:shd w:val="clear" w:color="auto" w:fill="auto"/>
          </w:tcPr>
          <w:p w:rsidR="006A54E2" w:rsidRPr="005A39DF" w:rsidP="006A54E2" w14:paraId="74A4A0B0" w14:textId="18975FD2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86995</wp:posOffset>
                  </wp:positionV>
                  <wp:extent cx="971550" cy="570230"/>
                  <wp:effectExtent l="0" t="0" r="0" b="1270"/>
                  <wp:wrapNone/>
                  <wp:docPr id="1227357074" name="صورة 1" descr="Premium Vector | Realistic white webc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57074" name="Picture 2" descr="Premium Vector | Realistic white webc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2" t="3195" r="13419" b="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88" cy="57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  <w:shd w:val="clear" w:color="auto" w:fill="auto"/>
          </w:tcPr>
          <w:p w:rsidR="006A54E2" w:rsidRPr="005A39DF" w:rsidP="006A54E2" w14:paraId="6AB58828" w14:textId="0B81A149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39370</wp:posOffset>
                  </wp:positionV>
                  <wp:extent cx="1028700" cy="638810"/>
                  <wp:effectExtent l="0" t="0" r="0" b="8890"/>
                  <wp:wrapNone/>
                  <wp:docPr id="302331121" name="صورة 2" descr="Pizza Vectors &amp; Illustration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31121" name="Picture 3" descr="Pizza Vectors &amp; Illustration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4" t="15175" r="12779" b="1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4D6A21A" w14:textId="77777777" w:rsidTr="006A54E2">
        <w:tblPrEx>
          <w:tblW w:w="0" w:type="auto"/>
          <w:tblLook w:val="04A0"/>
        </w:tblPrEx>
        <w:trPr>
          <w:trHeight w:val="367"/>
        </w:trPr>
        <w:tc>
          <w:tcPr>
            <w:tcW w:w="1985" w:type="dxa"/>
          </w:tcPr>
          <w:p w:rsidR="006A54E2" w:rsidRPr="005A39DF" w:rsidP="006A54E2" w14:paraId="63355F24" w14:textId="40046B24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  <w:tc>
          <w:tcPr>
            <w:tcW w:w="1984" w:type="dxa"/>
            <w:shd w:val="clear" w:color="auto" w:fill="auto"/>
          </w:tcPr>
          <w:p w:rsidR="006A54E2" w:rsidRPr="005A39DF" w:rsidP="006A54E2" w14:paraId="0440BF30" w14:textId="78093D94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  <w:tc>
          <w:tcPr>
            <w:tcW w:w="1985" w:type="dxa"/>
            <w:shd w:val="clear" w:color="auto" w:fill="auto"/>
          </w:tcPr>
          <w:p w:rsidR="006A54E2" w:rsidRPr="005A39DF" w:rsidP="006A54E2" w14:paraId="42F335C8" w14:textId="38A96348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  <w:tc>
          <w:tcPr>
            <w:tcW w:w="2006" w:type="dxa"/>
            <w:shd w:val="clear" w:color="auto" w:fill="auto"/>
          </w:tcPr>
          <w:p w:rsidR="006A54E2" w:rsidRPr="005A39DF" w:rsidP="006A54E2" w14:paraId="07630CFB" w14:textId="1513FBF6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  <w:tc>
          <w:tcPr>
            <w:tcW w:w="1963" w:type="dxa"/>
            <w:shd w:val="clear" w:color="auto" w:fill="auto"/>
          </w:tcPr>
          <w:p w:rsidR="006A54E2" w:rsidRPr="005A39DF" w:rsidP="006A54E2" w14:paraId="7DF5AC0E" w14:textId="5EB38225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</w:tbl>
    <w:bookmarkEnd w:id="7"/>
    <w:p w:rsidR="005A39DF" w:rsidRPr="005A39DF" w:rsidP="005A39DF" w14:paraId="49159397" w14:textId="5482D3A7">
      <w:pPr>
        <w:tabs>
          <w:tab w:val="left" w:pos="5820"/>
        </w:tabs>
        <w:bidi w:val="0"/>
        <w:spacing w:after="0" w:line="240" w:lineRule="auto"/>
        <w:rPr>
          <w:rFonts w:ascii="Acknesia" w:eastAsia="Times New Roman" w:hAnsi="Acknesia" w:cs="Arial"/>
          <w:color w:val="002060"/>
          <w:kern w:val="0"/>
          <w:sz w:val="24"/>
          <w:szCs w:val="2"/>
          <w:lang w:val="en-US" w:eastAsia="en-US" w:bidi="ar-SA"/>
          <w14:ligatures w14:val="none"/>
        </w:rPr>
      </w:pPr>
      <w:r w:rsidRPr="005A39DF">
        <w:rPr>
          <w:rFonts w:ascii="Arial" w:eastAsia="Times New Roman" w:hAnsi="Arial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168275</wp:posOffset>
                </wp:positionV>
                <wp:extent cx="4953000" cy="361950"/>
                <wp:effectExtent l="0" t="0" r="19050" b="19050"/>
                <wp:wrapNone/>
                <wp:docPr id="290848604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39DF" w:rsidRPr="00101091" w:rsidP="00101091" w14:textId="0DC7B38F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pizza</w:t>
                            </w:r>
                            <w:r w:rsidR="0074696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 w:rsidR="00654E66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101091" w:rsidR="00501B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,</w:t>
                            </w:r>
                            <w:r w:rsidRP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="0066044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ladder </w:t>
                            </w:r>
                            <w:r w:rsidR="0074696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101091" w:rsidR="00501B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101091" w:rsidR="00B72F2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 w:rsidR="00501B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,</w:t>
                            </w:r>
                            <w:r w:rsidRP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 w:rsidR="00654E66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webcam  </w:t>
                            </w:r>
                            <w:r w:rsidRPr="00101091" w:rsid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 w:rsidR="00654E66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101091" w:rsidR="00501B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,</w:t>
                            </w:r>
                            <w:r w:rsidRP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 w:rsidR="00654E66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="0066044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credit card </w:t>
                            </w:r>
                            <w:r w:rsidR="006A54E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,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karate </w:t>
                            </w:r>
                            <w:r w:rsidR="006A54E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10109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01091" w:rsidR="00501B4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90" style="width:390pt;height:28.5pt;margin-top:13.25pt;margin-left:59.7pt;mso-height-percent:0;mso-height-relative:margin;mso-width-percent:0;mso-width-relative:margin;mso-wrap-distance-bottom:0;mso-wrap-distance-left:9pt;mso-wrap-distance-right:9pt;mso-wrap-distance-top:0;position:absolute;v-text-anchor:middle;z-index:251806720" arcsize="10923f" fillcolor="white" stroked="t" strokecolor="black" strokeweight="1pt">
                <v:stroke joinstyle="round" dashstyle="dash"/>
                <v:textbox>
                  <w:txbxContent>
                    <w:p w:rsidR="005A39DF" w:rsidRPr="00101091" w:rsidP="00101091" w14:paraId="5475BCF5" w14:textId="0DC7B38F">
                      <w:pPr>
                        <w:bidi/>
                        <w:spacing w:after="0" w:line="360" w:lineRule="auto"/>
                        <w:jc w:val="center"/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pizza</w:t>
                      </w:r>
                      <w:r w:rsidR="0074696C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 w:rsidR="00654E66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101091" w:rsidR="00501B4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,</w:t>
                      </w:r>
                      <w:r w:rsidRP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="00660448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ladder </w:t>
                      </w:r>
                      <w:r w:rsidR="0074696C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101091" w:rsidR="00501B4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101091" w:rsidR="00B72F2B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 w:rsidR="00501B4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,</w:t>
                      </w:r>
                      <w:r w:rsidRP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 w:rsidR="00654E66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webcam  </w:t>
                      </w:r>
                      <w:r w:rsidRPr="00101091" w:rsid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 w:rsidR="00654E66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101091" w:rsidR="00501B4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,</w:t>
                      </w:r>
                      <w:r w:rsidRP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 w:rsidR="00654E66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="00660448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credit card </w:t>
                      </w:r>
                      <w:r w:rsidR="006A54E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, 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karate </w:t>
                      </w:r>
                      <w:r w:rsidR="006A54E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0109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101091" w:rsidR="00501B4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5A39DF">
        <w:rPr>
          <w:rFonts w:ascii="Comic Sans MS" w:eastAsia="Times New Roman" w:hAnsi="Comic Sans MS" w:cs="Arial"/>
          <w:b/>
          <w:bCs/>
          <w:noProof/>
          <w:color w:val="FF0000"/>
          <w:kern w:val="0"/>
          <w:sz w:val="24"/>
          <w:szCs w:val="24"/>
          <w:u w:val="single"/>
          <w14:ligatures w14:val="non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74295</wp:posOffset>
                </wp:positionV>
                <wp:extent cx="681990" cy="311785"/>
                <wp:effectExtent l="11430" t="9525" r="11430" b="12065"/>
                <wp:wrapNone/>
                <wp:docPr id="1762192160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39DF" w:rsidRPr="00705C03" w:rsidP="005A39DF" w14:textId="2CC0191E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 w:rsidR="006A54E2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1" o:spid="_x0000_s1091" type="#_x0000_t202" style="width:53.7pt;height:24.55pt;margin-top:5.85pt;margin-left:487.65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25pt">
                <v:textbox>
                  <w:txbxContent>
                    <w:p w:rsidR="005A39DF" w:rsidRPr="00705C03" w:rsidP="005A39DF" w14:paraId="43DEF3EC" w14:textId="2CC0191E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 w:rsidR="006A54E2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A39DF" w:rsidRPr="005A39DF" w:rsidP="005A39DF" w14:paraId="5BCBE105" w14:textId="6B542B24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A39DF" w:rsidRPr="005A39DF" w:rsidP="005A39DF" w14:paraId="37845C80" w14:textId="77777777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A39DF" w:rsidRPr="005A39DF" w:rsidP="005A39DF" w14:paraId="6BDD729D" w14:textId="72F3F52E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A39DF" w:rsidRPr="005A39DF" w:rsidP="005A39DF" w14:paraId="2982E241" w14:textId="60CC6F92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 w:rsidRPr="005A39DF"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  <w:t>_______________________________________________________________________________</w:t>
      </w:r>
    </w:p>
    <w:p w:rsidR="005A39DF" w:rsidRPr="005A39DF" w:rsidP="005A39DF" w14:paraId="487D59E5" w14:textId="2D3C513D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 w:rsidRPr="005A39DF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119380</wp:posOffset>
                </wp:positionV>
                <wp:extent cx="681990" cy="311785"/>
                <wp:effectExtent l="11430" t="12065" r="11430" b="9525"/>
                <wp:wrapNone/>
                <wp:docPr id="951634133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39DF" w:rsidRPr="00705C03" w:rsidP="005A39DF" w14:textId="373906F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 w:rsidR="006A54E2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8" o:spid="_x0000_s1092" type="#_x0000_t202" style="width:53.7pt;height:24.55pt;margin-top:9.4pt;margin-left:487.65pt;mso-height-percent:0;mso-height-relative:page;mso-width-percent:0;mso-width-relative:page;mso-wrap-distance-bottom:0;mso-wrap-distance-left:9pt;mso-wrap-distance-right:9pt;mso-wrap-distance-top:0;position:absolute;v-text-anchor:top;z-index:251812864" fillcolor="white" stroked="t" strokecolor="black" strokeweight="0.25pt">
                <v:textbox>
                  <w:txbxContent>
                    <w:p w:rsidR="005A39DF" w:rsidRPr="00705C03" w:rsidP="005A39DF" w14:paraId="614AECCF" w14:textId="373906F3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 w:rsidR="006A54E2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119380</wp:posOffset>
                </wp:positionV>
                <wp:extent cx="1857375" cy="311785"/>
                <wp:effectExtent l="0" t="0" r="28575" b="12065"/>
                <wp:wrapNone/>
                <wp:docPr id="13787097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39DF" w:rsidRPr="00C65E30" w:rsidP="005A39D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93" type="#_x0000_t202" style="width:146.25pt;height:24.55pt;margin-top:9.4pt;margin-left:223.25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5A39DF" w:rsidRPr="00C65E30" w:rsidP="005A39DF" w14:paraId="126BB14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39DF" w:rsidRPr="005A39DF" w:rsidP="005A39DF" w14:paraId="0BEE8341" w14:textId="4D0A4BCE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A39DF" w:rsidRPr="005A39DF" w:rsidP="005A39DF" w14:paraId="582E1F04" w14:textId="49C042CA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A39DF" w:rsidRPr="005A39DF" w:rsidP="005A39DF" w14:paraId="7C68C473" w14:textId="0DD73FFE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 the correct letter:</w:t>
      </w:r>
    </w:p>
    <w:tbl>
      <w:tblPr>
        <w:tblStyle w:val="GridTableLight"/>
        <w:tblpPr w:leftFromText="180" w:rightFromText="180" w:vertAnchor="text" w:horzAnchor="margin" w:tblpXSpec="center" w:tblpY="230"/>
        <w:bidiVisual/>
        <w:tblW w:w="10908" w:type="dxa"/>
        <w:tblLook w:val="04A0"/>
      </w:tblPr>
      <w:tblGrid>
        <w:gridCol w:w="1695"/>
        <w:gridCol w:w="1707"/>
        <w:gridCol w:w="1843"/>
        <w:gridCol w:w="5663"/>
      </w:tblGrid>
      <w:tr w14:paraId="58F181F5" w14:textId="77777777" w:rsidTr="006A54E2">
        <w:tblPrEx>
          <w:tblW w:w="10908" w:type="dxa"/>
          <w:tblLook w:val="04A0"/>
        </w:tblPrEx>
        <w:trPr>
          <w:trHeight w:val="422"/>
        </w:trPr>
        <w:tc>
          <w:tcPr>
            <w:tcW w:w="1695" w:type="dxa"/>
          </w:tcPr>
          <w:p w:rsidR="005A39DF" w:rsidRPr="008E5062" w:rsidP="008E5062" w14:paraId="5A457479" w14:textId="70164004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k</w:t>
            </w:r>
          </w:p>
        </w:tc>
        <w:tc>
          <w:tcPr>
            <w:tcW w:w="1707" w:type="dxa"/>
          </w:tcPr>
          <w:p w:rsidR="005A39DF" w:rsidRPr="008E5062" w:rsidP="008E5062" w14:paraId="35923A2C" w14:textId="3292119E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h</w:t>
            </w:r>
          </w:p>
        </w:tc>
        <w:tc>
          <w:tcPr>
            <w:tcW w:w="1843" w:type="dxa"/>
          </w:tcPr>
          <w:p w:rsidR="005A39DF" w:rsidRPr="008E5062" w:rsidP="006A54E2" w14:paraId="45CE7942" w14:textId="3AB162D2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ind w:left="360"/>
              <w:jc w:val="center"/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</w:p>
        </w:tc>
        <w:tc>
          <w:tcPr>
            <w:tcW w:w="5663" w:type="dxa"/>
          </w:tcPr>
          <w:p w:rsidR="006A54E2" w:rsidRPr="003B2243" w:rsidP="003B2243" w14:paraId="60000D49" w14:textId="15F6A062">
            <w:pPr>
              <w:bidi w:val="0"/>
              <w:spacing w:after="0" w:line="240" w:lineRule="auto"/>
              <w:rPr>
                <w:sz w:val="28"/>
                <w:szCs w:val="28"/>
                <w:lang w:val="en-US" w:eastAsia="en-US" w:bidi="ar-SA"/>
              </w:rPr>
            </w:pPr>
            <w:r w:rsidRPr="005A39DF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1.   </w:t>
            </w:r>
            <w:r>
              <w:rPr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ProximaNova-Light" w:cs="ProximaNova-Light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 w:rsidRPr="003B2243" w:rsidR="003B2243">
              <w:rPr>
                <w:rFonts w:ascii="MMHTykewriterStdMEA" w:cs="MMHTykewriterStdMEA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I</w:t>
            </w:r>
            <w:r w:rsidRPr="003B2243" w:rsidR="003B2243">
              <w:rPr>
                <w:rFonts w:hint="cs"/>
                <w:sz w:val="28"/>
                <w:szCs w:val="28"/>
                <w:lang w:val="en-US" w:eastAsia="en-US" w:bidi="ar-SA"/>
              </w:rPr>
              <w:t>’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 xml:space="preserve">d like to 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intro</w:t>
            </w:r>
            <w:r w:rsidR="003B2243">
              <w:rPr>
                <w:sz w:val="28"/>
                <w:szCs w:val="28"/>
                <w:lang w:val="en-US" w:eastAsia="en-US" w:bidi="ar-SA"/>
              </w:rPr>
              <w:t>_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uce</w:t>
            </w:r>
            <w:r w:rsidR="003B2243">
              <w:rPr>
                <w:sz w:val="28"/>
                <w:szCs w:val="28"/>
                <w:lang w:val="en-US" w:eastAsia="en-US" w:bidi="ar-SA"/>
              </w:rPr>
              <w:t xml:space="preserve"> 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you to Joe.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5A39DF" w:rsidRPr="006A54E2" w:rsidP="005A39DF" w14:paraId="1D0EB990" w14:textId="7D0A9EC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</w:tc>
      </w:tr>
      <w:tr w14:paraId="2B6CDC8F" w14:textId="77777777" w:rsidTr="006A54E2">
        <w:tblPrEx>
          <w:tblW w:w="10908" w:type="dxa"/>
          <w:tblLook w:val="04A0"/>
        </w:tblPrEx>
        <w:trPr>
          <w:trHeight w:val="344"/>
        </w:trPr>
        <w:tc>
          <w:tcPr>
            <w:tcW w:w="1695" w:type="dxa"/>
          </w:tcPr>
          <w:p w:rsidR="006A54E2" w:rsidRPr="008E5062" w:rsidP="006A54E2" w14:paraId="44137A22" w14:textId="33EA42B3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707" w:type="dxa"/>
          </w:tcPr>
          <w:p w:rsidR="006A54E2" w:rsidRPr="008E5062" w:rsidP="006A54E2" w14:paraId="3A4133EF" w14:textId="03139D32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1843" w:type="dxa"/>
          </w:tcPr>
          <w:p w:rsidR="006A54E2" w:rsidRPr="008E5062" w:rsidP="006A54E2" w14:paraId="72721989" w14:textId="219B42E4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  <w:r w:rsidRPr="008E5062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 w:rsidRPr="008E5062">
              <w:rPr>
                <w:rFonts w:eastAsia="Times New Roman" w:asciiTheme="majorBidi" w:hAnsiTheme="majorBidi" w:cstheme="majorBid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5663" w:type="dxa"/>
          </w:tcPr>
          <w:p w:rsidR="006A54E2" w:rsidRPr="00501B41" w:rsidP="003B2243" w14:paraId="1E4A8213" w14:textId="0E2F451E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  <w:r w:rsidRPr="00501B41">
              <w:rPr>
                <w:sz w:val="28"/>
                <w:szCs w:val="28"/>
                <w:lang w:val="en-US" w:eastAsia="en-US" w:bidi="ar-SA"/>
              </w:rPr>
              <w:t xml:space="preserve">.  </w:t>
            </w:r>
            <w:r>
              <w:rPr>
                <w:sz w:val="22"/>
                <w:szCs w:val="22"/>
                <w:lang w:val="en-US" w:eastAsia="en-US" w:bidi="ar-SA"/>
              </w:rPr>
              <w:t xml:space="preserve"> </w:t>
            </w:r>
            <w:r w:rsidRPr="003B2243" w:rsidR="003B2243">
              <w:rPr>
                <w:rFonts w:ascii="MMHTykewriterStdMEA" w:cs="MMHTykewriterStdMEA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 xml:space="preserve">The soup 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s</w:t>
            </w:r>
            <w:r w:rsidR="003B2243">
              <w:rPr>
                <w:sz w:val="28"/>
                <w:szCs w:val="28"/>
                <w:lang w:val="en-US" w:eastAsia="en-US" w:bidi="ar-SA"/>
              </w:rPr>
              <w:t>_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ells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 xml:space="preserve"> 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>good</w:t>
            </w:r>
            <w:r w:rsidRPr="003B2243" w:rsidR="003B2243">
              <w:rPr>
                <w:sz w:val="28"/>
                <w:szCs w:val="28"/>
                <w:lang w:val="en-US" w:eastAsia="en-US" w:bidi="ar-SA"/>
              </w:rPr>
              <w:t xml:space="preserve"> </w:t>
            </w:r>
            <w:r w:rsidRPr="006A54E2">
              <w:rPr>
                <w:sz w:val="28"/>
                <w:szCs w:val="28"/>
                <w:lang w:val="en-US" w:eastAsia="en-US" w:bidi="ar-SA"/>
              </w:rPr>
              <w:t>.</w:t>
            </w:r>
            <w:r w:rsidRPr="006A54E2">
              <w:rPr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</w:tbl>
    <w:p w:rsidR="005A39DF" w:rsidRPr="005A39DF" w:rsidP="005A39DF" w14:paraId="1FEA351D" w14:textId="5B50DCAE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 w:rsidRPr="005A39DF"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  <w:tab/>
      </w:r>
    </w:p>
    <w:p w:rsidR="00970CD9" w:rsidP="00CE3E5B" w14:paraId="1641E95B" w14:textId="5D69D9AB">
      <w:pPr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970CD9" w:rsidP="00CE3E5B" w14:paraId="558F1033" w14:textId="78304A97">
      <w:pPr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970CD9" w:rsidP="00CE3E5B" w14:paraId="3AE820DA" w14:textId="018C90AD">
      <w:pPr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360B0" w:rsidRPr="006360B0" w:rsidP="00CE3E5B" w14:paraId="3649768A" w14:textId="6FD6D52E">
      <w:pPr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</w:pPr>
      <w:r w:rsidRPr="006360B0"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  <w:t>Good luck                                       T.</w:t>
      </w:r>
    </w:p>
    <w:p w:rsidR="0052507D" w:rsidRPr="006360B0" w:rsidP="0052507D" w14:paraId="4AC14DD0" w14:textId="4CBFC365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8"/>
          <w:szCs w:val="8"/>
          <w:lang w:val="en-US" w:eastAsia="en-US" w:bidi="ar-SA"/>
          <w14:ligatures w14:val="standardContextual"/>
        </w:rPr>
      </w:pPr>
    </w:p>
    <w:p w:rsidR="000246CB" w:rsidP="000246CB" w14:paraId="1B3847A8" w14:textId="43F0E4AD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A60FD3" w14:paraId="420F2F52" w14:textId="5F33F843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0246CB" w14:paraId="5145E51C" w14:textId="1ED05525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0246CB" w14:paraId="3F3753E6" w14:textId="75CB7C20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P="000246CB" w14:paraId="1F17EBBB" w14:textId="64F9A1E8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711A50" w:rsidRPr="00711A50" w:rsidP="00711A50" w14:paraId="6EC14A4A" w14:textId="0043A21D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711A50" w:rsidP="00101091" w14:paraId="3253235C" w14:textId="51D54D28">
      <w:pPr>
        <w:tabs>
          <w:tab w:val="left" w:pos="7320"/>
        </w:tabs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</w:p>
    <w:p w:rsidR="00101091" w:rsidRPr="00101091" w:rsidP="0074696C" w14:paraId="693D52B5" w14:textId="2D18C6AB">
      <w:pPr>
        <w:tabs>
          <w:tab w:val="left" w:pos="7320"/>
        </w:tabs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</w:p>
    <w:p w:rsidR="00101091" w:rsidP="00101091" w14:paraId="392DD9A9" w14:textId="09F825A0">
      <w:pPr>
        <w:bidi w:val="0"/>
        <w:spacing w:after="200" w:line="276" w:lineRule="auto"/>
        <w:jc w:val="center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101091" w:rsidRPr="00101091" w:rsidP="00101091" w14:paraId="4B6E6D96" w14:textId="4A2E9B94">
      <w:pPr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101091" w:rsidRPr="00101091" w:rsidP="003B2243" w14:paraId="7B4DAD18" w14:textId="6EE3AFB6">
      <w:pPr>
        <w:tabs>
          <w:tab w:val="left" w:pos="6615"/>
          <w:tab w:val="left" w:pos="7200"/>
          <w:tab w:val="left" w:pos="8010"/>
        </w:tabs>
        <w:bidi w:val="0"/>
        <w:spacing w:after="200" w:line="276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 w:rsidR="00E373D4"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 w:rsidR="003B2243"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</w:p>
    <w:sectPr w:rsidSect="000417A5">
      <w:footerReference w:type="even" r:id="rId29"/>
      <w:footerReference w:type="default" r:id="rId30"/>
      <w:type w:val="nextPage"/>
      <w:pgSz w:w="11906" w:h="16838"/>
      <w:pgMar w:top="142" w:right="140" w:bottom="142" w:left="426" w:header="57" w:footer="273" w:gutter="0"/>
      <w:pgBorders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pgNumType w:start="1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oximaNova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831678899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:rsidR="00000000" w14:paraId="0576EA3B" w14:textId="7777777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rtl/>
                <w:lang w:val="ar-SA" w:eastAsia="en-US" w:bidi="ar-SA"/>
                <w14:ligatures w14:val="none"/>
              </w:rPr>
              <w:t xml:space="preserve">الصفحة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instrText>PAGE</w:instrTex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ar-SA" w:eastAsia="en-US" w:bidi="ar-SA"/>
                <w14:ligatures w14:val="none"/>
              </w:rPr>
              <w:t>2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fldChar w:fldCharType="end"/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rtl/>
                <w:lang w:val="ar-SA" w:eastAsia="en-US" w:bidi="ar-SA"/>
                <w14:ligatures w14:val="none"/>
              </w:rPr>
              <w:t xml:space="preserve"> من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instrText>NUMPAGES</w:instrTex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2"/>
                <w:szCs w:val="22"/>
                <w:rtl/>
                <w:lang w:val="ar-SA" w:eastAsia="en-US" w:bidi="ar-SA"/>
                <w14:ligatures w14:val="none"/>
              </w:rPr>
              <w:t>2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fldChar w:fldCharType="end"/>
            </w:r>
          </w:p>
        </w:sdtContent>
      </w:sdt>
    </w:sdtContent>
  </w:sdt>
  <w:p w:rsidR="00000000" w14:paraId="3E048651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365F7F">
      <w:tblPrEx>
        <w:tblW w:w="4872" w:type="pct"/>
        <w:tblInd w:w="304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:rsidR="004C6074" w:rsidP="00365F7F" w14:paraId="5F32B4A1" w14:textId="1A9A3F7D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bookmarkStart w:id="8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7702809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0280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78D849C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5350B1A3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1EFF4669" w14:textId="414DE80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:rsidR="004C6074" w14:paraId="423CFEAA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right"/>
            <w:rPr>
              <w:rFonts w:asciiTheme="minorHAnsi" w:eastAsiaTheme="minorHAnsi" w:hAnsiTheme="minorHAnsi" w:cstheme="minorBidi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</w:tr>
    <w:tr w14:paraId="07A3383D" w14:textId="77777777" w:rsidTr="00365F7F">
      <w:tblPrEx>
        <w:tblW w:w="4872" w:type="pct"/>
        <w:tblInd w:w="304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:rsidR="004C6074" w14:paraId="332A5B7F" w14:textId="430CB816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rPr>
                  <w:rFonts w:asciiTheme="minorHAnsi" w:eastAsiaTheme="minorHAnsi" w:hAnsiTheme="minorHAnsi" w:cstheme="minorBidi"/>
                  <w:caps/>
                  <w:color w:val="808080" w:themeColor="background1" w:themeShade="80"/>
                  <w:kern w:val="2"/>
                  <w:sz w:val="18"/>
                  <w:szCs w:val="18"/>
                  <w:lang w:val="en-US" w:eastAsia="en-US" w:bidi="ar-SA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 w:val="0"/>
                </w:rPr>
                <w:t>Rashed Alsulami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:rsidR="004C6074" w:rsidRPr="00365F7F" w:rsidP="00B806E2" w14:paraId="7B04F11F" w14:textId="569C493E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Theme="minorHAnsi" w:eastAsiaTheme="minorHAnsi" w:hAnsiTheme="minorHAnsi" w:cstheme="minorBidi"/>
              <w:caps/>
              <w:color w:val="808080" w:themeColor="background1" w:themeShade="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978882187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8882187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484285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84285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eastAsiaTheme="minorHAnsi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:sz w:val="22"/>
              <w:szCs w:val="22"/>
              <w:lang w:val="en-US" w:eastAsia="en-US" w:bidi="ar-SA"/>
              <w14:ligatures w14:val="none"/>
            </w:rPr>
            <w:t>M_zaid0</w:t>
          </w:r>
          <w:r w:rsidRPr="001D1659" w:rsidR="00B806E2">
            <w:rPr>
              <w:rFonts w:ascii="Comic Sans MS" w:hAnsi="Comic Sans MS" w:eastAsiaTheme="minorHAnsi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</w:t>
          </w:r>
          <w:r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مراسلتي</w:t>
          </w:r>
          <w:r w:rsidRPr="00B806E2"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 xml:space="preserve"> </w:t>
          </w:r>
          <w:r w:rsidRPr="00B806E2"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خاص</w:t>
          </w:r>
          <w:r w:rsidR="00BB000D">
            <w:rPr>
              <w:rFonts w:ascii="Comic Sans MS" w:hAnsi="Comic Sans MS" w:eastAsiaTheme="minorHAnsi" w:cs="Arial" w:hint="cs"/>
              <w:b/>
              <w:bCs/>
              <w:caps/>
              <w:color w:val="808080" w:themeShade="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D1659" w:rsidR="00B806E2">
            <w:rPr>
              <w:rFonts w:ascii="Comic Sans MS" w:hAnsi="Comic Sans MS" w:eastAsiaTheme="minorHAnsi" w:cs="Arial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>@</w:t>
          </w:r>
          <w:r w:rsidRPr="001D1659" w:rsidR="00B806E2">
            <w:rPr>
              <w:rFonts w:ascii="Comic Sans MS" w:hAnsi="Comic Sans MS" w:eastAsiaTheme="minorHAnsi" w:cstheme="minorBidi"/>
              <w:b/>
              <w:bCs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  <w:t>mohamadzga</w:t>
          </w:r>
          <w:r w:rsidRPr="001D1659" w:rsidR="00B806E2">
            <w:rPr>
              <w:rFonts w:ascii="Comic Sans MS" w:hAnsi="Comic Sans MS" w:eastAsiaTheme="minorHAnsi" w:cstheme="minorBidi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</w:t>
          </w:r>
          <w:r w:rsidRPr="001D1659" w:rsidR="00B806E2">
            <w:rPr>
              <w:rFonts w:asciiTheme="minorHAnsi" w:eastAsiaTheme="minorHAnsi" w:hAnsiTheme="minorHAnsi" w:cstheme="minorBidi" w:hint="cs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="00B806E2">
            <w:rPr>
              <w:rFonts w:asciiTheme="minorHAnsi" w:eastAsiaTheme="minorHAnsi" w:hAnsiTheme="minorHAnsi" w:cstheme="minorBidi" w:hint="cs"/>
              <w:caps/>
              <w:color w:val="808080" w:themeShade="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 </w:t>
          </w:r>
        </w:p>
      </w:tc>
    </w:tr>
    <w:bookmarkEnd w:id="8"/>
  </w:tbl>
  <w:p w:rsidR="00562898" w:rsidRPr="00562898" w14:paraId="62745936" w14:textId="4EF4A63D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79.85pt;height:728.9pt" o:bullet="t">
        <v:imagedata r:id="rId1" o:title=""/>
      </v:shape>
    </w:pict>
  </w:numPicBullet>
  <w:abstractNum w:abstractNumId="0">
    <w:nsid w:val="046550C4"/>
    <w:multiLevelType w:val="hybridMultilevel"/>
    <w:tmpl w:val="F1B4421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7EC2905"/>
    <w:multiLevelType w:val="hybridMultilevel"/>
    <w:tmpl w:val="E022328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74FB"/>
    <w:multiLevelType w:val="hybridMultilevel"/>
    <w:tmpl w:val="0526FD62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3D6DA9"/>
    <w:multiLevelType w:val="hybridMultilevel"/>
    <w:tmpl w:val="41444BE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B0278"/>
    <w:multiLevelType w:val="hybridMultilevel"/>
    <w:tmpl w:val="D5D01D2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87751"/>
    <w:multiLevelType w:val="hybridMultilevel"/>
    <w:tmpl w:val="D5D01D2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01275"/>
    <w:multiLevelType w:val="hybridMultilevel"/>
    <w:tmpl w:val="F54AA2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02315"/>
    <w:multiLevelType w:val="hybridMultilevel"/>
    <w:tmpl w:val="8806D946"/>
    <w:lvl w:ilvl="0">
      <w:start w:val="1"/>
      <w:numFmt w:val="bullet"/>
      <w:suff w:val="space"/>
      <w:lvlText w:val=""/>
      <w:lvlJc w:val="left"/>
      <w:pPr>
        <w:ind w:left="86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95970"/>
    <w:multiLevelType w:val="hybridMultilevel"/>
    <w:tmpl w:val="DABA963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C7F14"/>
    <w:multiLevelType w:val="hybridMultilevel"/>
    <w:tmpl w:val="FBC41F4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145AE"/>
    <w:multiLevelType w:val="hybridMultilevel"/>
    <w:tmpl w:val="3508FC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B7C03"/>
    <w:multiLevelType w:val="hybridMultilevel"/>
    <w:tmpl w:val="9EE670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F93EB5"/>
    <w:multiLevelType w:val="hybridMultilevel"/>
    <w:tmpl w:val="A5925846"/>
    <w:lvl w:ilvl="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21E86E51"/>
    <w:multiLevelType w:val="hybridMultilevel"/>
    <w:tmpl w:val="73F8757E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E0D9D"/>
    <w:multiLevelType w:val="hybridMultilevel"/>
    <w:tmpl w:val="F83A630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93407"/>
    <w:multiLevelType w:val="hybridMultilevel"/>
    <w:tmpl w:val="4C3C083A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CB0ED8"/>
    <w:multiLevelType w:val="hybridMultilevel"/>
    <w:tmpl w:val="752EFE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672C5"/>
    <w:multiLevelType w:val="hybridMultilevel"/>
    <w:tmpl w:val="041AD112"/>
    <w:lvl w:ilvl="0">
      <w:start w:val="1"/>
      <w:numFmt w:val="decimal"/>
      <w:lvlText w:val="%1."/>
      <w:lvlJc w:val="left"/>
      <w:pPr>
        <w:ind w:left="72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F0783"/>
    <w:multiLevelType w:val="hybridMultilevel"/>
    <w:tmpl w:val="A0D0B49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A4FB4"/>
    <w:multiLevelType w:val="hybridMultilevel"/>
    <w:tmpl w:val="557CF97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356046"/>
    <w:multiLevelType w:val="hybridMultilevel"/>
    <w:tmpl w:val="E7EE2416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583" w:hanging="360"/>
      </w:pPr>
    </w:lvl>
    <w:lvl w:ilvl="2" w:tentative="1">
      <w:start w:val="1"/>
      <w:numFmt w:val="lowerRoman"/>
      <w:lvlText w:val="%3."/>
      <w:lvlJc w:val="right"/>
      <w:pPr>
        <w:ind w:left="2303" w:hanging="180"/>
      </w:pPr>
    </w:lvl>
    <w:lvl w:ilvl="3" w:tentative="1">
      <w:start w:val="1"/>
      <w:numFmt w:val="decimal"/>
      <w:lvlText w:val="%4."/>
      <w:lvlJc w:val="left"/>
      <w:pPr>
        <w:ind w:left="3023" w:hanging="360"/>
      </w:pPr>
    </w:lvl>
    <w:lvl w:ilvl="4" w:tentative="1">
      <w:start w:val="1"/>
      <w:numFmt w:val="lowerLetter"/>
      <w:lvlText w:val="%5."/>
      <w:lvlJc w:val="left"/>
      <w:pPr>
        <w:ind w:left="3743" w:hanging="360"/>
      </w:pPr>
    </w:lvl>
    <w:lvl w:ilvl="5" w:tentative="1">
      <w:start w:val="1"/>
      <w:numFmt w:val="lowerRoman"/>
      <w:lvlText w:val="%6."/>
      <w:lvlJc w:val="right"/>
      <w:pPr>
        <w:ind w:left="4463" w:hanging="180"/>
      </w:pPr>
    </w:lvl>
    <w:lvl w:ilvl="6" w:tentative="1">
      <w:start w:val="1"/>
      <w:numFmt w:val="decimal"/>
      <w:lvlText w:val="%7."/>
      <w:lvlJc w:val="left"/>
      <w:pPr>
        <w:ind w:left="5183" w:hanging="360"/>
      </w:pPr>
    </w:lvl>
    <w:lvl w:ilvl="7" w:tentative="1">
      <w:start w:val="1"/>
      <w:numFmt w:val="lowerLetter"/>
      <w:lvlText w:val="%8."/>
      <w:lvlJc w:val="left"/>
      <w:pPr>
        <w:ind w:left="5903" w:hanging="360"/>
      </w:pPr>
    </w:lvl>
    <w:lvl w:ilvl="8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1">
    <w:nsid w:val="40A84173"/>
    <w:multiLevelType w:val="hybridMultilevel"/>
    <w:tmpl w:val="752EFE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474856"/>
    <w:multiLevelType w:val="hybridMultilevel"/>
    <w:tmpl w:val="90D8204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73776"/>
    <w:multiLevelType w:val="hybridMultilevel"/>
    <w:tmpl w:val="8B468AB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E2F86"/>
    <w:multiLevelType w:val="hybridMultilevel"/>
    <w:tmpl w:val="0A966320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EE5C85"/>
    <w:multiLevelType w:val="hybridMultilevel"/>
    <w:tmpl w:val="2D3CC588"/>
    <w:lvl w:ilvl="0">
      <w:start w:val="0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FA0E59"/>
    <w:multiLevelType w:val="hybridMultilevel"/>
    <w:tmpl w:val="7DCC7B72"/>
    <w:lvl w:ilvl="0">
      <w:start w:val="1"/>
      <w:numFmt w:val="bullet"/>
      <w:lvlText w:val=""/>
      <w:lvlJc w:val="left"/>
      <w:pPr>
        <w:ind w:left="158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abstractNum w:abstractNumId="27">
    <w:nsid w:val="5FEA6B42"/>
    <w:multiLevelType w:val="hybridMultilevel"/>
    <w:tmpl w:val="AEB007B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1CE6184"/>
    <w:multiLevelType w:val="hybridMultilevel"/>
    <w:tmpl w:val="F8D8FB5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C0A35"/>
    <w:multiLevelType w:val="hybridMultilevel"/>
    <w:tmpl w:val="10ACF208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583" w:hanging="360"/>
      </w:pPr>
    </w:lvl>
    <w:lvl w:ilvl="2" w:tentative="1">
      <w:start w:val="1"/>
      <w:numFmt w:val="lowerRoman"/>
      <w:lvlText w:val="%3."/>
      <w:lvlJc w:val="right"/>
      <w:pPr>
        <w:ind w:left="2303" w:hanging="180"/>
      </w:pPr>
    </w:lvl>
    <w:lvl w:ilvl="3" w:tentative="1">
      <w:start w:val="1"/>
      <w:numFmt w:val="decimal"/>
      <w:lvlText w:val="%4."/>
      <w:lvlJc w:val="left"/>
      <w:pPr>
        <w:ind w:left="3023" w:hanging="360"/>
      </w:pPr>
    </w:lvl>
    <w:lvl w:ilvl="4" w:tentative="1">
      <w:start w:val="1"/>
      <w:numFmt w:val="lowerLetter"/>
      <w:lvlText w:val="%5."/>
      <w:lvlJc w:val="left"/>
      <w:pPr>
        <w:ind w:left="3743" w:hanging="360"/>
      </w:pPr>
    </w:lvl>
    <w:lvl w:ilvl="5" w:tentative="1">
      <w:start w:val="1"/>
      <w:numFmt w:val="lowerRoman"/>
      <w:lvlText w:val="%6."/>
      <w:lvlJc w:val="right"/>
      <w:pPr>
        <w:ind w:left="4463" w:hanging="180"/>
      </w:pPr>
    </w:lvl>
    <w:lvl w:ilvl="6" w:tentative="1">
      <w:start w:val="1"/>
      <w:numFmt w:val="decimal"/>
      <w:lvlText w:val="%7."/>
      <w:lvlJc w:val="left"/>
      <w:pPr>
        <w:ind w:left="5183" w:hanging="360"/>
      </w:pPr>
    </w:lvl>
    <w:lvl w:ilvl="7" w:tentative="1">
      <w:start w:val="1"/>
      <w:numFmt w:val="lowerLetter"/>
      <w:lvlText w:val="%8."/>
      <w:lvlJc w:val="left"/>
      <w:pPr>
        <w:ind w:left="5903" w:hanging="360"/>
      </w:pPr>
    </w:lvl>
    <w:lvl w:ilvl="8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0">
    <w:nsid w:val="6E5B5B82"/>
    <w:multiLevelType w:val="hybridMultilevel"/>
    <w:tmpl w:val="16AAEA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B46BCF"/>
    <w:multiLevelType w:val="hybridMultilevel"/>
    <w:tmpl w:val="FD3A563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3AD05E5"/>
    <w:multiLevelType w:val="hybridMultilevel"/>
    <w:tmpl w:val="23E21B9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43A1405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0E64E0"/>
    <w:multiLevelType w:val="hybridMultilevel"/>
    <w:tmpl w:val="61DC8B4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794932">
    <w:abstractNumId w:val="0"/>
  </w:num>
  <w:num w:numId="2" w16cid:durableId="1975409719">
    <w:abstractNumId w:val="14"/>
  </w:num>
  <w:num w:numId="3" w16cid:durableId="492841830">
    <w:abstractNumId w:val="12"/>
  </w:num>
  <w:num w:numId="4" w16cid:durableId="1575774958">
    <w:abstractNumId w:val="27"/>
  </w:num>
  <w:num w:numId="5" w16cid:durableId="596910154">
    <w:abstractNumId w:val="11"/>
  </w:num>
  <w:num w:numId="6" w16cid:durableId="186985424">
    <w:abstractNumId w:val="25"/>
  </w:num>
  <w:num w:numId="7" w16cid:durableId="774861877">
    <w:abstractNumId w:val="20"/>
  </w:num>
  <w:num w:numId="8" w16cid:durableId="1242791520">
    <w:abstractNumId w:val="26"/>
  </w:num>
  <w:num w:numId="9" w16cid:durableId="1793207776">
    <w:abstractNumId w:val="29"/>
  </w:num>
  <w:num w:numId="10" w16cid:durableId="1158494544">
    <w:abstractNumId w:val="7"/>
  </w:num>
  <w:num w:numId="11" w16cid:durableId="756558088">
    <w:abstractNumId w:val="24"/>
  </w:num>
  <w:num w:numId="12" w16cid:durableId="646861500">
    <w:abstractNumId w:val="19"/>
  </w:num>
  <w:num w:numId="13" w16cid:durableId="1620606970">
    <w:abstractNumId w:val="31"/>
  </w:num>
  <w:num w:numId="14" w16cid:durableId="279773966">
    <w:abstractNumId w:val="15"/>
  </w:num>
  <w:num w:numId="15" w16cid:durableId="1003826027">
    <w:abstractNumId w:val="17"/>
  </w:num>
  <w:num w:numId="16" w16cid:durableId="982613120">
    <w:abstractNumId w:val="2"/>
  </w:num>
  <w:num w:numId="17" w16cid:durableId="158235219">
    <w:abstractNumId w:val="10"/>
  </w:num>
  <w:num w:numId="18" w16cid:durableId="984352309">
    <w:abstractNumId w:val="6"/>
  </w:num>
  <w:num w:numId="19" w16cid:durableId="870267306">
    <w:abstractNumId w:val="3"/>
  </w:num>
  <w:num w:numId="20" w16cid:durableId="504250380">
    <w:abstractNumId w:val="32"/>
  </w:num>
  <w:num w:numId="21" w16cid:durableId="836071202">
    <w:abstractNumId w:val="33"/>
  </w:num>
  <w:num w:numId="22" w16cid:durableId="1385568659">
    <w:abstractNumId w:val="8"/>
  </w:num>
  <w:num w:numId="23" w16cid:durableId="1707291541">
    <w:abstractNumId w:val="16"/>
  </w:num>
  <w:num w:numId="24" w16cid:durableId="1616138559">
    <w:abstractNumId w:val="13"/>
  </w:num>
  <w:num w:numId="25" w16cid:durableId="2006129715">
    <w:abstractNumId w:val="4"/>
  </w:num>
  <w:num w:numId="26" w16cid:durableId="1459714921">
    <w:abstractNumId w:val="23"/>
  </w:num>
  <w:num w:numId="27" w16cid:durableId="225578997">
    <w:abstractNumId w:val="28"/>
  </w:num>
  <w:num w:numId="28" w16cid:durableId="592904548">
    <w:abstractNumId w:val="5"/>
  </w:num>
  <w:num w:numId="29" w16cid:durableId="1943877552">
    <w:abstractNumId w:val="9"/>
  </w:num>
  <w:num w:numId="30" w16cid:durableId="472068140">
    <w:abstractNumId w:val="18"/>
  </w:num>
  <w:num w:numId="31" w16cid:durableId="844519170">
    <w:abstractNumId w:val="22"/>
  </w:num>
  <w:num w:numId="32" w16cid:durableId="1152138344">
    <w:abstractNumId w:val="34"/>
  </w:num>
  <w:num w:numId="33" w16cid:durableId="702632747">
    <w:abstractNumId w:val="21"/>
  </w:num>
  <w:num w:numId="34" w16cid:durableId="617374705">
    <w:abstractNumId w:val="30"/>
  </w:num>
  <w:num w:numId="35" w16cid:durableId="676660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C3"/>
    <w:rsid w:val="00000C9A"/>
    <w:rsid w:val="00001C41"/>
    <w:rsid w:val="00001FB6"/>
    <w:rsid w:val="00004589"/>
    <w:rsid w:val="0000574B"/>
    <w:rsid w:val="00007F74"/>
    <w:rsid w:val="00007FD3"/>
    <w:rsid w:val="000106AC"/>
    <w:rsid w:val="00010E60"/>
    <w:rsid w:val="000132F7"/>
    <w:rsid w:val="0001439A"/>
    <w:rsid w:val="000153A4"/>
    <w:rsid w:val="00016F0B"/>
    <w:rsid w:val="00020E67"/>
    <w:rsid w:val="00021119"/>
    <w:rsid w:val="00021210"/>
    <w:rsid w:val="000214BC"/>
    <w:rsid w:val="000218D3"/>
    <w:rsid w:val="00021DBC"/>
    <w:rsid w:val="000246CB"/>
    <w:rsid w:val="0002536E"/>
    <w:rsid w:val="00025EB9"/>
    <w:rsid w:val="00033649"/>
    <w:rsid w:val="00035951"/>
    <w:rsid w:val="000409A1"/>
    <w:rsid w:val="00041D19"/>
    <w:rsid w:val="000447F5"/>
    <w:rsid w:val="00044B60"/>
    <w:rsid w:val="000470A1"/>
    <w:rsid w:val="000522FE"/>
    <w:rsid w:val="00052E8A"/>
    <w:rsid w:val="000562B4"/>
    <w:rsid w:val="00056AE0"/>
    <w:rsid w:val="000622C3"/>
    <w:rsid w:val="0006430E"/>
    <w:rsid w:val="0006681A"/>
    <w:rsid w:val="000736C9"/>
    <w:rsid w:val="0007638B"/>
    <w:rsid w:val="00076E44"/>
    <w:rsid w:val="000771FA"/>
    <w:rsid w:val="00080920"/>
    <w:rsid w:val="0008376C"/>
    <w:rsid w:val="00084F52"/>
    <w:rsid w:val="00085B79"/>
    <w:rsid w:val="00085F4E"/>
    <w:rsid w:val="00085FC7"/>
    <w:rsid w:val="000864BA"/>
    <w:rsid w:val="000877B6"/>
    <w:rsid w:val="00090714"/>
    <w:rsid w:val="0009798D"/>
    <w:rsid w:val="000A10F2"/>
    <w:rsid w:val="000A276C"/>
    <w:rsid w:val="000A4C61"/>
    <w:rsid w:val="000A4C89"/>
    <w:rsid w:val="000A5D69"/>
    <w:rsid w:val="000A6C38"/>
    <w:rsid w:val="000B07BB"/>
    <w:rsid w:val="000B3611"/>
    <w:rsid w:val="000B60FA"/>
    <w:rsid w:val="000B68D8"/>
    <w:rsid w:val="000B7982"/>
    <w:rsid w:val="000C09BB"/>
    <w:rsid w:val="000C4A6D"/>
    <w:rsid w:val="000C4C94"/>
    <w:rsid w:val="000C5F70"/>
    <w:rsid w:val="000C74B3"/>
    <w:rsid w:val="000D7EF1"/>
    <w:rsid w:val="000E2D81"/>
    <w:rsid w:val="000E32BF"/>
    <w:rsid w:val="000E5ACD"/>
    <w:rsid w:val="000E6225"/>
    <w:rsid w:val="000F0BBB"/>
    <w:rsid w:val="000F1E3A"/>
    <w:rsid w:val="000F1FCA"/>
    <w:rsid w:val="000F4C59"/>
    <w:rsid w:val="00101091"/>
    <w:rsid w:val="0010172D"/>
    <w:rsid w:val="00101BD3"/>
    <w:rsid w:val="00104B86"/>
    <w:rsid w:val="00107052"/>
    <w:rsid w:val="00110CBC"/>
    <w:rsid w:val="001111D5"/>
    <w:rsid w:val="00113543"/>
    <w:rsid w:val="00116D35"/>
    <w:rsid w:val="00117C7C"/>
    <w:rsid w:val="001225AC"/>
    <w:rsid w:val="00122769"/>
    <w:rsid w:val="0012424C"/>
    <w:rsid w:val="001258B9"/>
    <w:rsid w:val="001306A4"/>
    <w:rsid w:val="00133B31"/>
    <w:rsid w:val="00134C63"/>
    <w:rsid w:val="00141437"/>
    <w:rsid w:val="00141CA4"/>
    <w:rsid w:val="001427EC"/>
    <w:rsid w:val="00142DC5"/>
    <w:rsid w:val="00143845"/>
    <w:rsid w:val="00143B67"/>
    <w:rsid w:val="00145A40"/>
    <w:rsid w:val="001475D9"/>
    <w:rsid w:val="00147947"/>
    <w:rsid w:val="001541BE"/>
    <w:rsid w:val="001546B7"/>
    <w:rsid w:val="001554B0"/>
    <w:rsid w:val="00155714"/>
    <w:rsid w:val="0017081A"/>
    <w:rsid w:val="00171859"/>
    <w:rsid w:val="00171C54"/>
    <w:rsid w:val="00173E27"/>
    <w:rsid w:val="001748E5"/>
    <w:rsid w:val="00175496"/>
    <w:rsid w:val="00177A96"/>
    <w:rsid w:val="00181D75"/>
    <w:rsid w:val="00183CD8"/>
    <w:rsid w:val="00184C2E"/>
    <w:rsid w:val="001855F4"/>
    <w:rsid w:val="00193DE4"/>
    <w:rsid w:val="001940EF"/>
    <w:rsid w:val="00195281"/>
    <w:rsid w:val="00195C7E"/>
    <w:rsid w:val="001A2FE4"/>
    <w:rsid w:val="001A5859"/>
    <w:rsid w:val="001A6A39"/>
    <w:rsid w:val="001B2593"/>
    <w:rsid w:val="001B69D8"/>
    <w:rsid w:val="001C0C7F"/>
    <w:rsid w:val="001C0D99"/>
    <w:rsid w:val="001C1F22"/>
    <w:rsid w:val="001C22AE"/>
    <w:rsid w:val="001C7C2F"/>
    <w:rsid w:val="001D02CF"/>
    <w:rsid w:val="001D1448"/>
    <w:rsid w:val="001D1659"/>
    <w:rsid w:val="001D21E5"/>
    <w:rsid w:val="001D2B4E"/>
    <w:rsid w:val="001D50AF"/>
    <w:rsid w:val="001D549F"/>
    <w:rsid w:val="001D557C"/>
    <w:rsid w:val="001D63CE"/>
    <w:rsid w:val="001D755D"/>
    <w:rsid w:val="001E13EE"/>
    <w:rsid w:val="001E3C68"/>
    <w:rsid w:val="001E4E8A"/>
    <w:rsid w:val="001E5D1D"/>
    <w:rsid w:val="001F099A"/>
    <w:rsid w:val="001F7DBC"/>
    <w:rsid w:val="00205598"/>
    <w:rsid w:val="00211FBE"/>
    <w:rsid w:val="0021396C"/>
    <w:rsid w:val="002160D6"/>
    <w:rsid w:val="00217040"/>
    <w:rsid w:val="0022326A"/>
    <w:rsid w:val="00226B29"/>
    <w:rsid w:val="00233100"/>
    <w:rsid w:val="002334F6"/>
    <w:rsid w:val="00234367"/>
    <w:rsid w:val="002369F2"/>
    <w:rsid w:val="00237C5A"/>
    <w:rsid w:val="00240DA9"/>
    <w:rsid w:val="002420DB"/>
    <w:rsid w:val="00242529"/>
    <w:rsid w:val="00242621"/>
    <w:rsid w:val="0024378E"/>
    <w:rsid w:val="00243ABA"/>
    <w:rsid w:val="00245393"/>
    <w:rsid w:val="00247DDB"/>
    <w:rsid w:val="00252D05"/>
    <w:rsid w:val="00252E0C"/>
    <w:rsid w:val="0025485F"/>
    <w:rsid w:val="00255501"/>
    <w:rsid w:val="00255CB8"/>
    <w:rsid w:val="00255F7E"/>
    <w:rsid w:val="002575D3"/>
    <w:rsid w:val="00257CFD"/>
    <w:rsid w:val="00260120"/>
    <w:rsid w:val="00260AA3"/>
    <w:rsid w:val="00261341"/>
    <w:rsid w:val="002632C3"/>
    <w:rsid w:val="00263DBE"/>
    <w:rsid w:val="00263F12"/>
    <w:rsid w:val="00264427"/>
    <w:rsid w:val="0026481B"/>
    <w:rsid w:val="002715B3"/>
    <w:rsid w:val="00271803"/>
    <w:rsid w:val="0027186E"/>
    <w:rsid w:val="00273886"/>
    <w:rsid w:val="00273926"/>
    <w:rsid w:val="00273B24"/>
    <w:rsid w:val="002744DA"/>
    <w:rsid w:val="00276C7A"/>
    <w:rsid w:val="002824E9"/>
    <w:rsid w:val="00283039"/>
    <w:rsid w:val="00285355"/>
    <w:rsid w:val="002853D4"/>
    <w:rsid w:val="002877AD"/>
    <w:rsid w:val="00292D69"/>
    <w:rsid w:val="002942C0"/>
    <w:rsid w:val="00294A5D"/>
    <w:rsid w:val="002978B7"/>
    <w:rsid w:val="002A2140"/>
    <w:rsid w:val="002A4050"/>
    <w:rsid w:val="002A4AD3"/>
    <w:rsid w:val="002A5B28"/>
    <w:rsid w:val="002B10DE"/>
    <w:rsid w:val="002B4BD8"/>
    <w:rsid w:val="002B4E6C"/>
    <w:rsid w:val="002B7028"/>
    <w:rsid w:val="002B794F"/>
    <w:rsid w:val="002C3BDD"/>
    <w:rsid w:val="002C7F86"/>
    <w:rsid w:val="002D112F"/>
    <w:rsid w:val="002D21BA"/>
    <w:rsid w:val="002E05ED"/>
    <w:rsid w:val="002E1071"/>
    <w:rsid w:val="002E2333"/>
    <w:rsid w:val="002E506D"/>
    <w:rsid w:val="002E787F"/>
    <w:rsid w:val="002F279A"/>
    <w:rsid w:val="002F5311"/>
    <w:rsid w:val="002F6AF3"/>
    <w:rsid w:val="002F6BD5"/>
    <w:rsid w:val="002F7E62"/>
    <w:rsid w:val="0030054C"/>
    <w:rsid w:val="00300607"/>
    <w:rsid w:val="0030118E"/>
    <w:rsid w:val="0030120F"/>
    <w:rsid w:val="00301583"/>
    <w:rsid w:val="003016F4"/>
    <w:rsid w:val="003063E4"/>
    <w:rsid w:val="003071AF"/>
    <w:rsid w:val="0031058A"/>
    <w:rsid w:val="00311AC7"/>
    <w:rsid w:val="00313403"/>
    <w:rsid w:val="00313712"/>
    <w:rsid w:val="00315F14"/>
    <w:rsid w:val="00316318"/>
    <w:rsid w:val="0032028E"/>
    <w:rsid w:val="0032269D"/>
    <w:rsid w:val="00322FB9"/>
    <w:rsid w:val="00323D01"/>
    <w:rsid w:val="00323E1E"/>
    <w:rsid w:val="003262A8"/>
    <w:rsid w:val="00326459"/>
    <w:rsid w:val="00330400"/>
    <w:rsid w:val="0033533D"/>
    <w:rsid w:val="00335F47"/>
    <w:rsid w:val="00335F6C"/>
    <w:rsid w:val="00337581"/>
    <w:rsid w:val="003412B0"/>
    <w:rsid w:val="00342D59"/>
    <w:rsid w:val="00345DD9"/>
    <w:rsid w:val="0034633F"/>
    <w:rsid w:val="003529AE"/>
    <w:rsid w:val="00352FB9"/>
    <w:rsid w:val="00353612"/>
    <w:rsid w:val="003624B1"/>
    <w:rsid w:val="00365F7F"/>
    <w:rsid w:val="0036662D"/>
    <w:rsid w:val="00366FA7"/>
    <w:rsid w:val="00370EFE"/>
    <w:rsid w:val="00371235"/>
    <w:rsid w:val="003715C9"/>
    <w:rsid w:val="003721C1"/>
    <w:rsid w:val="00373518"/>
    <w:rsid w:val="00375437"/>
    <w:rsid w:val="00383782"/>
    <w:rsid w:val="00383E70"/>
    <w:rsid w:val="0038670C"/>
    <w:rsid w:val="0039183D"/>
    <w:rsid w:val="00393A2F"/>
    <w:rsid w:val="00395880"/>
    <w:rsid w:val="00395AD8"/>
    <w:rsid w:val="003A0DBB"/>
    <w:rsid w:val="003A2E2E"/>
    <w:rsid w:val="003A6D25"/>
    <w:rsid w:val="003B056F"/>
    <w:rsid w:val="003B2243"/>
    <w:rsid w:val="003B3361"/>
    <w:rsid w:val="003B5FE0"/>
    <w:rsid w:val="003C03FB"/>
    <w:rsid w:val="003C2AB1"/>
    <w:rsid w:val="003C321C"/>
    <w:rsid w:val="003C5E60"/>
    <w:rsid w:val="003C6AD3"/>
    <w:rsid w:val="003D04EF"/>
    <w:rsid w:val="003D30E2"/>
    <w:rsid w:val="003D639D"/>
    <w:rsid w:val="003E1205"/>
    <w:rsid w:val="003E7958"/>
    <w:rsid w:val="003F0275"/>
    <w:rsid w:val="003F2BC3"/>
    <w:rsid w:val="003F3887"/>
    <w:rsid w:val="003F6B5C"/>
    <w:rsid w:val="00400CC2"/>
    <w:rsid w:val="0040133A"/>
    <w:rsid w:val="00402229"/>
    <w:rsid w:val="00404BC4"/>
    <w:rsid w:val="00405B36"/>
    <w:rsid w:val="00405C4A"/>
    <w:rsid w:val="00406162"/>
    <w:rsid w:val="00414EC9"/>
    <w:rsid w:val="00415ACE"/>
    <w:rsid w:val="00417764"/>
    <w:rsid w:val="004201A6"/>
    <w:rsid w:val="0042060C"/>
    <w:rsid w:val="00422058"/>
    <w:rsid w:val="0042317A"/>
    <w:rsid w:val="00424C6A"/>
    <w:rsid w:val="004264E8"/>
    <w:rsid w:val="004300BE"/>
    <w:rsid w:val="004347A2"/>
    <w:rsid w:val="0043542A"/>
    <w:rsid w:val="00443D79"/>
    <w:rsid w:val="00445330"/>
    <w:rsid w:val="00450A6F"/>
    <w:rsid w:val="004526A8"/>
    <w:rsid w:val="00453AC5"/>
    <w:rsid w:val="00454391"/>
    <w:rsid w:val="00462B32"/>
    <w:rsid w:val="00462F1F"/>
    <w:rsid w:val="00470819"/>
    <w:rsid w:val="004736B7"/>
    <w:rsid w:val="00482783"/>
    <w:rsid w:val="00485892"/>
    <w:rsid w:val="00487058"/>
    <w:rsid w:val="00487154"/>
    <w:rsid w:val="004911CB"/>
    <w:rsid w:val="00492D0D"/>
    <w:rsid w:val="004966FF"/>
    <w:rsid w:val="004A32A2"/>
    <w:rsid w:val="004A352B"/>
    <w:rsid w:val="004A433C"/>
    <w:rsid w:val="004A581C"/>
    <w:rsid w:val="004A5859"/>
    <w:rsid w:val="004B1416"/>
    <w:rsid w:val="004B1BAE"/>
    <w:rsid w:val="004B393C"/>
    <w:rsid w:val="004B3CC8"/>
    <w:rsid w:val="004B7B68"/>
    <w:rsid w:val="004C0C3B"/>
    <w:rsid w:val="004C248D"/>
    <w:rsid w:val="004C3020"/>
    <w:rsid w:val="004C3E61"/>
    <w:rsid w:val="004C4781"/>
    <w:rsid w:val="004C49CE"/>
    <w:rsid w:val="004C4F20"/>
    <w:rsid w:val="004C5410"/>
    <w:rsid w:val="004C5505"/>
    <w:rsid w:val="004C5E8A"/>
    <w:rsid w:val="004C6074"/>
    <w:rsid w:val="004C6517"/>
    <w:rsid w:val="004C6F51"/>
    <w:rsid w:val="004C773A"/>
    <w:rsid w:val="004D0229"/>
    <w:rsid w:val="004D02B3"/>
    <w:rsid w:val="004D0B93"/>
    <w:rsid w:val="004D27E2"/>
    <w:rsid w:val="004D2BAA"/>
    <w:rsid w:val="004D5B19"/>
    <w:rsid w:val="004E00CC"/>
    <w:rsid w:val="004E1124"/>
    <w:rsid w:val="004E185C"/>
    <w:rsid w:val="004E73BD"/>
    <w:rsid w:val="004F000A"/>
    <w:rsid w:val="004F4A70"/>
    <w:rsid w:val="004F699D"/>
    <w:rsid w:val="00501B41"/>
    <w:rsid w:val="00502F0F"/>
    <w:rsid w:val="005040D4"/>
    <w:rsid w:val="00507045"/>
    <w:rsid w:val="0051080E"/>
    <w:rsid w:val="00511171"/>
    <w:rsid w:val="00512032"/>
    <w:rsid w:val="0051318B"/>
    <w:rsid w:val="00513424"/>
    <w:rsid w:val="00514692"/>
    <w:rsid w:val="00514710"/>
    <w:rsid w:val="00517793"/>
    <w:rsid w:val="00517817"/>
    <w:rsid w:val="005178B3"/>
    <w:rsid w:val="00517A05"/>
    <w:rsid w:val="005217BB"/>
    <w:rsid w:val="005248C7"/>
    <w:rsid w:val="0052507D"/>
    <w:rsid w:val="005270F1"/>
    <w:rsid w:val="00527FD2"/>
    <w:rsid w:val="00534008"/>
    <w:rsid w:val="00534174"/>
    <w:rsid w:val="0053579F"/>
    <w:rsid w:val="00535825"/>
    <w:rsid w:val="00536817"/>
    <w:rsid w:val="00536D31"/>
    <w:rsid w:val="00537854"/>
    <w:rsid w:val="00542010"/>
    <w:rsid w:val="00542144"/>
    <w:rsid w:val="00542512"/>
    <w:rsid w:val="00542A61"/>
    <w:rsid w:val="00542E8E"/>
    <w:rsid w:val="00543985"/>
    <w:rsid w:val="00543C44"/>
    <w:rsid w:val="00546729"/>
    <w:rsid w:val="00547107"/>
    <w:rsid w:val="00547FF1"/>
    <w:rsid w:val="00550513"/>
    <w:rsid w:val="00551E29"/>
    <w:rsid w:val="00554E8D"/>
    <w:rsid w:val="00555252"/>
    <w:rsid w:val="00556FB1"/>
    <w:rsid w:val="005604E5"/>
    <w:rsid w:val="00562898"/>
    <w:rsid w:val="005644EA"/>
    <w:rsid w:val="00567429"/>
    <w:rsid w:val="00567631"/>
    <w:rsid w:val="00567C18"/>
    <w:rsid w:val="005701FD"/>
    <w:rsid w:val="00571345"/>
    <w:rsid w:val="00571533"/>
    <w:rsid w:val="00576500"/>
    <w:rsid w:val="00576F73"/>
    <w:rsid w:val="005770F2"/>
    <w:rsid w:val="0057784C"/>
    <w:rsid w:val="00582ED0"/>
    <w:rsid w:val="00582F14"/>
    <w:rsid w:val="00585BD1"/>
    <w:rsid w:val="00590A2B"/>
    <w:rsid w:val="005925D7"/>
    <w:rsid w:val="005933B7"/>
    <w:rsid w:val="005960AA"/>
    <w:rsid w:val="00596690"/>
    <w:rsid w:val="005A39DF"/>
    <w:rsid w:val="005A4100"/>
    <w:rsid w:val="005A46F9"/>
    <w:rsid w:val="005A5CB4"/>
    <w:rsid w:val="005A766E"/>
    <w:rsid w:val="005B0458"/>
    <w:rsid w:val="005B0859"/>
    <w:rsid w:val="005B1A5C"/>
    <w:rsid w:val="005B20B6"/>
    <w:rsid w:val="005B49A6"/>
    <w:rsid w:val="005B4FB1"/>
    <w:rsid w:val="005B66D7"/>
    <w:rsid w:val="005B720D"/>
    <w:rsid w:val="005C04C0"/>
    <w:rsid w:val="005C112A"/>
    <w:rsid w:val="005C172F"/>
    <w:rsid w:val="005C38EA"/>
    <w:rsid w:val="005C40C0"/>
    <w:rsid w:val="005C4582"/>
    <w:rsid w:val="005C66E5"/>
    <w:rsid w:val="005D29CC"/>
    <w:rsid w:val="005D6CD9"/>
    <w:rsid w:val="005D7D86"/>
    <w:rsid w:val="005E066F"/>
    <w:rsid w:val="005E1233"/>
    <w:rsid w:val="005E3923"/>
    <w:rsid w:val="005E3D3C"/>
    <w:rsid w:val="005E4C72"/>
    <w:rsid w:val="005E4D24"/>
    <w:rsid w:val="005E50C5"/>
    <w:rsid w:val="005E5DB2"/>
    <w:rsid w:val="005F00CC"/>
    <w:rsid w:val="005F6595"/>
    <w:rsid w:val="005F77D2"/>
    <w:rsid w:val="00600127"/>
    <w:rsid w:val="00602595"/>
    <w:rsid w:val="006029F0"/>
    <w:rsid w:val="00602B8D"/>
    <w:rsid w:val="00603240"/>
    <w:rsid w:val="00604C4A"/>
    <w:rsid w:val="00606819"/>
    <w:rsid w:val="00610A72"/>
    <w:rsid w:val="00610BBE"/>
    <w:rsid w:val="00610BE2"/>
    <w:rsid w:val="00611587"/>
    <w:rsid w:val="006153C2"/>
    <w:rsid w:val="00615DAF"/>
    <w:rsid w:val="006161A1"/>
    <w:rsid w:val="00617AE8"/>
    <w:rsid w:val="00617FB6"/>
    <w:rsid w:val="006238E1"/>
    <w:rsid w:val="006246A8"/>
    <w:rsid w:val="0062703A"/>
    <w:rsid w:val="00627987"/>
    <w:rsid w:val="00627A10"/>
    <w:rsid w:val="00631451"/>
    <w:rsid w:val="00632567"/>
    <w:rsid w:val="006360B0"/>
    <w:rsid w:val="006365F6"/>
    <w:rsid w:val="00640BFD"/>
    <w:rsid w:val="006438F9"/>
    <w:rsid w:val="0064499E"/>
    <w:rsid w:val="00645466"/>
    <w:rsid w:val="00652929"/>
    <w:rsid w:val="00652BB7"/>
    <w:rsid w:val="00654E66"/>
    <w:rsid w:val="00655A9B"/>
    <w:rsid w:val="00660448"/>
    <w:rsid w:val="00660DED"/>
    <w:rsid w:val="00662E1D"/>
    <w:rsid w:val="00663B8D"/>
    <w:rsid w:val="00666EA8"/>
    <w:rsid w:val="00667341"/>
    <w:rsid w:val="00667994"/>
    <w:rsid w:val="00667CA9"/>
    <w:rsid w:val="0067122D"/>
    <w:rsid w:val="006735B3"/>
    <w:rsid w:val="006766CD"/>
    <w:rsid w:val="00677CCF"/>
    <w:rsid w:val="00683727"/>
    <w:rsid w:val="00684170"/>
    <w:rsid w:val="006841B1"/>
    <w:rsid w:val="006929B4"/>
    <w:rsid w:val="0069597F"/>
    <w:rsid w:val="00695C0F"/>
    <w:rsid w:val="00696A25"/>
    <w:rsid w:val="006A1014"/>
    <w:rsid w:val="006A2C5A"/>
    <w:rsid w:val="006A342B"/>
    <w:rsid w:val="006A36F9"/>
    <w:rsid w:val="006A408D"/>
    <w:rsid w:val="006A4D9C"/>
    <w:rsid w:val="006A54E2"/>
    <w:rsid w:val="006A5656"/>
    <w:rsid w:val="006A56BF"/>
    <w:rsid w:val="006A5C09"/>
    <w:rsid w:val="006B205C"/>
    <w:rsid w:val="006B24F1"/>
    <w:rsid w:val="006B2A1C"/>
    <w:rsid w:val="006B3E36"/>
    <w:rsid w:val="006B5F96"/>
    <w:rsid w:val="006B6509"/>
    <w:rsid w:val="006C0627"/>
    <w:rsid w:val="006C0B45"/>
    <w:rsid w:val="006C14AC"/>
    <w:rsid w:val="006C1C2E"/>
    <w:rsid w:val="006C37A3"/>
    <w:rsid w:val="006C4583"/>
    <w:rsid w:val="006C4908"/>
    <w:rsid w:val="006C6063"/>
    <w:rsid w:val="006C6C6B"/>
    <w:rsid w:val="006D2EDB"/>
    <w:rsid w:val="006D32A4"/>
    <w:rsid w:val="006E0212"/>
    <w:rsid w:val="006E0C13"/>
    <w:rsid w:val="006E14B3"/>
    <w:rsid w:val="006E4BD4"/>
    <w:rsid w:val="006F0778"/>
    <w:rsid w:val="006F549C"/>
    <w:rsid w:val="006F6041"/>
    <w:rsid w:val="006F60F1"/>
    <w:rsid w:val="00700F1C"/>
    <w:rsid w:val="0070176D"/>
    <w:rsid w:val="00701AE4"/>
    <w:rsid w:val="007023BF"/>
    <w:rsid w:val="00705C03"/>
    <w:rsid w:val="00711A50"/>
    <w:rsid w:val="007157C3"/>
    <w:rsid w:val="00715F0E"/>
    <w:rsid w:val="00716491"/>
    <w:rsid w:val="00717258"/>
    <w:rsid w:val="00717726"/>
    <w:rsid w:val="00720301"/>
    <w:rsid w:val="00720483"/>
    <w:rsid w:val="007221D5"/>
    <w:rsid w:val="00724062"/>
    <w:rsid w:val="0072418F"/>
    <w:rsid w:val="00724255"/>
    <w:rsid w:val="00725FC6"/>
    <w:rsid w:val="00727048"/>
    <w:rsid w:val="007273B0"/>
    <w:rsid w:val="00730A4F"/>
    <w:rsid w:val="0073154F"/>
    <w:rsid w:val="00733233"/>
    <w:rsid w:val="007337C4"/>
    <w:rsid w:val="00741F69"/>
    <w:rsid w:val="007439C4"/>
    <w:rsid w:val="00744CD4"/>
    <w:rsid w:val="00745C48"/>
    <w:rsid w:val="0074696C"/>
    <w:rsid w:val="00746E3E"/>
    <w:rsid w:val="00747FC9"/>
    <w:rsid w:val="00750B58"/>
    <w:rsid w:val="007511BA"/>
    <w:rsid w:val="00751A1E"/>
    <w:rsid w:val="00753DB8"/>
    <w:rsid w:val="007546AD"/>
    <w:rsid w:val="00756597"/>
    <w:rsid w:val="007600DF"/>
    <w:rsid w:val="007607FF"/>
    <w:rsid w:val="00762E36"/>
    <w:rsid w:val="00765C0C"/>
    <w:rsid w:val="00770294"/>
    <w:rsid w:val="00771D3A"/>
    <w:rsid w:val="00773CB9"/>
    <w:rsid w:val="00773ECE"/>
    <w:rsid w:val="00776C76"/>
    <w:rsid w:val="007772AD"/>
    <w:rsid w:val="00782BA8"/>
    <w:rsid w:val="007849B5"/>
    <w:rsid w:val="00784B7B"/>
    <w:rsid w:val="007909AB"/>
    <w:rsid w:val="00797610"/>
    <w:rsid w:val="007A33BC"/>
    <w:rsid w:val="007A5521"/>
    <w:rsid w:val="007A58C3"/>
    <w:rsid w:val="007B0761"/>
    <w:rsid w:val="007B19CC"/>
    <w:rsid w:val="007B2885"/>
    <w:rsid w:val="007B340C"/>
    <w:rsid w:val="007B4DF1"/>
    <w:rsid w:val="007B566A"/>
    <w:rsid w:val="007B7A6A"/>
    <w:rsid w:val="007B7CC5"/>
    <w:rsid w:val="007C4114"/>
    <w:rsid w:val="007C5034"/>
    <w:rsid w:val="007C67C7"/>
    <w:rsid w:val="007D261F"/>
    <w:rsid w:val="007D3BD7"/>
    <w:rsid w:val="007D48D4"/>
    <w:rsid w:val="007D52DD"/>
    <w:rsid w:val="007D6D4C"/>
    <w:rsid w:val="007E244E"/>
    <w:rsid w:val="007E2562"/>
    <w:rsid w:val="007E58AE"/>
    <w:rsid w:val="007E5D5F"/>
    <w:rsid w:val="007F0C01"/>
    <w:rsid w:val="007F273B"/>
    <w:rsid w:val="007F2EF4"/>
    <w:rsid w:val="007F45A1"/>
    <w:rsid w:val="007F7DE4"/>
    <w:rsid w:val="008006DC"/>
    <w:rsid w:val="00801025"/>
    <w:rsid w:val="00804C71"/>
    <w:rsid w:val="00804E07"/>
    <w:rsid w:val="0080515B"/>
    <w:rsid w:val="00805D59"/>
    <w:rsid w:val="008139E8"/>
    <w:rsid w:val="00814289"/>
    <w:rsid w:val="00814B92"/>
    <w:rsid w:val="00814E79"/>
    <w:rsid w:val="00815809"/>
    <w:rsid w:val="00817C5D"/>
    <w:rsid w:val="00822587"/>
    <w:rsid w:val="00824156"/>
    <w:rsid w:val="00824A8C"/>
    <w:rsid w:val="00825243"/>
    <w:rsid w:val="00825BB1"/>
    <w:rsid w:val="00827F1D"/>
    <w:rsid w:val="00832012"/>
    <w:rsid w:val="00833535"/>
    <w:rsid w:val="00833FF5"/>
    <w:rsid w:val="00834D74"/>
    <w:rsid w:val="008401C0"/>
    <w:rsid w:val="0084076E"/>
    <w:rsid w:val="00840DE7"/>
    <w:rsid w:val="008410AF"/>
    <w:rsid w:val="008421C5"/>
    <w:rsid w:val="0084319B"/>
    <w:rsid w:val="00843951"/>
    <w:rsid w:val="008455CD"/>
    <w:rsid w:val="00845FED"/>
    <w:rsid w:val="00850954"/>
    <w:rsid w:val="00856B3B"/>
    <w:rsid w:val="00856E56"/>
    <w:rsid w:val="008576E0"/>
    <w:rsid w:val="0086013C"/>
    <w:rsid w:val="00861082"/>
    <w:rsid w:val="008626B4"/>
    <w:rsid w:val="00862FB9"/>
    <w:rsid w:val="0086314E"/>
    <w:rsid w:val="00864DBE"/>
    <w:rsid w:val="00864FE4"/>
    <w:rsid w:val="00866349"/>
    <w:rsid w:val="008669FD"/>
    <w:rsid w:val="00866E26"/>
    <w:rsid w:val="0086794E"/>
    <w:rsid w:val="008713D6"/>
    <w:rsid w:val="008714B5"/>
    <w:rsid w:val="00872991"/>
    <w:rsid w:val="00872E0E"/>
    <w:rsid w:val="00873583"/>
    <w:rsid w:val="00873C13"/>
    <w:rsid w:val="0087402C"/>
    <w:rsid w:val="00875087"/>
    <w:rsid w:val="00880E9A"/>
    <w:rsid w:val="008858E2"/>
    <w:rsid w:val="00886F47"/>
    <w:rsid w:val="008A0DC2"/>
    <w:rsid w:val="008A3FD3"/>
    <w:rsid w:val="008A725A"/>
    <w:rsid w:val="008A7EF8"/>
    <w:rsid w:val="008B5C62"/>
    <w:rsid w:val="008C25DE"/>
    <w:rsid w:val="008C3B83"/>
    <w:rsid w:val="008C562B"/>
    <w:rsid w:val="008C5A0B"/>
    <w:rsid w:val="008D1779"/>
    <w:rsid w:val="008D18E9"/>
    <w:rsid w:val="008D1D5A"/>
    <w:rsid w:val="008D58EA"/>
    <w:rsid w:val="008D5EA8"/>
    <w:rsid w:val="008D6960"/>
    <w:rsid w:val="008E2450"/>
    <w:rsid w:val="008E4234"/>
    <w:rsid w:val="008E5062"/>
    <w:rsid w:val="008E7963"/>
    <w:rsid w:val="008F2574"/>
    <w:rsid w:val="00900A1E"/>
    <w:rsid w:val="00901457"/>
    <w:rsid w:val="00902DA2"/>
    <w:rsid w:val="00903B93"/>
    <w:rsid w:val="009054DF"/>
    <w:rsid w:val="00912F2B"/>
    <w:rsid w:val="00914853"/>
    <w:rsid w:val="00915C1C"/>
    <w:rsid w:val="00920D2C"/>
    <w:rsid w:val="00922354"/>
    <w:rsid w:val="0092338B"/>
    <w:rsid w:val="00923988"/>
    <w:rsid w:val="00925053"/>
    <w:rsid w:val="00927DA5"/>
    <w:rsid w:val="00930C05"/>
    <w:rsid w:val="00931D75"/>
    <w:rsid w:val="00931E86"/>
    <w:rsid w:val="00932B85"/>
    <w:rsid w:val="009334B8"/>
    <w:rsid w:val="009415F0"/>
    <w:rsid w:val="00942E89"/>
    <w:rsid w:val="00947DED"/>
    <w:rsid w:val="00951FC1"/>
    <w:rsid w:val="0095554B"/>
    <w:rsid w:val="00955DC4"/>
    <w:rsid w:val="0095627D"/>
    <w:rsid w:val="00956A9A"/>
    <w:rsid w:val="009573EC"/>
    <w:rsid w:val="00960F82"/>
    <w:rsid w:val="009643D5"/>
    <w:rsid w:val="00966B4E"/>
    <w:rsid w:val="00970CD9"/>
    <w:rsid w:val="0097281F"/>
    <w:rsid w:val="009755C2"/>
    <w:rsid w:val="009762B9"/>
    <w:rsid w:val="009809D5"/>
    <w:rsid w:val="009822CB"/>
    <w:rsid w:val="00984FC8"/>
    <w:rsid w:val="00985BFD"/>
    <w:rsid w:val="0099007A"/>
    <w:rsid w:val="0099256D"/>
    <w:rsid w:val="00994064"/>
    <w:rsid w:val="009A3CFC"/>
    <w:rsid w:val="009A3DEC"/>
    <w:rsid w:val="009A415A"/>
    <w:rsid w:val="009A48B2"/>
    <w:rsid w:val="009A4916"/>
    <w:rsid w:val="009A5BC6"/>
    <w:rsid w:val="009A702E"/>
    <w:rsid w:val="009B02E0"/>
    <w:rsid w:val="009B4A52"/>
    <w:rsid w:val="009B6F23"/>
    <w:rsid w:val="009C0CC9"/>
    <w:rsid w:val="009C250F"/>
    <w:rsid w:val="009C274F"/>
    <w:rsid w:val="009C32FF"/>
    <w:rsid w:val="009C3731"/>
    <w:rsid w:val="009C6B1C"/>
    <w:rsid w:val="009D04AB"/>
    <w:rsid w:val="009D074E"/>
    <w:rsid w:val="009D09D9"/>
    <w:rsid w:val="009D340E"/>
    <w:rsid w:val="009D513E"/>
    <w:rsid w:val="009D51C9"/>
    <w:rsid w:val="009D590E"/>
    <w:rsid w:val="009D620C"/>
    <w:rsid w:val="009E112F"/>
    <w:rsid w:val="009E162F"/>
    <w:rsid w:val="009E683E"/>
    <w:rsid w:val="009F2BE8"/>
    <w:rsid w:val="009F4BC7"/>
    <w:rsid w:val="009F522D"/>
    <w:rsid w:val="00A00D11"/>
    <w:rsid w:val="00A018F4"/>
    <w:rsid w:val="00A02FD3"/>
    <w:rsid w:val="00A0542A"/>
    <w:rsid w:val="00A071C4"/>
    <w:rsid w:val="00A07BEE"/>
    <w:rsid w:val="00A11426"/>
    <w:rsid w:val="00A13A34"/>
    <w:rsid w:val="00A13BBD"/>
    <w:rsid w:val="00A13E12"/>
    <w:rsid w:val="00A13F84"/>
    <w:rsid w:val="00A15D7F"/>
    <w:rsid w:val="00A15E05"/>
    <w:rsid w:val="00A2054E"/>
    <w:rsid w:val="00A21F18"/>
    <w:rsid w:val="00A23C2E"/>
    <w:rsid w:val="00A307AE"/>
    <w:rsid w:val="00A328DB"/>
    <w:rsid w:val="00A355E7"/>
    <w:rsid w:val="00A35A95"/>
    <w:rsid w:val="00A369F6"/>
    <w:rsid w:val="00A40B80"/>
    <w:rsid w:val="00A4507C"/>
    <w:rsid w:val="00A4522B"/>
    <w:rsid w:val="00A454D9"/>
    <w:rsid w:val="00A46A30"/>
    <w:rsid w:val="00A50726"/>
    <w:rsid w:val="00A51738"/>
    <w:rsid w:val="00A51853"/>
    <w:rsid w:val="00A52BCD"/>
    <w:rsid w:val="00A54CE1"/>
    <w:rsid w:val="00A561E4"/>
    <w:rsid w:val="00A56EE9"/>
    <w:rsid w:val="00A60E10"/>
    <w:rsid w:val="00A60FD3"/>
    <w:rsid w:val="00A6240F"/>
    <w:rsid w:val="00A653FA"/>
    <w:rsid w:val="00A65584"/>
    <w:rsid w:val="00A66C93"/>
    <w:rsid w:val="00A67954"/>
    <w:rsid w:val="00A72FD7"/>
    <w:rsid w:val="00A74EAF"/>
    <w:rsid w:val="00A850BA"/>
    <w:rsid w:val="00A910C3"/>
    <w:rsid w:val="00A95C7D"/>
    <w:rsid w:val="00A9626A"/>
    <w:rsid w:val="00AA15BF"/>
    <w:rsid w:val="00AA1CAF"/>
    <w:rsid w:val="00AA21CB"/>
    <w:rsid w:val="00AA2E8E"/>
    <w:rsid w:val="00AA3150"/>
    <w:rsid w:val="00AA4B02"/>
    <w:rsid w:val="00AA5F8E"/>
    <w:rsid w:val="00AA6D9E"/>
    <w:rsid w:val="00AA6E95"/>
    <w:rsid w:val="00AB0B41"/>
    <w:rsid w:val="00AB1516"/>
    <w:rsid w:val="00AB456A"/>
    <w:rsid w:val="00AB56BD"/>
    <w:rsid w:val="00AB70D5"/>
    <w:rsid w:val="00AB7BEE"/>
    <w:rsid w:val="00AB7E0E"/>
    <w:rsid w:val="00AC0D33"/>
    <w:rsid w:val="00AC2E0F"/>
    <w:rsid w:val="00AC3F33"/>
    <w:rsid w:val="00AD037E"/>
    <w:rsid w:val="00AD07B6"/>
    <w:rsid w:val="00AD31D9"/>
    <w:rsid w:val="00AD354B"/>
    <w:rsid w:val="00AD37F1"/>
    <w:rsid w:val="00AE0B3A"/>
    <w:rsid w:val="00AE1759"/>
    <w:rsid w:val="00AE2FF2"/>
    <w:rsid w:val="00AE3728"/>
    <w:rsid w:val="00AE3FDC"/>
    <w:rsid w:val="00AE63C5"/>
    <w:rsid w:val="00AF12C5"/>
    <w:rsid w:val="00AF1D8A"/>
    <w:rsid w:val="00AF4415"/>
    <w:rsid w:val="00AF7BB4"/>
    <w:rsid w:val="00B0389D"/>
    <w:rsid w:val="00B06AFC"/>
    <w:rsid w:val="00B07434"/>
    <w:rsid w:val="00B10462"/>
    <w:rsid w:val="00B1255B"/>
    <w:rsid w:val="00B13948"/>
    <w:rsid w:val="00B14044"/>
    <w:rsid w:val="00B16E2C"/>
    <w:rsid w:val="00B20E16"/>
    <w:rsid w:val="00B21C56"/>
    <w:rsid w:val="00B21FCC"/>
    <w:rsid w:val="00B236B0"/>
    <w:rsid w:val="00B23F4B"/>
    <w:rsid w:val="00B2685B"/>
    <w:rsid w:val="00B272DE"/>
    <w:rsid w:val="00B31B5E"/>
    <w:rsid w:val="00B339D4"/>
    <w:rsid w:val="00B35EC0"/>
    <w:rsid w:val="00B366DF"/>
    <w:rsid w:val="00B36730"/>
    <w:rsid w:val="00B370D5"/>
    <w:rsid w:val="00B40465"/>
    <w:rsid w:val="00B416C3"/>
    <w:rsid w:val="00B4555B"/>
    <w:rsid w:val="00B45857"/>
    <w:rsid w:val="00B47137"/>
    <w:rsid w:val="00B522F7"/>
    <w:rsid w:val="00B5292D"/>
    <w:rsid w:val="00B5375B"/>
    <w:rsid w:val="00B54100"/>
    <w:rsid w:val="00B54F40"/>
    <w:rsid w:val="00B55672"/>
    <w:rsid w:val="00B5621A"/>
    <w:rsid w:val="00B5683E"/>
    <w:rsid w:val="00B62EC7"/>
    <w:rsid w:val="00B72F2B"/>
    <w:rsid w:val="00B73CA7"/>
    <w:rsid w:val="00B7450D"/>
    <w:rsid w:val="00B75780"/>
    <w:rsid w:val="00B7724A"/>
    <w:rsid w:val="00B7776C"/>
    <w:rsid w:val="00B806E2"/>
    <w:rsid w:val="00B821DA"/>
    <w:rsid w:val="00B852B5"/>
    <w:rsid w:val="00B85DD9"/>
    <w:rsid w:val="00B8659E"/>
    <w:rsid w:val="00B87FA0"/>
    <w:rsid w:val="00B945D6"/>
    <w:rsid w:val="00B95AF2"/>
    <w:rsid w:val="00B961FD"/>
    <w:rsid w:val="00B97989"/>
    <w:rsid w:val="00BA0BF2"/>
    <w:rsid w:val="00BA226A"/>
    <w:rsid w:val="00BA3261"/>
    <w:rsid w:val="00BA38D7"/>
    <w:rsid w:val="00BA3DE0"/>
    <w:rsid w:val="00BA3E5C"/>
    <w:rsid w:val="00BB000D"/>
    <w:rsid w:val="00BB2605"/>
    <w:rsid w:val="00BB4A2B"/>
    <w:rsid w:val="00BB6685"/>
    <w:rsid w:val="00BC0851"/>
    <w:rsid w:val="00BC0DF2"/>
    <w:rsid w:val="00BC1ACA"/>
    <w:rsid w:val="00BC446A"/>
    <w:rsid w:val="00BC5A84"/>
    <w:rsid w:val="00BC5F31"/>
    <w:rsid w:val="00BC6CBA"/>
    <w:rsid w:val="00BC753E"/>
    <w:rsid w:val="00BD0B80"/>
    <w:rsid w:val="00BD5E69"/>
    <w:rsid w:val="00BD6F5B"/>
    <w:rsid w:val="00BD775E"/>
    <w:rsid w:val="00BE079F"/>
    <w:rsid w:val="00BE3CBB"/>
    <w:rsid w:val="00BE71A7"/>
    <w:rsid w:val="00BE7325"/>
    <w:rsid w:val="00BE7D3D"/>
    <w:rsid w:val="00BF5156"/>
    <w:rsid w:val="00BF5766"/>
    <w:rsid w:val="00BF5C9C"/>
    <w:rsid w:val="00C00116"/>
    <w:rsid w:val="00C01319"/>
    <w:rsid w:val="00C0302D"/>
    <w:rsid w:val="00C058CC"/>
    <w:rsid w:val="00C06F23"/>
    <w:rsid w:val="00C078B9"/>
    <w:rsid w:val="00C10583"/>
    <w:rsid w:val="00C143AA"/>
    <w:rsid w:val="00C2082E"/>
    <w:rsid w:val="00C22D4A"/>
    <w:rsid w:val="00C23F8F"/>
    <w:rsid w:val="00C41543"/>
    <w:rsid w:val="00C41639"/>
    <w:rsid w:val="00C424A1"/>
    <w:rsid w:val="00C475FF"/>
    <w:rsid w:val="00C57032"/>
    <w:rsid w:val="00C61E6A"/>
    <w:rsid w:val="00C62680"/>
    <w:rsid w:val="00C627D7"/>
    <w:rsid w:val="00C63D16"/>
    <w:rsid w:val="00C64E81"/>
    <w:rsid w:val="00C658B3"/>
    <w:rsid w:val="00C65E30"/>
    <w:rsid w:val="00C67683"/>
    <w:rsid w:val="00C72486"/>
    <w:rsid w:val="00C74509"/>
    <w:rsid w:val="00C74706"/>
    <w:rsid w:val="00C74F84"/>
    <w:rsid w:val="00C7660D"/>
    <w:rsid w:val="00C80B67"/>
    <w:rsid w:val="00C82317"/>
    <w:rsid w:val="00C82B9A"/>
    <w:rsid w:val="00C8787E"/>
    <w:rsid w:val="00C90F17"/>
    <w:rsid w:val="00C949FE"/>
    <w:rsid w:val="00C9539D"/>
    <w:rsid w:val="00CA119C"/>
    <w:rsid w:val="00CA37E3"/>
    <w:rsid w:val="00CA68A2"/>
    <w:rsid w:val="00CB00A6"/>
    <w:rsid w:val="00CB1920"/>
    <w:rsid w:val="00CB299D"/>
    <w:rsid w:val="00CB3BF5"/>
    <w:rsid w:val="00CC2396"/>
    <w:rsid w:val="00CC27B2"/>
    <w:rsid w:val="00CC2F04"/>
    <w:rsid w:val="00CC5F9F"/>
    <w:rsid w:val="00CC61B8"/>
    <w:rsid w:val="00CD0850"/>
    <w:rsid w:val="00CD0CB3"/>
    <w:rsid w:val="00CD1197"/>
    <w:rsid w:val="00CD1FCC"/>
    <w:rsid w:val="00CD54AF"/>
    <w:rsid w:val="00CD6F1F"/>
    <w:rsid w:val="00CD701F"/>
    <w:rsid w:val="00CE3E5B"/>
    <w:rsid w:val="00CE3F67"/>
    <w:rsid w:val="00CE444E"/>
    <w:rsid w:val="00CE4A07"/>
    <w:rsid w:val="00CE694E"/>
    <w:rsid w:val="00CE6BA2"/>
    <w:rsid w:val="00CF20E3"/>
    <w:rsid w:val="00CF485C"/>
    <w:rsid w:val="00CF5667"/>
    <w:rsid w:val="00CF5D4C"/>
    <w:rsid w:val="00CF6F6E"/>
    <w:rsid w:val="00CF74FA"/>
    <w:rsid w:val="00CF7C16"/>
    <w:rsid w:val="00D075E4"/>
    <w:rsid w:val="00D07FAB"/>
    <w:rsid w:val="00D1172E"/>
    <w:rsid w:val="00D13E22"/>
    <w:rsid w:val="00D16042"/>
    <w:rsid w:val="00D1682D"/>
    <w:rsid w:val="00D1703A"/>
    <w:rsid w:val="00D20AA3"/>
    <w:rsid w:val="00D24E68"/>
    <w:rsid w:val="00D26812"/>
    <w:rsid w:val="00D27A67"/>
    <w:rsid w:val="00D318EA"/>
    <w:rsid w:val="00D37AC7"/>
    <w:rsid w:val="00D37F5B"/>
    <w:rsid w:val="00D44A83"/>
    <w:rsid w:val="00D44B2D"/>
    <w:rsid w:val="00D457E3"/>
    <w:rsid w:val="00D502D4"/>
    <w:rsid w:val="00D50753"/>
    <w:rsid w:val="00D52227"/>
    <w:rsid w:val="00D52EE4"/>
    <w:rsid w:val="00D56D5E"/>
    <w:rsid w:val="00D577F4"/>
    <w:rsid w:val="00D6297A"/>
    <w:rsid w:val="00D65B70"/>
    <w:rsid w:val="00D72DB1"/>
    <w:rsid w:val="00D73A2B"/>
    <w:rsid w:val="00D8382D"/>
    <w:rsid w:val="00D847E6"/>
    <w:rsid w:val="00D85649"/>
    <w:rsid w:val="00D90C39"/>
    <w:rsid w:val="00D91D13"/>
    <w:rsid w:val="00D92844"/>
    <w:rsid w:val="00D92873"/>
    <w:rsid w:val="00D9414F"/>
    <w:rsid w:val="00D970F6"/>
    <w:rsid w:val="00DB2636"/>
    <w:rsid w:val="00DB3B48"/>
    <w:rsid w:val="00DB43FA"/>
    <w:rsid w:val="00DB546D"/>
    <w:rsid w:val="00DC2AC1"/>
    <w:rsid w:val="00DC2E36"/>
    <w:rsid w:val="00DC3220"/>
    <w:rsid w:val="00DC366F"/>
    <w:rsid w:val="00DC780C"/>
    <w:rsid w:val="00DD02C3"/>
    <w:rsid w:val="00DD3BB3"/>
    <w:rsid w:val="00DD7189"/>
    <w:rsid w:val="00DD7C36"/>
    <w:rsid w:val="00DE1C14"/>
    <w:rsid w:val="00DE1C91"/>
    <w:rsid w:val="00DE429B"/>
    <w:rsid w:val="00DE4462"/>
    <w:rsid w:val="00DE6624"/>
    <w:rsid w:val="00DE780A"/>
    <w:rsid w:val="00DE7CA4"/>
    <w:rsid w:val="00DF0B92"/>
    <w:rsid w:val="00DF1467"/>
    <w:rsid w:val="00DF284B"/>
    <w:rsid w:val="00DF2BDD"/>
    <w:rsid w:val="00DF302C"/>
    <w:rsid w:val="00DF38B7"/>
    <w:rsid w:val="00DF3FAE"/>
    <w:rsid w:val="00DF53CF"/>
    <w:rsid w:val="00DF5401"/>
    <w:rsid w:val="00DF54BA"/>
    <w:rsid w:val="00DF614A"/>
    <w:rsid w:val="00E0187D"/>
    <w:rsid w:val="00E02E7E"/>
    <w:rsid w:val="00E04286"/>
    <w:rsid w:val="00E04818"/>
    <w:rsid w:val="00E04C07"/>
    <w:rsid w:val="00E11F32"/>
    <w:rsid w:val="00E130CA"/>
    <w:rsid w:val="00E13890"/>
    <w:rsid w:val="00E14999"/>
    <w:rsid w:val="00E17150"/>
    <w:rsid w:val="00E17CE9"/>
    <w:rsid w:val="00E21650"/>
    <w:rsid w:val="00E23B1F"/>
    <w:rsid w:val="00E24A41"/>
    <w:rsid w:val="00E24FC5"/>
    <w:rsid w:val="00E255BF"/>
    <w:rsid w:val="00E259A8"/>
    <w:rsid w:val="00E30206"/>
    <w:rsid w:val="00E319A2"/>
    <w:rsid w:val="00E32B4B"/>
    <w:rsid w:val="00E32FAC"/>
    <w:rsid w:val="00E3362A"/>
    <w:rsid w:val="00E35BB5"/>
    <w:rsid w:val="00E373D4"/>
    <w:rsid w:val="00E47179"/>
    <w:rsid w:val="00E5135A"/>
    <w:rsid w:val="00E52990"/>
    <w:rsid w:val="00E539E3"/>
    <w:rsid w:val="00E565D8"/>
    <w:rsid w:val="00E575B8"/>
    <w:rsid w:val="00E57D5A"/>
    <w:rsid w:val="00E63EA2"/>
    <w:rsid w:val="00E63F4C"/>
    <w:rsid w:val="00E66097"/>
    <w:rsid w:val="00E70919"/>
    <w:rsid w:val="00E73A54"/>
    <w:rsid w:val="00E74DDA"/>
    <w:rsid w:val="00E756F6"/>
    <w:rsid w:val="00E75927"/>
    <w:rsid w:val="00E76E32"/>
    <w:rsid w:val="00E7785B"/>
    <w:rsid w:val="00E8221C"/>
    <w:rsid w:val="00E872CF"/>
    <w:rsid w:val="00E87527"/>
    <w:rsid w:val="00E937EE"/>
    <w:rsid w:val="00E93A8B"/>
    <w:rsid w:val="00E94342"/>
    <w:rsid w:val="00E954AC"/>
    <w:rsid w:val="00E967E8"/>
    <w:rsid w:val="00E974AD"/>
    <w:rsid w:val="00EA20C8"/>
    <w:rsid w:val="00EA27A0"/>
    <w:rsid w:val="00EA2EF6"/>
    <w:rsid w:val="00EA4527"/>
    <w:rsid w:val="00EA50BF"/>
    <w:rsid w:val="00EA6B14"/>
    <w:rsid w:val="00EA6CCF"/>
    <w:rsid w:val="00EA7425"/>
    <w:rsid w:val="00EB2CB9"/>
    <w:rsid w:val="00EC2CAE"/>
    <w:rsid w:val="00EC5960"/>
    <w:rsid w:val="00EC64E6"/>
    <w:rsid w:val="00EC7B32"/>
    <w:rsid w:val="00EC7E4A"/>
    <w:rsid w:val="00ED237C"/>
    <w:rsid w:val="00ED2597"/>
    <w:rsid w:val="00ED3378"/>
    <w:rsid w:val="00ED56CF"/>
    <w:rsid w:val="00ED72FE"/>
    <w:rsid w:val="00ED75C1"/>
    <w:rsid w:val="00EE016D"/>
    <w:rsid w:val="00EE0DEF"/>
    <w:rsid w:val="00EE2031"/>
    <w:rsid w:val="00EE30F6"/>
    <w:rsid w:val="00EE3966"/>
    <w:rsid w:val="00EE5912"/>
    <w:rsid w:val="00EE651A"/>
    <w:rsid w:val="00EE7548"/>
    <w:rsid w:val="00EF174C"/>
    <w:rsid w:val="00EF2FB9"/>
    <w:rsid w:val="00EF4C2C"/>
    <w:rsid w:val="00EF77C9"/>
    <w:rsid w:val="00F00DF5"/>
    <w:rsid w:val="00F01248"/>
    <w:rsid w:val="00F01C70"/>
    <w:rsid w:val="00F03F70"/>
    <w:rsid w:val="00F0419B"/>
    <w:rsid w:val="00F04F70"/>
    <w:rsid w:val="00F06105"/>
    <w:rsid w:val="00F11687"/>
    <w:rsid w:val="00F12648"/>
    <w:rsid w:val="00F1292C"/>
    <w:rsid w:val="00F15D4A"/>
    <w:rsid w:val="00F15EA8"/>
    <w:rsid w:val="00F16CFE"/>
    <w:rsid w:val="00F20830"/>
    <w:rsid w:val="00F273B2"/>
    <w:rsid w:val="00F3450E"/>
    <w:rsid w:val="00F35AFD"/>
    <w:rsid w:val="00F365DB"/>
    <w:rsid w:val="00F37897"/>
    <w:rsid w:val="00F42318"/>
    <w:rsid w:val="00F45CFC"/>
    <w:rsid w:val="00F474A0"/>
    <w:rsid w:val="00F54D15"/>
    <w:rsid w:val="00F56663"/>
    <w:rsid w:val="00F56E11"/>
    <w:rsid w:val="00F57EF0"/>
    <w:rsid w:val="00F57FC1"/>
    <w:rsid w:val="00F60FA9"/>
    <w:rsid w:val="00F6618F"/>
    <w:rsid w:val="00F7155F"/>
    <w:rsid w:val="00F75A5A"/>
    <w:rsid w:val="00F75ABF"/>
    <w:rsid w:val="00F76B95"/>
    <w:rsid w:val="00F80272"/>
    <w:rsid w:val="00F80497"/>
    <w:rsid w:val="00F81996"/>
    <w:rsid w:val="00F82627"/>
    <w:rsid w:val="00F85F95"/>
    <w:rsid w:val="00F90D3C"/>
    <w:rsid w:val="00F91E09"/>
    <w:rsid w:val="00F95B42"/>
    <w:rsid w:val="00FA0765"/>
    <w:rsid w:val="00FA1B79"/>
    <w:rsid w:val="00FA549F"/>
    <w:rsid w:val="00FA5F31"/>
    <w:rsid w:val="00FA7C4B"/>
    <w:rsid w:val="00FB14C0"/>
    <w:rsid w:val="00FB39C8"/>
    <w:rsid w:val="00FC3405"/>
    <w:rsid w:val="00FC3480"/>
    <w:rsid w:val="00FC3F07"/>
    <w:rsid w:val="00FD12DF"/>
    <w:rsid w:val="00FD310C"/>
    <w:rsid w:val="00FD443C"/>
    <w:rsid w:val="00FD4E96"/>
    <w:rsid w:val="00FD6AA5"/>
    <w:rsid w:val="00FD7EEA"/>
    <w:rsid w:val="00FE1507"/>
    <w:rsid w:val="00FE1C23"/>
    <w:rsid w:val="00FE48EC"/>
    <w:rsid w:val="00FE5B3C"/>
    <w:rsid w:val="00FE727A"/>
    <w:rsid w:val="00FF4C00"/>
    <w:rsid w:val="00FF7349"/>
    <w:rsid w:val="00FF761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B14150"/>
  <w15:docId w15:val="{170CF994-0367-479D-B81A-66E4C343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CE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A1C"/>
    <w:pPr>
      <w:ind w:left="720"/>
      <w:contextualSpacing/>
    </w:pPr>
  </w:style>
  <w:style w:type="paragraph" w:styleId="NoSpacing">
    <w:name w:val="No Spacing"/>
    <w:uiPriority w:val="1"/>
    <w:qFormat/>
    <w:rsid w:val="006B2A1C"/>
    <w:pPr>
      <w:bidi/>
    </w:pPr>
    <w:rPr>
      <w:sz w:val="22"/>
      <w:szCs w:val="22"/>
    </w:rPr>
  </w:style>
  <w:style w:type="table" w:styleId="TableGrid">
    <w:name w:val="Table Grid"/>
    <w:basedOn w:val="TableNormal"/>
    <w:uiPriority w:val="59"/>
    <w:rsid w:val="00FA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B06AFC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B06A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1D54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1D549F"/>
    <w:rPr>
      <w:sz w:val="22"/>
      <w:szCs w:val="22"/>
    </w:rPr>
  </w:style>
  <w:style w:type="paragraph" w:styleId="Footer">
    <w:name w:val="footer"/>
    <w:basedOn w:val="Normal"/>
    <w:link w:val="Char1"/>
    <w:uiPriority w:val="99"/>
    <w:unhideWhenUsed/>
    <w:rsid w:val="001D54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1D549F"/>
    <w:rPr>
      <w:sz w:val="22"/>
      <w:szCs w:val="22"/>
    </w:rPr>
  </w:style>
  <w:style w:type="paragraph" w:styleId="NormalWeb">
    <w:name w:val="Normal (Web)"/>
    <w:basedOn w:val="Normal"/>
    <w:uiPriority w:val="99"/>
    <w:semiHidden/>
    <w:rsid w:val="00856E56"/>
    <w:pPr>
      <w:spacing w:before="100" w:beforeAutospacing="1" w:after="100" w:afterAutospacing="1" w:line="271" w:lineRule="auto"/>
      <w:ind w:right="720"/>
    </w:pPr>
    <w:rPr>
      <w:rFonts w:ascii="Tahoma" w:hAnsi="Tahoma" w:eastAsiaTheme="minorEastAsia" w:cs="Tahoma"/>
      <w:sz w:val="28"/>
      <w:szCs w:val="24"/>
      <w:lang w:eastAsia="ar-SA"/>
    </w:rPr>
  </w:style>
  <w:style w:type="table" w:customStyle="1" w:styleId="TableGrid0">
    <w:name w:val="Table Grid_0"/>
    <w:basedOn w:val="TableNormal"/>
    <w:uiPriority w:val="39"/>
    <w:rsid w:val="00257C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Accent3">
    <w:name w:val="List Table 3 Accent 3"/>
    <w:basedOn w:val="TableNormal"/>
    <w:uiPriority w:val="48"/>
    <w:rsid w:val="00C41543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0E2D81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Light">
    <w:name w:val="Grid Table Light"/>
    <w:basedOn w:val="TableNormal"/>
    <w:uiPriority w:val="40"/>
    <w:rsid w:val="004C49C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yperlink" Target="https://t.me/Asmaworld" TargetMode="External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glossaryDocument" Target="glossary/document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24.png" /><Relationship Id="rId2" Type="http://schemas.openxmlformats.org/officeDocument/2006/relationships/image" Target="media/image25.jpeg" /><Relationship Id="rId3" Type="http://schemas.openxmlformats.org/officeDocument/2006/relationships/image" Target="media/image26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27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irash\Dropbox\&#1606;&#1605;&#1575;&#1584;&#1580;%20&#1608;&#1608;&#1585;&#1583;\&#1602;&#1575;&#1604;&#1576;%20&#1575;&#1608;&#1585;&#1575;&#1602;%20&#1593;&#1605;&#1604;.dotx" TargetMode="External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oximaNova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سمة Office">
  <a:themeElements>
    <a:clrScheme name="أصفر برتقالي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قالب اوراق عمل</Template>
  <TotalTime>0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Rashed Alsulami</dc:creator>
  <cp:lastModifiedBy>Rashed Alsulami</cp:lastModifiedBy>
  <cp:revision>53</cp:revision>
  <cp:lastPrinted>2022-09-29T20:56:00Z</cp:lastPrinted>
  <dcterms:created xsi:type="dcterms:W3CDTF">2023-09-11T01:13:00Z</dcterms:created>
  <dcterms:modified xsi:type="dcterms:W3CDTF">2024-09-01T00:01:00Z</dcterms:modified>
</cp:coreProperties>
</file>