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3120"/>
        <w:gridCol w:w="3120"/>
        <w:gridCol w:w="3120"/>
      </w:tblGrid>
      <w:tr w:rsidR="00806F58" w:rsidRPr="00B66CEB">
        <w:trPr>
          <w:tblCellSpacing w:w="0" w:type="dxa"/>
        </w:trPr>
        <w:tc>
          <w:tcPr>
            <w:tcW w:w="0" w:type="auto"/>
            <w:gridSpan w:val="3"/>
            <w:shd w:val="clear" w:color="auto" w:fill="FFFFFF"/>
          </w:tcPr>
          <w:p w:rsidR="00806F58" w:rsidRPr="007A53B6" w:rsidRDefault="00806F58" w:rsidP="007A53B6">
            <w:pPr>
              <w:ind w:left="0" w:firstLine="0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806F58" w:rsidRPr="00B66CE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806F58" w:rsidRPr="007A53B6" w:rsidRDefault="00806F58" w:rsidP="007A53B6">
            <w:pPr>
              <w:ind w:left="0" w:firstLine="0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806F58" w:rsidRPr="007A53B6" w:rsidRDefault="00806F58" w:rsidP="007A53B6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806F58" w:rsidRPr="007A53B6" w:rsidRDefault="00806F58" w:rsidP="007A53B6">
            <w:p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06F58" w:rsidRPr="004A2C45" w:rsidRDefault="00806F58" w:rsidP="004A2C45">
      <w:pPr>
        <w:pStyle w:val="Title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CHAPTER 11</w:t>
      </w:r>
    </w:p>
    <w:p w:rsidR="00806F58" w:rsidRPr="00961233" w:rsidRDefault="00806F58" w:rsidP="00B02DDD">
      <w:pPr>
        <w:jc w:val="center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tbl>
      <w:tblPr>
        <w:tblW w:w="0" w:type="auto"/>
        <w:tblInd w:w="-106" w:type="dxa"/>
        <w:tblLook w:val="00A0"/>
      </w:tblPr>
      <w:tblGrid>
        <w:gridCol w:w="9216"/>
      </w:tblGrid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The l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argest organ that has the function of cleaning the blood is called the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____________________.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Heart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Liver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Lungs</w:t>
            </w:r>
          </w:p>
        </w:tc>
      </w:tr>
      <w:tr w:rsidR="00806F58" w:rsidRPr="00B66CEB">
        <w:trPr>
          <w:trHeight w:val="207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Pancreas </w:t>
            </w:r>
          </w:p>
        </w:tc>
      </w:tr>
      <w:tr w:rsidR="00806F58" w:rsidRPr="00B66CEB">
        <w:trPr>
          <w:trHeight w:val="207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______________ helps regulate the glucose level in the blood stream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Heart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Liver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Lungs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Pancreas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The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  <w:t>________________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is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located near the junction of small intestine and colon.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Gall bladder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Pancreas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Appendix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Spleen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vertAlign w:val="superscript"/>
                <w:lang w:val="en-US"/>
              </w:rPr>
              <w:t xml:space="preserve">_______________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emulsifies fat before they get attacked by pancreatic enzymes.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Insulin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Bile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Adrenaline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Gastrin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Tiny fingerlike projections in the small intestine.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Villi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Alveoli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Pilli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Cilia 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______________ is a muscular hollow located between the esophagus and the small intestine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.</w:t>
            </w:r>
          </w:p>
        </w:tc>
      </w:tr>
      <w:tr w:rsidR="00806F58" w:rsidRPr="00B66CEB">
        <w:trPr>
          <w:trHeight w:val="198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Gall bladder 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Liver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6"/>
              </w:numPr>
              <w:spacing w:after="0"/>
              <w:ind w:left="81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Stomach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6"/>
              </w:numPr>
              <w:spacing w:after="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Small intestine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12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Small glands that begin digestion of starch.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Adrenal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Thyroid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Pineal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Salivary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An enzyme that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begins the chemical digestion of proteins.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Pepsin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Lipase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Amylase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Lactase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Stomach cell wall secrete hydrogen &amp; chloride ions, which combine to make _________________.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Nitric acid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Citric acid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8"/>
              </w:numPr>
              <w:spacing w:after="0"/>
              <w:jc w:val="both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Hydrochloric acid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Acetic acid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A semi-liquid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7" w:tooltip="Mass" w:history="1">
              <w:r w:rsidRPr="00B66CEB">
                <w:rPr>
                  <w:rStyle w:val="Hyperlink"/>
                  <w:rFonts w:ascii="Arial" w:hAnsi="Arial" w:cs="Arial"/>
                  <w:b/>
                  <w:bCs/>
                  <w:color w:val="000000"/>
                  <w:sz w:val="24"/>
                  <w:szCs w:val="24"/>
                  <w:u w:val="none"/>
                  <w:shd w:val="clear" w:color="auto" w:fill="FFFFFF"/>
                </w:rPr>
                <w:t>mass</w:t>
              </w:r>
            </w:hyperlink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of partially digested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8" w:tooltip="Food" w:history="1">
              <w:r w:rsidRPr="00B66CEB">
                <w:rPr>
                  <w:rStyle w:val="Hyperlink"/>
                  <w:rFonts w:ascii="Arial" w:hAnsi="Arial" w:cs="Arial"/>
                  <w:b/>
                  <w:bCs/>
                  <w:color w:val="000000"/>
                  <w:sz w:val="24"/>
                  <w:szCs w:val="24"/>
                  <w:u w:val="none"/>
                  <w:shd w:val="clear" w:color="auto" w:fill="FFFFFF"/>
                </w:rPr>
                <w:t>food</w:t>
              </w:r>
            </w:hyperlink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in the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hyperlink r:id="rId9" w:tooltip="Stomach" w:history="1">
              <w:r w:rsidRPr="00B66CEB">
                <w:rPr>
                  <w:rStyle w:val="Hyperlink"/>
                  <w:rFonts w:ascii="Arial" w:hAnsi="Arial" w:cs="Arial"/>
                  <w:b/>
                  <w:bCs/>
                  <w:color w:val="000000"/>
                  <w:sz w:val="24"/>
                  <w:szCs w:val="24"/>
                  <w:u w:val="none"/>
                  <w:shd w:val="clear" w:color="auto" w:fill="FFFFFF"/>
                </w:rPr>
                <w:t>stomach</w:t>
              </w:r>
            </w:hyperlink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Bile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Chyme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Feces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Bolus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_______________is a muscular tube connects between pharynx and stomach.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Small intestine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Trachea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Larynx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Esophagus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Nutrient molecules enter the body cells by _______________.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Ingestion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Digestion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Absorption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Elimination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Which of the following are meat-eaters?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Herbivores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Omnivores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Producers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2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Carnivores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______________contributes to blocked blood vessels and high blood pressure.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HDL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LDL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DHL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DSL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Animals cannot produce ______________of the 20 amino acids named essential amino acids.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Six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Eight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Ten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Twelve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"/>
              </w:numPr>
              <w:spacing w:before="240" w:after="240"/>
              <w:rPr>
                <w:rFonts w:ascii="Arial" w:hAnsi="Arial"/>
                <w:b/>
                <w:bCs/>
                <w:color w:val="000000"/>
              </w:rPr>
            </w:pPr>
            <w:r w:rsidRPr="00B66CEB">
              <w:rPr>
                <w:rFonts w:ascii="Arial" w:hAnsi="Arial"/>
                <w:b/>
                <w:bCs/>
                <w:color w:val="000000"/>
                <w:shd w:val="clear" w:color="auto" w:fill="FFFFFF"/>
              </w:rPr>
              <w:t>This organ produces a digestive juice that contains a wide array of enzymes to break down carbohydrate and protein in food. 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Liver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stomach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gall bladder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Pancreas </w:t>
            </w:r>
          </w:p>
        </w:tc>
      </w:tr>
    </w:tbl>
    <w:p w:rsidR="00806F58" w:rsidRDefault="00806F58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806F58" w:rsidRDefault="00806F58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br w:type="page"/>
      </w:r>
    </w:p>
    <w:p w:rsidR="00806F58" w:rsidRPr="00F80EF8" w:rsidRDefault="00806F58" w:rsidP="00F80EF8">
      <w:pPr>
        <w:pStyle w:val="Title"/>
        <w:rPr>
          <w:b/>
          <w:bCs/>
          <w:sz w:val="40"/>
          <w:szCs w:val="40"/>
        </w:rPr>
      </w:pPr>
      <w:r w:rsidRPr="00F80EF8">
        <w:rPr>
          <w:b/>
          <w:bCs/>
          <w:sz w:val="40"/>
          <w:szCs w:val="40"/>
        </w:rPr>
        <w:t xml:space="preserve">CHAPTER </w:t>
      </w:r>
      <w:r>
        <w:rPr>
          <w:b/>
          <w:bCs/>
          <w:sz w:val="40"/>
          <w:szCs w:val="40"/>
        </w:rPr>
        <w:t>12</w:t>
      </w:r>
    </w:p>
    <w:tbl>
      <w:tblPr>
        <w:tblW w:w="0" w:type="auto"/>
        <w:tblInd w:w="-106" w:type="dxa"/>
        <w:tblLook w:val="00A0"/>
      </w:tblPr>
      <w:tblGrid>
        <w:gridCol w:w="9216"/>
      </w:tblGrid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All gases exchanged between air and blood in mammals occurs across the walls of the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_______________________.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Bronchi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Bronchioles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Alveoli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8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Trachea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ind w:left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The most common gas found in air is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_____________.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2"/>
              </w:numPr>
              <w:spacing w:after="0"/>
              <w:ind w:hanging="27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Oxygen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Hydrogen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Carbon dioxide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Nitrogen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ind w:left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before="120" w:after="12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Which of the following animals have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tracheal system that provides direct exchange between the air and body cells?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Reptiles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Amphibians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Insects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Fish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The majority of carbon dioxide is transported in the blood :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attached to hemoglobin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bound to oxygen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as bicarbonate ions in the red blood cells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4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dissolved in the plasma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Mollusks have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_____________________.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no specialized respiratory organ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lungs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gills </w:t>
            </w:r>
          </w:p>
        </w:tc>
      </w:tr>
      <w:tr w:rsidR="00806F58" w:rsidRPr="00B66CEB">
        <w:trPr>
          <w:trHeight w:val="369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tracheal system </w:t>
            </w:r>
          </w:p>
        </w:tc>
      </w:tr>
      <w:tr w:rsidR="00806F58" w:rsidRPr="00B66CEB">
        <w:trPr>
          <w:trHeight w:val="540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The exchange of gases between interstitial fluid and the blood occurs in the: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Arteries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Capillaries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Veins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5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Arterioles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before="120" w:after="12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The urge to inhale results from: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4"/>
              </w:numPr>
              <w:spacing w:after="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Rising 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PCO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  <w:vertAlign w:val="subscript"/>
              </w:rPr>
              <w:t>2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4"/>
              </w:numPr>
              <w:spacing w:after="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Rising 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PO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  <w:vertAlign w:val="subscript"/>
              </w:rPr>
              <w:t>2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4"/>
              </w:numPr>
              <w:spacing w:after="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Falling 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PCO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  <w:vertAlign w:val="subscript"/>
              </w:rPr>
              <w:t>2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4"/>
              </w:numPr>
              <w:spacing w:after="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Falling 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PO</w:t>
            </w: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  <w:vertAlign w:val="subscript"/>
              </w:rPr>
              <w:t>2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During exhalation in humans, air moves from the bronchus into the: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Bronchioles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Alveoli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Pharynx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Trachea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7"/>
              </w:numPr>
              <w:spacing w:before="120" w:after="120" w:line="268" w:lineRule="atLeast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Diffusion occurs when molecules move from an area of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High concentration to an area of low concentration.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High concentration to an area of high concentration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Low concentration to an area of low concentration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Low concentration to an area of High concentration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2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During exhalation the c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 xml:space="preserve">hest contracts and the diaphragm moves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  <w:lang w:val="en-US"/>
              </w:rPr>
              <w:t>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downward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upward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to the left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3"/>
              </w:numPr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to the right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7"/>
              </w:numPr>
              <w:spacing w:before="120" w:after="120"/>
              <w:ind w:left="734" w:hanging="547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The heart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rtl/>
                <w:lang w:bidi="ar-EG"/>
              </w:rPr>
              <w:t xml:space="preserve"> 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right side pumps ________________ blood to the lungs.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nitrogen-poor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nitrogen-rich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oxygen-rich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oxygen-poor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7"/>
              </w:numPr>
              <w:spacing w:after="240"/>
              <w:ind w:hanging="45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Gases in the tissues have ______________________than in the blood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more CO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 and less 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more 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 and less CO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more N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 and less CO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2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more 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 and less N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0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>Hemoglobin in red blood cells carries up to 4 O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 xml:space="preserve"> molecules.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One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Two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Three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Four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0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lang w:val="en-US"/>
              </w:rPr>
              <w:t xml:space="preserve">In the body tissues, blood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drops off CO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 xml:space="preserve">2 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and picks up 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drops off N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 xml:space="preserve">2 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and picks up CO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drops off 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 xml:space="preserve">2 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and picks up CO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5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drops off O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 xml:space="preserve">2 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and picks up N</w:t>
            </w:r>
            <w:r w:rsidRPr="00B66CEB">
              <w:rPr>
                <w:rFonts w:ascii="Arial" w:hAnsi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0"/>
              </w:numPr>
              <w:spacing w:before="120" w:after="12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________________ is an iron compound which constitutes the pigment portion of the hemoglobin molecule.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Hemolymph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Heme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Hematocrit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Style w:val="Emphasis"/>
                <w:rFonts w:ascii="Arial" w:hAnsi="Arial" w:cs="Arial"/>
                <w:i w:val="0"/>
                <w:iCs w:val="0"/>
                <w:color w:val="000000"/>
                <w:sz w:val="24"/>
                <w:szCs w:val="24"/>
                <w:shd w:val="clear" w:color="auto" w:fill="FFFFFF"/>
              </w:rPr>
              <w:t>Hemorrhoid</w:t>
            </w:r>
          </w:p>
        </w:tc>
      </w:tr>
    </w:tbl>
    <w:p w:rsidR="00806F58" w:rsidRDefault="00806F5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:rsidR="00806F58" w:rsidRPr="00F80EF8" w:rsidRDefault="00806F58" w:rsidP="00934F37">
      <w:pPr>
        <w:pStyle w:val="Title"/>
        <w:rPr>
          <w:b/>
          <w:bCs/>
          <w:sz w:val="40"/>
          <w:szCs w:val="40"/>
        </w:rPr>
      </w:pPr>
      <w:r w:rsidRPr="00F80EF8">
        <w:rPr>
          <w:b/>
          <w:bCs/>
          <w:sz w:val="40"/>
          <w:szCs w:val="40"/>
        </w:rPr>
        <w:t xml:space="preserve">CHAPTER </w:t>
      </w:r>
      <w:r>
        <w:rPr>
          <w:b/>
          <w:bCs/>
          <w:sz w:val="40"/>
          <w:szCs w:val="40"/>
        </w:rPr>
        <w:t>13</w:t>
      </w:r>
    </w:p>
    <w:tbl>
      <w:tblPr>
        <w:tblW w:w="0" w:type="auto"/>
        <w:tblInd w:w="-106" w:type="dxa"/>
        <w:tblLook w:val="00A0"/>
      </w:tblPr>
      <w:tblGrid>
        <w:gridCol w:w="9216"/>
      </w:tblGrid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of the following statements is TRUE?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Vertebrates, and a few invertebrates, have a closed circulatory system.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All Vertebrates, and invertebrates, have a closed circulatory system.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Vertebrates, and a few invertebrates, have an open circulatory system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All Vertebrates, and invertebrates, have an open circulatory system.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ind w:left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Heart sounds result from ______.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3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Style w:val="multichoiceanswer"/>
                <w:rFonts w:ascii="Arial" w:hAnsi="Arial" w:cs="Arial"/>
                <w:color w:val="000000"/>
                <w:sz w:val="24"/>
                <w:szCs w:val="24"/>
              </w:rPr>
              <w:t>flow of blood as it enters the heart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closing of the heart valves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contraction of the ventricles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a &amp; c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ind w:left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What is the function of the blood vessels and capillaries?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They pump blood to the heart.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They filter impurities from the blood.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They carry blood to all parts of the body.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They carry messages from the brain to the muscles.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What organ system of the body includes the heart?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Respiratory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Nervous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Circulatory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Endocrine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type of blood vessels carries blood away from the heart?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Arteries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Veins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Capillaries </w:t>
            </w:r>
          </w:p>
        </w:tc>
      </w:tr>
      <w:tr w:rsidR="00806F58" w:rsidRPr="00B66CEB">
        <w:trPr>
          <w:trHeight w:val="369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b &amp; c</w:t>
            </w:r>
          </w:p>
        </w:tc>
      </w:tr>
      <w:tr w:rsidR="00806F58" w:rsidRPr="00B66CEB">
        <w:trPr>
          <w:trHeight w:val="540"/>
        </w:trPr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Human heart has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  <w:t>______________________.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4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One chamber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4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Two chambers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4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Three chambers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4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Four chambers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240"/>
              <w:jc w:val="both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of the following is a function of the lymphatic system?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5"/>
              </w:numPr>
              <w:spacing w:after="12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transport red blood cells and fibrinogen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5"/>
              </w:numPr>
              <w:spacing w:after="12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defend against disease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5"/>
              </w:numPr>
              <w:spacing w:after="12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help with spreading of cancer cells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5"/>
              </w:numPr>
              <w:spacing w:after="120"/>
              <w:ind w:left="7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none of the above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Why does blood turn dark red as it circulates through the body?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It starts to clot.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It gets old and dirty flowing through the body.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 oxygen in it is replaced with carbon dioxide.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6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 farther blood is from the heart, the more dark red it is.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4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of the following is NOT part of the cardiovascular system?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7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Heart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7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Lungs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7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Vessels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7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Blood 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5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What is the organ that pumps blood all throughout the human body?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 lungs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 heart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 kidneys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8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The blood vessels and capillaries</w:t>
            </w:r>
          </w:p>
        </w:tc>
      </w:tr>
      <w:tr w:rsidR="00806F58" w:rsidRPr="00B66CEB">
        <w:tc>
          <w:tcPr>
            <w:tcW w:w="9216" w:type="dxa"/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6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Plasma contains </w:t>
            </w:r>
            <w:r w:rsidRPr="00B66CEB">
              <w:rPr>
                <w:rFonts w:ascii="Arial" w:hAnsi="Arial"/>
                <w:b/>
                <w:bCs/>
                <w:color w:val="000000"/>
                <w:sz w:val="16"/>
                <w:szCs w:val="16"/>
                <w:shd w:val="clear" w:color="auto" w:fill="FFFFFF"/>
              </w:rPr>
              <w:t>__________________________.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inorganic ions                    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 xml:space="preserve">gases                                           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hormones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49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all of the above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6"/>
              </w:numPr>
              <w:spacing w:before="120" w:after="24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66CEB">
              <w:rPr>
                <w:rStyle w:val="ques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The main function of valves within the circulatory system is to ______.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stop the circulation whenever necessary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permit blood to circulate rapidly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prevent blood from moving too rapidly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0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shd w:val="clear" w:color="auto" w:fill="FFFFFF"/>
              </w:rPr>
              <w:t>prevent blood from moving in the wrong direction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spacing w:after="0"/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Which is the smallest blood vessel?</w:t>
            </w:r>
            <w:r w:rsidRPr="00B66CEB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>Arteries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Veins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Capillaries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1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Arterioles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Red blood cells are also called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Erythrocytes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Monocytes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Leukocytes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2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Lymphocytes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7"/>
              </w:numPr>
              <w:spacing w:before="120" w:after="120"/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During </w:t>
            </w:r>
            <w:r w:rsidRPr="00B66CEB">
              <w:rPr>
                <w:rFonts w:ascii="Arial" w:hAnsi="Arial"/>
                <w:color w:val="000000"/>
                <w:sz w:val="16"/>
                <w:szCs w:val="16"/>
              </w:rPr>
              <w:t>___________________</w:t>
            </w:r>
            <w:r w:rsidRPr="00B66CEB"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of the cardiac cycle, blood flows from the veins into the heart chambers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  <w:lang w:val="en-US"/>
              </w:rPr>
              <w:t>Systole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Diastole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Both </w:t>
            </w:r>
          </w:p>
        </w:tc>
      </w:tr>
      <w:tr w:rsidR="00806F58" w:rsidRPr="00B66CE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6" w:type="dxa"/>
            <w:tcBorders>
              <w:top w:val="nil"/>
              <w:left w:val="nil"/>
              <w:bottom w:val="nil"/>
              <w:right w:val="nil"/>
            </w:tcBorders>
          </w:tcPr>
          <w:p w:rsidR="00806F58" w:rsidRPr="00B66CEB" w:rsidRDefault="00806F58" w:rsidP="00B66CEB">
            <w:pPr>
              <w:pStyle w:val="ListParagraph"/>
              <w:numPr>
                <w:ilvl w:val="0"/>
                <w:numId w:val="53"/>
              </w:numPr>
              <w:spacing w:after="120"/>
              <w:rPr>
                <w:rFonts w:ascii="Arial" w:hAnsi="Arial"/>
                <w:color w:val="000000"/>
                <w:sz w:val="24"/>
                <w:szCs w:val="24"/>
              </w:rPr>
            </w:pPr>
            <w:r w:rsidRPr="00B66CEB">
              <w:rPr>
                <w:rFonts w:ascii="Arial" w:hAnsi="Arial"/>
                <w:color w:val="000000"/>
                <w:sz w:val="24"/>
                <w:szCs w:val="24"/>
              </w:rPr>
              <w:t xml:space="preserve">None of them </w:t>
            </w:r>
          </w:p>
        </w:tc>
      </w:tr>
    </w:tbl>
    <w:p w:rsidR="00806F58" w:rsidRDefault="00806F58" w:rsidP="005237EA">
      <w:pPr>
        <w:ind w:left="0" w:firstLine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06F58" w:rsidRDefault="00806F58" w:rsidP="002C4158">
      <w:pPr>
        <w:ind w:left="0" w:firstLine="0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</w:p>
    <w:sectPr w:rsidR="00806F58" w:rsidSect="00E721A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F58" w:rsidRDefault="00806F58" w:rsidP="00D71727">
      <w:r>
        <w:separator/>
      </w:r>
    </w:p>
  </w:endnote>
  <w:endnote w:type="continuationSeparator" w:id="0">
    <w:p w:rsidR="00806F58" w:rsidRDefault="00806F58" w:rsidP="00D71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58" w:rsidRDefault="00806F58" w:rsidP="000E7ACB">
    <w:pPr>
      <w:pStyle w:val="Footer"/>
      <w:pBdr>
        <w:top w:val="thinThickSmallGap" w:sz="24" w:space="1" w:color="622423"/>
      </w:pBdr>
      <w:jc w:val="center"/>
      <w:rPr>
        <w:rFonts w:ascii="Cambria" w:hAnsi="Cambria"/>
      </w:rPr>
    </w:pPr>
    <w:r w:rsidRPr="00731219">
      <w:rPr>
        <w:rFonts w:ascii="Copperplate Gothic Bold" w:hAnsi="Copperplate Gothic Bold" w:cs="Times New Roman"/>
        <w:b/>
        <w:bCs/>
        <w:sz w:val="20"/>
        <w:szCs w:val="20"/>
      </w:rPr>
      <w:t xml:space="preserve">Proposed by : </w:t>
    </w:r>
    <w:r>
      <w:rPr>
        <w:rFonts w:ascii="Copperplate Gothic Bold" w:hAnsi="Copperplate Gothic Bold" w:cs="Times New Roman"/>
        <w:b/>
        <w:bCs/>
        <w:sz w:val="20"/>
        <w:szCs w:val="20"/>
      </w:rPr>
      <w:t xml:space="preserve"> </w:t>
    </w:r>
    <w:r w:rsidRPr="002C454C">
      <w:rPr>
        <w:rFonts w:ascii="Copperplate Gothic Bold" w:hAnsi="Copperplate Gothic Bold" w:cs="Times New Roman"/>
        <w:b/>
        <w:bCs/>
        <w:sz w:val="20"/>
        <w:szCs w:val="20"/>
      </w:rPr>
      <w:t>Dr Sarra</w:t>
    </w:r>
    <w:r>
      <w:rPr>
        <w:rFonts w:ascii="Copperplate Gothic Bold" w:hAnsi="Copperplate Gothic Bold" w:cs="Times New Roman"/>
        <w:b/>
        <w:bCs/>
        <w:sz w:val="20"/>
        <w:szCs w:val="20"/>
      </w:rPr>
      <w:t xml:space="preserve"> </w:t>
    </w:r>
    <w:r w:rsidRPr="002C454C">
      <w:rPr>
        <w:rFonts w:ascii="Copperplate Gothic Bold" w:hAnsi="Copperplate Gothic Bold" w:cs="Times New Roman"/>
        <w:b/>
        <w:bCs/>
        <w:sz w:val="20"/>
        <w:szCs w:val="20"/>
      </w:rPr>
      <w:t>and Dr Heba</w:t>
    </w:r>
    <w:r w:rsidRPr="00731219">
      <w:rPr>
        <w:rFonts w:ascii="Copperplate Gothic Bold" w:hAnsi="Copperplate Gothic Bold"/>
        <w:sz w:val="20"/>
        <w:szCs w:val="20"/>
      </w:rPr>
      <w:t xml:space="preserve"> / PYP</w:t>
    </w:r>
    <w:r>
      <w:rPr>
        <w:rFonts w:ascii="Copperplate Gothic Bold" w:hAnsi="Copperplate Gothic Bold"/>
        <w:sz w:val="20"/>
        <w:szCs w:val="20"/>
      </w:rPr>
      <w:t xml:space="preserve"> - </w:t>
    </w:r>
    <w:r w:rsidRPr="00731219">
      <w:rPr>
        <w:rFonts w:ascii="Copperplate Gothic Bold" w:hAnsi="Copperplate Gothic Bold"/>
        <w:sz w:val="20"/>
        <w:szCs w:val="20"/>
      </w:rPr>
      <w:t xml:space="preserve"> </w:t>
    </w:r>
    <w:r>
      <w:rPr>
        <w:rFonts w:ascii="Copperplate Gothic Bold" w:hAnsi="Copperplate Gothic Bold"/>
        <w:sz w:val="20"/>
        <w:szCs w:val="20"/>
      </w:rPr>
      <w:t>BIOLOGY</w:t>
    </w:r>
    <w:r w:rsidRPr="00731219">
      <w:rPr>
        <w:rFonts w:ascii="Copperplate Gothic Bold" w:hAnsi="Copperplate Gothic Bold"/>
        <w:sz w:val="24"/>
        <w:szCs w:val="24"/>
      </w:rPr>
      <w:t xml:space="preserve">  </w:t>
    </w:r>
  </w:p>
  <w:p w:rsidR="00806F58" w:rsidRDefault="00806F5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F58" w:rsidRDefault="00806F58" w:rsidP="00D71727">
      <w:r>
        <w:separator/>
      </w:r>
    </w:p>
  </w:footnote>
  <w:footnote w:type="continuationSeparator" w:id="0">
    <w:p w:rsidR="00806F58" w:rsidRDefault="00806F58" w:rsidP="00D71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F58" w:rsidRPr="00D71727" w:rsidRDefault="00806F58" w:rsidP="00D71727">
    <w:pPr>
      <w:pStyle w:val="Header"/>
      <w:pBdr>
        <w:bottom w:val="thickThinSmallGap" w:sz="24" w:space="1" w:color="622423"/>
      </w:pBdr>
      <w:jc w:val="right"/>
      <w:rPr>
        <w:rFonts w:ascii="Berlin Sans FB" w:hAnsi="Berlin Sans FB" w:cs="Times New Roman"/>
        <w:sz w:val="32"/>
        <w:szCs w:val="32"/>
      </w:rPr>
    </w:pPr>
    <w:r>
      <w:rPr>
        <w:rFonts w:ascii="Berlin Sans FB" w:hAnsi="Berlin Sans FB" w:cs="Times New Roman"/>
        <w:sz w:val="32"/>
        <w:szCs w:val="32"/>
      </w:rPr>
      <w:t>Questions Sheets</w:t>
    </w:r>
  </w:p>
  <w:p w:rsidR="00806F58" w:rsidRDefault="00806F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7449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D56066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AF6EA1"/>
    <w:multiLevelType w:val="hybridMultilevel"/>
    <w:tmpl w:val="DC80D312"/>
    <w:lvl w:ilvl="0" w:tplc="F40E6398">
      <w:start w:val="2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440921"/>
    <w:multiLevelType w:val="hybridMultilevel"/>
    <w:tmpl w:val="5CEE883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576F36"/>
    <w:multiLevelType w:val="hybridMultilevel"/>
    <w:tmpl w:val="8A4C135C"/>
    <w:lvl w:ilvl="0" w:tplc="703AE73A">
      <w:start w:val="1"/>
      <w:numFmt w:val="lowerLetter"/>
      <w:lvlText w:val="%1."/>
      <w:lvlJc w:val="righ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D32FEF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0B4C8B"/>
    <w:multiLevelType w:val="hybridMultilevel"/>
    <w:tmpl w:val="B84CD81A"/>
    <w:lvl w:ilvl="0" w:tplc="176CDD9A">
      <w:start w:val="13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B576EE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752A8F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C851C9"/>
    <w:multiLevelType w:val="hybridMultilevel"/>
    <w:tmpl w:val="74544A1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55D55"/>
    <w:multiLevelType w:val="hybridMultilevel"/>
    <w:tmpl w:val="74544A1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E304D3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1CD70EA"/>
    <w:multiLevelType w:val="hybridMultilevel"/>
    <w:tmpl w:val="D498534A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434A9B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A110F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92A7D8C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3E0391"/>
    <w:multiLevelType w:val="hybridMultilevel"/>
    <w:tmpl w:val="5E2E8DEE"/>
    <w:lvl w:ilvl="0" w:tplc="06C87CA6">
      <w:start w:val="4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2FC13944"/>
    <w:multiLevelType w:val="hybridMultilevel"/>
    <w:tmpl w:val="259065C4"/>
    <w:lvl w:ilvl="0" w:tplc="51A830F4">
      <w:start w:val="10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0560012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1332534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16116BB"/>
    <w:multiLevelType w:val="hybridMultilevel"/>
    <w:tmpl w:val="D498534A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4184227"/>
    <w:multiLevelType w:val="hybridMultilevel"/>
    <w:tmpl w:val="5018FDF4"/>
    <w:lvl w:ilvl="0" w:tplc="756C206C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A0D4A"/>
    <w:multiLevelType w:val="hybridMultilevel"/>
    <w:tmpl w:val="20523C20"/>
    <w:lvl w:ilvl="0" w:tplc="653647DE">
      <w:start w:val="9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740448F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9966A72"/>
    <w:multiLevelType w:val="hybridMultilevel"/>
    <w:tmpl w:val="2F4AA0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E256182"/>
    <w:multiLevelType w:val="hybridMultilevel"/>
    <w:tmpl w:val="B60A4C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5080993"/>
    <w:multiLevelType w:val="hybridMultilevel"/>
    <w:tmpl w:val="A2A88D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99C1986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AF14AD"/>
    <w:multiLevelType w:val="hybridMultilevel"/>
    <w:tmpl w:val="5018FDF4"/>
    <w:lvl w:ilvl="0" w:tplc="756C206C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B135461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DD246BD"/>
    <w:multiLevelType w:val="hybridMultilevel"/>
    <w:tmpl w:val="5CEE883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E641CE1"/>
    <w:multiLevelType w:val="hybridMultilevel"/>
    <w:tmpl w:val="AFAAA40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E82119C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0CD1479"/>
    <w:multiLevelType w:val="hybridMultilevel"/>
    <w:tmpl w:val="95C8AA18"/>
    <w:lvl w:ilvl="0" w:tplc="4D2E4AB0">
      <w:start w:val="1"/>
      <w:numFmt w:val="lowerLetter"/>
      <w:lvlText w:val="%1."/>
      <w:lvlJc w:val="center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34">
    <w:nsid w:val="50D2545A"/>
    <w:multiLevelType w:val="hybridMultilevel"/>
    <w:tmpl w:val="A2A88D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1283380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3ED667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41C6EC5"/>
    <w:multiLevelType w:val="hybridMultilevel"/>
    <w:tmpl w:val="D498534A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582134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6513739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7A5563"/>
    <w:multiLevelType w:val="hybridMultilevel"/>
    <w:tmpl w:val="D498534A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9AA0E64"/>
    <w:multiLevelType w:val="hybridMultilevel"/>
    <w:tmpl w:val="B60A4C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BE403ED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E077CC4"/>
    <w:multiLevelType w:val="hybridMultilevel"/>
    <w:tmpl w:val="B60A4C54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0240AD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2220AD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66BB62D8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7D06EDE"/>
    <w:multiLevelType w:val="hybridMultilevel"/>
    <w:tmpl w:val="5BA8BF90"/>
    <w:lvl w:ilvl="0" w:tplc="11DA5CBC">
      <w:start w:val="10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6A58068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B1131B7"/>
    <w:multiLevelType w:val="hybridMultilevel"/>
    <w:tmpl w:val="2F4AA0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C3C03BF"/>
    <w:multiLevelType w:val="hybridMultilevel"/>
    <w:tmpl w:val="B84CD81A"/>
    <w:lvl w:ilvl="0" w:tplc="176CDD9A">
      <w:start w:val="13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D7D1B8D"/>
    <w:multiLevelType w:val="hybridMultilevel"/>
    <w:tmpl w:val="74544A10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703D1539"/>
    <w:multiLevelType w:val="hybridMultilevel"/>
    <w:tmpl w:val="95C8AA18"/>
    <w:lvl w:ilvl="0" w:tplc="4D2E4AB0">
      <w:start w:val="1"/>
      <w:numFmt w:val="lowerLetter"/>
      <w:lvlText w:val="%1."/>
      <w:lvlJc w:val="center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53">
    <w:nsid w:val="70CE61BB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73304CC2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75627F97"/>
    <w:multiLevelType w:val="hybridMultilevel"/>
    <w:tmpl w:val="DC80D312"/>
    <w:lvl w:ilvl="0" w:tplc="F40E6398">
      <w:start w:val="2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77B82E6E"/>
    <w:multiLevelType w:val="hybridMultilevel"/>
    <w:tmpl w:val="8A4C135C"/>
    <w:lvl w:ilvl="0" w:tplc="703AE73A">
      <w:start w:val="1"/>
      <w:numFmt w:val="lowerLetter"/>
      <w:lvlText w:val="%1."/>
      <w:lvlJc w:val="righ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8285914"/>
    <w:multiLevelType w:val="hybridMultilevel"/>
    <w:tmpl w:val="7CDEC54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A7249EA"/>
    <w:multiLevelType w:val="hybridMultilevel"/>
    <w:tmpl w:val="0CB02D78"/>
    <w:lvl w:ilvl="0" w:tplc="634830AE">
      <w:start w:val="1"/>
      <w:numFmt w:val="lowerLetter"/>
      <w:lvlText w:val="%1."/>
      <w:lvlJc w:val="center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7"/>
  </w:num>
  <w:num w:numId="2">
    <w:abstractNumId w:val="12"/>
  </w:num>
  <w:num w:numId="3">
    <w:abstractNumId w:val="51"/>
  </w:num>
  <w:num w:numId="4">
    <w:abstractNumId w:val="43"/>
  </w:num>
  <w:num w:numId="5">
    <w:abstractNumId w:val="0"/>
  </w:num>
  <w:num w:numId="6">
    <w:abstractNumId w:val="36"/>
  </w:num>
  <w:num w:numId="7">
    <w:abstractNumId w:val="58"/>
  </w:num>
  <w:num w:numId="8">
    <w:abstractNumId w:val="31"/>
  </w:num>
  <w:num w:numId="9">
    <w:abstractNumId w:val="13"/>
  </w:num>
  <w:num w:numId="10">
    <w:abstractNumId w:val="45"/>
  </w:num>
  <w:num w:numId="11">
    <w:abstractNumId w:val="1"/>
  </w:num>
  <w:num w:numId="12">
    <w:abstractNumId w:val="48"/>
  </w:num>
  <w:num w:numId="13">
    <w:abstractNumId w:val="14"/>
  </w:num>
  <w:num w:numId="14">
    <w:abstractNumId w:val="11"/>
  </w:num>
  <w:num w:numId="15">
    <w:abstractNumId w:val="26"/>
  </w:num>
  <w:num w:numId="16">
    <w:abstractNumId w:val="16"/>
  </w:num>
  <w:num w:numId="17">
    <w:abstractNumId w:val="24"/>
  </w:num>
  <w:num w:numId="18">
    <w:abstractNumId w:val="37"/>
  </w:num>
  <w:num w:numId="19">
    <w:abstractNumId w:val="8"/>
  </w:num>
  <w:num w:numId="20">
    <w:abstractNumId w:val="9"/>
  </w:num>
  <w:num w:numId="21">
    <w:abstractNumId w:val="30"/>
  </w:num>
  <w:num w:numId="22">
    <w:abstractNumId w:val="47"/>
  </w:num>
  <w:num w:numId="23">
    <w:abstractNumId w:val="38"/>
  </w:num>
  <w:num w:numId="24">
    <w:abstractNumId w:val="25"/>
  </w:num>
  <w:num w:numId="25">
    <w:abstractNumId w:val="32"/>
  </w:num>
  <w:num w:numId="26">
    <w:abstractNumId w:val="54"/>
  </w:num>
  <w:num w:numId="27">
    <w:abstractNumId w:val="28"/>
  </w:num>
  <w:num w:numId="28">
    <w:abstractNumId w:val="15"/>
  </w:num>
  <w:num w:numId="29">
    <w:abstractNumId w:val="35"/>
  </w:num>
  <w:num w:numId="30">
    <w:abstractNumId w:val="50"/>
  </w:num>
  <w:num w:numId="31">
    <w:abstractNumId w:val="29"/>
  </w:num>
  <w:num w:numId="32">
    <w:abstractNumId w:val="4"/>
  </w:num>
  <w:num w:numId="33">
    <w:abstractNumId w:val="2"/>
  </w:num>
  <w:num w:numId="34">
    <w:abstractNumId w:val="52"/>
  </w:num>
  <w:num w:numId="35">
    <w:abstractNumId w:val="39"/>
  </w:num>
  <w:num w:numId="36">
    <w:abstractNumId w:val="7"/>
  </w:num>
  <w:num w:numId="37">
    <w:abstractNumId w:val="22"/>
  </w:num>
  <w:num w:numId="38">
    <w:abstractNumId w:val="40"/>
  </w:num>
  <w:num w:numId="39">
    <w:abstractNumId w:val="56"/>
  </w:num>
  <w:num w:numId="40">
    <w:abstractNumId w:val="55"/>
  </w:num>
  <w:num w:numId="41">
    <w:abstractNumId w:val="10"/>
  </w:num>
  <w:num w:numId="42">
    <w:abstractNumId w:val="41"/>
  </w:num>
  <w:num w:numId="43">
    <w:abstractNumId w:val="27"/>
  </w:num>
  <w:num w:numId="44">
    <w:abstractNumId w:val="42"/>
  </w:num>
  <w:num w:numId="45">
    <w:abstractNumId w:val="33"/>
  </w:num>
  <w:num w:numId="46">
    <w:abstractNumId w:val="3"/>
  </w:num>
  <w:num w:numId="47">
    <w:abstractNumId w:val="44"/>
  </w:num>
  <w:num w:numId="48">
    <w:abstractNumId w:val="23"/>
  </w:num>
  <w:num w:numId="49">
    <w:abstractNumId w:val="53"/>
  </w:num>
  <w:num w:numId="50">
    <w:abstractNumId w:val="5"/>
  </w:num>
  <w:num w:numId="51">
    <w:abstractNumId w:val="18"/>
  </w:num>
  <w:num w:numId="52">
    <w:abstractNumId w:val="46"/>
  </w:num>
  <w:num w:numId="53">
    <w:abstractNumId w:val="19"/>
  </w:num>
  <w:num w:numId="54">
    <w:abstractNumId w:val="49"/>
  </w:num>
  <w:num w:numId="55">
    <w:abstractNumId w:val="17"/>
  </w:num>
  <w:num w:numId="56">
    <w:abstractNumId w:val="21"/>
  </w:num>
  <w:num w:numId="57">
    <w:abstractNumId w:val="6"/>
  </w:num>
  <w:num w:numId="58">
    <w:abstractNumId w:val="20"/>
  </w:num>
  <w:num w:numId="5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3B6"/>
    <w:rsid w:val="00002675"/>
    <w:rsid w:val="0001032A"/>
    <w:rsid w:val="00017220"/>
    <w:rsid w:val="0002052F"/>
    <w:rsid w:val="000313D6"/>
    <w:rsid w:val="0004097D"/>
    <w:rsid w:val="0004230C"/>
    <w:rsid w:val="00057584"/>
    <w:rsid w:val="00075A22"/>
    <w:rsid w:val="00087763"/>
    <w:rsid w:val="000943C0"/>
    <w:rsid w:val="000A6CB9"/>
    <w:rsid w:val="000C7AE7"/>
    <w:rsid w:val="000D349D"/>
    <w:rsid w:val="000D639F"/>
    <w:rsid w:val="000D7D5B"/>
    <w:rsid w:val="000E10AD"/>
    <w:rsid w:val="000E48CD"/>
    <w:rsid w:val="000E7ACB"/>
    <w:rsid w:val="000F6683"/>
    <w:rsid w:val="000F6F1D"/>
    <w:rsid w:val="00102A79"/>
    <w:rsid w:val="001239A6"/>
    <w:rsid w:val="00132D6A"/>
    <w:rsid w:val="001378F6"/>
    <w:rsid w:val="00142E79"/>
    <w:rsid w:val="00143B27"/>
    <w:rsid w:val="00146943"/>
    <w:rsid w:val="00161B6C"/>
    <w:rsid w:val="001721C6"/>
    <w:rsid w:val="001835FC"/>
    <w:rsid w:val="00191147"/>
    <w:rsid w:val="001A7C58"/>
    <w:rsid w:val="001D013F"/>
    <w:rsid w:val="001D2E1E"/>
    <w:rsid w:val="001D726E"/>
    <w:rsid w:val="0020347E"/>
    <w:rsid w:val="00210DB9"/>
    <w:rsid w:val="00212DF7"/>
    <w:rsid w:val="00227AED"/>
    <w:rsid w:val="00232D3B"/>
    <w:rsid w:val="0023653A"/>
    <w:rsid w:val="00253B5F"/>
    <w:rsid w:val="0029257C"/>
    <w:rsid w:val="002A1B9F"/>
    <w:rsid w:val="002B0F22"/>
    <w:rsid w:val="002C4158"/>
    <w:rsid w:val="002C454C"/>
    <w:rsid w:val="002D5BB4"/>
    <w:rsid w:val="002E216A"/>
    <w:rsid w:val="002F0906"/>
    <w:rsid w:val="002F1D8B"/>
    <w:rsid w:val="00307361"/>
    <w:rsid w:val="003145CE"/>
    <w:rsid w:val="0035217B"/>
    <w:rsid w:val="0035588E"/>
    <w:rsid w:val="00363386"/>
    <w:rsid w:val="003650B0"/>
    <w:rsid w:val="00374308"/>
    <w:rsid w:val="00381B67"/>
    <w:rsid w:val="00396B7C"/>
    <w:rsid w:val="003A5037"/>
    <w:rsid w:val="003A74CE"/>
    <w:rsid w:val="003C7387"/>
    <w:rsid w:val="003E1507"/>
    <w:rsid w:val="003E1D86"/>
    <w:rsid w:val="003E246F"/>
    <w:rsid w:val="003E42D0"/>
    <w:rsid w:val="003F6535"/>
    <w:rsid w:val="004005FE"/>
    <w:rsid w:val="0040690F"/>
    <w:rsid w:val="0042051A"/>
    <w:rsid w:val="00421A19"/>
    <w:rsid w:val="004243E8"/>
    <w:rsid w:val="00433928"/>
    <w:rsid w:val="004362FB"/>
    <w:rsid w:val="00436B36"/>
    <w:rsid w:val="004473A0"/>
    <w:rsid w:val="004A2C45"/>
    <w:rsid w:val="004B1339"/>
    <w:rsid w:val="004E11D5"/>
    <w:rsid w:val="004E1A98"/>
    <w:rsid w:val="004E7F59"/>
    <w:rsid w:val="004F47AC"/>
    <w:rsid w:val="004F6D1F"/>
    <w:rsid w:val="0050553C"/>
    <w:rsid w:val="00511CC8"/>
    <w:rsid w:val="005171AD"/>
    <w:rsid w:val="00521206"/>
    <w:rsid w:val="005237EA"/>
    <w:rsid w:val="0052657B"/>
    <w:rsid w:val="005366FF"/>
    <w:rsid w:val="00554CB5"/>
    <w:rsid w:val="00585913"/>
    <w:rsid w:val="0059434F"/>
    <w:rsid w:val="00596B4C"/>
    <w:rsid w:val="005B4659"/>
    <w:rsid w:val="005C730B"/>
    <w:rsid w:val="005D5E55"/>
    <w:rsid w:val="005F062F"/>
    <w:rsid w:val="00606F9B"/>
    <w:rsid w:val="00607583"/>
    <w:rsid w:val="00607BB4"/>
    <w:rsid w:val="00610A7D"/>
    <w:rsid w:val="0061138C"/>
    <w:rsid w:val="0061415B"/>
    <w:rsid w:val="00620AFE"/>
    <w:rsid w:val="00630D58"/>
    <w:rsid w:val="00655E1B"/>
    <w:rsid w:val="00666896"/>
    <w:rsid w:val="00670C1B"/>
    <w:rsid w:val="00680359"/>
    <w:rsid w:val="00681441"/>
    <w:rsid w:val="00685329"/>
    <w:rsid w:val="00692818"/>
    <w:rsid w:val="0069666B"/>
    <w:rsid w:val="00696EDC"/>
    <w:rsid w:val="006971DA"/>
    <w:rsid w:val="006A7676"/>
    <w:rsid w:val="006C1348"/>
    <w:rsid w:val="006D018B"/>
    <w:rsid w:val="006D3D21"/>
    <w:rsid w:val="006E23B1"/>
    <w:rsid w:val="007144FD"/>
    <w:rsid w:val="00731219"/>
    <w:rsid w:val="00735FD8"/>
    <w:rsid w:val="007478FB"/>
    <w:rsid w:val="00756ED8"/>
    <w:rsid w:val="007821BA"/>
    <w:rsid w:val="00787F2D"/>
    <w:rsid w:val="007A53B6"/>
    <w:rsid w:val="007A66A6"/>
    <w:rsid w:val="007B1903"/>
    <w:rsid w:val="007C7EE2"/>
    <w:rsid w:val="007D6EDC"/>
    <w:rsid w:val="007E1B98"/>
    <w:rsid w:val="007F01F0"/>
    <w:rsid w:val="0080050D"/>
    <w:rsid w:val="00806F58"/>
    <w:rsid w:val="008173E0"/>
    <w:rsid w:val="0083132F"/>
    <w:rsid w:val="008353A9"/>
    <w:rsid w:val="00851B9B"/>
    <w:rsid w:val="008560BE"/>
    <w:rsid w:val="00866338"/>
    <w:rsid w:val="00866AED"/>
    <w:rsid w:val="00884540"/>
    <w:rsid w:val="008A4CEE"/>
    <w:rsid w:val="008B24C1"/>
    <w:rsid w:val="008C3806"/>
    <w:rsid w:val="008C462E"/>
    <w:rsid w:val="008F4546"/>
    <w:rsid w:val="008F63C9"/>
    <w:rsid w:val="008F7BBB"/>
    <w:rsid w:val="00900B8E"/>
    <w:rsid w:val="00911B2A"/>
    <w:rsid w:val="00914302"/>
    <w:rsid w:val="00925C59"/>
    <w:rsid w:val="00934F37"/>
    <w:rsid w:val="00955E68"/>
    <w:rsid w:val="00961233"/>
    <w:rsid w:val="00961572"/>
    <w:rsid w:val="009700E8"/>
    <w:rsid w:val="0097637C"/>
    <w:rsid w:val="00977D13"/>
    <w:rsid w:val="00985704"/>
    <w:rsid w:val="00992F9C"/>
    <w:rsid w:val="0099633C"/>
    <w:rsid w:val="009A1F6E"/>
    <w:rsid w:val="009A2B5C"/>
    <w:rsid w:val="009A6377"/>
    <w:rsid w:val="009C367D"/>
    <w:rsid w:val="00A014CF"/>
    <w:rsid w:val="00A03A70"/>
    <w:rsid w:val="00A26505"/>
    <w:rsid w:val="00A33B29"/>
    <w:rsid w:val="00A372A8"/>
    <w:rsid w:val="00A37AA7"/>
    <w:rsid w:val="00A421BE"/>
    <w:rsid w:val="00A425AF"/>
    <w:rsid w:val="00A75601"/>
    <w:rsid w:val="00A92AED"/>
    <w:rsid w:val="00A931E1"/>
    <w:rsid w:val="00AB585C"/>
    <w:rsid w:val="00AD14D2"/>
    <w:rsid w:val="00AD6EC7"/>
    <w:rsid w:val="00B008CF"/>
    <w:rsid w:val="00B02DDD"/>
    <w:rsid w:val="00B05747"/>
    <w:rsid w:val="00B1781A"/>
    <w:rsid w:val="00B27920"/>
    <w:rsid w:val="00B4565A"/>
    <w:rsid w:val="00B50B2E"/>
    <w:rsid w:val="00B52B42"/>
    <w:rsid w:val="00B66CEB"/>
    <w:rsid w:val="00B70E44"/>
    <w:rsid w:val="00B820B1"/>
    <w:rsid w:val="00B830EF"/>
    <w:rsid w:val="00BC2F08"/>
    <w:rsid w:val="00BC48F1"/>
    <w:rsid w:val="00BE0AA5"/>
    <w:rsid w:val="00BF73A3"/>
    <w:rsid w:val="00C2032C"/>
    <w:rsid w:val="00C21C14"/>
    <w:rsid w:val="00C61E8B"/>
    <w:rsid w:val="00C66AB2"/>
    <w:rsid w:val="00C72342"/>
    <w:rsid w:val="00C77737"/>
    <w:rsid w:val="00C823F5"/>
    <w:rsid w:val="00C848B5"/>
    <w:rsid w:val="00C84ED8"/>
    <w:rsid w:val="00CA308E"/>
    <w:rsid w:val="00CE15CF"/>
    <w:rsid w:val="00CE1D99"/>
    <w:rsid w:val="00D3675E"/>
    <w:rsid w:val="00D43253"/>
    <w:rsid w:val="00D5071D"/>
    <w:rsid w:val="00D71727"/>
    <w:rsid w:val="00D755FB"/>
    <w:rsid w:val="00D901E7"/>
    <w:rsid w:val="00D97EAA"/>
    <w:rsid w:val="00DA3834"/>
    <w:rsid w:val="00DA72D8"/>
    <w:rsid w:val="00DB1C6C"/>
    <w:rsid w:val="00DC45E2"/>
    <w:rsid w:val="00DC6F7E"/>
    <w:rsid w:val="00DE3C24"/>
    <w:rsid w:val="00E11F4C"/>
    <w:rsid w:val="00E16C96"/>
    <w:rsid w:val="00E56934"/>
    <w:rsid w:val="00E721A1"/>
    <w:rsid w:val="00E76D68"/>
    <w:rsid w:val="00E77411"/>
    <w:rsid w:val="00E843EA"/>
    <w:rsid w:val="00E92928"/>
    <w:rsid w:val="00E974C5"/>
    <w:rsid w:val="00EA4B5E"/>
    <w:rsid w:val="00EC328E"/>
    <w:rsid w:val="00EE1E10"/>
    <w:rsid w:val="00EE3050"/>
    <w:rsid w:val="00EF08DC"/>
    <w:rsid w:val="00EF1CA4"/>
    <w:rsid w:val="00EF30FB"/>
    <w:rsid w:val="00EF7CA5"/>
    <w:rsid w:val="00F10206"/>
    <w:rsid w:val="00F17273"/>
    <w:rsid w:val="00F2617D"/>
    <w:rsid w:val="00F33BAF"/>
    <w:rsid w:val="00F36D8E"/>
    <w:rsid w:val="00F52009"/>
    <w:rsid w:val="00F55759"/>
    <w:rsid w:val="00F5680B"/>
    <w:rsid w:val="00F56D3B"/>
    <w:rsid w:val="00F57B10"/>
    <w:rsid w:val="00F60FD5"/>
    <w:rsid w:val="00F6192A"/>
    <w:rsid w:val="00F61EBB"/>
    <w:rsid w:val="00F74DBC"/>
    <w:rsid w:val="00F80EF8"/>
    <w:rsid w:val="00F851BC"/>
    <w:rsid w:val="00FC5257"/>
    <w:rsid w:val="00FC751B"/>
    <w:rsid w:val="00FF3236"/>
    <w:rsid w:val="00FF5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F6E"/>
    <w:pPr>
      <w:ind w:left="720" w:hanging="36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1E8B"/>
    <w:pPr>
      <w:spacing w:after="200"/>
      <w:ind w:firstLine="0"/>
    </w:pPr>
    <w:rPr>
      <w:lang w:val="en-CA"/>
    </w:rPr>
  </w:style>
  <w:style w:type="table" w:styleId="TableGrid">
    <w:name w:val="Table Grid"/>
    <w:basedOn w:val="TableNormal"/>
    <w:uiPriority w:val="99"/>
    <w:rsid w:val="00C61E8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2D5BB4"/>
    <w:rPr>
      <w:rFonts w:cs="Times New Roman"/>
    </w:rPr>
  </w:style>
  <w:style w:type="paragraph" w:styleId="NormalWeb">
    <w:name w:val="Normal (Web)"/>
    <w:basedOn w:val="Normal"/>
    <w:uiPriority w:val="99"/>
    <w:semiHidden/>
    <w:rsid w:val="00630D58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F80EF8"/>
    <w:pPr>
      <w:pBdr>
        <w:bottom w:val="single" w:sz="8" w:space="4" w:color="4F81BD"/>
      </w:pBdr>
      <w:spacing w:after="300"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80EF8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rsid w:val="00D717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7172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717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7172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717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1727"/>
    <w:rPr>
      <w:rFonts w:ascii="Tahoma" w:hAnsi="Tahoma" w:cs="Tahoma"/>
      <w:sz w:val="16"/>
      <w:szCs w:val="16"/>
    </w:rPr>
  </w:style>
  <w:style w:type="character" w:customStyle="1" w:styleId="ques">
    <w:name w:val="ques"/>
    <w:basedOn w:val="DefaultParagraphFont"/>
    <w:uiPriority w:val="99"/>
    <w:rsid w:val="00210DB9"/>
    <w:rPr>
      <w:rFonts w:cs="Times New Roman"/>
    </w:rPr>
  </w:style>
  <w:style w:type="character" w:customStyle="1" w:styleId="multichoiceanswer">
    <w:name w:val="multichoiceanswer"/>
    <w:basedOn w:val="DefaultParagraphFont"/>
    <w:uiPriority w:val="99"/>
    <w:rsid w:val="00EE3050"/>
    <w:rPr>
      <w:rFonts w:cs="Times New Roman"/>
    </w:rPr>
  </w:style>
  <w:style w:type="character" w:customStyle="1" w:styleId="hvr">
    <w:name w:val="hvr"/>
    <w:basedOn w:val="DefaultParagraphFont"/>
    <w:uiPriority w:val="99"/>
    <w:rsid w:val="004E7F59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756ED8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CA308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3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58">
          <w:marLeft w:val="619"/>
          <w:marRight w:val="0"/>
          <w:marTop w:val="259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78">
          <w:marLeft w:val="125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85">
          <w:marLeft w:val="1771"/>
          <w:marRight w:val="0"/>
          <w:marTop w:val="259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86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63">
          <w:marLeft w:val="1282"/>
          <w:marRight w:val="0"/>
          <w:marTop w:val="302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81">
          <w:marLeft w:val="461"/>
          <w:marRight w:val="0"/>
          <w:marTop w:val="32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90">
          <w:marLeft w:val="1771"/>
          <w:marRight w:val="0"/>
          <w:marTop w:val="259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66">
          <w:marLeft w:val="1771"/>
          <w:marRight w:val="0"/>
          <w:marTop w:val="259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74">
          <w:marLeft w:val="461"/>
          <w:marRight w:val="0"/>
          <w:marTop w:val="32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88">
          <w:marLeft w:val="562"/>
          <w:marRight w:val="0"/>
          <w:marTop w:val="27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99">
          <w:marLeft w:val="1109"/>
          <w:marRight w:val="0"/>
          <w:marTop w:val="281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87">
          <w:marLeft w:val="562"/>
          <w:marRight w:val="0"/>
          <w:marTop w:val="238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77">
          <w:marLeft w:val="619"/>
          <w:marRight w:val="0"/>
          <w:marTop w:val="259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72">
          <w:marLeft w:val="1771"/>
          <w:marRight w:val="0"/>
          <w:marTop w:val="259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62">
          <w:marLeft w:val="461"/>
          <w:marRight w:val="0"/>
          <w:marTop w:val="32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3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33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logy-online.org/dictionary/Foo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ology-online.org/dictionary/Mas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iology-online.org/dictionary/Stom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9</Pages>
  <Words>987</Words>
  <Characters>5631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Sheets</dc:title>
  <dc:subject/>
  <dc:creator>Joud</dc:creator>
  <cp:keywords/>
  <dc:description/>
  <cp:lastModifiedBy>fatthymorsy@yahoo.com</cp:lastModifiedBy>
  <cp:revision>2</cp:revision>
  <dcterms:created xsi:type="dcterms:W3CDTF">2014-12-30T21:10:00Z</dcterms:created>
  <dcterms:modified xsi:type="dcterms:W3CDTF">2014-12-30T21:10:00Z</dcterms:modified>
</cp:coreProperties>
</file>