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2B5B30" w:rsidRPr="002B5B30" w:rsidP="008A7EF8" w14:paraId="153077EE" w14:textId="2F33DBCB">
      <w:pPr>
        <w:ind w:left="720"/>
        <w:rPr>
          <w:rFonts w:ascii="Comic Sans MS" w:hAnsi="Comic Sans M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1914238</wp:posOffset>
            </wp:positionH>
            <wp:positionV relativeFrom="paragraph">
              <wp:posOffset>-131137</wp:posOffset>
            </wp:positionV>
            <wp:extent cx="1677066" cy="948327"/>
            <wp:effectExtent l="0" t="0" r="0" b="4445"/>
            <wp:wrapNone/>
            <wp:docPr id="39" name="Picture 39" descr="نتيجة بحث الصور عن شعار الوزارة شفا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" descr="نتيجة بحث الصور عن شعار الوزارة شفا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66" cy="94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3887941</wp:posOffset>
                </wp:positionH>
                <wp:positionV relativeFrom="paragraph">
                  <wp:posOffset>-210820</wp:posOffset>
                </wp:positionV>
                <wp:extent cx="2886075" cy="1016000"/>
                <wp:effectExtent l="38100" t="38100" r="123825" b="107950"/>
                <wp:wrapNone/>
                <wp:docPr id="4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6075" cy="1016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DAB" w:rsidRPr="005E299E" w:rsidP="007E5DAB" w14:textId="7777777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Kingdom of Saudi Arabia</w:t>
                            </w:r>
                          </w:p>
                          <w:p w:rsidR="007E5DAB" w:rsidRPr="005E299E" w:rsidP="007E5DAB" w14:textId="7777777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Ministry of Education</w:t>
                            </w:r>
                          </w:p>
                          <w:p w:rsidR="007E5DAB" w:rsidRPr="005E299E" w:rsidP="007E5DAB" w14:textId="76F4956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…………</w:t>
                            </w:r>
                            <w:r w:rsidRPr="005E299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Education Directorate</w:t>
                            </w:r>
                          </w:p>
                          <w:p w:rsidR="007E5DAB" w:rsidRPr="00FB0920" w:rsidP="007E5DAB" w14:textId="672C2AB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………………..</w:t>
                            </w:r>
                            <w:r w:rsidRPr="00FB092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Intermediate School</w:t>
                            </w:r>
                          </w:p>
                          <w:p w:rsidR="007E5DAB" w:rsidP="007E5DA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26" style="width:227.25pt;height:80pt;margin-top:-16.6pt;margin-left:30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white" strokecolor="#5aa2ae" strokeweight="1pt">
                <v:stroke joinstyle="miter"/>
                <v:shadow on="t" color="black" opacity="26214f" origin="-0.5,-0.5" offset="2.12pt,2.12pt"/>
                <v:textbox>
                  <w:txbxContent>
                    <w:p w:rsidR="007E5DAB" w:rsidRPr="005E299E" w:rsidP="007E5DAB" w14:paraId="51347E8B" w14:textId="77777777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Kingdom of Saudi Arabia</w:t>
                      </w:r>
                    </w:p>
                    <w:p w:rsidR="007E5DAB" w:rsidRPr="005E299E" w:rsidP="007E5DAB" w14:paraId="65E77528" w14:textId="77777777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Ministry of Education</w:t>
                      </w:r>
                    </w:p>
                    <w:p w:rsidR="007E5DAB" w:rsidRPr="005E299E" w:rsidP="007E5DAB" w14:paraId="7B86777D" w14:textId="76F4956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…………</w:t>
                      </w:r>
                      <w:r w:rsidRPr="005E299E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Education Directorate</w:t>
                      </w:r>
                    </w:p>
                    <w:p w:rsidR="007E5DAB" w:rsidRPr="00FB0920" w:rsidP="007E5DAB" w14:paraId="70A2EF31" w14:textId="672C2AB3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………………..</w:t>
                      </w:r>
                      <w:r w:rsidRPr="00FB0920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Intermediate School</w:t>
                      </w:r>
                    </w:p>
                    <w:p w:rsidR="007E5DAB" w:rsidP="007E5DAB" w14:paraId="35BF2383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5B30" w:rsidP="008A7EF8" w14:paraId="5C11B106" w14:textId="77777777">
      <w:pPr>
        <w:ind w:left="720"/>
        <w:rPr>
          <w:rFonts w:ascii="Comic Sans MS" w:hAnsi="Comic Sans MS"/>
          <w:b/>
          <w:bCs/>
          <w:i/>
          <w:iCs/>
          <w:sz w:val="24"/>
          <w:szCs w:val="24"/>
          <w:u w:val="single"/>
          <w:rtl/>
        </w:rPr>
      </w:pPr>
    </w:p>
    <w:p w:rsidR="00BE7D3D" w:rsidRPr="00555252" w:rsidP="008A7EF8" w14:paraId="06F311FE" w14:textId="7F758F91">
      <w:pPr>
        <w:ind w:left="72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 w:rsidRPr="00555252">
        <w:rPr>
          <w:rFonts w:ascii="Comic Sans MS" w:hAnsi="Comic Sans M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-313188</wp:posOffset>
                </wp:positionH>
                <wp:positionV relativeFrom="paragraph">
                  <wp:posOffset>133713</wp:posOffset>
                </wp:positionV>
                <wp:extent cx="2766060" cy="25527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606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966" w14:textId="0B10F65D">
                            <w:r w:rsidRPr="00984CC9">
                              <w:rPr>
                                <w:b/>
                                <w:bCs/>
                                <w:highlight w:val="lightGray"/>
                              </w:rPr>
                              <w:t xml:space="preserve">Super Goal </w:t>
                            </w:r>
                            <w:r w:rsidR="005F66B1">
                              <w:rPr>
                                <w:b/>
                                <w:bCs/>
                                <w:highlight w:val="lightGray"/>
                              </w:rPr>
                              <w:t>3</w:t>
                            </w:r>
                            <w:r w:rsidRPr="00984CC9">
                              <w:rPr>
                                <w:highlight w:val="lightGray"/>
                              </w:rPr>
                              <w:t xml:space="preserve"> - </w:t>
                            </w:r>
                            <w:r w:rsidRPr="00984CC9" w:rsidR="0087402C">
                              <w:rPr>
                                <w:b/>
                                <w:bCs/>
                                <w:highlight w:val="lightGray"/>
                              </w:rPr>
                              <w:t>Test</w:t>
                            </w:r>
                            <w:r w:rsidRPr="00984CC9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984CC9" w:rsidR="00A13A34">
                              <w:rPr>
                                <w:highlight w:val="lightGray"/>
                              </w:rPr>
                              <w:t>unit</w:t>
                            </w:r>
                            <w:r w:rsidRPr="005F66B1" w:rsidR="00A13A34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5F66B1" w:rsidR="005F66B1">
                              <w:rPr>
                                <w:highlight w:val="lightGray"/>
                              </w:rPr>
                              <w:t>5 &amp;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width:185.9pt;height:20.1pt;margin-top:10.55pt;margin-left:-24.65pt;flip:x;mso-height-percent:0;mso-height-relative:margin;mso-width-percent:400;mso-width-relative:margin;mso-wrap-distance-bottom:3.6pt;mso-wrap-distance-left:9pt;mso-wrap-distance-right:9pt;mso-wrap-distance-top:3.6pt;mso-wrap-style:square;position:absolute;v-text-anchor:top;visibility:visible;z-index:-251655168" filled="f" stroked="f">
                <v:textbox>
                  <w:txbxContent>
                    <w:p w:rsidR="00EE3966" w14:paraId="2ED7A507" w14:textId="0B10F65D">
                      <w:r w:rsidRPr="00984CC9">
                        <w:rPr>
                          <w:b/>
                          <w:bCs/>
                          <w:highlight w:val="lightGray"/>
                        </w:rPr>
                        <w:t xml:space="preserve">Super Goal </w:t>
                      </w:r>
                      <w:r w:rsidR="005F66B1">
                        <w:rPr>
                          <w:b/>
                          <w:bCs/>
                          <w:highlight w:val="lightGray"/>
                        </w:rPr>
                        <w:t>3</w:t>
                      </w:r>
                      <w:r w:rsidRPr="00984CC9">
                        <w:rPr>
                          <w:highlight w:val="lightGray"/>
                        </w:rPr>
                        <w:t xml:space="preserve"> - </w:t>
                      </w:r>
                      <w:r w:rsidRPr="00984CC9" w:rsidR="0087402C">
                        <w:rPr>
                          <w:b/>
                          <w:bCs/>
                          <w:highlight w:val="lightGray"/>
                        </w:rPr>
                        <w:t>Test</w:t>
                      </w:r>
                      <w:r w:rsidRPr="00984CC9">
                        <w:rPr>
                          <w:highlight w:val="lightGray"/>
                        </w:rPr>
                        <w:t xml:space="preserve"> </w:t>
                      </w:r>
                      <w:r w:rsidRPr="00984CC9" w:rsidR="00A13A34">
                        <w:rPr>
                          <w:highlight w:val="lightGray"/>
                        </w:rPr>
                        <w:t>unit</w:t>
                      </w:r>
                      <w:r w:rsidRPr="005F66B1" w:rsidR="00A13A34">
                        <w:rPr>
                          <w:highlight w:val="lightGray"/>
                        </w:rPr>
                        <w:t xml:space="preserve"> </w:t>
                      </w:r>
                      <w:r w:rsidRPr="005F66B1" w:rsidR="005F66B1">
                        <w:rPr>
                          <w:highlight w:val="lightGray"/>
                        </w:rPr>
                        <w:t>5 &amp; 6</w:t>
                      </w:r>
                    </w:p>
                  </w:txbxContent>
                </v:textbox>
              </v:shape>
            </w:pict>
          </mc:Fallback>
        </mc:AlternateContent>
      </w:r>
      <w:r w:rsidR="00393A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7626545</wp:posOffset>
                </wp:positionH>
                <wp:positionV relativeFrom="page">
                  <wp:posOffset>-25400</wp:posOffset>
                </wp:positionV>
                <wp:extent cx="446405" cy="1311275"/>
                <wp:effectExtent l="0" t="0" r="0" b="3175"/>
                <wp:wrapNone/>
                <wp:docPr id="2090" name="المستطيل 20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1311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0" o:spid="_x0000_s1028" style="width:35.15pt;height:103.25pt;margin-top:-2pt;margin-left:600.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71552" fillcolor="#bfbfbf" stroked="f"/>
            </w:pict>
          </mc:Fallback>
        </mc:AlternateContent>
      </w:r>
    </w:p>
    <w:p w:rsidR="008A7EF8" w:rsidP="008A7EF8" w14:paraId="22AB7B6B" w14:textId="1ABDCF42">
      <w:pPr>
        <w:ind w:left="720"/>
        <w:rPr>
          <w:rFonts w:ascii="Comic Sans MS" w:hAnsi="Comic Sans MS"/>
          <w:b/>
          <w:bCs/>
          <w:i/>
          <w:iCs/>
          <w:sz w:val="8"/>
          <w:szCs w:val="8"/>
          <w:u w:val="single"/>
        </w:rPr>
      </w:pPr>
      <w:r w:rsidRPr="00555252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75771</wp:posOffset>
                </wp:positionV>
                <wp:extent cx="5857875" cy="434340"/>
                <wp:effectExtent l="38100" t="38100" r="123825" b="11811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8EA" w:rsidP="00DE4462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6F6041" w:rsidRPr="0033533D" w:rsidP="0038670C" w14:textId="435F65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Na</w:t>
                            </w:r>
                            <w:r w:rsidR="004C3020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="004C302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3533D" w:rsidR="006929B4">
                              <w:rPr>
                                <w:rFonts w:ascii="Times New Roman" w:hAnsi="Times New Roman" w:cs="Times New Roman"/>
                              </w:rPr>
                              <w:t>:……………………………………………</w:t>
                            </w:r>
                            <w:r w:rsidR="0038670C">
                              <w:rPr>
                                <w:rFonts w:ascii="Times New Roman" w:hAnsi="Times New Roman" w:cs="Times New Roman"/>
                              </w:rPr>
                              <w:t>…………</w:t>
                            </w:r>
                            <w:r w:rsidRPr="0033533D" w:rsidR="006929B4">
                              <w:rPr>
                                <w:rFonts w:ascii="Times New Roman" w:hAnsi="Times New Roman" w:cs="Times New Roman"/>
                              </w:rPr>
                              <w:t xml:space="preserve">…………………   </w:t>
                            </w:r>
                            <w:r w:rsidRPr="0033533D" w:rsidR="00D24E68">
                              <w:rPr>
                                <w:rFonts w:ascii="Times New Roman" w:hAnsi="Times New Roman" w:cs="Times New Roman"/>
                              </w:rPr>
                              <w:t xml:space="preserve"> Class:…</w:t>
                            </w:r>
                            <w:r w:rsidR="0038670C">
                              <w:rPr>
                                <w:rFonts w:ascii="Times New Roman" w:hAnsi="Times New Roman" w:cs="Times New Roman"/>
                              </w:rPr>
                              <w:t>….</w:t>
                            </w:r>
                            <w:r w:rsidRPr="0033533D" w:rsidR="00D24E68">
                              <w:rPr>
                                <w:rFonts w:ascii="Times New Roman" w:hAnsi="Times New Roman" w:cs="Times New Roman"/>
                              </w:rPr>
                              <w:t>…</w:t>
                            </w:r>
                            <w:r w:rsidR="001D2B4E">
                              <w:rPr>
                                <w:rFonts w:ascii="Times New Roman" w:hAnsi="Times New Roman" w:cs="Times New Roman"/>
                              </w:rPr>
                              <w:t>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width:461.25pt;height:34.2pt;margin-top:5.95pt;margin-left:-19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fillcolor="white" strokecolor="#5aa2ae" strokeweight="1pt">
                <v:stroke joinstyle="miter"/>
                <v:shadow on="t" color="black" opacity="26214f" origin="-0.5,-0.5" offset="2.12pt,2.12pt"/>
                <v:textbox>
                  <w:txbxContent>
                    <w:p w:rsidR="008D58EA" w:rsidP="00DE4462" w14:paraId="444790BE" w14:textId="77777777">
                      <w:pPr>
                        <w:jc w:val="center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6F6041" w:rsidRPr="0033533D" w:rsidP="0038670C" w14:paraId="0888B4C6" w14:textId="435F65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</w:t>
                      </w:r>
                      <w:r w:rsidR="004C3020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="004C302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3533D" w:rsidR="006929B4">
                        <w:rPr>
                          <w:rFonts w:ascii="Times New Roman" w:hAnsi="Times New Roman" w:cs="Times New Roman"/>
                        </w:rPr>
                        <w:t>:……………………………………………</w:t>
                      </w:r>
                      <w:r w:rsidR="0038670C">
                        <w:rPr>
                          <w:rFonts w:ascii="Times New Roman" w:hAnsi="Times New Roman" w:cs="Times New Roman"/>
                        </w:rPr>
                        <w:t>…………</w:t>
                      </w:r>
                      <w:r w:rsidRPr="0033533D" w:rsidR="006929B4">
                        <w:rPr>
                          <w:rFonts w:ascii="Times New Roman" w:hAnsi="Times New Roman" w:cs="Times New Roman"/>
                        </w:rPr>
                        <w:t xml:space="preserve">…………………   </w:t>
                      </w:r>
                      <w:r w:rsidRPr="0033533D" w:rsidR="00D24E68">
                        <w:rPr>
                          <w:rFonts w:ascii="Times New Roman" w:hAnsi="Times New Roman" w:cs="Times New Roman"/>
                        </w:rPr>
                        <w:t xml:space="preserve"> Class:…</w:t>
                      </w:r>
                      <w:r w:rsidR="0038670C">
                        <w:rPr>
                          <w:rFonts w:ascii="Times New Roman" w:hAnsi="Times New Roman" w:cs="Times New Roman"/>
                        </w:rPr>
                        <w:t>….</w:t>
                      </w:r>
                      <w:r w:rsidRPr="0033533D" w:rsidR="00D24E68">
                        <w:rPr>
                          <w:rFonts w:ascii="Times New Roman" w:hAnsi="Times New Roman" w:cs="Times New Roman"/>
                        </w:rPr>
                        <w:t>…</w:t>
                      </w:r>
                      <w:r w:rsidR="001D2B4E">
                        <w:rPr>
                          <w:rFonts w:ascii="Times New Roman" w:hAnsi="Times New Roman" w:cs="Times New Roman"/>
                        </w:rPr>
                        <w:t>…….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5B30" w:rsidP="008A7EF8" w14:paraId="567CCE14" w14:textId="77777777">
      <w:pPr>
        <w:ind w:left="720"/>
        <w:rPr>
          <w:rFonts w:ascii="Comic Sans MS" w:hAnsi="Comic Sans MS"/>
          <w:b/>
          <w:bCs/>
          <w:i/>
          <w:iCs/>
          <w:sz w:val="8"/>
          <w:szCs w:val="8"/>
          <w:u w:val="single"/>
        </w:rPr>
      </w:pPr>
    </w:p>
    <w:p w:rsidR="002B5B30" w:rsidRPr="00555252" w:rsidP="008A7EF8" w14:paraId="072AFB59" w14:textId="77777777">
      <w:pPr>
        <w:ind w:left="720"/>
        <w:rPr>
          <w:rFonts w:ascii="Comic Sans MS" w:hAnsi="Comic Sans MS"/>
          <w:b/>
          <w:bCs/>
          <w:i/>
          <w:iCs/>
          <w:sz w:val="8"/>
          <w:szCs w:val="8"/>
          <w:u w:val="single"/>
        </w:rPr>
      </w:pPr>
    </w:p>
    <w:p w:rsidR="005A766E" w:rsidRPr="00555252" w:rsidP="005A766E" w14:paraId="6759CD61" w14:textId="61D0B3B2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  <w:rtl/>
        </w:rPr>
      </w:pPr>
      <w:r w:rsidRPr="003649AE">
        <w:rPr>
          <w:rFonts w:ascii="Comic Sans MS" w:hAnsi="Comic Sans MS"/>
          <w:b/>
          <w:bCs/>
          <w:sz w:val="28"/>
          <w:szCs w:val="28"/>
          <w:u w:val="single"/>
        </w:rPr>
        <w:t>Comprehension</w:t>
      </w:r>
      <w:r w:rsidRPr="00555252" w:rsidR="004D5B19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>
                <wp:simplePos x="0" y="0"/>
                <wp:positionH relativeFrom="column">
                  <wp:posOffset>5967919</wp:posOffset>
                </wp:positionH>
                <wp:positionV relativeFrom="paragraph">
                  <wp:posOffset>5553</wp:posOffset>
                </wp:positionV>
                <wp:extent cx="669925" cy="300990"/>
                <wp:effectExtent l="0" t="0" r="15875" b="2286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B19" w:rsidP="004D5B19" w14:textId="68A832D6">
                            <w:r>
                              <w:t>2</w:t>
                            </w:r>
                            <w: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52.75pt;height:23.7pt;margin-top:0.45pt;margin-left:469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38784" fillcolor="white" strokecolor="#5aa2ae" strokeweight="1pt">
                <v:textbox>
                  <w:txbxContent>
                    <w:p w:rsidR="004D5B19" w:rsidP="004D5B19" w14:paraId="53DF66C8" w14:textId="68A832D6">
                      <w:r>
                        <w:t>2</w:t>
                      </w:r>
                      <w: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:rsidR="00BE6921" w:rsidRPr="00BE6921" w:rsidP="00BE6921" w14:paraId="19B6AEA0" w14:textId="662321FE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AA6D9E">
        <w:rPr>
          <w:rFonts w:ascii="Comic Sans MS" w:hAnsi="Comic Sans MS"/>
          <w:b/>
          <w:bCs/>
          <w:sz w:val="24"/>
          <w:szCs w:val="24"/>
        </w:rPr>
        <w:t>Read the text and answer the questions. Write T or F at the end of each question/statement.</w:t>
      </w:r>
      <w:r w:rsidR="004D5B19">
        <w:rPr>
          <w:rFonts w:ascii="Comic Sans MS" w:hAnsi="Comic Sans MS"/>
          <w:b/>
          <w:bCs/>
          <w:sz w:val="24"/>
          <w:szCs w:val="24"/>
        </w:rPr>
        <w:t xml:space="preserve"> </w:t>
      </w:r>
    </w:p>
    <w:p w:rsidR="00BE6921" w:rsidRPr="004459B1" w:rsidP="004B65A3" w14:paraId="0413FF95" w14:textId="77777777">
      <w:pPr>
        <w:spacing w:after="0"/>
        <w:ind w:left="1223"/>
        <w:rPr>
          <w:b/>
        </w:rPr>
      </w:pPr>
      <w:r w:rsidRPr="004459B1">
        <w:rPr>
          <w:b/>
        </w:rPr>
        <w:t xml:space="preserve">For Rent </w:t>
      </w:r>
    </w:p>
    <w:p w:rsidR="00BE6921" w:rsidRPr="004459B1" w:rsidP="004B65A3" w14:paraId="0E40AEF4" w14:textId="77777777">
      <w:pPr>
        <w:ind w:left="525"/>
      </w:pPr>
      <w:r w:rsidRPr="004459B1">
        <w:t>1. Large, two-bedroom apartment on safe, quiet street. Two blocks from train station. Near park. $800 a month. Call 701-555-7847.</w:t>
      </w:r>
    </w:p>
    <w:p w:rsidR="00BE6921" w:rsidRPr="004459B1" w:rsidP="004B65A3" w14:paraId="6284867A" w14:textId="77777777">
      <w:pPr>
        <w:ind w:left="525"/>
      </w:pPr>
      <w:r w:rsidRPr="004459B1">
        <w:t>2. Small room near university. Fully furnished. Perfect for male, single student. Fully-equipped kitchen available. Parking available. $300 a month. Call 823-555-4865.</w:t>
      </w:r>
    </w:p>
    <w:p w:rsidR="00BE6921" w:rsidRPr="004459B1" w:rsidP="004B65A3" w14:paraId="1127ED3C" w14:textId="77777777">
      <w:pPr>
        <w:ind w:left="525"/>
      </w:pPr>
      <w:r w:rsidRPr="004459B1">
        <w:t>3. Studio apartment, excellent location. One block from city center, close to restaurants, a sports center, and public transportation. Call 701-555-2532.</w:t>
      </w:r>
    </w:p>
    <w:p w:rsidR="00BE6921" w:rsidRPr="004459B1" w:rsidP="00BE6921" w14:paraId="43C4D463" w14:textId="4D4F2677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4459B1">
        <w:rPr>
          <w:rFonts w:ascii="Times New Roman" w:hAnsi="Times New Roman" w:cs="Times New Roman"/>
          <w:sz w:val="24"/>
          <w:szCs w:val="24"/>
        </w:rPr>
        <w:t>These are housing ads.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(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)</w:t>
      </w:r>
    </w:p>
    <w:p w:rsidR="00BE6921" w:rsidRPr="004459B1" w:rsidP="00BE6921" w14:paraId="7114BFA4" w14:textId="19578327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4459B1">
        <w:rPr>
          <w:rFonts w:ascii="Times New Roman" w:hAnsi="Times New Roman" w:cs="Times New Roman"/>
          <w:sz w:val="24"/>
          <w:szCs w:val="24"/>
        </w:rPr>
        <w:t>The studio apartment is fully furnished.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(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)</w:t>
      </w:r>
    </w:p>
    <w:p w:rsidR="00BE6921" w:rsidRPr="004459B1" w:rsidP="00BE6921" w14:paraId="4408E313" w14:textId="3742D0F8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4459B1">
        <w:rPr>
          <w:rFonts w:ascii="Times New Roman" w:hAnsi="Times New Roman" w:cs="Times New Roman"/>
          <w:sz w:val="24"/>
          <w:szCs w:val="24"/>
        </w:rPr>
        <w:t>The two-bedroom apartment is near public transportation.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(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)</w:t>
      </w:r>
    </w:p>
    <w:p w:rsidR="00BE6921" w:rsidRPr="00BE6921" w:rsidP="00BE6921" w14:paraId="6EBA81D7" w14:textId="3126C43B">
      <w:pPr>
        <w:pStyle w:val="ListParagraph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4459B1">
        <w:rPr>
          <w:rFonts w:ascii="Times New Roman" w:hAnsi="Times New Roman" w:cs="Times New Roman"/>
          <w:sz w:val="24"/>
          <w:szCs w:val="24"/>
        </w:rPr>
        <w:t>The studio apartment is in a quieter location than the two-bedroom apartment.</w:t>
      </w:r>
      <w:r w:rsidRPr="004459B1">
        <w:rPr>
          <w:rFonts w:ascii="Comic Sans MS" w:hAnsi="Comic Sans MS"/>
          <w:b/>
          <w:bCs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>(</w:t>
      </w:r>
      <w:r w:rsidRPr="004459B1">
        <w:rPr>
          <w:rFonts w:ascii="Times New Roman" w:hAnsi="Times New Roman" w:cs="Times New Roman"/>
          <w:sz w:val="24"/>
          <w:szCs w:val="24"/>
        </w:rPr>
        <w:tab/>
      </w:r>
      <w:r w:rsidRPr="004459B1">
        <w:rPr>
          <w:rFonts w:ascii="Times New Roman" w:hAnsi="Times New Roman" w:cs="Times New Roman"/>
          <w:sz w:val="24"/>
          <w:szCs w:val="24"/>
        </w:rPr>
        <w:tab/>
        <w:t>)</w:t>
      </w:r>
    </w:p>
    <w:p w:rsidR="004A32A2" w:rsidRPr="00555252" w:rsidP="00A13F84" w14:paraId="6804060F" w14:textId="34E46317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7641150</wp:posOffset>
                </wp:positionH>
                <wp:positionV relativeFrom="page">
                  <wp:posOffset>1337310</wp:posOffset>
                </wp:positionV>
                <wp:extent cx="446405" cy="2446655"/>
                <wp:effectExtent l="0" t="0" r="0" b="0"/>
                <wp:wrapNone/>
                <wp:docPr id="2088" name="المستطيل 20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24466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88" o:spid="_x0000_s1031" style="width:35.15pt;height:192.65pt;margin-top:105.3pt;margin-left:601.6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69504" fillcolor="#5aa2ae" stroked="f"/>
            </w:pict>
          </mc:Fallback>
        </mc:AlternateContent>
      </w:r>
      <w:r w:rsidRPr="00555252" w:rsidR="00DC366F">
        <w:rPr>
          <w:rFonts w:ascii="Comic Sans MS" w:hAnsi="Comic Sans MS"/>
          <w:b/>
          <w:bCs/>
          <w:sz w:val="28"/>
          <w:szCs w:val="28"/>
          <w:u w:val="single"/>
        </w:rPr>
        <w:t>Grammar</w:t>
      </w:r>
    </w:p>
    <w:p w:rsidR="00833535" w:rsidRPr="00555252" w:rsidP="00833535" w14:paraId="5F08985B" w14:textId="38BA4106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555252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6020435</wp:posOffset>
                </wp:positionH>
                <wp:positionV relativeFrom="paragraph">
                  <wp:posOffset>88713</wp:posOffset>
                </wp:positionV>
                <wp:extent cx="669925" cy="300990"/>
                <wp:effectExtent l="0" t="0" r="15875" b="22860"/>
                <wp:wrapNone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1D5" w14:textId="2E254ABE">
                            <w:r>
                              <w:t>5</w:t>
                            </w:r>
                            <w:r>
                              <w:t xml:space="preserve"> M</w:t>
                            </w:r>
                            <w:r w:rsidR="00CC61B8">
                              <w:t>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52.75pt;height:23.7pt;margin-top:7pt;margin-left:474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53120" fillcolor="white" strokecolor="#5aa2ae" strokeweight="1pt">
                <v:textbox>
                  <w:txbxContent>
                    <w:p w:rsidR="007221D5" w14:paraId="43AFBDB3" w14:textId="2E254ABE">
                      <w:r>
                        <w:t>5</w:t>
                      </w:r>
                      <w:r>
                        <w:t xml:space="preserve"> M</w:t>
                      </w:r>
                      <w:r w:rsidR="00CC61B8">
                        <w:t>arks</w:t>
                      </w:r>
                    </w:p>
                  </w:txbxContent>
                </v:textbox>
              </v:shape>
            </w:pict>
          </mc:Fallback>
        </mc:AlternateContent>
      </w:r>
      <w:r w:rsidRPr="00555252" w:rsidR="00833535">
        <w:rPr>
          <w:rFonts w:ascii="Comic Sans MS" w:hAnsi="Comic Sans MS"/>
          <w:b/>
          <w:bCs/>
          <w:sz w:val="24"/>
          <w:szCs w:val="24"/>
        </w:rPr>
        <w:t>Choose the best answer to fill in the blank in each question.</w:t>
      </w:r>
    </w:p>
    <w:p w:rsidR="00A20E47" w:rsidRPr="007350D1" w:rsidP="005B4D77" w14:paraId="5E4EB9BE" w14:textId="77777777">
      <w:pPr>
        <w:pStyle w:val="ListParagraph"/>
        <w:numPr>
          <w:ilvl w:val="0"/>
          <w:numId w:val="43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D52CD9">
        <w:rPr>
          <w:rFonts w:ascii="Times New Roman" w:hAnsi="Times New Roman" w:cs="Times New Roman"/>
          <w:sz w:val="24"/>
          <w:szCs w:val="24"/>
        </w:rPr>
        <w:t xml:space="preserve">We _____ friends since first </w:t>
      </w:r>
      <w:r w:rsidRPr="007350D1">
        <w:rPr>
          <w:rFonts w:ascii="Times New Roman" w:hAnsi="Times New Roman" w:cs="Times New Roman"/>
          <w:sz w:val="24"/>
          <w:szCs w:val="24"/>
        </w:rPr>
        <w:t>grade.</w:t>
      </w:r>
    </w:p>
    <w:p w:rsidR="00A20E47" w:rsidRPr="007350D1" w:rsidP="005B4D77" w14:paraId="0D389DF8" w14:textId="6FC3FAE5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has been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have been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been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350D1">
        <w:rPr>
          <w:rFonts w:asciiTheme="majorBidi" w:hAnsiTheme="majorBidi" w:cstheme="majorBidi"/>
          <w:sz w:val="24"/>
          <w:szCs w:val="24"/>
        </w:rPr>
        <w:t xml:space="preserve"> </w:t>
      </w:r>
      <w:r w:rsidRPr="007350D1">
        <w:rPr>
          <w:rFonts w:ascii="Times New Roman" w:hAnsi="Times New Roman" w:cs="Times New Roman"/>
          <w:sz w:val="24"/>
          <w:szCs w:val="24"/>
        </w:rPr>
        <w:t xml:space="preserve"> being    </w:t>
      </w:r>
    </w:p>
    <w:p w:rsidR="00A20E47" w:rsidRPr="007350D1" w:rsidP="005B4D77" w14:paraId="5010F4CE" w14:textId="77777777">
      <w:pPr>
        <w:pStyle w:val="ListParagraph"/>
        <w:numPr>
          <w:ilvl w:val="0"/>
          <w:numId w:val="43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="Times New Roman" w:hAnsi="Times New Roman" w:cs="Times New Roman"/>
          <w:sz w:val="24"/>
          <w:szCs w:val="24"/>
        </w:rPr>
        <w:t>I have had my new car _______________ September.</w:t>
      </w:r>
    </w:p>
    <w:p w:rsidR="00A20E47" w:rsidRPr="007350D1" w:rsidP="005B4D77" w14:paraId="358C6824" w14:textId="77777777">
      <w:pPr>
        <w:pStyle w:val="ListParagraph"/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since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for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are</w:t>
      </w:r>
      <w:r w:rsidRPr="007350D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350D1">
        <w:rPr>
          <w:rFonts w:asciiTheme="majorBidi" w:hAnsiTheme="majorBidi" w:cstheme="majorBidi"/>
          <w:sz w:val="24"/>
          <w:szCs w:val="24"/>
        </w:rPr>
        <w:t xml:space="preserve"> </w:t>
      </w:r>
      <w:r w:rsidRPr="007350D1">
        <w:rPr>
          <w:rFonts w:ascii="Times New Roman" w:hAnsi="Times New Roman" w:cs="Times New Roman"/>
          <w:sz w:val="24"/>
          <w:szCs w:val="24"/>
        </w:rPr>
        <w:t xml:space="preserve">none  </w:t>
      </w:r>
    </w:p>
    <w:p w:rsidR="00A20E47" w:rsidRPr="007350D1" w:rsidP="005B4D77" w14:paraId="6683F6BB" w14:textId="77777777">
      <w:pPr>
        <w:pStyle w:val="ListParagraph"/>
        <w:numPr>
          <w:ilvl w:val="0"/>
          <w:numId w:val="43"/>
        </w:num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A thief stole my bike my bike was _______ .</w:t>
      </w:r>
    </w:p>
    <w:p w:rsidR="00A20E47" w:rsidRPr="007350D1" w:rsidP="005B4D77" w14:paraId="6F9D52FA" w14:textId="7777777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 xml:space="preserve">steel  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 xml:space="preserve">steeling  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 xml:space="preserve">stolen  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Pr="007350D1">
        <w:rPr>
          <w:rFonts w:ascii="Times New Roman" w:hAnsi="Times New Roman" w:cs="Times New Roman"/>
          <w:sz w:val="24"/>
          <w:szCs w:val="24"/>
        </w:rPr>
        <w:t xml:space="preserve">stole </w:t>
      </w:r>
    </w:p>
    <w:p w:rsidR="003B4927" w:rsidRPr="007350D1" w:rsidP="005B4D77" w14:paraId="4755D68B" w14:textId="77777777">
      <w:pPr>
        <w:pStyle w:val="ListParagraph"/>
        <w:numPr>
          <w:ilvl w:val="0"/>
          <w:numId w:val="43"/>
        </w:numPr>
        <w:spacing w:after="0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This ring is ______________ in the shop</w:t>
      </w:r>
      <w:r w:rsidRPr="007350D1">
        <w:rPr>
          <w:rFonts w:ascii="Times New Roman" w:hAnsi="Times New Roman" w:cs="Times New Roman"/>
          <w:sz w:val="24"/>
          <w:szCs w:val="24"/>
        </w:rPr>
        <w:t>.</w:t>
      </w:r>
    </w:p>
    <w:p w:rsidR="003B4927" w:rsidRPr="007350D1" w:rsidP="005B4D77" w14:paraId="431469CA" w14:textId="3FBF85D9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 xml:space="preserve">the </w:t>
      </w:r>
      <w:r w:rsidRPr="007350D1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>expensivest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>more expensive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Theme="majorBidi" w:hAnsiTheme="majorBidi" w:cstheme="majorBidi"/>
          <w:color w:val="000000"/>
          <w:sz w:val="24"/>
          <w:szCs w:val="24"/>
          <w:shd w:val="clear" w:color="auto" w:fill="FEFEFE"/>
        </w:rPr>
        <w:t>the most expensive</w:t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350D1">
        <w:rPr>
          <w:rFonts w:asciiTheme="majorBidi" w:hAnsiTheme="majorBidi" w:cstheme="majorBidi"/>
          <w:sz w:val="24"/>
          <w:szCs w:val="24"/>
        </w:rPr>
        <w:t xml:space="preserve"> </w:t>
      </w:r>
      <w:r w:rsidRPr="007350D1">
        <w:rPr>
          <w:rFonts w:ascii="Times New Roman" w:hAnsi="Times New Roman" w:cs="Times New Roman"/>
          <w:sz w:val="24"/>
          <w:szCs w:val="24"/>
        </w:rPr>
        <w:t>expensive</w:t>
      </w:r>
    </w:p>
    <w:p w:rsidR="003B4927" w:rsidRPr="007350D1" w:rsidP="005B4D77" w14:paraId="012B3551" w14:textId="77777777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In Europe, August is ____________ than February</w:t>
      </w:r>
      <w:r w:rsidRPr="007350D1">
        <w:rPr>
          <w:rFonts w:ascii="Times New Roman" w:hAnsi="Times New Roman" w:cs="Times New Roman"/>
          <w:sz w:val="24"/>
          <w:szCs w:val="24"/>
        </w:rPr>
        <w:t>.</w:t>
      </w:r>
    </w:p>
    <w:p w:rsidR="003B4927" w:rsidRPr="007350D1" w:rsidP="005B4D77" w14:paraId="71A90A1D" w14:textId="77777777">
      <w:pPr>
        <w:pStyle w:val="ListParagraph"/>
        <w:spacing w:after="0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hot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/>
          <w:sz w:val="24"/>
        </w:rPr>
        <w:t xml:space="preserve"> 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hotter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hottest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350D1">
        <w:rPr>
          <w:rFonts w:asciiTheme="majorBidi" w:hAnsiTheme="majorBidi" w:cstheme="majorBidi"/>
          <w:sz w:val="24"/>
          <w:szCs w:val="24"/>
        </w:rPr>
        <w:t xml:space="preserve"> hottest are</w:t>
      </w:r>
    </w:p>
    <w:p w:rsidR="00A77959" w:rsidRPr="007350D1" w:rsidP="00F25C48" w14:paraId="7E782A3B" w14:textId="0738B44C">
      <w:pPr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7350D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5954128</wp:posOffset>
                </wp:positionH>
                <wp:positionV relativeFrom="paragraph">
                  <wp:posOffset>32385</wp:posOffset>
                </wp:positionV>
                <wp:extent cx="781685" cy="300990"/>
                <wp:effectExtent l="0" t="0" r="18415" b="22860"/>
                <wp:wrapNone/>
                <wp:docPr id="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68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919" w:rsidP="00E70919" w14:textId="2F3D5DC3">
                            <w:r>
                              <w:t>1.5</w:t>
                            </w:r>
                            <w: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61.55pt;height:23.7pt;margin-top:2.55pt;margin-left:468.8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49024" fillcolor="white" strokecolor="#5aa2ae" strokeweight="1pt">
                <v:textbox>
                  <w:txbxContent>
                    <w:p w:rsidR="00E70919" w:rsidP="00E70919" w14:paraId="0448AEBD" w14:textId="2F3D5DC3">
                      <w:r>
                        <w:t>1.5</w:t>
                      </w:r>
                      <w: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Pr="007350D1" w:rsidR="00D27E5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7350D1" w:rsidR="00B47137">
        <w:rPr>
          <w:rFonts w:asciiTheme="majorBidi" w:hAnsiTheme="majorBidi" w:cstheme="majorBidi"/>
          <w:sz w:val="24"/>
          <w:szCs w:val="24"/>
        </w:rPr>
        <w:tab/>
      </w:r>
      <w:r w:rsidRPr="007350D1" w:rsidR="00B471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D77" w:rsidRPr="007350D1" w:rsidP="005B4D77" w14:paraId="5829755A" w14:textId="73578887">
      <w:pPr>
        <w:pStyle w:val="ListParagraph"/>
        <w:numPr>
          <w:ilvl w:val="0"/>
          <w:numId w:val="8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="Comic Sans MS" w:hAnsi="Comic Sans MS"/>
          <w:b/>
          <w:bCs/>
          <w:sz w:val="24"/>
          <w:szCs w:val="24"/>
        </w:rPr>
        <w:t xml:space="preserve">complete the sentences with </w:t>
      </w:r>
      <w:r w:rsidRPr="007350D1">
        <w:rPr>
          <w:rFonts w:ascii="Comic Sans MS" w:hAnsi="Comic Sans MS"/>
          <w:b/>
          <w:bCs/>
          <w:sz w:val="24"/>
          <w:szCs w:val="24"/>
          <w:u w:val="single"/>
        </w:rPr>
        <w:t>for</w:t>
      </w:r>
      <w:r w:rsidRPr="007350D1">
        <w:rPr>
          <w:rFonts w:ascii="Comic Sans MS" w:hAnsi="Comic Sans MS"/>
          <w:b/>
          <w:bCs/>
          <w:sz w:val="24"/>
          <w:szCs w:val="24"/>
        </w:rPr>
        <w:t xml:space="preserve"> or </w:t>
      </w:r>
      <w:r w:rsidRPr="007350D1">
        <w:rPr>
          <w:rFonts w:ascii="Comic Sans MS" w:hAnsi="Comic Sans MS"/>
          <w:b/>
          <w:bCs/>
          <w:sz w:val="24"/>
          <w:szCs w:val="24"/>
          <w:u w:val="single"/>
        </w:rPr>
        <w:t>since</w:t>
      </w:r>
      <w:r w:rsidRPr="007350D1">
        <w:rPr>
          <w:rFonts w:ascii="Comic Sans MS" w:hAnsi="Comic Sans MS"/>
          <w:b/>
          <w:bCs/>
          <w:sz w:val="24"/>
          <w:szCs w:val="24"/>
        </w:rPr>
        <w:t>:</w:t>
      </w:r>
    </w:p>
    <w:p w:rsidR="005B4D77" w:rsidRPr="007350D1" w:rsidP="005B4D77" w14:paraId="4987D7FC" w14:textId="337F2E7A">
      <w:pPr>
        <w:pStyle w:val="ListParagraph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="Times New Roman" w:hAnsi="Times New Roman" w:cs="Times New Roman"/>
          <w:sz w:val="24"/>
          <w:szCs w:val="24"/>
        </w:rPr>
        <w:t>Nora has had the same TV__</w:t>
      </w:r>
      <w:r w:rsidR="000B564E">
        <w:rPr>
          <w:rFonts w:ascii="Times New Roman" w:hAnsi="Times New Roman" w:cs="Times New Roman"/>
          <w:sz w:val="24"/>
          <w:szCs w:val="24"/>
        </w:rPr>
        <w:t>__________</w:t>
      </w:r>
      <w:r w:rsidRPr="007350D1">
        <w:rPr>
          <w:rFonts w:ascii="Times New Roman" w:hAnsi="Times New Roman" w:cs="Times New Roman"/>
          <w:sz w:val="24"/>
          <w:szCs w:val="24"/>
        </w:rPr>
        <w:t xml:space="preserve">____ 15 years. </w:t>
      </w:r>
    </w:p>
    <w:p w:rsidR="005B4D77" w:rsidRPr="007350D1" w:rsidP="005B4D77" w14:paraId="7B75B3AA" w14:textId="1A724729">
      <w:pPr>
        <w:pStyle w:val="ListParagraph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I have had my laptop</w:t>
      </w:r>
      <w:r w:rsidR="000B564E">
        <w:rPr>
          <w:rFonts w:asciiTheme="majorBidi" w:hAnsiTheme="majorBidi" w:cstheme="majorBidi"/>
          <w:b/>
          <w:bCs/>
          <w:sz w:val="24"/>
          <w:szCs w:val="24"/>
        </w:rPr>
        <w:t>____________________</w:t>
      </w:r>
      <w:r w:rsidRPr="007350D1">
        <w:rPr>
          <w:rFonts w:asciiTheme="majorBidi" w:hAnsiTheme="majorBidi" w:cstheme="majorBidi"/>
          <w:sz w:val="24"/>
          <w:szCs w:val="24"/>
        </w:rPr>
        <w:t xml:space="preserve"> last June.</w:t>
      </w:r>
    </w:p>
    <w:p w:rsidR="00F25C48" w:rsidRPr="007350D1" w:rsidP="005B4D77" w14:paraId="32B4DAC4" w14:textId="3FE2F2BF">
      <w:pPr>
        <w:pStyle w:val="ListParagraph"/>
        <w:numPr>
          <w:ilvl w:val="0"/>
          <w:numId w:val="44"/>
        </w:numPr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7350D1">
        <w:rPr>
          <w:rFonts w:asciiTheme="majorBidi" w:hAnsiTheme="majorBidi" w:cstheme="majorBidi"/>
          <w:sz w:val="24"/>
          <w:szCs w:val="24"/>
        </w:rPr>
        <w:t>We have worked on this project__</w:t>
      </w:r>
      <w:r w:rsidR="000B564E">
        <w:rPr>
          <w:rFonts w:asciiTheme="majorBidi" w:hAnsiTheme="majorBidi" w:cstheme="majorBidi"/>
          <w:sz w:val="24"/>
          <w:szCs w:val="24"/>
        </w:rPr>
        <w:t>_____</w:t>
      </w:r>
      <w:r w:rsidRPr="007350D1">
        <w:rPr>
          <w:rFonts w:asciiTheme="majorBidi" w:hAnsiTheme="majorBidi" w:cstheme="majorBidi"/>
          <w:sz w:val="24"/>
          <w:szCs w:val="24"/>
        </w:rPr>
        <w:t>_____ a month</w:t>
      </w:r>
    </w:p>
    <w:p w:rsidR="00FC3F07" w:rsidRPr="007350D1" w:rsidP="00FC3F07" w14:paraId="51B56C6E" w14:textId="6174E5A0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9957533</wp:posOffset>
                </wp:positionV>
                <wp:extent cx="4352925" cy="731520"/>
                <wp:effectExtent l="0" t="0" r="9525" b="0"/>
                <wp:wrapNone/>
                <wp:docPr id="10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1661" w:rsidRPr="00554E8D" w:rsidP="008D1661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3" o:spid="_x0000_s1034" style="width:342.75pt;height:57.6pt;margin-top:784.05pt;margin-left:287.4pt;flip:x;mso-position-horizontal-relative:page;mso-position-vertical-relative:page;mso-wrap-distance-bottom:0;mso-wrap-distance-left:9pt;mso-wrap-distance-right:9pt;mso-wrap-distance-top:0;mso-wrap-style:square;position:absolute;v-text-anchor:top;visibility:visible;z-index:251691008" fillcolor="#bfbfbf" stroked="f">
                <v:textbox>
                  <w:txbxContent>
                    <w:p w:rsidR="008D1661" w:rsidRPr="00554E8D" w:rsidP="008D1661" w14:paraId="34DA2466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F4A70" w:rsidRPr="007350D1" w:rsidP="004F4A70" w14:paraId="59D55FA0" w14:textId="5C9A143F">
      <w:pPr>
        <w:pStyle w:val="ListParagraph"/>
        <w:spacing w:after="0" w:line="240" w:lineRule="auto"/>
        <w:rPr>
          <w:rFonts w:asciiTheme="majorBidi" w:hAnsiTheme="majorBidi" w:cstheme="majorBidi"/>
          <w:sz w:val="16"/>
          <w:szCs w:val="16"/>
        </w:rPr>
      </w:pPr>
      <w:r w:rsidRPr="007350D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9959571</wp:posOffset>
                </wp:positionV>
                <wp:extent cx="4714240" cy="731520"/>
                <wp:effectExtent l="0" t="0" r="0" b="0"/>
                <wp:wrapNone/>
                <wp:docPr id="9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35" style="width:371.2pt;height:57.6pt;margin-top:784.2pt;margin-left:0.5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88960" fillcolor="#5aa2ae" stroked="f"/>
            </w:pict>
          </mc:Fallback>
        </mc:AlternateContent>
      </w:r>
    </w:p>
    <w:p w:rsidR="00D07DC2" w:rsidRPr="007350D1" w:rsidP="005B4D77" w14:paraId="5063F9B8" w14:textId="054C5F6A">
      <w:pPr>
        <w:spacing w:after="0" w:line="240" w:lineRule="auto"/>
        <w:rPr>
          <w:rFonts w:ascii="Comic Sans MS" w:hAnsi="Comic Sans MS" w:cstheme="majorBidi"/>
          <w:b/>
          <w:bCs/>
          <w:sz w:val="24"/>
          <w:szCs w:val="24"/>
        </w:rPr>
      </w:pPr>
      <w:r w:rsidRPr="007350D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308833</wp:posOffset>
                </wp:positionV>
                <wp:extent cx="781685" cy="300990"/>
                <wp:effectExtent l="0" t="0" r="18415" b="22860"/>
                <wp:wrapNone/>
                <wp:docPr id="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68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46A" w:rsidP="00BC446A" w14:textId="77777777">
                            <w:r>
                              <w:t>1.5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61.55pt;height:23.7pt;margin-top:24.3pt;margin-left:462.7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36736" fillcolor="white" strokecolor="#5aa2ae" strokeweight="1pt">
                <v:textbox>
                  <w:txbxContent>
                    <w:p w:rsidR="00BC446A" w:rsidP="00BC446A" w14:paraId="1F98BB50" w14:textId="77777777">
                      <w:r>
                        <w:t>1.5 Marks</w:t>
                      </w:r>
                    </w:p>
                  </w:txbxContent>
                </v:textbox>
              </v:shape>
            </w:pict>
          </mc:Fallback>
        </mc:AlternateContent>
      </w:r>
      <w:r w:rsidRPr="007350D1" w:rsidR="00345D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7645670</wp:posOffset>
                </wp:positionH>
                <wp:positionV relativeFrom="page">
                  <wp:posOffset>-26630</wp:posOffset>
                </wp:positionV>
                <wp:extent cx="446405" cy="1311275"/>
                <wp:effectExtent l="0" t="0" r="10795" b="22225"/>
                <wp:wrapNone/>
                <wp:docPr id="43" name="المستطيل 20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1311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0" o:spid="_x0000_s1037" style="width:35.15pt;height:103.25pt;margin-top:-2.1pt;margin-left:602pt;flip:x;mso-position-horizontal-relative:page;mso-position-vertical-relative:page;mso-wrap-distance-bottom:0;mso-wrap-distance-left:9pt;mso-wrap-distance-right:9pt;mso-wrap-distance-top:0;mso-wrap-style:square;position:absolute;v-text-anchor:top;visibility:visible;z-index:251683840" fillcolor="#bfbfbf" strokecolor="#bfbfbf"/>
            </w:pict>
          </mc:Fallback>
        </mc:AlternateContent>
      </w:r>
    </w:p>
    <w:p w:rsidR="00B85C50" w:rsidRPr="007350D1" w:rsidP="00B85C50" w14:paraId="18D202DD" w14:textId="77777777">
      <w:pPr>
        <w:pStyle w:val="ListParagraph"/>
        <w:numPr>
          <w:ilvl w:val="0"/>
          <w:numId w:val="8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="Comic Sans MS" w:hAnsi="Comic Sans MS"/>
          <w:b/>
          <w:bCs/>
          <w:sz w:val="24"/>
          <w:szCs w:val="24"/>
        </w:rPr>
        <w:t xml:space="preserve">Write </w:t>
      </w:r>
      <w:r w:rsidRPr="007350D1">
        <w:rPr>
          <w:rFonts w:ascii="Comic Sans MS" w:hAnsi="Comic Sans MS"/>
          <w:b/>
          <w:bCs/>
          <w:i/>
          <w:sz w:val="24"/>
          <w:szCs w:val="24"/>
          <w:u w:val="single"/>
        </w:rPr>
        <w:t>a</w:t>
      </w:r>
      <w:r w:rsidRPr="007350D1">
        <w:rPr>
          <w:rFonts w:ascii="Comic Sans MS" w:hAnsi="Comic Sans MS"/>
          <w:b/>
          <w:bCs/>
          <w:sz w:val="24"/>
          <w:szCs w:val="24"/>
        </w:rPr>
        <w:t xml:space="preserve"> or </w:t>
      </w:r>
      <w:r w:rsidRPr="007350D1">
        <w:rPr>
          <w:rFonts w:ascii="Comic Sans MS" w:hAnsi="Comic Sans MS"/>
          <w:b/>
          <w:bCs/>
          <w:i/>
          <w:sz w:val="24"/>
          <w:szCs w:val="24"/>
          <w:u w:val="single"/>
        </w:rPr>
        <w:t>an</w:t>
      </w:r>
      <w:r w:rsidRPr="007350D1">
        <w:rPr>
          <w:rFonts w:ascii="Comic Sans MS" w:hAnsi="Comic Sans MS"/>
          <w:b/>
          <w:bCs/>
          <w:sz w:val="24"/>
          <w:szCs w:val="24"/>
        </w:rPr>
        <w:t xml:space="preserve"> or </w:t>
      </w:r>
      <w:r w:rsidRPr="007350D1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the</w:t>
      </w:r>
      <w:r w:rsidRPr="007350D1">
        <w:rPr>
          <w:rFonts w:ascii="Comic Sans MS" w:hAnsi="Comic Sans MS"/>
          <w:b/>
          <w:bCs/>
          <w:sz w:val="24"/>
          <w:szCs w:val="24"/>
        </w:rPr>
        <w:t xml:space="preserve"> to fill in the blank:</w:t>
      </w:r>
    </w:p>
    <w:p w:rsidR="00B85C50" w:rsidRPr="007350D1" w:rsidP="006B0DF0" w14:paraId="4BC48E29" w14:textId="617577F6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I bought _</w:t>
      </w:r>
      <w:r w:rsidR="000B564E">
        <w:rPr>
          <w:rFonts w:asciiTheme="majorBidi" w:hAnsiTheme="majorBidi" w:cstheme="majorBidi"/>
          <w:sz w:val="24"/>
          <w:szCs w:val="24"/>
        </w:rPr>
        <w:t>____</w:t>
      </w:r>
      <w:r w:rsidRPr="007350D1">
        <w:rPr>
          <w:rFonts w:asciiTheme="majorBidi" w:hAnsiTheme="majorBidi" w:cstheme="majorBidi"/>
          <w:sz w:val="24"/>
          <w:szCs w:val="24"/>
        </w:rPr>
        <w:t>___ new TV set yesterday</w:t>
      </w:r>
      <w:r w:rsidRPr="007350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C50" w:rsidRPr="007350D1" w:rsidP="006B0DF0" w14:paraId="4E8E855F" w14:textId="6B561F08">
      <w:pPr>
        <w:pStyle w:val="ListParagraph"/>
        <w:numPr>
          <w:ilvl w:val="0"/>
          <w:numId w:val="45"/>
        </w:numPr>
        <w:spacing w:before="100" w:beforeAutospacing="1" w:after="100" w:afterAutospacing="1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Are you coming to __</w:t>
      </w:r>
      <w:r w:rsidR="000B564E">
        <w:rPr>
          <w:rFonts w:asciiTheme="majorBidi" w:hAnsiTheme="majorBidi" w:cstheme="majorBidi"/>
          <w:sz w:val="24"/>
          <w:szCs w:val="24"/>
        </w:rPr>
        <w:t>__</w:t>
      </w:r>
      <w:r w:rsidRPr="007350D1">
        <w:rPr>
          <w:rFonts w:asciiTheme="majorBidi" w:hAnsiTheme="majorBidi" w:cstheme="majorBidi"/>
          <w:sz w:val="24"/>
          <w:szCs w:val="24"/>
        </w:rPr>
        <w:t>_____party next Saturday?</w:t>
      </w:r>
    </w:p>
    <w:p w:rsidR="002160D6" w:rsidRPr="007350D1" w:rsidP="006B0DF0" w14:paraId="33297BA6" w14:textId="42C508BD">
      <w:pPr>
        <w:pStyle w:val="ListParagraph"/>
        <w:numPr>
          <w:ilvl w:val="0"/>
          <w:numId w:val="45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He is  _</w:t>
      </w:r>
      <w:r w:rsidR="000B564E">
        <w:rPr>
          <w:rFonts w:asciiTheme="majorBidi" w:hAnsiTheme="majorBidi" w:cstheme="majorBidi"/>
          <w:sz w:val="24"/>
          <w:szCs w:val="24"/>
        </w:rPr>
        <w:t>_____</w:t>
      </w:r>
      <w:r w:rsidRPr="007350D1">
        <w:rPr>
          <w:rFonts w:asciiTheme="majorBidi" w:hAnsiTheme="majorBidi" w:cstheme="majorBidi"/>
          <w:sz w:val="24"/>
          <w:szCs w:val="24"/>
        </w:rPr>
        <w:t>____ engineer.</w:t>
      </w:r>
      <w:r w:rsidRPr="007350D1" w:rsidR="00345D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7660275</wp:posOffset>
                </wp:positionH>
                <wp:positionV relativeFrom="page">
                  <wp:posOffset>1336080</wp:posOffset>
                </wp:positionV>
                <wp:extent cx="446405" cy="2446655"/>
                <wp:effectExtent l="0" t="0" r="0" b="0"/>
                <wp:wrapNone/>
                <wp:docPr id="42" name="المستطيل 20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24466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88" o:spid="_x0000_s1038" style="width:35.15pt;height:192.65pt;margin-top:105.2pt;margin-left:603.1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81792" fillcolor="#5aa2ae" stroked="f"/>
            </w:pict>
          </mc:Fallback>
        </mc:AlternateContent>
      </w:r>
    </w:p>
    <w:p w:rsidR="00A13A34" w:rsidRPr="007350D1" w:rsidP="00A13F84" w14:paraId="13485676" w14:textId="5BC8D1C1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7350D1">
        <w:rPr>
          <w:rFonts w:ascii="Comic Sans MS" w:hAnsi="Comic Sans MS"/>
          <w:b/>
          <w:bCs/>
          <w:sz w:val="28"/>
          <w:szCs w:val="28"/>
          <w:u w:val="single"/>
        </w:rPr>
        <w:t xml:space="preserve">Vocabulary </w:t>
      </w:r>
    </w:p>
    <w:p w:rsidR="00A13A34" w:rsidRPr="007350D1" w:rsidP="00751A1E" w14:paraId="5FCEB2DE" w14:textId="505148A4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7350D1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120856</wp:posOffset>
                </wp:positionV>
                <wp:extent cx="669925" cy="300990"/>
                <wp:effectExtent l="0" t="0" r="15875" b="22860"/>
                <wp:wrapNone/>
                <wp:docPr id="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D75" w:rsidP="00181D75" w14:textId="307F98B9">
                            <w:r>
                              <w:t>5</w:t>
                            </w:r>
                            <w: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52.75pt;height:23.7pt;margin-top:9.5pt;margin-left:467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51072" fillcolor="white" strokecolor="#5aa2ae" strokeweight="1pt">
                <v:textbox>
                  <w:txbxContent>
                    <w:p w:rsidR="00181D75" w:rsidP="00181D75" w14:paraId="3E768F4F" w14:textId="307F98B9">
                      <w:r>
                        <w:t>5</w:t>
                      </w:r>
                      <w: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Pr="007350D1" w:rsidR="00751A1E">
        <w:rPr>
          <w:rFonts w:ascii="Comic Sans MS" w:hAnsi="Comic Sans MS"/>
          <w:b/>
          <w:bCs/>
          <w:sz w:val="24"/>
          <w:szCs w:val="24"/>
        </w:rPr>
        <w:t>Choose the best answer to fill in the blank in each question.</w:t>
      </w:r>
    </w:p>
    <w:p w:rsidR="00502A84" w:rsidRPr="007350D1" w:rsidP="00273B36" w14:paraId="4AEB3C63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'Digital' is a word that relates to______.</w:t>
      </w:r>
    </w:p>
    <w:p w:rsidR="00502A84" w:rsidRPr="007350D1" w:rsidP="00273B36" w14:paraId="3D788997" w14:textId="77777777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>. technology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>. history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/>
          <w:sz w:val="24"/>
        </w:rPr>
        <w:t>playing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350D1">
        <w:rPr>
          <w:rFonts w:asciiTheme="majorBidi" w:hAnsiTheme="majorBidi" w:cstheme="majorBidi"/>
          <w:sz w:val="24"/>
          <w:szCs w:val="24"/>
        </w:rPr>
        <w:t xml:space="preserve"> </w:t>
      </w:r>
      <w:r w:rsidRPr="007350D1">
        <w:rPr>
          <w:rFonts w:ascii="Times New Roman" w:hAnsi="Times New Roman"/>
          <w:sz w:val="24"/>
        </w:rPr>
        <w:t xml:space="preserve">shopping </w:t>
      </w:r>
      <w:r w:rsidRPr="007350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2A84" w:rsidRPr="007350D1" w:rsidP="00273B36" w14:paraId="544347B6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0D1">
        <w:rPr>
          <w:rFonts w:ascii="Times New Roman" w:hAnsi="Times New Roman" w:cs="Times New Roman"/>
          <w:sz w:val="24"/>
          <w:szCs w:val="24"/>
        </w:rPr>
        <w:t>I cooked the burgers on the ______ .</w:t>
      </w:r>
    </w:p>
    <w:p w:rsidR="00502A84" w:rsidRPr="007350D1" w:rsidP="00273B36" w14:paraId="3422F380" w14:textId="77777777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>. radio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HelveticaNeue" w:hAnsi="HelveticaNeue"/>
          <w:color w:val="4F4F4F"/>
          <w:shd w:val="clear" w:color="auto" w:fill="FFFFFF"/>
        </w:rPr>
        <w:t>printer</w:t>
      </w:r>
      <w:r w:rsidRPr="007350D1">
        <w:rPr>
          <w:rFonts w:ascii="HelveticaNeue" w:hAnsi="HelveticaNeue"/>
          <w:color w:val="4F4F4F"/>
          <w:shd w:val="clear" w:color="auto" w:fill="FFFFFF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stove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350D1">
        <w:rPr>
          <w:rFonts w:ascii="HelveticaNeue" w:hAnsi="HelveticaNeue"/>
          <w:color w:val="4F4F4F"/>
          <w:shd w:val="clear" w:color="auto" w:fill="FFFFFF"/>
        </w:rPr>
        <w:t xml:space="preserve"> watch </w:t>
      </w:r>
    </w:p>
    <w:p w:rsidR="00502A84" w:rsidRPr="007350D1" w:rsidP="00273B36" w14:paraId="3BE43BEF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Hanan needs paper for the _________ .</w:t>
      </w:r>
    </w:p>
    <w:p w:rsidR="00502A84" w:rsidRPr="007350D1" w:rsidP="00273B36" w14:paraId="3BDD22EC" w14:textId="5BEF855B">
      <w:pPr>
        <w:spacing w:after="0" w:line="360" w:lineRule="auto"/>
        <w:ind w:left="720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/>
          <w:sz w:val="24"/>
        </w:rPr>
        <w:t>stove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/>
          <w:sz w:val="24"/>
        </w:rPr>
        <w:t>radio</w:t>
      </w:r>
      <w:r w:rsidRPr="007350D1">
        <w:rPr>
          <w:rFonts w:ascii="Times New Roman" w:hAnsi="Times New Roman"/>
          <w:sz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 xml:space="preserve"> 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 xml:space="preserve">printer 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 xml:space="preserve">d. </w:t>
      </w:r>
      <w:r w:rsidRPr="007350D1">
        <w:rPr>
          <w:rFonts w:asciiTheme="majorBidi" w:hAnsiTheme="majorBidi" w:cstheme="majorBidi"/>
          <w:sz w:val="24"/>
          <w:szCs w:val="24"/>
        </w:rPr>
        <w:t>microwave</w:t>
      </w:r>
    </w:p>
    <w:p w:rsidR="00273B36" w:rsidRPr="007350D1" w:rsidP="00273B36" w14:paraId="4E4EB009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0D1">
        <w:rPr>
          <w:rFonts w:ascii="Times New Roman" w:hAnsi="Times New Roman" w:cs="Times New Roman"/>
          <w:sz w:val="24"/>
          <w:szCs w:val="24"/>
        </w:rPr>
        <w:t>____________ are green areas.</w:t>
      </w:r>
    </w:p>
    <w:p w:rsidR="00273B36" w:rsidRPr="007350D1" w:rsidP="00273B36" w14:paraId="3BC426EE" w14:textId="77777777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Buildings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Roads</w:t>
      </w:r>
      <w:r w:rsidRPr="007350D1">
        <w:rPr>
          <w:rFonts w:ascii="HelveticaNeue" w:hAnsi="HelveticaNeue"/>
          <w:color w:val="4F4F4F"/>
          <w:shd w:val="clear" w:color="auto" w:fill="FFFFFF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Parking lots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7350D1">
        <w:rPr>
          <w:rFonts w:ascii="HelveticaNeue" w:hAnsi="HelveticaNeue"/>
          <w:color w:val="4F4F4F"/>
          <w:shd w:val="clear" w:color="auto" w:fill="FFFFFF"/>
        </w:rPr>
        <w:t xml:space="preserve"> </w:t>
      </w:r>
      <w:r w:rsidRPr="007350D1">
        <w:rPr>
          <w:rFonts w:ascii="Times New Roman" w:hAnsi="Times New Roman" w:cs="Times New Roman"/>
          <w:sz w:val="24"/>
          <w:szCs w:val="24"/>
        </w:rPr>
        <w:t>Parks</w:t>
      </w:r>
      <w:r w:rsidRPr="007350D1">
        <w:rPr>
          <w:rFonts w:ascii="HelveticaNeue" w:hAnsi="HelveticaNeue"/>
          <w:color w:val="4F4F4F"/>
          <w:shd w:val="clear" w:color="auto" w:fill="FFFFFF"/>
        </w:rPr>
        <w:t xml:space="preserve"> </w:t>
      </w:r>
      <w:r w:rsidRPr="007350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B36" w:rsidRPr="007350D1" w:rsidP="00273B36" w14:paraId="6F16543F" w14:textId="77777777">
      <w:pPr>
        <w:pStyle w:val="ListParagraph"/>
        <w:numPr>
          <w:ilvl w:val="0"/>
          <w:numId w:val="46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I</w:t>
      </w:r>
      <w:r w:rsidRPr="007350D1">
        <w:rPr>
          <w:rFonts w:ascii="Times New Roman" w:hAnsi="Times New Roman" w:cs="Times New Roman"/>
          <w:sz w:val="24"/>
          <w:szCs w:val="24"/>
        </w:rPr>
        <w:t xml:space="preserve"> An apartment is a type of __________</w:t>
      </w:r>
      <w:r w:rsidRPr="007350D1">
        <w:rPr>
          <w:rFonts w:asciiTheme="majorBidi" w:hAnsiTheme="majorBidi" w:cstheme="majorBidi"/>
          <w:sz w:val="24"/>
          <w:szCs w:val="24"/>
        </w:rPr>
        <w:t xml:space="preserve"> .</w:t>
      </w:r>
    </w:p>
    <w:p w:rsidR="00273B36" w:rsidRPr="007350D1" w:rsidP="00273B36" w14:paraId="46AAE248" w14:textId="77777777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recreation</w:t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transportation</w:t>
      </w:r>
      <w:r w:rsidRPr="007350D1">
        <w:rPr>
          <w:rFonts w:ascii="HelveticaNeue" w:hAnsi="HelveticaNeue"/>
          <w:color w:val="4F4F4F"/>
          <w:shd w:val="clear" w:color="auto" w:fill="FFFFFF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housing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7350D1">
        <w:rPr>
          <w:rFonts w:asciiTheme="majorBidi" w:hAnsiTheme="majorBidi" w:cstheme="majorBidi"/>
          <w:sz w:val="24"/>
          <w:szCs w:val="24"/>
        </w:rPr>
        <w:t xml:space="preserve"> </w:t>
      </w:r>
      <w:r w:rsidRPr="007350D1">
        <w:rPr>
          <w:rFonts w:ascii="Times New Roman" w:hAnsi="Times New Roman" w:cs="Times New Roman"/>
          <w:sz w:val="24"/>
          <w:szCs w:val="24"/>
        </w:rPr>
        <w:t>hospital</w:t>
      </w:r>
      <w:r w:rsidRPr="007350D1">
        <w:rPr>
          <w:rFonts w:asciiTheme="majorBidi" w:hAnsiTheme="majorBidi" w:cstheme="majorBidi"/>
          <w:sz w:val="24"/>
          <w:szCs w:val="24"/>
        </w:rPr>
        <w:t xml:space="preserve">  </w:t>
      </w:r>
      <w:r w:rsidRPr="007350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2A84" w:rsidRPr="007350D1" w:rsidP="00502A84" w14:paraId="3DDC0FC6" w14:textId="4BE8C51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50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B12" w:rsidRPr="007350D1" w:rsidP="00077B12" w14:paraId="30CAAF23" w14:textId="77777777">
      <w:pPr>
        <w:tabs>
          <w:tab w:val="right" w:pos="720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345DD9" w:rsidRPr="007350D1" w:rsidP="00631451" w14:paraId="45F621A6" w14:textId="7AF9BF17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7350D1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6012379</wp:posOffset>
                </wp:positionH>
                <wp:positionV relativeFrom="paragraph">
                  <wp:posOffset>138100</wp:posOffset>
                </wp:positionV>
                <wp:extent cx="669925" cy="300990"/>
                <wp:effectExtent l="0" t="0" r="15875" b="22860"/>
                <wp:wrapNone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451" w:rsidP="00631451" w14:textId="77777777">
                            <w:r>
                              <w:t>3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width:52.75pt;height:23.7pt;margin-top:10.85pt;margin-left:473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42880" fillcolor="white" strokecolor="#5aa2ae" strokeweight="1pt">
                <v:textbox>
                  <w:txbxContent>
                    <w:p w:rsidR="00631451" w:rsidP="00631451" w14:paraId="540310BC" w14:textId="77777777">
                      <w:r>
                        <w:t>3 Marks</w:t>
                      </w:r>
                    </w:p>
                  </w:txbxContent>
                </v:textbox>
              </v:shape>
            </w:pict>
          </mc:Fallback>
        </mc:AlternateContent>
      </w:r>
      <w:r w:rsidRPr="007350D1">
        <w:rPr>
          <w:rFonts w:ascii="Comic Sans MS" w:hAnsi="Comic Sans MS"/>
          <w:b/>
          <w:bCs/>
          <w:sz w:val="24"/>
          <w:szCs w:val="24"/>
        </w:rPr>
        <w:t>Write the correct word under the picture.</w:t>
      </w:r>
    </w:p>
    <w:p w:rsidR="000470A1" w:rsidRPr="007350D1" w:rsidP="00DA58A7" w14:paraId="2417801D" w14:textId="7BD205B8">
      <w:p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253365</wp:posOffset>
            </wp:positionV>
            <wp:extent cx="1410970" cy="1002665"/>
            <wp:effectExtent l="0" t="0" r="0" b="0"/>
            <wp:wrapNone/>
            <wp:docPr id="193685163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51630" name="صورة 193685163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62" r="1" b="2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2"/>
        <w:tblW w:w="1099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706"/>
        <w:gridCol w:w="2959"/>
        <w:gridCol w:w="583"/>
        <w:gridCol w:w="3085"/>
        <w:gridCol w:w="320"/>
        <w:gridCol w:w="3342"/>
      </w:tblGrid>
      <w:tr w14:paraId="26118D3E" w14:textId="77777777" w:rsidTr="00BF16CD">
        <w:tblPrEx>
          <w:tblW w:w="10995" w:type="dxa"/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  <w:tblLayout w:type="fixed"/>
          <w:tblLook w:val="04A0"/>
        </w:tblPrEx>
        <w:trPr>
          <w:trHeight w:val="277"/>
        </w:trPr>
        <w:tc>
          <w:tcPr>
            <w:tcW w:w="706" w:type="dxa"/>
            <w:tcBorders>
              <w:right w:val="single" w:sz="4" w:space="0" w:color="auto"/>
            </w:tcBorders>
            <w:shd w:val="clear" w:color="auto" w:fill="5AA2AE" w:themeFill="accent5"/>
            <w:vAlign w:val="center"/>
          </w:tcPr>
          <w:p w:rsidR="00BF16CD" w:rsidRPr="007350D1" w:rsidP="00BF16CD" w14:paraId="173E8856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959" w:type="dxa"/>
            <w:tcBorders>
              <w:left w:val="single" w:sz="4" w:space="0" w:color="auto"/>
            </w:tcBorders>
            <w:shd w:val="clear" w:color="auto" w:fill="5AA2AE" w:themeFill="accent5"/>
            <w:vAlign w:val="center"/>
          </w:tcPr>
          <w:p w:rsidR="00BF16CD" w:rsidRPr="007350D1" w:rsidP="00BF16CD" w14:paraId="550112B9" w14:textId="6123B64F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stove</w:t>
            </w:r>
          </w:p>
        </w:tc>
        <w:tc>
          <w:tcPr>
            <w:tcW w:w="583" w:type="dxa"/>
            <w:tcBorders>
              <w:right w:val="single" w:sz="4" w:space="0" w:color="auto"/>
            </w:tcBorders>
            <w:shd w:val="clear" w:color="auto" w:fill="5AA2AE" w:themeFill="accent5"/>
            <w:vAlign w:val="center"/>
          </w:tcPr>
          <w:p w:rsidR="00BF16CD" w:rsidRPr="007350D1" w:rsidP="00BF16CD" w14:paraId="253827FD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5AA2AE" w:themeFill="accent5"/>
            <w:vAlign w:val="center"/>
          </w:tcPr>
          <w:p w:rsidR="00BF16CD" w:rsidRPr="007350D1" w:rsidP="00BF16CD" w14:paraId="7662D426" w14:textId="0831459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bus</w:t>
            </w:r>
          </w:p>
        </w:tc>
        <w:tc>
          <w:tcPr>
            <w:tcW w:w="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5AA2AE" w:themeFill="accent5"/>
            <w:vAlign w:val="center"/>
          </w:tcPr>
          <w:p w:rsidR="00BF16CD" w:rsidRPr="007350D1" w:rsidP="00BF16CD" w14:paraId="48719B55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5AA2AE" w:themeFill="accent5"/>
            <w:vAlign w:val="center"/>
          </w:tcPr>
          <w:p w:rsidR="00BF16CD" w:rsidRPr="007350D1" w:rsidP="00BF16CD" w14:paraId="4960EA83" w14:textId="25C76755">
            <w:pPr>
              <w:pStyle w:val="ListParagraph"/>
              <w:spacing w:after="0"/>
              <w:ind w:left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noProof/>
                <w:color w:val="FFFFFF" w:themeColor="background1"/>
                <w:sz w:val="24"/>
                <w:szCs w:val="24"/>
              </w:rPr>
              <w:t>bicycle</w:t>
            </w:r>
          </w:p>
        </w:tc>
      </w:tr>
      <w:tr w14:paraId="140B18AB" w14:textId="77777777" w:rsidTr="00BF16CD">
        <w:tblPrEx>
          <w:tblW w:w="10995" w:type="dxa"/>
          <w:tblLayout w:type="fixed"/>
          <w:tblLook w:val="04A0"/>
        </w:tblPrEx>
        <w:trPr>
          <w:trHeight w:val="1128"/>
        </w:trPr>
        <w:tc>
          <w:tcPr>
            <w:tcW w:w="706" w:type="dxa"/>
            <w:shd w:val="clear" w:color="auto" w:fill="D9D9D9" w:themeFill="background1" w:themeFillShade="D9"/>
            <w:vAlign w:val="center"/>
          </w:tcPr>
          <w:p w:rsidR="00BF16CD" w:rsidRPr="007350D1" w:rsidP="00BF16CD" w14:paraId="0A643B59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959" w:type="dxa"/>
            <w:vAlign w:val="center"/>
          </w:tcPr>
          <w:p w:rsidR="00BF16CD" w:rsidRPr="007350D1" w:rsidP="00BF16CD" w14:paraId="4245852C" w14:textId="28D0CAD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-76835</wp:posOffset>
                  </wp:positionV>
                  <wp:extent cx="897890" cy="897890"/>
                  <wp:effectExtent l="0" t="0" r="0" b="0"/>
                  <wp:wrapNone/>
                  <wp:docPr id="15728852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88525" name="صورة 157288525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" w:type="dxa"/>
            <w:shd w:val="clear" w:color="auto" w:fill="D9D9D9" w:themeFill="background1" w:themeFillShade="D9"/>
            <w:vAlign w:val="center"/>
          </w:tcPr>
          <w:p w:rsidR="00BF16CD" w:rsidRPr="007350D1" w:rsidP="00BF16CD" w14:paraId="0012B989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85" w:type="dxa"/>
            <w:vAlign w:val="center"/>
          </w:tcPr>
          <w:p w:rsidR="00BF16CD" w:rsidRPr="007350D1" w:rsidP="00BF16CD" w14:paraId="69647A5C" w14:textId="291126CF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-60325</wp:posOffset>
                  </wp:positionV>
                  <wp:extent cx="695325" cy="695325"/>
                  <wp:effectExtent l="0" t="0" r="9525" b="9525"/>
                  <wp:wrapNone/>
                  <wp:docPr id="16959254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25469" name="صورة 1695925469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6CD" w:rsidRPr="007350D1" w:rsidP="00BF16CD" w14:paraId="4EB7011A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50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342" w:type="dxa"/>
            <w:tcBorders>
              <w:left w:val="single" w:sz="4" w:space="0" w:color="auto"/>
            </w:tcBorders>
            <w:vAlign w:val="center"/>
          </w:tcPr>
          <w:p w:rsidR="00BF16CD" w:rsidRPr="007350D1" w:rsidP="00BF16CD" w14:paraId="5DB21637" w14:textId="19348BCE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14:paraId="1943C7EC" w14:textId="77777777" w:rsidTr="006E2171">
        <w:tblPrEx>
          <w:tblW w:w="10995" w:type="dxa"/>
          <w:tblLayout w:type="fixed"/>
          <w:tblLook w:val="04A0"/>
        </w:tblPrEx>
        <w:trPr>
          <w:trHeight w:val="234"/>
        </w:trPr>
        <w:tc>
          <w:tcPr>
            <w:tcW w:w="3665" w:type="dxa"/>
            <w:gridSpan w:val="2"/>
            <w:shd w:val="clear" w:color="auto" w:fill="auto"/>
            <w:vAlign w:val="center"/>
          </w:tcPr>
          <w:p w:rsidR="007350D1" w:rsidP="00A409F0" w14:paraId="5DEEAB7D" w14:textId="77777777">
            <w:pPr>
              <w:pStyle w:val="ListParagraph"/>
              <w:spacing w:after="0"/>
              <w:ind w:left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A409F0" w:rsidP="00A409F0" w14:paraId="4B4BAECE" w14:textId="77777777">
            <w:pPr>
              <w:pStyle w:val="ListParagraph"/>
              <w:spacing w:after="0"/>
              <w:ind w:left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350D1">
              <w:rPr>
                <w:rFonts w:asciiTheme="majorBidi" w:hAnsiTheme="majorBidi" w:cstheme="majorBidi"/>
                <w:sz w:val="16"/>
                <w:szCs w:val="16"/>
              </w:rPr>
              <w:t>………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………</w:t>
            </w:r>
            <w:r w:rsidRPr="007350D1">
              <w:rPr>
                <w:rFonts w:asciiTheme="majorBidi" w:hAnsiTheme="majorBidi" w:cstheme="majorBidi"/>
                <w:sz w:val="16"/>
                <w:szCs w:val="16"/>
              </w:rPr>
              <w:t>……………..</w:t>
            </w:r>
          </w:p>
          <w:p w:rsidR="000B564E" w:rsidRPr="007350D1" w:rsidP="00A409F0" w14:paraId="08BE260D" w14:textId="5E82E095">
            <w:pPr>
              <w:pStyle w:val="ListParagraph"/>
              <w:spacing w:after="0"/>
              <w:ind w:left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:rsidR="00A409F0" w:rsidRPr="007350D1" w:rsidP="00A409F0" w14:paraId="01C6709B" w14:textId="2410EAD2">
            <w:pPr>
              <w:pStyle w:val="ListParagraph"/>
              <w:spacing w:after="0"/>
              <w:ind w:left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350D1">
              <w:rPr>
                <w:rFonts w:asciiTheme="majorBidi" w:hAnsiTheme="majorBidi" w:cstheme="majorBidi"/>
                <w:sz w:val="16"/>
                <w:szCs w:val="16"/>
              </w:rPr>
              <w:t>………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………</w:t>
            </w:r>
            <w:r w:rsidRPr="007350D1">
              <w:rPr>
                <w:rFonts w:asciiTheme="majorBidi" w:hAnsiTheme="majorBidi" w:cstheme="majorBidi"/>
                <w:sz w:val="16"/>
                <w:szCs w:val="16"/>
              </w:rPr>
              <w:t>……………..</w:t>
            </w:r>
          </w:p>
        </w:tc>
        <w:tc>
          <w:tcPr>
            <w:tcW w:w="3662" w:type="dxa"/>
            <w:gridSpan w:val="2"/>
            <w:shd w:val="clear" w:color="auto" w:fill="auto"/>
            <w:vAlign w:val="center"/>
          </w:tcPr>
          <w:p w:rsidR="00A409F0" w:rsidRPr="007350D1" w:rsidP="00A409F0" w14:paraId="758F65DD" w14:textId="3C8B2544">
            <w:pPr>
              <w:pStyle w:val="ListParagraph"/>
              <w:spacing w:after="0"/>
              <w:ind w:left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7350D1">
              <w:rPr>
                <w:rFonts w:asciiTheme="majorBidi" w:hAnsiTheme="majorBidi" w:cstheme="majorBidi"/>
                <w:sz w:val="16"/>
                <w:szCs w:val="16"/>
              </w:rPr>
              <w:t>………</w:t>
            </w:r>
            <w:r w:rsidR="007350D1">
              <w:rPr>
                <w:rFonts w:asciiTheme="majorBidi" w:hAnsiTheme="majorBidi" w:cstheme="majorBidi"/>
                <w:sz w:val="16"/>
                <w:szCs w:val="16"/>
              </w:rPr>
              <w:t>………</w:t>
            </w:r>
            <w:r w:rsidRPr="007350D1">
              <w:rPr>
                <w:rFonts w:asciiTheme="majorBidi" w:hAnsiTheme="majorBidi" w:cstheme="majorBidi"/>
                <w:sz w:val="16"/>
                <w:szCs w:val="16"/>
              </w:rPr>
              <w:t>……………..</w:t>
            </w:r>
          </w:p>
        </w:tc>
      </w:tr>
    </w:tbl>
    <w:p w:rsidR="00DA58A7" w:rsidRPr="007350D1" w:rsidP="00DA58A7" w14:paraId="0975CFD2" w14:textId="77777777">
      <w:p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10"/>
          <w:szCs w:val="10"/>
        </w:rPr>
      </w:pPr>
    </w:p>
    <w:p w:rsidR="00F51B27" w:rsidRPr="007350D1" w:rsidP="00BD64F6" w14:paraId="3376834E" w14:textId="4053E646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7350D1">
        <w:rPr>
          <w:rFonts w:ascii="Comic Sans MS" w:hAnsi="Comic Sans MS"/>
          <w:b/>
          <w:bCs/>
          <w:sz w:val="28"/>
          <w:szCs w:val="28"/>
          <w:u w:val="single"/>
        </w:rPr>
        <w:t>Orthography</w:t>
      </w:r>
      <w:r w:rsidRPr="007350D1" w:rsidR="00BD64F6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:rsidR="00333D39" w:rsidRPr="007350D1" w:rsidP="00EC1704" w14:paraId="494DAD78" w14:textId="3C3AA497">
      <w:pPr>
        <w:pStyle w:val="ListParagraph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7350D1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5969164</wp:posOffset>
                </wp:positionH>
                <wp:positionV relativeFrom="paragraph">
                  <wp:posOffset>24765</wp:posOffset>
                </wp:positionV>
                <wp:extent cx="669925" cy="300990"/>
                <wp:effectExtent l="0" t="0" r="15875" b="22860"/>
                <wp:wrapNone/>
                <wp:docPr id="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451" w:rsidP="00631451" w14:textId="77777777">
                            <w:r>
                              <w:t>2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52.75pt;height:23.7pt;margin-top:1.95pt;margin-left:470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-251640832" fillcolor="white" strokecolor="#5aa2ae" strokeweight="1pt">
                <v:textbox>
                  <w:txbxContent>
                    <w:p w:rsidR="00631451" w:rsidP="00631451" w14:paraId="01E4575F" w14:textId="77777777">
                      <w:r>
                        <w:t>2 Marks</w:t>
                      </w:r>
                    </w:p>
                  </w:txbxContent>
                </v:textbox>
              </v:shape>
            </w:pict>
          </mc:Fallback>
        </mc:AlternateContent>
      </w:r>
      <w:r w:rsidRPr="007350D1">
        <w:rPr>
          <w:rFonts w:ascii="Comic Sans MS" w:hAnsi="Comic Sans MS"/>
          <w:b/>
          <w:bCs/>
          <w:sz w:val="24"/>
          <w:szCs w:val="24"/>
        </w:rPr>
        <w:t xml:space="preserve">Choose the correct letter. </w:t>
      </w:r>
    </w:p>
    <w:p w:rsidR="006A7A56" w:rsidRPr="007350D1" w:rsidP="00C46D71" w14:paraId="16AF243D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He buys a new compu….er</w:t>
      </w:r>
    </w:p>
    <w:p w:rsidR="008021A4" w:rsidRPr="007350D1" w:rsidP="00C46D71" w14:paraId="5B84F09D" w14:textId="7E8CADB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( p )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( t )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>. ( m</w:t>
      </w:r>
      <w:r w:rsidRPr="007350D1" w:rsidR="00B64E7B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30C7C" w:rsidRPr="007350D1" w:rsidP="00C46D71" w14:paraId="34D69291" w14:textId="77777777">
      <w:pPr>
        <w:pStyle w:val="ListParagraph"/>
        <w:numPr>
          <w:ilvl w:val="0"/>
          <w:numId w:val="47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sz w:val="24"/>
          <w:szCs w:val="24"/>
        </w:rPr>
        <w:t>Bus tic…et is expensive</w:t>
      </w:r>
    </w:p>
    <w:p w:rsidR="00B64E7B" w:rsidRPr="00030C7C" w:rsidP="00C46D71" w14:paraId="44A40139" w14:textId="46653CB4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350D1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( m )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7350D1">
        <w:rPr>
          <w:rFonts w:asciiTheme="majorBidi" w:hAnsiTheme="majorBidi" w:cstheme="majorBidi"/>
          <w:sz w:val="24"/>
          <w:szCs w:val="24"/>
        </w:rPr>
        <w:t xml:space="preserve">. </w:t>
      </w:r>
      <w:r w:rsidRPr="007350D1">
        <w:rPr>
          <w:rFonts w:ascii="Times New Roman" w:hAnsi="Times New Roman" w:cs="Times New Roman"/>
          <w:sz w:val="24"/>
          <w:szCs w:val="24"/>
        </w:rPr>
        <w:t>( k )</w:t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="Times New Roman" w:hAnsi="Times New Roman" w:cs="Times New Roman"/>
          <w:sz w:val="24"/>
          <w:szCs w:val="24"/>
        </w:rPr>
        <w:tab/>
      </w:r>
      <w:r w:rsidRPr="007350D1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7350D1">
        <w:rPr>
          <w:rFonts w:asciiTheme="majorBidi" w:hAnsiTheme="majorBidi" w:cstheme="majorBidi"/>
          <w:sz w:val="24"/>
          <w:szCs w:val="24"/>
        </w:rPr>
        <w:t>. ( b )</w:t>
      </w:r>
    </w:p>
    <w:p w:rsidR="00EC1704" w:rsidP="00EC1704" w14:paraId="75D9E1FC" w14:textId="77777777">
      <w:pPr>
        <w:pStyle w:val="ListParagraph"/>
        <w:spacing w:after="0" w:line="360" w:lineRule="auto"/>
        <w:ind w:left="1080"/>
        <w:rPr>
          <w:rFonts w:asciiTheme="majorBidi" w:hAnsiTheme="majorBidi" w:cstheme="majorBidi"/>
          <w:sz w:val="24"/>
          <w:szCs w:val="24"/>
        </w:rPr>
      </w:pPr>
    </w:p>
    <w:p w:rsidR="00EC1704" w:rsidRPr="00EC1704" w:rsidP="00EC1704" w14:paraId="48678FBD" w14:textId="28876631">
      <w:pPr>
        <w:pStyle w:val="ListParagraph"/>
        <w:spacing w:after="0" w:line="360" w:lineRule="auto"/>
        <w:ind w:left="1080"/>
        <w:jc w:val="center"/>
        <w:rPr>
          <w:rFonts w:asciiTheme="majorBidi" w:hAnsiTheme="majorBidi" w:cstheme="majorBidi"/>
          <w:b/>
          <w:bCs/>
          <w:sz w:val="28"/>
          <w:szCs w:val="28"/>
        </w:rPr>
        <w:sectPr w:rsidSect="001D549F">
          <w:pgSz w:w="12240" w:h="15840"/>
          <w:pgMar w:top="630" w:right="630" w:bottom="45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9958234</wp:posOffset>
                </wp:positionV>
                <wp:extent cx="4714240" cy="731520"/>
                <wp:effectExtent l="0" t="0" r="0" b="0"/>
                <wp:wrapNone/>
                <wp:docPr id="158399933" name="المستطيل 20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المستطيل 2091" o:spid="_x0000_s1042" style="width:371.2pt;height:57.6pt;margin-top:784.1pt;margin-left:0;flip:x;mso-position-horizontal-relative:page;mso-position-vertical-relative:page;mso-wrap-distance-bottom:0;mso-wrap-distance-left:9pt;mso-wrap-distance-right:9pt;mso-wrap-distance-top:0;mso-wrap-style:square;position:absolute;v-text-anchor:top;visibility:visible;z-index:251693056" fillcolor="#5aa2ae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ge">
                  <wp:posOffset>9959975</wp:posOffset>
                </wp:positionV>
                <wp:extent cx="4352925" cy="731520"/>
                <wp:effectExtent l="0" t="0" r="28575" b="11430"/>
                <wp:wrapNone/>
                <wp:docPr id="1923521494" name="المستطيل 20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F526E" w:rsidRPr="00554E8D" w:rsidP="00EF526E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width:342.75pt;height:57.6pt;margin-top:784.25pt;margin-left:296.55pt;flip:x;mso-position-horizontal-relative:page;mso-position-vertical-relative:page;mso-wrap-distance-bottom:0;mso-wrap-distance-left:9pt;mso-wrap-distance-right:9pt;mso-wrap-distance-top:0;mso-wrap-style:square;position:absolute;v-text-anchor:top;visibility:visible;z-index:251695104" fillcolor="#bfbfbf" strokecolor="#bfbfbf">
                <v:textbox>
                  <w:txbxContent>
                    <w:p w:rsidR="00EF526E" w:rsidRPr="00554E8D" w:rsidP="00EF526E" w14:paraId="77109B49" w14:textId="7777777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C1704" w:rsidR="00EC1704">
        <w:rPr>
          <w:rFonts w:asciiTheme="majorBidi" w:hAnsiTheme="majorBidi" w:cstheme="majorBidi"/>
          <w:b/>
          <w:bCs/>
          <w:sz w:val="28"/>
          <w:szCs w:val="28"/>
        </w:rPr>
        <w:t>Good luck !</w:t>
      </w:r>
    </w:p>
    <w:p w:rsidR="00C2381B" w:rsidRPr="00E539E3" w:rsidP="00C2381B" w14:paraId="7B2A0597" w14:textId="77777777">
      <w:pPr>
        <w:bidi/>
        <w:spacing w:after="160" w:line="259" w:lineRule="auto"/>
        <w:rPr>
          <w:rFonts w:asciiTheme="minorBidi" w:eastAsiaTheme="minorHAnsi" w:hAnsiTheme="minorBidi" w:cstheme="minorBidi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-11545</wp:posOffset>
                </wp:positionV>
                <wp:extent cx="1758950" cy="1003300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81B" w:rsidRPr="00D819AF" w:rsidP="00C2381B" w14:textId="77777777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Kingdom of Saudi Arabia</w:t>
                            </w:r>
                          </w:p>
                          <w:p w:rsidR="00C2381B" w:rsidRPr="00D819AF" w:rsidP="00C2381B" w14:textId="77777777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Ministry of Education</w:t>
                            </w:r>
                          </w:p>
                          <w:p w:rsidR="00C2381B" w:rsidRPr="00D819AF" w:rsidP="00C2381B" w14:textId="77777777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44" type="#_x0000_t202" style="width:138.5pt;height:79pt;margin-top:-0.91pt;margin-left:6pt;mso-height-percent:0;mso-height-relative:margin;mso-position-horizontal-relative:margin;mso-wrap-distance-bottom:0;mso-wrap-distance-left:9pt;mso-wrap-distance-right:9pt;mso-wrap-distance-top:0;position:absolute;v-text-anchor:middle;z-index:251704320" filled="f" fillcolor="this" stroked="f" strokecolor="#34497d" strokeweight="1pt">
                <v:textbox>
                  <w:txbxContent>
                    <w:p w:rsidR="00C2381B" w:rsidRPr="00D819AF" w:rsidP="00C2381B" w14:paraId="05314C1F" w14:textId="77777777">
                      <w:pPr>
                        <w:jc w:val="righ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>Kingdom of Saudi Arabia</w:t>
                      </w:r>
                    </w:p>
                    <w:p w:rsidR="00C2381B" w:rsidRPr="00D819AF" w:rsidP="00C2381B" w14:paraId="4F41ED8B" w14:textId="77777777">
                      <w:pPr>
                        <w:jc w:val="righ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>Ministry of Education</w:t>
                      </w:r>
                    </w:p>
                    <w:p w:rsidR="00C2381B" w:rsidRPr="00D819AF" w:rsidP="00C2381B" w14:paraId="2F42D4C0" w14:textId="77777777">
                      <w:pPr>
                        <w:jc w:val="righ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907684" cy="674279"/>
            <wp:effectExtent l="0" t="0" r="6985" b="0"/>
            <wp:wrapNone/>
            <wp:docPr id="1156732482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32482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936750" cy="100330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6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81B" w:rsidRPr="00D819AF" w:rsidP="00C2381B" w14:textId="7777777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English Language</w:t>
                            </w:r>
                            <w:r w:rsidRPr="00D819AF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C2381B" w:rsidRPr="00D819AF" w:rsidP="00C2381B" w14:textId="7777777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Intermediate Grade</w:t>
                            </w:r>
                            <w:r w:rsidRPr="00D819AF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3rd  </w:t>
                            </w:r>
                            <w:r w:rsidRPr="00D819AF"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:rsidR="00C2381B" w:rsidRPr="00D819AF" w:rsidP="00C2381B" w14:textId="7777777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D819A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period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45" type="#_x0000_t202" style="width:152.5pt;height:79pt;margin-top:0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02272" filled="f" fillcolor="this" stroked="f" strokecolor="#34497d" strokeweight="1pt">
                <v:textbox>
                  <w:txbxContent>
                    <w:p w:rsidR="00C2381B" w:rsidRPr="00D819AF" w:rsidP="00C2381B" w14:paraId="40D397D4" w14:textId="7777777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>English Language</w:t>
                      </w:r>
                      <w:r w:rsidRPr="00D819AF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</w:t>
                      </w: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C2381B" w:rsidRPr="00D819AF" w:rsidP="00C2381B" w14:paraId="10746494" w14:textId="7777777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>Intermediate Grade</w:t>
                      </w:r>
                      <w:r w:rsidRPr="00D819AF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3rd  </w:t>
                      </w:r>
                      <w:r w:rsidRPr="00D819AF"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:rsidR="00C2381B" w:rsidRPr="00D819AF" w:rsidP="00C2381B" w14:paraId="5C433CF5" w14:textId="7777777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819AF">
                        <w:rPr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D819A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period Exam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81B" w:rsidRPr="00E539E3" w:rsidP="00C2381B" w14:paraId="162568EB" w14:textId="77777777">
      <w:pPr>
        <w:bidi/>
        <w:spacing w:after="160" w:line="259" w:lineRule="auto"/>
        <w:rPr>
          <w:rFonts w:asciiTheme="minorBidi" w:eastAsiaTheme="minorHAnsi" w:hAnsiTheme="minorBidi" w:cstheme="minorBidi"/>
          <w:rtl/>
        </w:rPr>
      </w:pPr>
    </w:p>
    <w:p w:rsidR="00C2381B" w:rsidRPr="00E539E3" w:rsidP="00C2381B" w14:paraId="3436CAFA" w14:textId="77777777">
      <w:pPr>
        <w:bidi/>
        <w:spacing w:after="160" w:line="259" w:lineRule="auto"/>
        <w:rPr>
          <w:rFonts w:asciiTheme="minorBidi" w:eastAsiaTheme="minorHAnsi" w:hAnsiTheme="minorBidi" w:cstheme="minorBidi"/>
          <w:rtl/>
        </w:rPr>
      </w:pPr>
    </w:p>
    <w:p w:rsidR="00C2381B" w:rsidRPr="00E539E3" w:rsidP="00C2381B" w14:paraId="351596DD" w14:textId="0E058FA8">
      <w:pPr>
        <w:bidi/>
        <w:spacing w:after="160" w:line="259" w:lineRule="auto"/>
        <w:rPr>
          <w:rFonts w:asciiTheme="minorBidi" w:eastAsiaTheme="minorHAnsi" w:hAnsiTheme="minorBidi" w:cs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62345</wp:posOffset>
                </wp:positionH>
                <wp:positionV relativeFrom="paragraph">
                  <wp:posOffset>145935</wp:posOffset>
                </wp:positionV>
                <wp:extent cx="6540500" cy="450850"/>
                <wp:effectExtent l="0" t="0" r="12700" b="25400"/>
                <wp:wrapNone/>
                <wp:docPr id="45620278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81B" w:rsidRPr="00D018B7" w:rsidP="00C2381B" w14:textId="77777777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D018B7">
                              <w:rPr>
                                <w:color w:val="000000" w:themeColor="text1"/>
                              </w:rPr>
                              <w:t>Student's Name 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46" type="#_x0000_t202" style="width:515pt;height:35.5pt;margin-top:11.49pt;margin-left:4.91pt;mso-position-horizontal-relative:margin;mso-width-percent:0;mso-width-relative:margin;mso-wrap-distance-bottom:0;mso-wrap-distance-left:9pt;mso-wrap-distance-right:9pt;mso-wrap-distance-top:0;position:absolute;v-text-anchor:middle;z-index:251699200" filled="f" fillcolor="this" stroked="t" strokecolor="black" strokeweight="1.5pt">
                <v:textbox>
                  <w:txbxContent>
                    <w:p w:rsidR="00C2381B" w:rsidRPr="00D018B7" w:rsidP="00C2381B" w14:paraId="327EBB4B" w14:textId="77777777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D018B7">
                        <w:rPr>
                          <w:color w:val="000000" w:themeColor="text1"/>
                        </w:rPr>
                        <w:t>Student's Name :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81B" w:rsidRPr="00E539E3" w:rsidP="00C2381B" w14:paraId="18495F0D" w14:textId="7E7C9FA6">
      <w:pPr>
        <w:bidi/>
        <w:spacing w:after="160" w:line="259" w:lineRule="auto"/>
        <w:rPr>
          <w:rFonts w:asciiTheme="minorBidi" w:eastAsiaTheme="minorHAnsi" w:hAnsiTheme="minorBidi" w:cstheme="minorBidi"/>
          <w:rtl/>
        </w:rPr>
      </w:pPr>
    </w:p>
    <w:p w:rsidR="00C2381B" w:rsidRPr="00E539E3" w:rsidP="00C2381B" w14:paraId="51D02321" w14:textId="77777777">
      <w:pPr>
        <w:bidi/>
        <w:spacing w:after="160" w:line="259" w:lineRule="auto"/>
        <w:rPr>
          <w:rFonts w:asciiTheme="minorBidi" w:eastAsiaTheme="minorHAnsi" w:hAnsiTheme="minorBidi" w:cstheme="minorBidi"/>
          <w:rtl/>
        </w:rPr>
      </w:pPr>
    </w:p>
    <w:p w:rsidR="00C2381B" w:rsidRPr="00E539E3" w:rsidP="00C2381B" w14:paraId="38E085AD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FF0000"/>
        </w:rPr>
      </w:pPr>
      <w:r w:rsidRPr="00E539E3">
        <w:rPr>
          <w:rFonts w:asciiTheme="minorBidi" w:eastAsiaTheme="minorHAnsi" w:hAnsiTheme="minorBidi" w:cstheme="minorBidi"/>
          <w:color w:val="FF0000"/>
        </w:rPr>
        <w:t>1-Read the following passage and answer the questions below:</w:t>
      </w:r>
    </w:p>
    <w:p w:rsidR="008C660A" w:rsidRPr="00E539E3" w:rsidP="008C660A" w14:paraId="257F48D0" w14:textId="1C1F7D1A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 xml:space="preserve">Jeddah is the second largest city after Riyadh, </w:t>
      </w:r>
      <w:r w:rsidRPr="00E539E3">
        <w:rPr>
          <w:rFonts w:asciiTheme="minorBidi" w:eastAsiaTheme="minorHAnsi" w:hAnsiTheme="minorBidi" w:cstheme="minorBidi"/>
          <w:b/>
          <w:bCs/>
          <w:u w:val="single"/>
        </w:rPr>
        <w:t>it</w:t>
      </w:r>
      <w:r w:rsidRPr="00E539E3">
        <w:rPr>
          <w:rFonts w:asciiTheme="minorBidi" w:eastAsiaTheme="minorHAnsi" w:hAnsiTheme="minorBidi" w:cstheme="minorBidi"/>
        </w:rPr>
        <w:t xml:space="preserve"> is the main port of the Kingdom on the Red Sea and main gate through which most of the pilgrims arrive by air and sea to perform Umrah , Haj or to visit the two holy mosques. Area inhabited is more than 1,500 km, and population is more than one and half million . It is an important tourism center, with an eighty-kilometer-long beautiful corniche on the Red Sea coast.</w:t>
      </w:r>
    </w:p>
    <w:p w:rsidR="008C660A" w:rsidRPr="00E539E3" w:rsidP="008C660A" w14:paraId="1F19186D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b/>
          <w:bCs/>
        </w:rPr>
      </w:pPr>
      <w:r w:rsidRPr="00E539E3">
        <w:rPr>
          <w:rFonts w:asciiTheme="minorBidi" w:eastAsiaTheme="minorHAnsi" w:hAnsiTheme="minorBidi" w:cstheme="minorBidi"/>
          <w:b/>
          <w:bCs/>
        </w:rPr>
        <w:t>A) Choose the correct answer :</w:t>
      </w:r>
    </w:p>
    <w:p w:rsidR="008C660A" w:rsidRPr="00E539E3" w:rsidP="008C660A" w14:paraId="20CABE4E" w14:textId="194E632F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 xml:space="preserve">1- </w:t>
      </w:r>
      <w:r w:rsidR="003D355F">
        <w:rPr>
          <w:rFonts w:asciiTheme="minorBidi" w:eastAsiaTheme="minorHAnsi" w:hAnsiTheme="minorBidi" w:cstheme="minorBidi"/>
        </w:rPr>
        <w:t>A</w:t>
      </w:r>
      <w:r w:rsidRPr="00E539E3">
        <w:rPr>
          <w:rFonts w:asciiTheme="minorBidi" w:eastAsiaTheme="minorHAnsi" w:hAnsiTheme="minorBidi" w:cstheme="minorBidi"/>
        </w:rPr>
        <w:t xml:space="preserve"> suitable title for the passage </w:t>
      </w:r>
    </w:p>
    <w:p w:rsidR="008C660A" w:rsidRPr="00E539E3" w:rsidP="008C660A" w14:paraId="1CF36C5D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rtl/>
        </w:rPr>
      </w:pPr>
      <w:r w:rsidRPr="00E539E3">
        <w:rPr>
          <w:rFonts w:asciiTheme="minorBidi" w:eastAsiaTheme="minorHAnsi" w:hAnsiTheme="minorBidi" w:cstheme="minorBidi"/>
        </w:rPr>
        <w:t xml:space="preserve">a) Jeddah                                   b) Dammam                                            c) Abha </w:t>
      </w:r>
    </w:p>
    <w:p w:rsidR="008C660A" w:rsidRPr="00E539E3" w:rsidP="008C660A" w14:paraId="4190DDD6" w14:textId="6E640034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>2-The underlined “……it</w:t>
      </w:r>
      <w:r w:rsidR="003D355F">
        <w:rPr>
          <w:rFonts w:asciiTheme="minorBidi" w:eastAsiaTheme="minorHAnsi" w:hAnsiTheme="minorBidi" w:cstheme="minorBidi"/>
        </w:rPr>
        <w:t>..</w:t>
      </w:r>
      <w:r w:rsidRPr="00E539E3">
        <w:rPr>
          <w:rFonts w:asciiTheme="minorBidi" w:eastAsiaTheme="minorHAnsi" w:hAnsiTheme="minorBidi" w:cstheme="minorBidi"/>
        </w:rPr>
        <w:t xml:space="preserve">….” refers to </w:t>
      </w:r>
    </w:p>
    <w:p w:rsidR="008C660A" w:rsidRPr="00E539E3" w:rsidP="008C660A" w14:paraId="6D9B4177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>a) Jeddah                                   b)  Riyadh                                                c)      Red Sea</w:t>
      </w:r>
    </w:p>
    <w:p w:rsidR="008C660A" w:rsidRPr="00E539E3" w:rsidP="008C660A" w14:paraId="782B738E" w14:textId="072D5617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>3)</w:t>
      </w:r>
      <w:r w:rsidR="003D355F">
        <w:rPr>
          <w:rFonts w:asciiTheme="minorBidi" w:eastAsiaTheme="minorHAnsi" w:hAnsiTheme="minorBidi" w:cstheme="minorBidi"/>
        </w:rPr>
        <w:t xml:space="preserve"> </w:t>
      </w:r>
      <w:r w:rsidRPr="00E539E3">
        <w:rPr>
          <w:rFonts w:asciiTheme="minorBidi" w:eastAsiaTheme="minorHAnsi" w:hAnsiTheme="minorBidi" w:cstheme="minorBidi"/>
        </w:rPr>
        <w:t>population is more than …………….</w:t>
      </w:r>
    </w:p>
    <w:p w:rsidR="008C660A" w:rsidRPr="00E539E3" w:rsidP="008C660A" w14:paraId="35FCFC35" w14:textId="6D5F90F4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 xml:space="preserve">a) thousand                          </w:t>
      </w:r>
      <w:r w:rsidRPr="00E539E3" w:rsidR="00E539E3">
        <w:rPr>
          <w:rFonts w:asciiTheme="minorBidi" w:eastAsiaTheme="minorHAnsi" w:hAnsiTheme="minorBidi" w:cstheme="minorBidi"/>
        </w:rPr>
        <w:t xml:space="preserve">   </w:t>
      </w:r>
      <w:r w:rsidRPr="00E539E3">
        <w:rPr>
          <w:rFonts w:asciiTheme="minorBidi" w:eastAsiaTheme="minorHAnsi" w:hAnsiTheme="minorBidi" w:cstheme="minorBidi"/>
        </w:rPr>
        <w:t xml:space="preserve">  b) one and half million                             c) five hundred </w:t>
      </w:r>
    </w:p>
    <w:p w:rsidR="008C660A" w:rsidRPr="00E539E3" w:rsidP="008C660A" w14:paraId="45644D34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b/>
          <w:bCs/>
        </w:rPr>
      </w:pPr>
      <w:r w:rsidRPr="00E539E3">
        <w:rPr>
          <w:rFonts w:asciiTheme="minorBidi" w:eastAsiaTheme="minorHAnsi" w:hAnsiTheme="minorBidi" w:cstheme="minorBidi"/>
        </w:rPr>
        <w:t xml:space="preserve"> </w:t>
      </w:r>
      <w:r w:rsidRPr="00E539E3">
        <w:rPr>
          <w:rFonts w:asciiTheme="minorBidi" w:eastAsiaTheme="minorHAnsi" w:hAnsiTheme="minorBidi" w:cstheme="minorBidi"/>
          <w:b/>
          <w:bCs/>
        </w:rPr>
        <w:t xml:space="preserve">B) Find from the passage the following </w:t>
      </w:r>
    </w:p>
    <w:p w:rsidR="008C660A" w:rsidRPr="00E539E3" w:rsidP="008C660A" w14:paraId="33F29676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 xml:space="preserve">1)Two cities: ………………………………………….………………. </w:t>
      </w:r>
    </w:p>
    <w:p w:rsidR="008C660A" w:rsidP="008C660A" w14:paraId="7C830D26" w14:textId="262FBB4C">
      <w:pPr>
        <w:pBdr>
          <w:bottom w:val="single" w:sz="12" w:space="1" w:color="auto"/>
        </w:pBdr>
        <w:bidi/>
        <w:spacing w:after="160" w:line="259" w:lineRule="auto"/>
        <w:jc w:val="right"/>
        <w:rPr>
          <w:rFonts w:asciiTheme="minorBidi" w:eastAsiaTheme="minorHAnsi" w:hAnsiTheme="minorBidi" w:cstheme="minorBidi"/>
        </w:rPr>
      </w:pPr>
      <w:r w:rsidRPr="00E539E3">
        <w:rPr>
          <w:rFonts w:asciiTheme="minorBidi" w:eastAsiaTheme="minorHAnsi" w:hAnsiTheme="minorBidi" w:cstheme="minorBidi"/>
        </w:rPr>
        <w:t>2)sea: ……………………………………………..…………………….</w:t>
      </w:r>
    </w:p>
    <w:p w:rsidR="00C2381B" w:rsidRPr="00E539E3" w:rsidP="00C2381B" w14:paraId="671E0811" w14:textId="1DAC9F37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b/>
          <w:bCs/>
          <w:color w:val="FF0000"/>
        </w:rPr>
      </w:pPr>
      <w:r w:rsidRPr="00E539E3">
        <w:rPr>
          <w:rFonts w:asciiTheme="minorBidi" w:eastAsiaTheme="minorHAnsi" w:hAnsiTheme="minorBidi" w:cstheme="minorBidi"/>
          <w:b/>
          <w:bCs/>
          <w:color w:val="FF0000"/>
        </w:rPr>
        <w:t>2-choose the correct answer</w:t>
      </w:r>
      <w:r w:rsidRPr="00E539E3" w:rsidR="00E539E3">
        <w:rPr>
          <w:rFonts w:asciiTheme="minorBidi" w:eastAsiaTheme="minorHAnsi" w:hAnsiTheme="minorBidi" w:cstheme="minorBidi"/>
          <w:b/>
          <w:bCs/>
          <w:color w:val="FF0000"/>
        </w:rPr>
        <w:t>.</w:t>
      </w:r>
    </w:p>
    <w:p w:rsidR="00C2381B" w:rsidRPr="00E539E3" w:rsidP="00C2381B" w14:paraId="3F3A859E" w14:textId="36B2D9F8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1-</w:t>
      </w:r>
      <w:r w:rsidRPr="00E539E3" w:rsidR="008C660A">
        <w:rPr>
          <w:rFonts w:asciiTheme="minorBidi" w:eastAsiaTheme="minorHAnsi" w:hAnsiTheme="minorBidi" w:cstheme="minorBidi"/>
          <w:color w:val="000000"/>
        </w:rPr>
        <w:t xml:space="preserve"> </w:t>
      </w:r>
      <w:r w:rsidRPr="00E539E3" w:rsidR="008C660A">
        <w:rPr>
          <w:rFonts w:asciiTheme="minorBidi" w:eastAsiaTheme="minorHAnsi" w:hAnsiTheme="minorBidi" w:cstheme="minorBidi"/>
          <w:color w:val="000000"/>
        </w:rPr>
        <w:t>I have ( play – playing – played ) football since I was 10.</w:t>
      </w:r>
    </w:p>
    <w:p w:rsidR="008C660A" w:rsidRPr="00E539E3" w:rsidP="008C660A" w14:paraId="4C32BD36" w14:textId="3EDBE812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2</w:t>
      </w:r>
      <w:r w:rsidRPr="00E539E3">
        <w:rPr>
          <w:rFonts w:asciiTheme="minorBidi" w:eastAsiaTheme="minorHAnsi" w:hAnsiTheme="minorBidi" w:cstheme="minorBidi"/>
          <w:color w:val="000000"/>
        </w:rPr>
        <w:t>-Ali is ( tall – taller – tallest ) than Ahmad.</w:t>
      </w:r>
    </w:p>
    <w:p w:rsidR="008C660A" w:rsidRPr="00E539E3" w:rsidP="008C660A" w14:paraId="0660D75D" w14:textId="590A8AA0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0000"/>
        </w:rPr>
        <w:t>3</w:t>
      </w:r>
      <w:r w:rsidRPr="00E539E3">
        <w:rPr>
          <w:rFonts w:asciiTheme="minorBidi" w:eastAsiaTheme="minorHAnsi" w:hAnsiTheme="minorBidi" w:cstheme="minorBidi"/>
          <w:color w:val="000000"/>
        </w:rPr>
        <w:t>-Jake gets the ( good – better – best ) grade in the class.</w:t>
      </w:r>
    </w:p>
    <w:p w:rsidR="008C660A" w:rsidRPr="00E539E3" w:rsidP="008C660A" w14:paraId="00060F3C" w14:textId="6D5521BA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4</w:t>
      </w:r>
      <w:r w:rsidRPr="00E539E3">
        <w:rPr>
          <w:rFonts w:asciiTheme="minorBidi" w:eastAsiaTheme="minorHAnsi" w:hAnsiTheme="minorBidi" w:cstheme="minorBidi"/>
          <w:color w:val="000000"/>
        </w:rPr>
        <w:t>-The fish has been ( eat -eaten -ate )by the cat.</w:t>
      </w:r>
    </w:p>
    <w:p w:rsidR="008C660A" w:rsidRPr="00E539E3" w:rsidP="008C660A" w14:paraId="75FBBFC6" w14:textId="4C1A72AC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5</w:t>
      </w:r>
      <w:r w:rsidRPr="00E539E3">
        <w:rPr>
          <w:rFonts w:asciiTheme="minorBidi" w:eastAsiaTheme="minorHAnsi" w:hAnsiTheme="minorBidi" w:cstheme="minorBidi"/>
          <w:color w:val="000000"/>
        </w:rPr>
        <w:t>-How long has Ali ( know – knows- known )his friend?</w:t>
      </w:r>
    </w:p>
    <w:p w:rsidR="00773FCD" w:rsidRPr="00E539E3" w:rsidP="008C660A" w14:paraId="10D74AB7" w14:textId="4EE368C6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0000"/>
        </w:rPr>
        <w:t>6</w:t>
      </w:r>
      <w:r w:rsidRPr="00E539E3">
        <w:rPr>
          <w:rFonts w:asciiTheme="minorBidi" w:eastAsiaTheme="minorHAnsi" w:hAnsiTheme="minorBidi" w:cstheme="minorBidi"/>
          <w:color w:val="000000"/>
        </w:rPr>
        <w:t>-you are as ( smart – smarter – smartest ) as your brother.</w:t>
      </w:r>
    </w:p>
    <w:p w:rsidR="00773FCD" w:rsidRPr="00E539E3" w:rsidP="00C2381B" w14:paraId="66E46893" w14:textId="34EBD909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7-</w:t>
      </w:r>
      <w:r w:rsidRPr="00E539E3" w:rsidR="008C660A">
        <w:rPr>
          <w:rFonts w:asciiTheme="minorBidi" w:eastAsiaTheme="minorHAnsi" w:hAnsiTheme="minorBidi" w:cstheme="minorBidi"/>
          <w:color w:val="000000"/>
        </w:rPr>
        <w:t xml:space="preserve"> </w:t>
      </w:r>
      <w:r w:rsidRPr="00E539E3" w:rsidR="008C660A">
        <w:rPr>
          <w:rFonts w:asciiTheme="minorBidi" w:eastAsiaTheme="minorHAnsi" w:hAnsiTheme="minorBidi" w:cstheme="minorBidi"/>
          <w:color w:val="000000"/>
        </w:rPr>
        <w:t>I read ( a – an – the ) Holy Quran everyday .</w:t>
      </w:r>
    </w:p>
    <w:p w:rsidR="00773FCD" w:rsidRPr="00E539E3" w:rsidP="00C2381B" w14:paraId="1977D221" w14:textId="7467DABE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0000"/>
        </w:rPr>
        <w:t>8-</w:t>
      </w:r>
      <w:r w:rsidRPr="00E539E3" w:rsidR="008C660A">
        <w:rPr>
          <w:rFonts w:asciiTheme="minorBidi" w:eastAsiaTheme="minorHAnsi" w:hAnsiTheme="minorBidi" w:cstheme="minorBidi"/>
          <w:color w:val="000000"/>
        </w:rPr>
        <w:t xml:space="preserve"> </w:t>
      </w:r>
      <w:r w:rsidRPr="00E539E3" w:rsidR="008C660A">
        <w:rPr>
          <w:rFonts w:asciiTheme="minorBidi" w:eastAsiaTheme="minorHAnsi" w:hAnsiTheme="minorBidi" w:cstheme="minorBidi"/>
          <w:color w:val="000000"/>
        </w:rPr>
        <w:t>Hameed has had the same TV ( for  - since – to )15 years.</w:t>
      </w:r>
    </w:p>
    <w:p w:rsidR="008C660A" w:rsidRPr="00E539E3" w:rsidP="008C660A" w14:paraId="27D08EB8" w14:textId="26068A2A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9-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</w:t>
      </w:r>
      <w:r w:rsidRPr="00E539E3">
        <w:rPr>
          <w:rFonts w:asciiTheme="minorBidi" w:eastAsiaTheme="minorHAnsi" w:hAnsiTheme="minorBidi" w:cstheme="minorBidi"/>
          <w:color w:val="000000"/>
        </w:rPr>
        <w:t>Omar has the ( expensive – most expensive – more expensive ) car in the city.</w:t>
      </w:r>
    </w:p>
    <w:p w:rsidR="00773FCD" w:rsidRPr="00E539E3" w:rsidP="00C2381B" w14:paraId="17E84E6A" w14:textId="1E4396C0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10-</w:t>
      </w:r>
      <w:r w:rsidRPr="00E539E3" w:rsidR="00E539E3">
        <w:rPr>
          <w:rFonts w:asciiTheme="minorBidi" w:eastAsiaTheme="minorHAnsi" w:hAnsiTheme="minorBidi" w:cstheme="minorBidi"/>
          <w:color w:val="000000"/>
        </w:rPr>
        <w:t>She has ( study – studied – studying ) English for five years.</w:t>
      </w:r>
    </w:p>
    <w:p w:rsidR="00E539E3" w:rsidRPr="00E539E3" w:rsidP="00C2381B" w14:paraId="426B85CA" w14:textId="291F5700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</w:p>
    <w:p w:rsidR="00E539E3" w:rsidRPr="00E539E3" w:rsidP="00C2381B" w14:paraId="325950E0" w14:textId="27806BDB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</w:p>
    <w:p w:rsidR="00E539E3" w:rsidRPr="00E539E3" w:rsidP="00C2381B" w14:paraId="04B6792B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</w:p>
    <w:p w:rsidR="00C2381B" w:rsidRPr="00E539E3" w:rsidP="00C2381B" w14:paraId="4324E473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b/>
          <w:bCs/>
          <w:color w:val="FF0000"/>
        </w:rPr>
      </w:pPr>
      <w:r w:rsidRPr="00E539E3">
        <w:rPr>
          <w:rFonts w:asciiTheme="minorBidi" w:eastAsiaTheme="minorHAnsi" w:hAnsiTheme="minorBidi" w:cstheme="minorBidi"/>
          <w:b/>
          <w:bCs/>
          <w:color w:val="FF0000"/>
        </w:rPr>
        <w:t>3. Do as shown between brackets.</w:t>
      </w:r>
    </w:p>
    <w:p w:rsidR="00C2381B" w:rsidRPr="00E539E3" w:rsidP="00C2381B" w14:paraId="795CF8C0" w14:textId="1A7A12A9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B050"/>
        </w:rPr>
      </w:pPr>
      <w:r w:rsidRPr="00E539E3">
        <w:rPr>
          <w:rFonts w:asciiTheme="minorBidi" w:eastAsiaTheme="minorHAnsi" w:hAnsiTheme="minorBidi" w:cstheme="minorBidi"/>
          <w:color w:val="00B050"/>
        </w:rPr>
        <w:t>A-</w:t>
      </w:r>
      <w:r w:rsidR="00E539E3">
        <w:rPr>
          <w:rFonts w:asciiTheme="minorBidi" w:eastAsiaTheme="minorHAnsi" w:hAnsiTheme="minorBidi" w:cstheme="minorBidi"/>
          <w:color w:val="00B050"/>
        </w:rPr>
        <w:t>(</w:t>
      </w:r>
      <w:r w:rsidRPr="00E539E3">
        <w:rPr>
          <w:rFonts w:asciiTheme="minorBidi" w:eastAsiaTheme="minorHAnsi" w:hAnsiTheme="minorBidi" w:cstheme="minorBidi"/>
          <w:color w:val="00B050"/>
        </w:rPr>
        <w:t>Correct</w:t>
      </w:r>
      <w:r w:rsidR="00E539E3">
        <w:rPr>
          <w:rFonts w:asciiTheme="minorBidi" w:eastAsiaTheme="minorHAnsi" w:hAnsiTheme="minorBidi" w:cstheme="minorBidi"/>
          <w:color w:val="00B050"/>
        </w:rPr>
        <w:t>)</w:t>
      </w:r>
    </w:p>
    <w:p w:rsidR="00E539E3" w:rsidRPr="00E539E3" w:rsidP="00E539E3" w14:paraId="1F68AFC2" w14:textId="77777777">
      <w:pPr>
        <w:bidi/>
        <w:spacing w:after="160" w:line="259" w:lineRule="auto"/>
        <w:ind w:left="720"/>
        <w:contextualSpacing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a-I’ve had my laptop</w:t>
      </w:r>
      <w:r w:rsidRPr="00E539E3">
        <w:rPr>
          <w:rFonts w:asciiTheme="minorBidi" w:eastAsiaTheme="minorHAnsi" w:hAnsiTheme="minorBidi" w:cstheme="minorBidi"/>
          <w:b/>
          <w:bCs/>
          <w:color w:val="000000"/>
          <w:u w:val="single"/>
        </w:rPr>
        <w:t xml:space="preserve"> for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last June</w:t>
      </w:r>
      <w:r w:rsidRPr="00E539E3">
        <w:rPr>
          <w:rFonts w:asciiTheme="minorBidi" w:eastAsiaTheme="minorHAnsi" w:hAnsiTheme="minorBidi" w:cstheme="minorBidi"/>
        </w:rPr>
        <w:t>.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………………….</w:t>
      </w:r>
    </w:p>
    <w:p w:rsidR="00C2381B" w:rsidRPr="00E539E3" w:rsidP="00E539E3" w14:paraId="24DA6B1A" w14:textId="0968A364">
      <w:pPr>
        <w:bidi/>
        <w:spacing w:after="0" w:line="259" w:lineRule="auto"/>
        <w:ind w:left="720"/>
        <w:contextualSpacing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0000"/>
        </w:rPr>
        <w:t xml:space="preserve">b-The room is </w:t>
      </w:r>
      <w:r w:rsidRPr="00E539E3">
        <w:rPr>
          <w:rFonts w:asciiTheme="minorBidi" w:eastAsiaTheme="minorHAnsi" w:hAnsiTheme="minorBidi" w:cstheme="minorBidi"/>
          <w:b/>
          <w:bCs/>
          <w:color w:val="000000"/>
          <w:u w:val="single"/>
        </w:rPr>
        <w:t>clean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by Sara ……….……..</w:t>
      </w:r>
    </w:p>
    <w:p w:rsidR="00E539E3" w:rsidRPr="00E539E3" w:rsidP="00E539E3" w14:paraId="42417411" w14:textId="3DA68705">
      <w:pPr>
        <w:bidi/>
        <w:spacing w:after="120" w:line="259" w:lineRule="auto"/>
        <w:ind w:left="-170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 xml:space="preserve">c- </w:t>
      </w:r>
      <w:r w:rsidRPr="00E539E3">
        <w:rPr>
          <w:rFonts w:asciiTheme="minorBidi" w:eastAsiaTheme="minorHAnsi" w:hAnsiTheme="minorBidi" w:cstheme="minorBidi"/>
          <w:color w:val="000000"/>
        </w:rPr>
        <w:t xml:space="preserve">He is in </w:t>
      </w:r>
      <w:r w:rsidRPr="00E539E3">
        <w:rPr>
          <w:rFonts w:asciiTheme="minorBidi" w:eastAsiaTheme="minorHAnsi" w:hAnsiTheme="minorBidi" w:cstheme="minorBidi"/>
          <w:b/>
          <w:bCs/>
          <w:color w:val="000000"/>
          <w:u w:val="single"/>
        </w:rPr>
        <w:t>the Dubai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in business . ……………</w:t>
      </w:r>
    </w:p>
    <w:p w:rsidR="00C2381B" w:rsidRPr="00E539E3" w:rsidP="00E539E3" w14:paraId="6C782813" w14:textId="391FEFBA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0000"/>
        </w:rPr>
        <w:t xml:space="preserve">d- </w:t>
      </w:r>
      <w:r w:rsidRPr="00E539E3">
        <w:rPr>
          <w:rFonts w:asciiTheme="minorBidi" w:eastAsiaTheme="minorHAnsi" w:hAnsiTheme="minorBidi" w:cstheme="minorBidi"/>
          <w:color w:val="000000"/>
        </w:rPr>
        <w:t xml:space="preserve">your grade is </w:t>
      </w:r>
      <w:r w:rsidRPr="00E539E3">
        <w:rPr>
          <w:rFonts w:asciiTheme="minorBidi" w:eastAsiaTheme="minorHAnsi" w:hAnsiTheme="minorBidi" w:cstheme="minorBidi"/>
          <w:b/>
          <w:bCs/>
          <w:color w:val="000000"/>
          <w:u w:val="single"/>
        </w:rPr>
        <w:t>bad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than me.  …………..                </w:t>
      </w:r>
    </w:p>
    <w:p w:rsidR="00E539E3" w:rsidRPr="00E539E3" w:rsidP="00E539E3" w14:paraId="6562A5E6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B050"/>
        </w:rPr>
        <w:t>2-Use (How long)</w:t>
      </w:r>
    </w:p>
    <w:p w:rsidR="00E539E3" w:rsidRPr="00E539E3" w:rsidP="00E539E3" w14:paraId="7A4D11BA" w14:textId="1362F105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0000"/>
        </w:rPr>
        <w:t>a-</w:t>
      </w:r>
      <w:r w:rsidRPr="00E539E3">
        <w:rPr>
          <w:rFonts w:asciiTheme="minorBidi" w:eastAsiaTheme="minorHAnsi" w:hAnsiTheme="minorBidi" w:cstheme="minorBidi"/>
          <w:color w:val="000000"/>
        </w:rPr>
        <w:t xml:space="preserve">They / use /  this laptop </w:t>
      </w:r>
    </w:p>
    <w:p w:rsidR="00E539E3" w:rsidRPr="00E539E3" w:rsidP="00E539E3" w14:paraId="79AE1277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……………………………………………………………………………?</w:t>
      </w:r>
    </w:p>
    <w:p w:rsidR="00E539E3" w:rsidRPr="00E539E3" w:rsidP="00E539E3" w14:paraId="26074FD9" w14:textId="2BD20F5E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B050"/>
        </w:rPr>
      </w:pPr>
      <w:r w:rsidRPr="00E539E3">
        <w:rPr>
          <w:rFonts w:asciiTheme="minorBidi" w:eastAsiaTheme="minorHAnsi" w:hAnsiTheme="minorBidi" w:cstheme="minorBidi"/>
          <w:color w:val="00B050"/>
        </w:rPr>
        <w:t>3-</w:t>
      </w:r>
      <w:r>
        <w:rPr>
          <w:rFonts w:asciiTheme="minorBidi" w:eastAsiaTheme="minorHAnsi" w:hAnsiTheme="minorBidi" w:cstheme="minorBidi"/>
          <w:color w:val="00B050"/>
        </w:rPr>
        <w:t>(</w:t>
      </w:r>
      <w:r w:rsidRPr="00E539E3">
        <w:rPr>
          <w:rFonts w:asciiTheme="minorBidi" w:eastAsiaTheme="minorHAnsi" w:hAnsiTheme="minorBidi" w:cstheme="minorBidi"/>
          <w:color w:val="00B050"/>
        </w:rPr>
        <w:t>change into passive</w:t>
      </w:r>
      <w:r>
        <w:rPr>
          <w:rFonts w:asciiTheme="minorBidi" w:eastAsiaTheme="minorHAnsi" w:hAnsiTheme="minorBidi" w:cstheme="minorBidi"/>
          <w:color w:val="00B050"/>
        </w:rPr>
        <w:t>).</w:t>
      </w:r>
    </w:p>
    <w:p w:rsidR="00E539E3" w:rsidRPr="00E539E3" w:rsidP="00E539E3" w14:paraId="5F120802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 xml:space="preserve">a- The boys broke the window.. </w:t>
      </w:r>
    </w:p>
    <w:p w:rsidR="00E539E3" w:rsidRPr="00E539E3" w:rsidP="00E539E3" w14:paraId="018F11FA" w14:textId="5173B5CB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>…………………………………………………………………………..</w:t>
      </w:r>
    </w:p>
    <w:p w:rsidR="00E539E3" w:rsidRPr="00E539E3" w:rsidP="00E539E3" w14:paraId="6D513080" w14:textId="2181D511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  <w:rtl/>
        </w:rPr>
      </w:pPr>
      <w:r w:rsidRPr="00E539E3">
        <w:rPr>
          <w:rFonts w:asciiTheme="minorBidi" w:eastAsiaTheme="minorHAnsi" w:hAnsiTheme="minorBidi" w:cstheme="minorBidi"/>
          <w:color w:val="00B050"/>
        </w:rPr>
        <w:t>4-</w:t>
      </w:r>
      <w:r>
        <w:rPr>
          <w:rFonts w:asciiTheme="minorBidi" w:eastAsiaTheme="minorHAnsi" w:hAnsiTheme="minorBidi" w:cstheme="minorBidi"/>
          <w:color w:val="00B050"/>
        </w:rPr>
        <w:t>(</w:t>
      </w:r>
      <w:r w:rsidRPr="00E539E3">
        <w:rPr>
          <w:rFonts w:asciiTheme="minorBidi" w:eastAsiaTheme="minorHAnsi" w:hAnsiTheme="minorBidi" w:cstheme="minorBidi"/>
          <w:color w:val="00B050"/>
        </w:rPr>
        <w:t xml:space="preserve">add    -er </w:t>
      </w:r>
      <w:r>
        <w:rPr>
          <w:rFonts w:asciiTheme="minorBidi" w:eastAsiaTheme="minorHAnsi" w:hAnsiTheme="minorBidi" w:cstheme="minorBidi"/>
          <w:color w:val="000000"/>
        </w:rPr>
        <w:t>)</w:t>
      </w:r>
      <w:r w:rsidRPr="00E539E3">
        <w:rPr>
          <w:rFonts w:asciiTheme="minorBidi" w:eastAsiaTheme="minorHAnsi" w:hAnsiTheme="minorBidi" w:cstheme="minorBidi"/>
          <w:color w:val="000000"/>
        </w:rPr>
        <w:t xml:space="preserve">  </w:t>
      </w:r>
    </w:p>
    <w:p w:rsidR="00E539E3" w:rsidRPr="00E539E3" w:rsidP="00E539E3" w14:paraId="0A9766D8" w14:textId="5EBE9C01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color w:val="000000" w:themeColor="text1"/>
        </w:rPr>
      </w:pPr>
      <w:r w:rsidRPr="00E539E3">
        <w:rPr>
          <w:rFonts w:asciiTheme="minorBidi" w:eastAsiaTheme="minorHAnsi" w:hAnsiTheme="minorBidi" w:cstheme="minorBidi"/>
          <w:color w:val="000000"/>
        </w:rPr>
        <w:t xml:space="preserve">a-cute ………….    b- happy…………….     </w:t>
      </w:r>
    </w:p>
    <w:p w:rsidR="00C2381B" w:rsidRPr="00E539E3" w:rsidP="00E539E3" w14:paraId="001D93E6" w14:textId="77777777">
      <w:pPr>
        <w:pBdr>
          <w:bottom w:val="single" w:sz="12" w:space="1" w:color="auto"/>
        </w:pBdr>
        <w:bidi/>
        <w:spacing w:after="160" w:line="259" w:lineRule="auto"/>
        <w:jc w:val="center"/>
        <w:rPr>
          <w:rFonts w:asciiTheme="minorBidi" w:eastAsiaTheme="minorHAnsi" w:hAnsiTheme="minorBidi" w:cstheme="minorBidi"/>
          <w:color w:val="000000" w:themeColor="text1"/>
          <w:rtl/>
        </w:rPr>
      </w:pPr>
    </w:p>
    <w:tbl>
      <w:tblPr>
        <w:tblStyle w:val="TableGrid0"/>
        <w:tblpPr w:leftFromText="180" w:rightFromText="180" w:vertAnchor="text" w:horzAnchor="page" w:tblpX="1289" w:tblpY="307"/>
        <w:bidiVisual/>
        <w:tblW w:w="0" w:type="auto"/>
        <w:tblLook w:val="04A0"/>
      </w:tblPr>
      <w:tblGrid>
        <w:gridCol w:w="4256"/>
        <w:gridCol w:w="850"/>
        <w:gridCol w:w="1559"/>
        <w:gridCol w:w="421"/>
      </w:tblGrid>
      <w:tr w14:paraId="48034515" w14:textId="77777777" w:rsidTr="00E539E3">
        <w:tblPrEx>
          <w:tblW w:w="0" w:type="auto"/>
          <w:tblLook w:val="04A0"/>
        </w:tblPrEx>
        <w:tc>
          <w:tcPr>
            <w:tcW w:w="4256" w:type="dxa"/>
          </w:tcPr>
          <w:p w:rsidR="00E539E3" w:rsidRPr="00E539E3" w:rsidP="00E539E3" w14:paraId="7F17ADEA" w14:textId="67FBEC86">
            <w:pPr>
              <w:bidi/>
              <w:spacing w:after="0" w:line="240" w:lineRule="auto"/>
              <w:jc w:val="center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  <w:color w:val="000000"/>
              </w:rPr>
              <w:t>a small mode</w:t>
            </w:r>
          </w:p>
        </w:tc>
        <w:tc>
          <w:tcPr>
            <w:tcW w:w="850" w:type="dxa"/>
          </w:tcPr>
          <w:p w:rsidR="00E539E3" w:rsidRPr="00E539E3" w:rsidP="00E539E3" w14:paraId="4A77F4B3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</w:p>
        </w:tc>
        <w:tc>
          <w:tcPr>
            <w:tcW w:w="1559" w:type="dxa"/>
          </w:tcPr>
          <w:p w:rsidR="00E539E3" w:rsidRPr="00E539E3" w:rsidP="00E539E3" w14:paraId="76F35941" w14:textId="54C29B5C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  <w:color w:val="000000"/>
              </w:rPr>
              <w:t>miniature</w:t>
            </w:r>
          </w:p>
        </w:tc>
        <w:tc>
          <w:tcPr>
            <w:tcW w:w="421" w:type="dxa"/>
          </w:tcPr>
          <w:p w:rsidR="00E539E3" w:rsidRPr="00E539E3" w:rsidP="00E539E3" w14:paraId="70B417D5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</w:rPr>
            </w:pPr>
            <w:r w:rsidRPr="00E539E3">
              <w:rPr>
                <w:rFonts w:asciiTheme="minorBidi" w:hAnsiTheme="minorBidi"/>
              </w:rPr>
              <w:t>1</w:t>
            </w:r>
          </w:p>
        </w:tc>
      </w:tr>
      <w:tr w14:paraId="1D235630" w14:textId="77777777" w:rsidTr="00E539E3">
        <w:tblPrEx>
          <w:tblW w:w="0" w:type="auto"/>
          <w:tblLook w:val="04A0"/>
        </w:tblPrEx>
        <w:tc>
          <w:tcPr>
            <w:tcW w:w="4256" w:type="dxa"/>
          </w:tcPr>
          <w:p w:rsidR="00E539E3" w:rsidRPr="00E539E3" w:rsidP="00E539E3" w14:paraId="407E1676" w14:textId="2577720B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  <w:color w:val="000000"/>
              </w:rPr>
              <w:t>actions or events in a particular order</w:t>
            </w:r>
          </w:p>
        </w:tc>
        <w:tc>
          <w:tcPr>
            <w:tcW w:w="850" w:type="dxa"/>
          </w:tcPr>
          <w:p w:rsidR="00E539E3" w:rsidRPr="00E539E3" w:rsidP="00E539E3" w14:paraId="403092EB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</w:p>
        </w:tc>
        <w:tc>
          <w:tcPr>
            <w:tcW w:w="1559" w:type="dxa"/>
          </w:tcPr>
          <w:p w:rsidR="00E539E3" w:rsidRPr="00E539E3" w:rsidP="00E539E3" w14:paraId="22812A59" w14:textId="749DC57E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  <w:color w:val="000000"/>
              </w:rPr>
              <w:t>sequence</w:t>
            </w:r>
          </w:p>
        </w:tc>
        <w:tc>
          <w:tcPr>
            <w:tcW w:w="421" w:type="dxa"/>
          </w:tcPr>
          <w:p w:rsidR="00E539E3" w:rsidRPr="00E539E3" w:rsidP="00E539E3" w14:paraId="50425E2A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</w:rPr>
            </w:pPr>
            <w:r w:rsidRPr="00E539E3">
              <w:rPr>
                <w:rFonts w:asciiTheme="minorBidi" w:hAnsiTheme="minorBidi"/>
              </w:rPr>
              <w:t>2</w:t>
            </w:r>
          </w:p>
        </w:tc>
      </w:tr>
      <w:tr w14:paraId="6F91EF31" w14:textId="77777777" w:rsidTr="00E539E3">
        <w:tblPrEx>
          <w:tblW w:w="0" w:type="auto"/>
          <w:tblLook w:val="04A0"/>
        </w:tblPrEx>
        <w:tc>
          <w:tcPr>
            <w:tcW w:w="4256" w:type="dxa"/>
          </w:tcPr>
          <w:p w:rsidR="00E539E3" w:rsidRPr="00E539E3" w:rsidP="00E539E3" w14:paraId="6FAE3C9C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</w:rPr>
              <w:t>a person who travels to a holy place</w:t>
            </w:r>
          </w:p>
        </w:tc>
        <w:tc>
          <w:tcPr>
            <w:tcW w:w="850" w:type="dxa"/>
          </w:tcPr>
          <w:p w:rsidR="00E539E3" w:rsidRPr="00E539E3" w:rsidP="00E539E3" w14:paraId="0A583053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</w:p>
        </w:tc>
        <w:tc>
          <w:tcPr>
            <w:tcW w:w="1559" w:type="dxa"/>
          </w:tcPr>
          <w:p w:rsidR="00E539E3" w:rsidRPr="00E539E3" w:rsidP="00E539E3" w14:paraId="7442992B" w14:textId="67EC32EB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  <w:color w:val="000000"/>
              </w:rPr>
              <w:t>technique</w:t>
            </w:r>
          </w:p>
        </w:tc>
        <w:tc>
          <w:tcPr>
            <w:tcW w:w="421" w:type="dxa"/>
          </w:tcPr>
          <w:p w:rsidR="00E539E3" w:rsidRPr="00E539E3" w:rsidP="00E539E3" w14:paraId="39FB0F97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</w:rPr>
            </w:pPr>
            <w:r w:rsidRPr="00E539E3">
              <w:rPr>
                <w:rFonts w:asciiTheme="minorBidi" w:hAnsiTheme="minorBidi"/>
              </w:rPr>
              <w:t>3</w:t>
            </w:r>
          </w:p>
        </w:tc>
      </w:tr>
      <w:tr w14:paraId="41959554" w14:textId="77777777" w:rsidTr="00E539E3">
        <w:tblPrEx>
          <w:tblW w:w="0" w:type="auto"/>
          <w:tblLook w:val="04A0"/>
        </w:tblPrEx>
        <w:tc>
          <w:tcPr>
            <w:tcW w:w="4256" w:type="dxa"/>
          </w:tcPr>
          <w:p w:rsidR="00E539E3" w:rsidRPr="00E539E3" w:rsidP="00E539E3" w14:paraId="4C9214C0" w14:textId="16621EB9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  <w:color w:val="000000"/>
              </w:rPr>
              <w:t>a way of doing things</w:t>
            </w:r>
          </w:p>
        </w:tc>
        <w:tc>
          <w:tcPr>
            <w:tcW w:w="850" w:type="dxa"/>
          </w:tcPr>
          <w:p w:rsidR="00E539E3" w:rsidRPr="00E539E3" w:rsidP="00E539E3" w14:paraId="1B32DD99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</w:p>
        </w:tc>
        <w:tc>
          <w:tcPr>
            <w:tcW w:w="1559" w:type="dxa"/>
          </w:tcPr>
          <w:p w:rsidR="00E539E3" w:rsidRPr="00E539E3" w:rsidP="00E539E3" w14:paraId="096BF3E1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</w:rPr>
              <w:t>pilgrim</w:t>
            </w:r>
          </w:p>
        </w:tc>
        <w:tc>
          <w:tcPr>
            <w:tcW w:w="421" w:type="dxa"/>
          </w:tcPr>
          <w:p w:rsidR="00E539E3" w:rsidRPr="00E539E3" w:rsidP="00E539E3" w14:paraId="0D77A22F" w14:textId="48C64B46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</w:rPr>
              <w:t>4</w:t>
            </w:r>
          </w:p>
        </w:tc>
      </w:tr>
      <w:tr w14:paraId="2EA50B68" w14:textId="77777777" w:rsidTr="00E539E3">
        <w:tblPrEx>
          <w:tblW w:w="0" w:type="auto"/>
          <w:tblLook w:val="04A0"/>
        </w:tblPrEx>
        <w:tc>
          <w:tcPr>
            <w:tcW w:w="4256" w:type="dxa"/>
          </w:tcPr>
          <w:p w:rsidR="00E539E3" w:rsidRPr="00E539E3" w:rsidP="00E539E3" w14:paraId="09A69825" w14:textId="4B444146">
            <w:pPr>
              <w:bidi/>
              <w:spacing w:after="0" w:line="240" w:lineRule="auto"/>
              <w:jc w:val="right"/>
              <w:rPr>
                <w:rFonts w:asciiTheme="minorBidi" w:hAnsiTheme="minorBidi"/>
                <w:color w:val="000000" w:themeColor="text1"/>
              </w:rPr>
            </w:pPr>
            <w:r w:rsidRPr="00E539E3">
              <w:rPr>
                <w:rFonts w:asciiTheme="minorBidi" w:hAnsiTheme="minorBidi"/>
              </w:rPr>
              <w:t>features</w:t>
            </w:r>
          </w:p>
        </w:tc>
        <w:tc>
          <w:tcPr>
            <w:tcW w:w="850" w:type="dxa"/>
          </w:tcPr>
          <w:p w:rsidR="00E539E3" w:rsidRPr="00E539E3" w:rsidP="00E539E3" w14:paraId="5727671B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</w:p>
        </w:tc>
        <w:tc>
          <w:tcPr>
            <w:tcW w:w="1559" w:type="dxa"/>
          </w:tcPr>
          <w:p w:rsidR="00E539E3" w:rsidRPr="00E539E3" w:rsidP="00E539E3" w14:paraId="1DAB6255" w14:textId="374B7BEB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</w:rPr>
              <w:t>getaway</w:t>
            </w:r>
          </w:p>
        </w:tc>
        <w:tc>
          <w:tcPr>
            <w:tcW w:w="421" w:type="dxa"/>
          </w:tcPr>
          <w:p w:rsidR="00E539E3" w:rsidRPr="00E539E3" w:rsidP="00E539E3" w14:paraId="52E82374" w14:textId="093CCAAE">
            <w:pPr>
              <w:bidi/>
              <w:spacing w:after="0" w:line="240" w:lineRule="auto"/>
              <w:jc w:val="right"/>
              <w:rPr>
                <w:rFonts w:asciiTheme="minorBidi" w:hAnsiTheme="minorBidi"/>
              </w:rPr>
            </w:pPr>
            <w:r w:rsidRPr="00E539E3">
              <w:rPr>
                <w:rFonts w:asciiTheme="minorBidi" w:hAnsiTheme="minorBidi"/>
              </w:rPr>
              <w:t>5</w:t>
            </w:r>
          </w:p>
        </w:tc>
      </w:tr>
      <w:tr w14:paraId="54D37CAA" w14:textId="77777777" w:rsidTr="00E539E3">
        <w:tblPrEx>
          <w:tblW w:w="0" w:type="auto"/>
          <w:tblLook w:val="04A0"/>
        </w:tblPrEx>
        <w:trPr>
          <w:trHeight w:val="378"/>
        </w:trPr>
        <w:tc>
          <w:tcPr>
            <w:tcW w:w="4256" w:type="dxa"/>
          </w:tcPr>
          <w:p w:rsidR="00E539E3" w:rsidRPr="00E539E3" w:rsidP="00E539E3" w14:paraId="4BF46078" w14:textId="506279F9">
            <w:pPr>
              <w:bidi/>
              <w:spacing w:after="0" w:line="240" w:lineRule="auto"/>
              <w:jc w:val="right"/>
              <w:rPr>
                <w:rFonts w:asciiTheme="minorBidi" w:hAnsiTheme="minorBidi"/>
                <w:color w:val="000000" w:themeColor="text1"/>
              </w:rPr>
            </w:pPr>
            <w:r w:rsidRPr="00E539E3">
              <w:rPr>
                <w:rFonts w:asciiTheme="minorBidi" w:hAnsiTheme="minorBidi"/>
              </w:rPr>
              <w:t>an entrance</w:t>
            </w:r>
          </w:p>
        </w:tc>
        <w:tc>
          <w:tcPr>
            <w:tcW w:w="850" w:type="dxa"/>
          </w:tcPr>
          <w:p w:rsidR="00E539E3" w:rsidRPr="00E539E3" w:rsidP="00E539E3" w14:paraId="7925C670" w14:textId="77777777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</w:p>
        </w:tc>
        <w:tc>
          <w:tcPr>
            <w:tcW w:w="1559" w:type="dxa"/>
          </w:tcPr>
          <w:p w:rsidR="00E539E3" w:rsidRPr="00E539E3" w:rsidP="00E539E3" w14:paraId="393AB7A4" w14:textId="66500590">
            <w:pPr>
              <w:bidi/>
              <w:spacing w:after="0" w:line="240" w:lineRule="auto"/>
              <w:jc w:val="right"/>
              <w:rPr>
                <w:rFonts w:asciiTheme="minorBidi" w:hAnsiTheme="minorBidi"/>
                <w:rtl/>
              </w:rPr>
            </w:pPr>
            <w:r w:rsidRPr="00E539E3">
              <w:rPr>
                <w:rFonts w:asciiTheme="minorBidi" w:hAnsiTheme="minorBidi"/>
              </w:rPr>
              <w:t>aspects</w:t>
            </w:r>
          </w:p>
        </w:tc>
        <w:tc>
          <w:tcPr>
            <w:tcW w:w="421" w:type="dxa"/>
          </w:tcPr>
          <w:p w:rsidR="00E539E3" w:rsidRPr="00E539E3" w:rsidP="00E539E3" w14:paraId="1CA3D949" w14:textId="174B704E">
            <w:pPr>
              <w:bidi/>
              <w:spacing w:after="0" w:line="240" w:lineRule="auto"/>
              <w:jc w:val="right"/>
              <w:rPr>
                <w:rFonts w:asciiTheme="minorBidi" w:hAnsiTheme="minorBidi"/>
              </w:rPr>
            </w:pPr>
            <w:r w:rsidRPr="00E539E3">
              <w:rPr>
                <w:rFonts w:asciiTheme="minorBidi" w:hAnsiTheme="minorBidi"/>
              </w:rPr>
              <w:t>6</w:t>
            </w:r>
          </w:p>
        </w:tc>
      </w:tr>
    </w:tbl>
    <w:p w:rsidR="00C2381B" w:rsidRPr="00E539E3" w:rsidP="00C2381B" w14:paraId="09BF9016" w14:textId="64D6044B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b/>
          <w:bCs/>
          <w:color w:val="FF0000"/>
          <w:u w:val="single"/>
        </w:rPr>
      </w:pPr>
      <w:r w:rsidRPr="00E539E3">
        <w:rPr>
          <w:rFonts w:asciiTheme="minorBidi" w:eastAsiaTheme="minorHAnsi" w:hAnsiTheme="minorBidi" w:cstheme="minorBidi"/>
          <w:b/>
          <w:bCs/>
          <w:color w:val="FF0000"/>
          <w:u w:val="single"/>
        </w:rPr>
        <w:t>4- Match</w:t>
      </w:r>
    </w:p>
    <w:p w:rsidR="00E539E3" w:rsidRPr="00E539E3" w:rsidP="00C2381B" w14:paraId="016F8F6F" w14:textId="77777777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</w:p>
    <w:p w:rsidR="00C2381B" w:rsidRPr="00E539E3" w:rsidP="00C2381B" w14:paraId="41080D01" w14:textId="77777777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</w:p>
    <w:p w:rsidR="00E539E3" w:rsidRPr="00E539E3" w:rsidP="00C2381B" w14:paraId="5248A348" w14:textId="77777777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</w:p>
    <w:p w:rsidR="00E539E3" w:rsidRPr="00E539E3" w:rsidP="00C2381B" w14:paraId="4EF267F2" w14:textId="6B8E8DC0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  <w:rtl/>
        </w:rPr>
      </w:pPr>
    </w:p>
    <w:p w:rsidR="00E539E3" w:rsidRPr="00E539E3" w:rsidP="00C2381B" w14:paraId="56E0F3DD" w14:textId="0EF83B88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  <w:rtl/>
        </w:rPr>
      </w:pPr>
    </w:p>
    <w:p w:rsidR="00C2381B" w:rsidRPr="00E539E3" w:rsidP="00C2381B" w14:paraId="6CE7C94F" w14:textId="0264B01D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1080655</wp:posOffset>
                </wp:positionH>
                <wp:positionV relativeFrom="paragraph">
                  <wp:posOffset>236913</wp:posOffset>
                </wp:positionV>
                <wp:extent cx="4094018" cy="325582"/>
                <wp:effectExtent l="0" t="0" r="20955" b="17780"/>
                <wp:wrapNone/>
                <wp:docPr id="1711330326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94018" cy="3255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9E3" w:rsidRPr="00E539E3" w:rsidP="00E539E3" w14:textId="63EEDB58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</w:pPr>
                            <w:r w:rsidRPr="00E539E3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P</w:t>
                            </w:r>
                            <w:r w:rsidRPr="00E539E3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rinter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  </w:t>
                            </w:r>
                            <w:r w:rsidRPr="00E539E3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     microwave  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   </w:t>
                            </w:r>
                            <w:r w:rsidRPr="00E539E3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oven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  </w:t>
                            </w:r>
                            <w:r w:rsidRPr="00E539E3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     camera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47" style="width:322.36pt;height:25.64pt;margin-top:18.65pt;margin-left:85.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arcsize="10923f" filled="f" fillcolor="this" stroked="t" strokecolor="black" strokeweight="1pt">
                <v:textbox>
                  <w:txbxContent>
                    <w:p w:rsidR="00E539E3" w:rsidRPr="00E539E3" w:rsidP="00E539E3" w14:paraId="13C603F4" w14:textId="63EEDB58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</w:pPr>
                      <w:r w:rsidRPr="00E539E3">
                        <w:rPr>
                          <w:rFonts w:asciiTheme="minorBidi" w:hAnsiTheme="minorBidi"/>
                          <w:color w:val="000000" w:themeColor="text1"/>
                        </w:rPr>
                        <w:t>P</w:t>
                      </w:r>
                      <w:r w:rsidRPr="00E539E3">
                        <w:rPr>
                          <w:rFonts w:asciiTheme="minorBidi" w:hAnsiTheme="minorBidi"/>
                          <w:color w:val="000000" w:themeColor="text1"/>
                        </w:rPr>
                        <w:t>rinter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 xml:space="preserve">   </w:t>
                      </w:r>
                      <w:r w:rsidRPr="00E539E3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     microwave  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 xml:space="preserve">    </w:t>
                      </w:r>
                      <w:r w:rsidRPr="00E539E3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oven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 xml:space="preserve">   </w:t>
                      </w:r>
                      <w:r w:rsidRPr="00E539E3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     camera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39E3" w:rsidR="00C2381B">
        <w:rPr>
          <w:rFonts w:asciiTheme="minorBidi" w:eastAsiaTheme="minorHAnsi" w:hAnsiTheme="minorBidi" w:cstheme="minorBidi"/>
          <w:color w:val="FF0000"/>
        </w:rPr>
        <w:t xml:space="preserve">5- </w:t>
      </w:r>
      <w:r w:rsidRPr="00E539E3" w:rsidR="00C2381B">
        <w:rPr>
          <w:rFonts w:asciiTheme="minorBidi" w:eastAsiaTheme="minorHAnsi" w:hAnsiTheme="minorBidi" w:cstheme="minorBidi"/>
          <w:b/>
          <w:bCs/>
          <w:color w:val="FF0000"/>
          <w:u w:val="single"/>
        </w:rPr>
        <w:t>Write the correct word for each picture</w:t>
      </w:r>
      <w:r w:rsidRPr="00E539E3">
        <w:rPr>
          <w:rFonts w:asciiTheme="minorBidi" w:eastAsiaTheme="minorHAnsi" w:hAnsiTheme="minorBidi" w:cstheme="minorBidi"/>
          <w:b/>
          <w:bCs/>
          <w:color w:val="FF0000"/>
          <w:u w:val="single"/>
        </w:rPr>
        <w:t>.</w:t>
      </w:r>
    </w:p>
    <w:p w:rsidR="00E539E3" w:rsidRPr="00E539E3" w:rsidP="00C2381B" w14:paraId="64C5A666" w14:textId="57FD4B83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</w:p>
    <w:p w:rsidR="00C2381B" w:rsidRPr="00E539E3" w:rsidP="00C2381B" w14:paraId="1322D5C3" w14:textId="1486C9EE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  <w:rtl/>
        </w:rPr>
      </w:pP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5283027</wp:posOffset>
            </wp:positionH>
            <wp:positionV relativeFrom="paragraph">
              <wp:posOffset>46182</wp:posOffset>
            </wp:positionV>
            <wp:extent cx="548640" cy="483235"/>
            <wp:effectExtent l="0" t="0" r="3810" b="0"/>
            <wp:wrapNone/>
            <wp:docPr id="36" name="صورة 36" descr="Microwave clipart vector illustration. Simple microwave oven flat vector  design. Stainless steel Over-the-Range microwave oven sign icon. Microwave  clipart. Household domestic and kitchen appliances 11065211 Vector Art at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5" descr="Microwave clipart vector illustration. Simple microwave oven flat vector  design. Stainless steel Over-the-Range microwave oven sign icon. Microwave  clipart. Household domestic and kitchen appliances 11065211 Vector Art at 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9" r="1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3602009</wp:posOffset>
            </wp:positionH>
            <wp:positionV relativeFrom="paragraph">
              <wp:posOffset>93287</wp:posOffset>
            </wp:positionV>
            <wp:extent cx="483870" cy="438785"/>
            <wp:effectExtent l="0" t="0" r="0" b="0"/>
            <wp:wrapNone/>
            <wp:docPr id="16" name="صورة 16" descr="Free Oven Cliparts, Download Free Oven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Free Oven Cliparts, Download Free Oven Cliparts png image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111414</wp:posOffset>
            </wp:positionV>
            <wp:extent cx="549275" cy="389255"/>
            <wp:effectExtent l="0" t="0" r="3175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443404</wp:posOffset>
            </wp:positionH>
            <wp:positionV relativeFrom="paragraph">
              <wp:posOffset>101600</wp:posOffset>
            </wp:positionV>
            <wp:extent cx="519629" cy="428130"/>
            <wp:effectExtent l="0" t="0" r="0" b="0"/>
            <wp:wrapNone/>
            <wp:docPr id="41469793" name="صورة 9" descr="Free Printer Cliparts, Download Free Printer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9793" name="Picture 5" descr="Free Printer Cliparts, Download Free Printer Cliparts p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9" cy="4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81B" w:rsidRPr="00E539E3" w:rsidP="00C2381B" w14:paraId="3A6F4945" w14:textId="18A07575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color w:val="00B050"/>
        </w:rPr>
      </w:pPr>
      <w:r w:rsidRPr="00E539E3">
        <w:rPr>
          <w:rFonts w:asciiTheme="minorBidi" w:eastAsiaTheme="minorHAnsi" w:hAnsiTheme="minorBidi" w:cstheme="minorBidi"/>
          <w:color w:val="00B050"/>
          <w:rtl/>
        </w:rPr>
        <w:t xml:space="preserve">   </w:t>
      </w:r>
      <w:r w:rsidRPr="00E539E3">
        <w:rPr>
          <w:rFonts w:asciiTheme="minorBidi" w:eastAsiaTheme="minorHAnsi" w:hAnsiTheme="minorBidi" w:cstheme="minorBidi"/>
          <w:color w:val="00B050"/>
        </w:rPr>
        <w:t xml:space="preserve">    </w:t>
      </w:r>
    </w:p>
    <w:p w:rsidR="00C2381B" w:rsidRPr="00E539E3" w:rsidP="00C2381B" w14:paraId="5A5AB514" w14:textId="734DA07E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4993697</wp:posOffset>
                </wp:positionH>
                <wp:positionV relativeFrom="paragraph">
                  <wp:posOffset>123017</wp:posOffset>
                </wp:positionV>
                <wp:extent cx="1336236" cy="359947"/>
                <wp:effectExtent l="0" t="0" r="0" b="2540"/>
                <wp:wrapNone/>
                <wp:docPr id="35707279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9E3" w:rsidRPr="00A1583D" w:rsidP="00E539E3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48" type="#_x0000_t202" style="width:105.22pt;height:28.34pt;margin-top:9.69pt;margin-left:393.2pt;flip:y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19680" filled="f" fillcolor="this" stroked="f" strokecolor="#34497d" strokeweight="1pt">
                <v:textbox>
                  <w:txbxContent>
                    <w:p w:rsidR="00E539E3" w:rsidRPr="00A1583D" w:rsidP="00E539E3" w14:paraId="21777F92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3130839</wp:posOffset>
                </wp:positionH>
                <wp:positionV relativeFrom="paragraph">
                  <wp:posOffset>164869</wp:posOffset>
                </wp:positionV>
                <wp:extent cx="1336236" cy="359947"/>
                <wp:effectExtent l="0" t="0" r="0" b="254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9E3" w:rsidRPr="00A1583D" w:rsidP="00E539E3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49" type="#_x0000_t202" style="width:105.22pt;height:28.34pt;margin-top:12.98pt;margin-left:246.52pt;flip:y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21728" filled="f" fillcolor="this" stroked="f" strokecolor="#34497d" strokeweight="1pt">
                <v:textbox>
                  <w:txbxContent>
                    <w:p w:rsidR="00E539E3" w:rsidRPr="00A1583D" w:rsidP="00E539E3" w14:paraId="5B5C73BC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182707</wp:posOffset>
                </wp:positionV>
                <wp:extent cx="1336236" cy="359947"/>
                <wp:effectExtent l="0" t="0" r="0" b="254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9E3" w:rsidRPr="00A1583D" w:rsidP="00E539E3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0" type="#_x0000_t202" style="width:105.22pt;height:28.34pt;margin-top:14.39pt;margin-left:0;flip: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rotation:180;v-text-anchor:middle;z-index:251715584" filled="f" fillcolor="this" stroked="f" strokecolor="#34497d" strokeweight="1pt">
                <v:textbox>
                  <w:txbxContent>
                    <w:p w:rsidR="00E539E3" w:rsidRPr="00A1583D" w:rsidP="00E539E3" w14:paraId="7776CB3C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1481974</wp:posOffset>
                </wp:positionH>
                <wp:positionV relativeFrom="paragraph">
                  <wp:posOffset>206606</wp:posOffset>
                </wp:positionV>
                <wp:extent cx="1336236" cy="359947"/>
                <wp:effectExtent l="0" t="0" r="0" b="25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9E3" w:rsidRPr="00A1583D" w:rsidP="00E539E3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51" type="#_x0000_t202" style="width:105.22pt;height:28.34pt;margin-top:16.27pt;margin-left:116.69pt;flip:y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17632" filled="f" fillcolor="this" stroked="f" strokecolor="#34497d" strokeweight="1pt">
                <v:textbox>
                  <w:txbxContent>
                    <w:p w:rsidR="00E539E3" w:rsidRPr="00A1583D" w:rsidP="00E539E3" w14:paraId="26246076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81B" w:rsidRPr="00E539E3" w:rsidP="00C2381B" w14:paraId="64E1B860" w14:textId="090B23E8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</w:p>
    <w:p w:rsidR="00C2381B" w:rsidRPr="00E539E3" w:rsidP="00C2381B" w14:paraId="426B1B3C" w14:textId="77777777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</w:p>
    <w:p w:rsidR="00C2381B" w:rsidRPr="00E539E3" w:rsidP="00C2381B" w14:paraId="220096E7" w14:textId="2CCDCA49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FF0000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2520315</wp:posOffset>
            </wp:positionH>
            <wp:positionV relativeFrom="paragraph">
              <wp:posOffset>1154</wp:posOffset>
            </wp:positionV>
            <wp:extent cx="1307465" cy="663575"/>
            <wp:effectExtent l="0" t="0" r="6985" b="3175"/>
            <wp:wrapNone/>
            <wp:docPr id="584480851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80851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81B" w:rsidRPr="00E539E3" w:rsidP="00C2381B" w14:paraId="0BA9E80C" w14:textId="77777777">
      <w:pPr>
        <w:bidi/>
        <w:spacing w:after="160" w:line="259" w:lineRule="auto"/>
        <w:rPr>
          <w:rFonts w:asciiTheme="minorBidi" w:eastAsiaTheme="minorHAnsi" w:hAnsiTheme="minorBidi" w:cstheme="minorBidi"/>
          <w:color w:val="FF0000"/>
          <w:rtl/>
        </w:rPr>
      </w:pPr>
    </w:p>
    <w:p w:rsidR="00C2381B" w:rsidRPr="00E539E3" w:rsidP="00C2381B" w14:paraId="143D0B8F" w14:textId="187FE374">
      <w:pPr>
        <w:bidi/>
        <w:spacing w:after="160" w:line="259" w:lineRule="auto"/>
        <w:ind w:left="360"/>
        <w:jc w:val="right"/>
        <w:rPr>
          <w:rFonts w:asciiTheme="minorBidi" w:eastAsiaTheme="minorHAnsi" w:hAnsiTheme="minorBidi" w:cstheme="minorBidi"/>
          <w:color w:val="9D90A0" w:themeColor="accent6"/>
        </w:rPr>
      </w:pPr>
    </w:p>
    <w:p w:rsidR="00C14955" w:rsidRPr="00E539E3" w14:paraId="4886DC69" w14:textId="7D458E7C">
      <w:pPr>
        <w:bidi/>
        <w:spacing w:after="160" w:line="259" w:lineRule="auto"/>
        <w:rPr>
          <w:rFonts w:asciiTheme="minorBidi" w:eastAsiaTheme="minorHAnsi" w:hAnsiTheme="minorBidi" w:cstheme="minorBidi"/>
        </w:rPr>
        <w:sectPr w:rsidSect="00E539E3">
          <w:pgSz w:w="12240" w:h="15840" w:code="1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1869671</wp:posOffset>
                </wp:positionH>
                <wp:positionV relativeFrom="paragraph">
                  <wp:posOffset>90690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81B" w:rsidRPr="00EE5912" w:rsidP="00C2381B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:rsidR="00C2381B" w:rsidRPr="00EE5912" w:rsidP="00C2381B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2381B" w:rsidRPr="00EE5912" w:rsidP="00C2381B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52" type="#_x0000_t202" style="width:217.5pt;height:24.6pt;margin-top:7.14pt;margin-left:147.22pt;mso-height-percent:0;mso-height-relative:margin;mso-position-horizontal-relative:margin;mso-wrap-distance-bottom:0;mso-wrap-distance-left:9pt;mso-wrap-distance-right:9pt;mso-wrap-distance-top:0;position:absolute;v-text-anchor:middle;z-index:251707392" filled="f" fillcolor="this" stroked="t" strokecolor="#080808" strokeweight="1pt">
                <v:textbox>
                  <w:txbxContent>
                    <w:p w:rsidR="00C2381B" w:rsidRPr="00EE5912" w:rsidP="00C2381B" w14:paraId="3F155F52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:rsidR="00C2381B" w:rsidRPr="00EE5912" w:rsidP="00C2381B" w14:paraId="31F6B2C5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C2381B" w:rsidRPr="00EE5912" w:rsidP="00C2381B" w14:paraId="6034EB35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A50" w:rsidRPr="00711A50" w:rsidP="007F273B" w14:paraId="015FBA20" w14:textId="68760E4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hAnsi="Comic Sans MS"/>
          <w:b/>
          <w:bCs/>
          <w:color w:val="0070C0"/>
          <w:sz w:val="24"/>
          <w:szCs w:val="24"/>
          <w:rtl/>
        </w:rPr>
      </w:pPr>
      <w:r w:rsidRPr="00711A50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4244340</wp:posOffset>
                </wp:positionH>
                <wp:positionV relativeFrom="paragraph">
                  <wp:posOffset>157479</wp:posOffset>
                </wp:positionV>
                <wp:extent cx="2828925" cy="1000125"/>
                <wp:effectExtent l="0" t="0" r="0" b="0"/>
                <wp:wrapNone/>
                <wp:docPr id="709572566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8925" cy="100012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11A50" w:rsidRPr="00711A50" w:rsidP="00711A50" w14:textId="7777777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711A50" w:rsidRPr="00711A50" w:rsidP="00711A50" w14:textId="7777777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711A50" w:rsidRPr="00711A50" w:rsidP="00711A50" w14:textId="7539B0A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………… Education Directorate</w:t>
                            </w:r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............</w:t>
                            </w:r>
                          </w:p>
                          <w:p w:rsidR="00711A50" w:rsidRPr="00711A50" w:rsidP="00711A50" w14:textId="1C0AAE3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…………..</w:t>
                            </w: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……………….. </w:t>
                            </w: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Intermediate School</w:t>
                            </w:r>
                          </w:p>
                          <w:p w:rsidR="00711A50" w:rsidP="00711A50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53" style="width:222.75pt;height:78.75pt;margin-top:12.4pt;margin-left:334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3776" arcsize="10923f" filled="f" fillcolor="this" stroked="f" strokeweight="0.25pt">
                <v:textbox>
                  <w:txbxContent>
                    <w:p w:rsidR="00711A50" w:rsidRPr="00711A50" w:rsidP="00711A50" w14:paraId="17CAB9E3" w14:textId="7777777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711A50" w:rsidRPr="00711A50" w:rsidP="00711A50" w14:paraId="5749E526" w14:textId="7777777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Ministry of Education</w:t>
                      </w:r>
                    </w:p>
                    <w:p w:rsidR="00711A50" w:rsidRPr="00711A50" w:rsidP="00711A50" w14:paraId="48E8B8AC" w14:textId="7539B0A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………… Education Directorate</w:t>
                      </w:r>
                      <w:r>
                        <w:rPr>
                          <w:rFonts w:ascii="Century Gothic" w:hAnsi="Century Gothic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............</w:t>
                      </w:r>
                    </w:p>
                    <w:p w:rsidR="00711A50" w:rsidRPr="00711A50" w:rsidP="00711A50" w14:paraId="23017E78" w14:textId="1C0AAE3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6"/>
                          <w:szCs w:val="16"/>
                        </w:rPr>
                        <w:t>…………..</w:t>
                      </w: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……………….. </w:t>
                      </w: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Intermediate School</w:t>
                      </w:r>
                    </w:p>
                    <w:p w:rsidR="00711A50" w:rsidP="00711A50" w14:paraId="0B5D8F3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Calibri" w:hAnsi="Comic Sans MS" w:cs="Arial" w:hint="cs"/>
          <w:b/>
          <w:bCs/>
          <w:noProof/>
          <w:color w:val="0070C0"/>
          <w:kern w:val="0"/>
          <w:sz w:val="28"/>
          <w:szCs w:val="28"/>
          <w:rtl/>
          <w:lang w:val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157480</wp:posOffset>
            </wp:positionV>
            <wp:extent cx="1276350" cy="647700"/>
            <wp:effectExtent l="0" t="0" r="0" b="0"/>
            <wp:wrapNone/>
            <wp:docPr id="112771089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1089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Arial"/>
          <w:b/>
          <w:bCs/>
          <w:noProof/>
          <w:color w:val="0070C0"/>
          <w:kern w:val="0"/>
          <w:sz w:val="44"/>
          <w:szCs w:val="44"/>
          <w:rtl/>
          <w:lang w:val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2767964</wp:posOffset>
            </wp:positionH>
            <wp:positionV relativeFrom="paragraph">
              <wp:posOffset>109855</wp:posOffset>
            </wp:positionV>
            <wp:extent cx="1343025" cy="790575"/>
            <wp:effectExtent l="0" t="0" r="9525" b="9525"/>
            <wp:wrapNone/>
            <wp:docPr id="1046316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16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asciiTheme="minorHAnsi" w:eastAsiaTheme="minorHAnsi" w:hAnsiTheme="minorHAnsi" w:cstheme="minorBidi"/>
          <w:kern w:val="2"/>
          <w14:ligatures w14:val="standardContextual"/>
        </w:rPr>
        <w:tab/>
      </w:r>
      <w:r>
        <w:rPr>
          <w:rFonts w:ascii="Comic Sans MS" w:hAnsi="Comic Sans MS" w:hint="cs"/>
          <w:b/>
          <w:bCs/>
          <w:color w:val="0070C0"/>
          <w:sz w:val="44"/>
          <w:szCs w:val="44"/>
          <w:rtl/>
        </w:rPr>
        <w:t xml:space="preserve">                                     </w:t>
      </w:r>
    </w:p>
    <w:tbl>
      <w:tblPr>
        <w:tblStyle w:val="TableNormal"/>
        <w:tblpPr w:leftFromText="180" w:rightFromText="180" w:vertAnchor="text" w:horzAnchor="margin" w:tblpY="7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</w:tblGrid>
      <w:tr w14:paraId="6F25E9B9" w14:textId="77777777" w:rsidTr="00711A5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817" w:type="dxa"/>
            <w:shd w:val="clear" w:color="auto" w:fill="auto"/>
          </w:tcPr>
          <w:p w:rsidR="00711A50" w:rsidRPr="00711A50" w:rsidP="00711A50" w14:paraId="7D20D204" w14:textId="77777777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8"/>
                <w:szCs w:val="28"/>
              </w:rPr>
            </w:pPr>
            <w:bookmarkStart w:id="0" w:name="_Hlk153311353"/>
          </w:p>
        </w:tc>
      </w:tr>
      <w:tr w14:paraId="1A46D500" w14:textId="77777777" w:rsidTr="00711A50">
        <w:tblPrEx>
          <w:tblW w:w="0" w:type="auto"/>
          <w:tblLook w:val="04A0"/>
        </w:tblPrEx>
        <w:tc>
          <w:tcPr>
            <w:tcW w:w="817" w:type="dxa"/>
            <w:shd w:val="clear" w:color="auto" w:fill="auto"/>
          </w:tcPr>
          <w:p w:rsidR="00711A50" w:rsidRPr="00711A50" w:rsidP="00711A50" w14:paraId="1C844B3B" w14:textId="77777777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FF0000"/>
                <w:sz w:val="28"/>
                <w:szCs w:val="28"/>
              </w:rPr>
            </w:pPr>
            <w:r w:rsidRPr="00711A50">
              <w:rPr>
                <w:rFonts w:ascii="Arial" w:eastAsia="Times New Roman" w:hAnsi="Arial"/>
                <w:b/>
                <w:bCs/>
                <w:color w:val="FF0000"/>
                <w:sz w:val="28"/>
                <w:szCs w:val="28"/>
              </w:rPr>
              <w:t>20</w:t>
            </w:r>
          </w:p>
        </w:tc>
      </w:tr>
    </w:tbl>
    <w:bookmarkEnd w:id="0"/>
    <w:p w:rsidR="00711A50" w:rsidRPr="00711A50" w:rsidP="007F273B" w14:paraId="122DC830" w14:textId="1D73399D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hAnsi="Comic Sans MS"/>
          <w:b/>
          <w:bCs/>
          <w:color w:val="0070C0"/>
          <w:sz w:val="28"/>
          <w:szCs w:val="28"/>
        </w:rPr>
      </w:pPr>
      <w:r>
        <w:rPr>
          <w:rFonts w:ascii="Comic Sans MS" w:hAnsi="Comic Sans MS" w:hint="cs"/>
          <w:b/>
          <w:bCs/>
          <w:color w:val="0070C0"/>
          <w:sz w:val="28"/>
          <w:szCs w:val="28"/>
          <w:rtl/>
        </w:rPr>
        <w:t xml:space="preserve">                                                                                                                              </w:t>
      </w:r>
      <w:r>
        <w:rPr>
          <w:rFonts w:ascii="Comic Sans MS" w:hAnsi="Comic Sans MS"/>
          <w:b/>
          <w:bCs/>
          <w:color w:val="0070C0"/>
          <w:sz w:val="28"/>
          <w:szCs w:val="28"/>
        </w:rPr>
        <w:t xml:space="preserve">Total                                                                                       </w:t>
      </w:r>
    </w:p>
    <w:p w:rsidR="00711A50" w:rsidP="007F273B" w14:paraId="354CFCCB" w14:textId="4BA7957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hAnsi="Comic Sans MS"/>
          <w:b/>
          <w:bCs/>
          <w:color w:val="0070C0"/>
          <w:sz w:val="44"/>
          <w:szCs w:val="44"/>
          <w:rtl/>
        </w:rPr>
      </w:pPr>
    </w:p>
    <w:p w:rsidR="00711A50" w:rsidRPr="00711A50" w:rsidP="007F273B" w14:paraId="4F79376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hAnsi="Comic Sans MS"/>
          <w:b/>
          <w:bCs/>
          <w:color w:val="0070C0"/>
          <w:sz w:val="4"/>
          <w:szCs w:val="4"/>
          <w:rtl/>
        </w:rPr>
      </w:pPr>
    </w:p>
    <w:p w:rsidR="00711A50" w:rsidRPr="00711A50" w:rsidP="00711A50" w14:paraId="2EEBA1A4" w14:textId="238DEA4C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  <w:rtl/>
        </w:rPr>
      </w:pPr>
      <w:r w:rsidRPr="00711A50">
        <w:rPr>
          <w:rFonts w:ascii="Comic Sans MS" w:hAnsi="Comic Sans MS"/>
          <w:b/>
          <w:bCs/>
          <w:color w:val="002060"/>
          <w:sz w:val="28"/>
          <w:szCs w:val="28"/>
        </w:rPr>
        <w:t>Midterm Test</w:t>
      </w:r>
      <w:r>
        <w:rPr>
          <w:rFonts w:ascii="Comic Sans MS" w:hAnsi="Comic Sans MS"/>
          <w:b/>
          <w:bCs/>
          <w:color w:val="002060"/>
          <w:sz w:val="28"/>
          <w:szCs w:val="28"/>
        </w:rPr>
        <w:t xml:space="preserve">          </w:t>
      </w:r>
      <w:r w:rsidRPr="00711A50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</w:p>
    <w:tbl>
      <w:tblPr>
        <w:tblStyle w:val="ListTable3Accent6"/>
        <w:tblpPr w:leftFromText="180" w:rightFromText="180" w:vertAnchor="text" w:horzAnchor="margin" w:tblpY="95"/>
        <w:bidiVisual/>
        <w:tblW w:w="0" w:type="auto"/>
        <w:shd w:val="clear" w:color="auto" w:fill="FFC000"/>
        <w:tblLook w:val="04A0"/>
      </w:tblPr>
      <w:tblGrid>
        <w:gridCol w:w="10906"/>
      </w:tblGrid>
      <w:tr w14:paraId="3446BA40" w14:textId="77777777" w:rsidTr="00414DB0">
        <w:tblPrEx>
          <w:tblW w:w="0" w:type="auto"/>
          <w:shd w:val="clear" w:color="auto" w:fill="FFC000"/>
          <w:tblLook w:val="04A0"/>
        </w:tblPrEx>
        <w:tc>
          <w:tcPr>
            <w:tcW w:w="10906" w:type="dxa"/>
            <w:shd w:val="clear" w:color="auto" w:fill="FFC000"/>
          </w:tcPr>
          <w:p w:rsidR="00711A50" w:rsidRPr="00234367" w:rsidP="00711A50" w14:paraId="3F54D39B" w14:textId="32839012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omic Sans MS" w:hAnsi="Comic Sans MS"/>
                <w:sz w:val="2"/>
                <w:szCs w:val="2"/>
                <w:rtl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Third</w:t>
            </w:r>
            <w:r w:rsidRPr="00711A50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Intermediate Grade</w:t>
            </w:r>
          </w:p>
        </w:tc>
      </w:tr>
    </w:tbl>
    <w:p w:rsidR="00E75927" w:rsidRPr="007F273B" w:rsidP="007F273B" w14:paraId="46A12596" w14:textId="297638BA">
      <w:pPr>
        <w:tabs>
          <w:tab w:val="center" w:pos="5670"/>
        </w:tabs>
        <w:bidi/>
        <w:rPr>
          <w:kern w:val="2"/>
          <w:sz w:val="2"/>
          <w:szCs w:val="2"/>
          <w:rtl/>
          <w14:ligatures w14:val="standardContextual"/>
        </w:rPr>
      </w:pPr>
    </w:p>
    <w:p w:rsidR="007F273B" w:rsidRPr="007F273B" w:rsidP="007F273B" w14:paraId="4BCD341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hAnsi="Arial Black"/>
          <w:b/>
          <w:bCs/>
          <w:color w:val="FF0000"/>
          <w:sz w:val="2"/>
          <w:szCs w:val="2"/>
        </w:rPr>
      </w:pPr>
      <w:r>
        <w:rPr>
          <w:rFonts w:asciiTheme="minorHAnsi" w:eastAsiaTheme="minorHAnsi" w:hAnsiTheme="minorHAnsi" w:cstheme="minorBidi" w:hint="cs"/>
          <w:kern w:val="2"/>
          <w:rtl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/>
          <w:kern w:val="2"/>
          <w:sz w:val="2"/>
          <w:szCs w:val="2"/>
          <w:rtl/>
          <w14:ligatures w14:val="standardContextual"/>
        </w:rPr>
        <w:tab/>
      </w:r>
    </w:p>
    <w:p w:rsidR="007F273B" w:rsidRPr="007F273B" w:rsidP="007F273B" w14:paraId="1A5491FB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hAnsi="Arial Black"/>
          <w:b/>
          <w:bCs/>
          <w:color w:val="FF0000"/>
          <w:sz w:val="2"/>
          <w:szCs w:val="2"/>
        </w:rPr>
      </w:pPr>
    </w:p>
    <w:p w:rsidR="007F273B" w:rsidRPr="007F273B" w:rsidP="007F273B" w14:paraId="39710E12" w14:textId="279D1DB4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hAnsi="Arial Black"/>
          <w:b/>
          <w:bCs/>
          <w:color w:val="FF0000"/>
          <w:sz w:val="2"/>
          <w:szCs w:val="2"/>
        </w:rPr>
      </w:pPr>
    </w:p>
    <w:p w:rsidR="007F273B" w:rsidRPr="007F273B" w:rsidP="007F273B" w14:paraId="3F25119F" w14:textId="222E3B5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hAnsi="Comic Sans MS"/>
          <w:b/>
          <w:bCs/>
          <w:color w:val="FF0000"/>
          <w:sz w:val="12"/>
          <w:szCs w:val="12"/>
          <w:rtl/>
        </w:rPr>
      </w:pPr>
    </w:p>
    <w:p w:rsidR="007F273B" w:rsidRPr="007F273B" w:rsidP="007F273B" w14:paraId="08DAA2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hAnsi="Comic Sans MS"/>
          <w:b/>
          <w:bCs/>
          <w:color w:val="FF0000"/>
          <w:sz w:val="2"/>
          <w:szCs w:val="2"/>
          <w:rtl/>
        </w:rPr>
      </w:pPr>
    </w:p>
    <w:p w:rsidR="00370EFE" w:rsidRPr="007F273B" w:rsidP="007F273B" w14:paraId="3E1FBE4A" w14:textId="3EAC0C28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rtl/>
        </w:rPr>
      </w:pPr>
      <w:r w:rsidRPr="007F273B">
        <w:rPr>
          <w:rFonts w:ascii="Comic Sans MS" w:hAnsi="Comic Sans MS"/>
          <w:b/>
          <w:bCs/>
          <w:sz w:val="24"/>
          <w:szCs w:val="24"/>
        </w:rPr>
        <w:t>Name …………………………………                                           Class ………………………………</w:t>
      </w:r>
    </w:p>
    <w:p w:rsidR="00E75927" w:rsidP="00E75927" w14:paraId="38BEBB74" w14:textId="17ACDD49">
      <w:pPr>
        <w:tabs>
          <w:tab w:val="left" w:pos="2118"/>
        </w:tabs>
        <w:bidi/>
        <w:rPr>
          <w:kern w:val="2"/>
          <w:rtl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206375</wp:posOffset>
                </wp:positionV>
                <wp:extent cx="681990" cy="311785"/>
                <wp:effectExtent l="11430" t="10795" r="11430" b="10795"/>
                <wp:wrapNone/>
                <wp:docPr id="16880591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1543" w:rsidRPr="00705C03" w:rsidP="00C41543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54" type="#_x0000_t202" style="width:53.7pt;height:24.55pt;margin-top:16.25pt;margin-left:491.25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25pt">
                <v:textbox>
                  <w:txbxContent>
                    <w:p w:rsidR="00C41543" w:rsidRPr="00705C03" w:rsidP="00C41543" w14:paraId="01895F6D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34367" w:rsidR="00234367">
        <w:rPr>
          <w:rFonts w:ascii="Arial" w:eastAsia="Times New Roman" w:hAnsi="Arial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215265</wp:posOffset>
                </wp:positionV>
                <wp:extent cx="185737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367" w:rsidRPr="00C65E30" w:rsidP="0023436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Comprehension</w:t>
                            </w:r>
                          </w:p>
                          <w:p w:rsidR="00234367" w:rsidRPr="00F7155F" w:rsidP="0023436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5" type="#_x0000_t202" style="width:146.25pt;height:24.55pt;margin-top:16.95pt;margin-left:209pt;mso-height-percent:0;mso-height-relative:margin;mso-width-percent:0;mso-width-relative:margin;mso-wrap-distance-bottom:0;mso-wrap-distance-left:9pt;mso-wrap-distance-right:9pt;mso-wrap-distance-top:0;position:absolute;v-text-anchor:top;z-index:251727872" fillcolor="white" stroked="t" strokecolor="black" strokeweight="1pt">
                <v:textbox>
                  <w:txbxContent>
                    <w:p w:rsidR="00234367" w:rsidRPr="00C65E30" w:rsidP="00234367" w14:paraId="36CB4A8F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Comprehension</w:t>
                      </w:r>
                    </w:p>
                    <w:p w:rsidR="00234367" w:rsidRPr="00F7155F" w:rsidP="00234367" w14:paraId="2FF82E23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73B">
        <w:rPr>
          <w:rFonts w:asciiTheme="minorHAnsi" w:eastAsiaTheme="minorHAnsi" w:hAnsiTheme="minorHAnsi" w:cstheme="minorBidi" w:hint="cs"/>
          <w:kern w:val="2"/>
          <w:rtl/>
          <w14:ligatures w14:val="standardContextual"/>
        </w:rPr>
        <w:t xml:space="preserve">     __________________________________________________________________________________________</w:t>
      </w:r>
    </w:p>
    <w:p w:rsidR="00234367" w:rsidRPr="00234367" w:rsidP="00234367" w14:paraId="5F0EB48D" w14:textId="5CE6A74B">
      <w:pPr>
        <w:bidi w:val="0"/>
        <w:spacing w:after="0" w:line="240" w:lineRule="auto"/>
        <w:jc w:val="center"/>
        <w:rPr>
          <w:rFonts w:ascii="Arial" w:eastAsia="Times New Roman" w:hAnsi="Arial"/>
          <w:b/>
          <w:bCs/>
          <w:color w:val="FF0000"/>
          <w:sz w:val="24"/>
          <w:szCs w:val="24"/>
          <w:u w:val="single"/>
        </w:rPr>
      </w:pPr>
    </w:p>
    <w:p w:rsidR="00234367" w:rsidRPr="00234367" w:rsidP="00234367" w14:paraId="1D422597" w14:textId="77777777">
      <w:pPr>
        <w:bidi w:val="0"/>
        <w:spacing w:after="0" w:line="240" w:lineRule="auto"/>
        <w:rPr>
          <w:rFonts w:ascii="Arial" w:eastAsia="Times New Roman" w:hAnsi="Arial"/>
          <w:b/>
          <w:bCs/>
          <w:color w:val="000000"/>
          <w:sz w:val="10"/>
          <w:szCs w:val="10"/>
          <w:u w:val="single"/>
        </w:rPr>
      </w:pPr>
    </w:p>
    <w:p w:rsidR="00234367" w:rsidRPr="00234367" w:rsidP="00234367" w14:paraId="0DA8C5EF" w14:textId="77777777">
      <w:pPr>
        <w:bidi w:val="0"/>
        <w:spacing w:after="0" w:line="240" w:lineRule="auto"/>
        <w:rPr>
          <w:rFonts w:ascii="Arial" w:eastAsia="Times New Roman" w:hAnsi="Arial"/>
          <w:b/>
          <w:bCs/>
          <w:color w:val="000000"/>
          <w:sz w:val="10"/>
          <w:szCs w:val="10"/>
          <w:u w:val="single"/>
        </w:rPr>
      </w:pPr>
    </w:p>
    <w:p w:rsidR="00234367" w:rsidRPr="00234367" w:rsidP="00234367" w14:paraId="1EBE1E85" w14:textId="77777777">
      <w:pPr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0"/>
          <w:szCs w:val="20"/>
          <w:u w:val="single"/>
        </w:rPr>
      </w:pP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Read the following then answer the questions:</w:t>
      </w:r>
    </w:p>
    <w:p w:rsidR="00234367" w:rsidRPr="00234367" w:rsidP="00234367" w14:paraId="7EA58CBC" w14:textId="77777777">
      <w:pPr>
        <w:bidi w:val="0"/>
        <w:spacing w:after="0" w:line="240" w:lineRule="auto"/>
        <w:rPr>
          <w:rFonts w:ascii="Arial" w:eastAsia="Times New Roman" w:hAnsi="Arial"/>
          <w:b/>
          <w:bCs/>
          <w:color w:val="FF0000"/>
          <w:sz w:val="4"/>
          <w:szCs w:val="4"/>
          <w:u w:val="single"/>
        </w:rPr>
      </w:pPr>
    </w:p>
    <w:p w:rsidR="00234367" w:rsidRPr="00414DB0" w:rsidP="00414DB0" w14:paraId="30A9570C" w14:textId="03AB2AA3">
      <w:pPr>
        <w:bidi w:val="0"/>
        <w:spacing w:after="0" w:line="240" w:lineRule="auto"/>
        <w:ind w:left="360"/>
        <w:rPr>
          <w:rFonts w:ascii="Comic Sans MS" w:eastAsia="Times New Roman" w:hAnsi="Comic Sans MS"/>
          <w:color w:val="000000"/>
          <w:sz w:val="24"/>
          <w:szCs w:val="24"/>
        </w:rPr>
      </w:pPr>
      <w:r w:rsidRPr="00414DB0">
        <w:rPr>
          <w:rFonts w:ascii="Comic Sans MS" w:eastAsia="Times New Roman" w:hAnsi="Comic Sans MS"/>
          <w:color w:val="000000"/>
          <w:sz w:val="2"/>
          <w:szCs w:val="2"/>
        </w:rPr>
        <w:t xml:space="preserve">    </w:t>
      </w:r>
      <w:r w:rsidRPr="00414DB0" w:rsidR="00414DB0">
        <w:rPr>
          <w:rFonts w:ascii="Comic Sans MS" w:eastAsia="Times New Roman" w:hAnsi="Comic Sans MS"/>
          <w:color w:val="000000"/>
          <w:sz w:val="2"/>
          <w:szCs w:val="2"/>
        </w:rPr>
        <w:br/>
      </w:r>
      <w:r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  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Saad is interested in Geography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books.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He has already read many books about India,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br/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Indonesia,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Bangladesh and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Japan.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Saad visits the school library almost every day where he can read a lot of Geography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books.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Last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week,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Saad wrote a very good note in the school Magazine and the headmaster was happy to read that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note.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 xml:space="preserve"> He gave him some books as a </w:t>
      </w:r>
      <w:r w:rsidRPr="00414DB0" w:rsidR="00414DB0">
        <w:rPr>
          <w:rFonts w:ascii="Comic Sans MS" w:eastAsia="Times New Roman" w:hAnsi="Comic Sans MS"/>
          <w:color w:val="000000"/>
          <w:sz w:val="24"/>
          <w:szCs w:val="24"/>
        </w:rPr>
        <w:t>present</w:t>
      </w:r>
      <w:r w:rsidRPr="00414DB0" w:rsidR="00414DB0">
        <w:rPr>
          <w:rFonts w:ascii="Arial" w:eastAsia="Times New Roman" w:hAnsi="Arial"/>
          <w:color w:val="000000"/>
          <w:sz w:val="12"/>
          <w:szCs w:val="12"/>
          <w:u w:val="single"/>
        </w:rPr>
        <w:t xml:space="preserve">. </w:t>
      </w:r>
    </w:p>
    <w:p w:rsidR="00234367" w:rsidRPr="00234367" w:rsidP="00234367" w14:paraId="6B7D27F2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</w:pPr>
      <w:bookmarkStart w:id="1" w:name="_Hlk153398106"/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A- Put (</w:t>
      </w:r>
      <w:r w:rsidRPr="00234367">
        <w:rPr>
          <w:rFonts w:ascii="Comic Sans MS" w:eastAsia="Times New Roman" w:hAnsi="Comic Sans MS"/>
          <w:b/>
          <w:bCs/>
          <w:color w:val="FF0000"/>
          <w:sz w:val="28"/>
          <w:szCs w:val="28"/>
          <w:u w:val="single"/>
        </w:rPr>
        <w:t>√</w:t>
      </w: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 xml:space="preserve"> )</w:t>
      </w: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 xml:space="preserve"> for true or ( </w:t>
      </w:r>
      <w:r w:rsidRPr="00234367">
        <w:rPr>
          <w:rFonts w:ascii="Arial" w:eastAsia="Times New Roman" w:hAnsi="Arial"/>
          <w:b/>
          <w:bCs/>
          <w:color w:val="FF0000"/>
          <w:sz w:val="32"/>
          <w:szCs w:val="32"/>
          <w:u w:val="single"/>
        </w:rPr>
        <w:t>ᵡ</w:t>
      </w:r>
      <w:r w:rsidRPr="00234367">
        <w:rPr>
          <w:rFonts w:ascii="Comic Sans MS" w:eastAsia="Times New Roman" w:hAnsi="Comic Sans MS"/>
          <w:b/>
          <w:bCs/>
          <w:color w:val="FF0000"/>
          <w:sz w:val="28"/>
          <w:szCs w:val="28"/>
          <w:u w:val="single"/>
        </w:rPr>
        <w:t xml:space="preserve"> </w:t>
      </w: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) for false :</w:t>
      </w:r>
    </w:p>
    <w:bookmarkEnd w:id="1"/>
    <w:p w:rsidR="00234367" w:rsidRPr="00234367" w:rsidP="00234367" w14:paraId="3B725EC8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/>
          <w:b/>
          <w:bCs/>
          <w:color w:val="000000"/>
          <w:sz w:val="4"/>
          <w:szCs w:val="4"/>
          <w:u w:val="single"/>
        </w:rPr>
      </w:pPr>
    </w:p>
    <w:tbl>
      <w:tblPr>
        <w:tblStyle w:val="TableNormal"/>
        <w:tblpPr w:leftFromText="180" w:rightFromText="180" w:vertAnchor="text" w:horzAnchor="margin" w:tblpY="185"/>
        <w:bidiVisual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420"/>
        <w:gridCol w:w="9207"/>
      </w:tblGrid>
      <w:tr w14:paraId="033CF4E1" w14:textId="77777777" w:rsidTr="00391A45">
        <w:tblPrEx>
          <w:tblW w:w="0" w:type="auto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422"/>
        </w:trPr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34367" w:rsidRPr="00234367" w:rsidP="00234367" w14:paraId="2DAAFFD7" w14:textId="77777777">
            <w:pPr>
              <w:tabs>
                <w:tab w:val="left" w:pos="855"/>
              </w:tabs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234367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>(         )</w:t>
            </w:r>
          </w:p>
        </w:tc>
        <w:tc>
          <w:tcPr>
            <w:tcW w:w="920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34367" w:rsidRPr="00234367" w:rsidP="00C214E5" w14:paraId="1425A523" w14:textId="76FC3406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  <w:r w:rsidRPr="0023436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234367">
              <w:rPr>
                <w:rFonts w:ascii="Comic Sans MS" w:eastAsia="Times New Roman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r w:rsidRPr="00414DB0"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 </w:t>
            </w:r>
            <w:r w:rsidRPr="00414DB0" w:rsidR="00E03DC7">
              <w:rPr>
                <w:rFonts w:ascii="Comic Sans MS" w:hAnsi="Comic Sans MS"/>
                <w:color w:val="000000"/>
                <w:sz w:val="24"/>
                <w:szCs w:val="24"/>
              </w:rPr>
              <w:t xml:space="preserve">Saad </w:t>
            </w:r>
            <w:r w:rsidRPr="00C214E5" w:rsidR="00E03DC7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read</w:t>
            </w:r>
            <w:r w:rsidRPr="00C214E5" w:rsidR="00C214E5">
              <w:rPr>
                <w:rFonts w:ascii="Comic Sans MS" w:hAnsi="Comic Sans MS"/>
                <w:color w:val="000000"/>
                <w:sz w:val="24"/>
                <w:szCs w:val="24"/>
              </w:rPr>
              <w:t xml:space="preserve"> many books </w:t>
            </w:r>
            <w:r w:rsidRPr="00C214E5" w:rsidR="00E03DC7">
              <w:rPr>
                <w:rFonts w:ascii="Comic Sans MS" w:hAnsi="Comic Sans MS"/>
                <w:color w:val="000000"/>
                <w:sz w:val="24"/>
                <w:szCs w:val="24"/>
              </w:rPr>
              <w:t xml:space="preserve">about </w:t>
            </w:r>
            <w:r w:rsidR="00E03DC7">
              <w:rPr>
                <w:rFonts w:ascii="Comic Sans MS" w:hAnsi="Comic Sans MS"/>
                <w:color w:val="000000"/>
                <w:sz w:val="24"/>
                <w:szCs w:val="24"/>
              </w:rPr>
              <w:t>Pakistan.</w:t>
            </w:r>
            <w:r w:rsidRPr="00234367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</w:p>
        </w:tc>
      </w:tr>
      <w:tr w14:paraId="7ACB8427" w14:textId="77777777" w:rsidTr="00391A45">
        <w:tblPrEx>
          <w:tblW w:w="0" w:type="auto"/>
          <w:tblLook w:val="04A0"/>
        </w:tblPrEx>
        <w:trPr>
          <w:trHeight w:val="422"/>
        </w:trPr>
        <w:tc>
          <w:tcPr>
            <w:tcW w:w="14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34367" w:rsidRPr="00234367" w:rsidP="00234367" w14:paraId="548B01F3" w14:textId="77777777">
            <w:pPr>
              <w:tabs>
                <w:tab w:val="left" w:pos="855"/>
              </w:tabs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234367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>(         )</w:t>
            </w:r>
          </w:p>
        </w:tc>
        <w:tc>
          <w:tcPr>
            <w:tcW w:w="920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34367" w:rsidRPr="00234367" w:rsidP="00234367" w14:paraId="73D6B98B" w14:textId="77777777">
            <w:pPr>
              <w:bidi/>
              <w:spacing w:after="0" w:line="240" w:lineRule="auto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234367" w:rsidRPr="00C214E5" w:rsidP="00C214E5" w14:paraId="0F98FA6B" w14:textId="6881511C">
            <w:pPr>
              <w:tabs>
                <w:tab w:val="left" w:pos="1371"/>
                <w:tab w:val="right" w:pos="8991"/>
              </w:tabs>
              <w:bidi/>
              <w:spacing w:after="0" w:line="240" w:lineRule="auto"/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</w:pPr>
            <w:r w:rsidRPr="0023436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ab/>
            </w:r>
            <w:r w:rsidRPr="0023436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ab/>
              <w:t xml:space="preserve">1. </w:t>
            </w:r>
            <w:r w:rsidRPr="00234367">
              <w:rPr>
                <w:rFonts w:ascii="Comic Sans MS" w:eastAsia="Times New Roman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r w:rsidRPr="00C214E5" w:rsidR="00C214E5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C214E5" w:rsidR="00C214E5">
              <w:rPr>
                <w:rFonts w:ascii="Comic Sans MS" w:hAnsi="Comic Sans MS"/>
                <w:color w:val="000000"/>
                <w:sz w:val="24"/>
                <w:szCs w:val="24"/>
              </w:rPr>
              <w:t xml:space="preserve">Saad visits the school library almost every </w:t>
            </w:r>
            <w:r w:rsidR="00E03DC7">
              <w:rPr>
                <w:rFonts w:ascii="Comic Sans MS" w:hAnsi="Comic Sans MS"/>
                <w:color w:val="000000"/>
                <w:sz w:val="24"/>
                <w:szCs w:val="24"/>
              </w:rPr>
              <w:t>day.</w:t>
            </w:r>
            <w:r w:rsidRPr="00C214E5" w:rsidR="00C214E5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</w:p>
        </w:tc>
      </w:tr>
      <w:tr w14:paraId="6D869DD3" w14:textId="77777777" w:rsidTr="00391A45">
        <w:tblPrEx>
          <w:tblW w:w="0" w:type="auto"/>
          <w:tblLook w:val="04A0"/>
        </w:tblPrEx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34367" w:rsidRPr="00234367" w:rsidP="00234367" w14:paraId="6C99CF97" w14:textId="77777777">
            <w:pPr>
              <w:bidi/>
              <w:spacing w:after="0" w:line="240" w:lineRule="auto"/>
              <w:rPr>
                <w:rFonts w:ascii="Comic Sans MS" w:hAnsi="Comic Sans MS"/>
                <w:sz w:val="24"/>
                <w:szCs w:val="24"/>
                <w:rtl/>
              </w:rPr>
            </w:pPr>
            <w:r w:rsidRPr="00234367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   (         )</w:t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4367" w:rsidRPr="00234367" w:rsidP="00234367" w14:paraId="63BDC4C5" w14:textId="77777777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234367" w:rsidRPr="00234367" w:rsidP="00414DB0" w14:paraId="0232AF95" w14:textId="661DD39E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234367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Pr="00234367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r w:rsidRPr="00414DB0"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  </w:t>
            </w:r>
            <w:r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T</w:t>
            </w:r>
            <w:r w:rsidRPr="00414DB0" w:rsidR="00414DB0">
              <w:rPr>
                <w:rFonts w:ascii="Comic Sans MS" w:hAnsi="Comic Sans MS"/>
                <w:color w:val="000000"/>
                <w:sz w:val="24"/>
                <w:szCs w:val="24"/>
              </w:rPr>
              <w:t xml:space="preserve">he </w:t>
            </w:r>
            <w:r w:rsidRPr="00414DB0" w:rsidR="00414DB0">
              <w:rPr>
                <w:rFonts w:ascii="Comic Sans MS" w:hAnsi="Comic Sans MS"/>
                <w:color w:val="000000"/>
                <w:sz w:val="24"/>
                <w:szCs w:val="24"/>
              </w:rPr>
              <w:t>headmaster gave</w:t>
            </w:r>
            <w:r w:rsidRPr="00414DB0" w:rsidR="00414DB0">
              <w:rPr>
                <w:rFonts w:ascii="Comic Sans MS" w:hAnsi="Comic Sans MS"/>
                <w:color w:val="000000"/>
                <w:sz w:val="24"/>
                <w:szCs w:val="24"/>
              </w:rPr>
              <w:t xml:space="preserve"> him some </w:t>
            </w:r>
            <w:r w:rsidR="00414DB0">
              <w:rPr>
                <w:rFonts w:ascii="Comic Sans MS" w:hAnsi="Comic Sans MS"/>
                <w:color w:val="000000"/>
                <w:sz w:val="24"/>
                <w:szCs w:val="24"/>
              </w:rPr>
              <w:t>money</w:t>
            </w:r>
            <w:r w:rsidRPr="00414DB0" w:rsidR="00414DB0">
              <w:rPr>
                <w:rFonts w:ascii="Comic Sans MS" w:hAnsi="Comic Sans MS"/>
                <w:color w:val="000000"/>
                <w:sz w:val="24"/>
                <w:szCs w:val="24"/>
              </w:rPr>
              <w:t xml:space="preserve"> as a </w:t>
            </w:r>
            <w:r w:rsidRPr="00414DB0" w:rsidR="00C214E5">
              <w:rPr>
                <w:rFonts w:ascii="Comic Sans MS" w:hAnsi="Comic Sans MS"/>
                <w:color w:val="000000"/>
                <w:sz w:val="24"/>
                <w:szCs w:val="24"/>
              </w:rPr>
              <w:t>present.</w:t>
            </w:r>
            <w:r w:rsidRPr="00234367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</w:p>
        </w:tc>
      </w:tr>
    </w:tbl>
    <w:p w:rsidR="00234367" w:rsidRPr="00234367" w:rsidP="00234367" w14:paraId="6061986C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/>
          <w:b/>
          <w:bCs/>
          <w:color w:val="000000"/>
          <w:sz w:val="16"/>
          <w:szCs w:val="16"/>
        </w:rPr>
      </w:pPr>
    </w:p>
    <w:p w:rsidR="00234367" w:rsidRPr="00234367" w:rsidP="00234367" w14:paraId="1B213FE1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/>
          <w:b/>
          <w:bCs/>
          <w:color w:val="000000"/>
          <w:sz w:val="2"/>
          <w:szCs w:val="2"/>
        </w:rPr>
      </w:pPr>
    </w:p>
    <w:p w:rsidR="00234367" w:rsidP="00234367" w14:paraId="1C11233A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</w:rPr>
      </w:pPr>
    </w:p>
    <w:p w:rsidR="00234367" w:rsidP="00234367" w14:paraId="6B52A3CE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</w:rPr>
      </w:pPr>
    </w:p>
    <w:p w:rsidR="00234367" w:rsidP="00234367" w14:paraId="5F88186E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</w:rPr>
      </w:pPr>
    </w:p>
    <w:p w:rsidR="00234367" w:rsidP="00234367" w14:paraId="36FAF57E" w14:textId="77777777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</w:rPr>
      </w:pPr>
    </w:p>
    <w:p w:rsidR="00234367" w:rsidRPr="00234367" w:rsidP="00234367" w14:paraId="659C49A4" w14:textId="54A8BF3D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/>
          <w:b/>
          <w:bCs/>
          <w:color w:val="FF0000"/>
          <w:sz w:val="24"/>
          <w:szCs w:val="24"/>
        </w:rPr>
        <w:t xml:space="preserve"> </w:t>
      </w: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B- Choose the right answer:</w:t>
      </w:r>
    </w:p>
    <w:tbl>
      <w:tblPr>
        <w:tblStyle w:val="TableNormal"/>
        <w:tblpPr w:leftFromText="180" w:rightFromText="180" w:vertAnchor="text" w:horzAnchor="margin" w:tblpY="97"/>
        <w:bidiVisual/>
        <w:tblW w:w="106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2"/>
        <w:gridCol w:w="1563"/>
        <w:gridCol w:w="1085"/>
        <w:gridCol w:w="1538"/>
        <w:gridCol w:w="5333"/>
      </w:tblGrid>
      <w:tr w14:paraId="661BD2BE" w14:textId="77777777" w:rsidTr="00414DB0">
        <w:tblPrEx>
          <w:tblW w:w="10631" w:type="dxa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416"/>
        </w:trPr>
        <w:tc>
          <w:tcPr>
            <w:tcW w:w="1022" w:type="dxa"/>
            <w:shd w:val="clear" w:color="auto" w:fill="auto"/>
          </w:tcPr>
          <w:p w:rsidR="00234367" w:rsidRPr="00414DB0" w:rsidP="00234367" w14:paraId="37C20D8B" w14:textId="77777777">
            <w:pPr>
              <w:bidi/>
              <w:spacing w:after="0" w:line="360" w:lineRule="auto"/>
              <w:jc w:val="center"/>
              <w:rPr>
                <w:rFonts w:ascii="Comic Sans MS" w:hAnsi="Comic Sans MS" w:hint="cs"/>
                <w:b/>
                <w:bCs/>
                <w:color w:val="000000"/>
                <w:sz w:val="4"/>
                <w:szCs w:val="4"/>
                <w:rtl/>
              </w:rPr>
            </w:pPr>
          </w:p>
          <w:p w:rsidR="00234367" w:rsidRPr="00234367" w:rsidP="00234367" w14:paraId="2A8E55BB" w14:textId="5BD1F6A2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English </w:t>
            </w:r>
          </w:p>
        </w:tc>
        <w:tc>
          <w:tcPr>
            <w:tcW w:w="1272" w:type="dxa"/>
            <w:shd w:val="clear" w:color="auto" w:fill="auto"/>
          </w:tcPr>
          <w:p w:rsidR="00234367" w:rsidRPr="00414DB0" w:rsidP="00234367" w14:paraId="317B9E4F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sz w:val="6"/>
                <w:szCs w:val="6"/>
                <w:rtl/>
              </w:rPr>
            </w:pPr>
          </w:p>
          <w:p w:rsidR="00234367" w:rsidRPr="00234367" w:rsidP="00234367" w14:paraId="6E74F917" w14:textId="3D5FC086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History</w:t>
            </w:r>
          </w:p>
        </w:tc>
        <w:tc>
          <w:tcPr>
            <w:tcW w:w="983" w:type="dxa"/>
            <w:shd w:val="clear" w:color="auto" w:fill="auto"/>
          </w:tcPr>
          <w:p w:rsidR="00234367" w:rsidRPr="00234367" w:rsidP="00234367" w14:paraId="1884D0A2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sz w:val="6"/>
                <w:szCs w:val="6"/>
                <w:rtl/>
              </w:rPr>
            </w:pPr>
          </w:p>
          <w:p w:rsidR="00234367" w:rsidRPr="00414DB0" w:rsidP="00234367" w14:paraId="3A449245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234367" w:rsidRPr="00234367" w:rsidP="00234367" w14:paraId="73AC3C7A" w14:textId="768C2F4E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Math</w:t>
            </w:r>
          </w:p>
        </w:tc>
        <w:tc>
          <w:tcPr>
            <w:tcW w:w="1554" w:type="dxa"/>
            <w:shd w:val="clear" w:color="auto" w:fill="auto"/>
          </w:tcPr>
          <w:p w:rsidR="00234367" w:rsidRPr="00414DB0" w:rsidP="00234367" w14:paraId="3199053D" w14:textId="77777777">
            <w:pPr>
              <w:bidi/>
              <w:spacing w:after="0" w:line="360" w:lineRule="auto"/>
              <w:jc w:val="center"/>
              <w:rPr>
                <w:rFonts w:ascii="Comic Sans MS" w:hAnsi="Comic Sans MS" w:hint="cs"/>
                <w:b/>
                <w:bCs/>
                <w:color w:val="000000"/>
                <w:sz w:val="2"/>
                <w:szCs w:val="2"/>
              </w:rPr>
            </w:pPr>
          </w:p>
          <w:p w:rsidR="00234367" w:rsidRPr="00234367" w:rsidP="00234367" w14:paraId="566AC4CF" w14:textId="1FDED256">
            <w:pPr>
              <w:bidi/>
              <w:spacing w:after="0" w:line="360" w:lineRule="auto"/>
              <w:jc w:val="center"/>
              <w:rPr>
                <w:rFonts w:ascii="Comic Sans MS" w:hAnsi="Comic Sans MS" w:hint="c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Geography</w:t>
            </w:r>
          </w:p>
        </w:tc>
        <w:tc>
          <w:tcPr>
            <w:tcW w:w="5800" w:type="dxa"/>
            <w:shd w:val="clear" w:color="auto" w:fill="auto"/>
          </w:tcPr>
          <w:p w:rsidR="00234367" w:rsidRPr="00234367" w:rsidP="00414DB0" w14:paraId="590D1642" w14:textId="2973D129">
            <w:pPr>
              <w:numPr>
                <w:ilvl w:val="0"/>
                <w:numId w:val="48"/>
              </w:numPr>
              <w:bidi w:val="0"/>
              <w:spacing w:after="0" w:line="240" w:lineRule="auto"/>
              <w:ind w:left="397" w:hanging="360"/>
              <w:contextualSpacing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</w:rPr>
            </w:pPr>
            <w:r w:rsidRPr="00414DB0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Saad is interested in 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________</w:t>
            </w:r>
            <w:r w:rsidRPr="00414DB0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r w:rsidRPr="00414DB0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books</w:t>
            </w:r>
            <w:r w:rsidRPr="00414DB0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  <w:tr w14:paraId="6D3E1B11" w14:textId="77777777" w:rsidTr="00414DB0">
        <w:tblPrEx>
          <w:tblW w:w="10631" w:type="dxa"/>
          <w:tblLook w:val="04A0"/>
        </w:tblPrEx>
        <w:trPr>
          <w:trHeight w:val="564"/>
        </w:trPr>
        <w:tc>
          <w:tcPr>
            <w:tcW w:w="1022" w:type="dxa"/>
            <w:shd w:val="clear" w:color="auto" w:fill="auto"/>
          </w:tcPr>
          <w:p w:rsidR="00234367" w:rsidRPr="00234367" w:rsidP="00E03DC7" w14:paraId="5470AB06" w14:textId="09581B5E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E03DC7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father</w:t>
            </w:r>
          </w:p>
        </w:tc>
        <w:tc>
          <w:tcPr>
            <w:tcW w:w="1272" w:type="dxa"/>
            <w:shd w:val="clear" w:color="auto" w:fill="auto"/>
          </w:tcPr>
          <w:p w:rsidR="00234367" w:rsidRPr="00234367" w:rsidP="00234367" w14:paraId="015DE385" w14:textId="50B4C1C2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headmaster</w:t>
            </w:r>
          </w:p>
        </w:tc>
        <w:tc>
          <w:tcPr>
            <w:tcW w:w="983" w:type="dxa"/>
            <w:shd w:val="clear" w:color="auto" w:fill="auto"/>
          </w:tcPr>
          <w:p w:rsidR="00234367" w:rsidRPr="00234367" w:rsidP="00234367" w14:paraId="09EE0CBB" w14:textId="475B4C58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student</w:t>
            </w:r>
          </w:p>
        </w:tc>
        <w:tc>
          <w:tcPr>
            <w:tcW w:w="1554" w:type="dxa"/>
            <w:shd w:val="clear" w:color="auto" w:fill="auto"/>
          </w:tcPr>
          <w:p w:rsidR="00234367" w:rsidRPr="00234367" w:rsidP="00234367" w14:paraId="0C6B2A3E" w14:textId="5F50C405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teacher </w:t>
            </w:r>
          </w:p>
        </w:tc>
        <w:tc>
          <w:tcPr>
            <w:tcW w:w="5800" w:type="dxa"/>
            <w:shd w:val="clear" w:color="auto" w:fill="auto"/>
          </w:tcPr>
          <w:p w:rsidR="00234367" w:rsidRPr="00414DB0" w:rsidP="00414DB0" w14:paraId="0640565E" w14:textId="605FCF25">
            <w:pPr>
              <w:bidi/>
              <w:spacing w:after="0" w:line="360" w:lineRule="auto"/>
              <w:jc w:val="right"/>
              <w:rPr>
                <w:rFonts w:ascii="Comic Sans MS" w:hAnsi="Comic Sans MS" w:hint="cs"/>
                <w:b/>
                <w:bCs/>
                <w:color w:val="000000"/>
                <w:sz w:val="24"/>
                <w:szCs w:val="24"/>
                <w:rtl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color w:val="000000"/>
                <w:sz w:val="24"/>
                <w:szCs w:val="24"/>
              </w:rPr>
              <w:t>2-</w:t>
            </w:r>
            <w:r w:rsidRPr="00234367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r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T</w:t>
            </w:r>
            <w:r w:rsidRPr="00414DB0"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he </w:t>
            </w:r>
            <w:r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____</w:t>
            </w:r>
            <w:r w:rsidRPr="00414DB0"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 was happy to read </w:t>
            </w:r>
            <w:r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his</w:t>
            </w:r>
            <w:r w:rsidRPr="00414DB0"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 xml:space="preserve"> note</w:t>
            </w:r>
            <w:r w:rsidR="00414DB0">
              <w:rPr>
                <w:rFonts w:ascii="Comic Sans MS" w:eastAsia="Times New Roman" w:hAnsi="Comic Sans MS"/>
                <w:color w:val="000000"/>
                <w:sz w:val="24"/>
                <w:szCs w:val="24"/>
              </w:rPr>
              <w:t>.</w:t>
            </w:r>
          </w:p>
        </w:tc>
      </w:tr>
    </w:tbl>
    <w:p w:rsidR="00802297" w:rsidP="00802297" w14:paraId="01B921F0" w14:textId="1A2F4ED8">
      <w:pPr>
        <w:bidi w:val="0"/>
        <w:rPr>
          <w:kern w:val="2"/>
          <w14:ligatures w14:val="standardContextual"/>
        </w:rPr>
      </w:pPr>
    </w:p>
    <w:p w:rsidR="00802297" w:rsidP="00802297" w14:paraId="5DAAE0B4" w14:textId="77777777">
      <w:pPr>
        <w:bidi w:val="0"/>
        <w:rPr>
          <w:kern w:val="2"/>
          <w14:ligatures w14:val="standardContextual"/>
        </w:rPr>
      </w:pPr>
    </w:p>
    <w:p w:rsidR="00802297" w:rsidRPr="00234367" w:rsidP="00802297" w14:paraId="37856C48" w14:textId="44EB1E95">
      <w:pPr>
        <w:bidi w:val="0"/>
        <w:rPr>
          <w:kern w:val="2"/>
          <w:sz w:val="2"/>
          <w:szCs w:val="2"/>
          <w14:ligatures w14:val="standardContextual"/>
        </w:rPr>
      </w:pPr>
    </w:p>
    <w:p w:rsidR="00802297" w:rsidP="00802297" w14:paraId="375E3055" w14:textId="04D7E828">
      <w:pPr>
        <w:bidi w:val="0"/>
        <w:rPr>
          <w:kern w:val="2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313055</wp:posOffset>
                </wp:positionV>
                <wp:extent cx="681990" cy="311785"/>
                <wp:effectExtent l="11430" t="10795" r="11430" b="10795"/>
                <wp:wrapNone/>
                <wp:docPr id="135110679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4367" w:rsidRPr="00705C03" w:rsidP="00234367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56" type="#_x0000_t202" style="width:53.7pt;height:24.55pt;margin-top:24.65pt;margin-left:491.4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25pt">
                <v:textbox>
                  <w:txbxContent>
                    <w:p w:rsidR="00234367" w:rsidRPr="00705C03" w:rsidP="00234367" w14:paraId="14B15F33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34367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313055</wp:posOffset>
                </wp:positionV>
                <wp:extent cx="1857375" cy="311785"/>
                <wp:effectExtent l="0" t="0" r="28575" b="12065"/>
                <wp:wrapNone/>
                <wp:docPr id="57509537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367" w:rsidRPr="00C65E30" w:rsidP="00234367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57" type="#_x0000_t202" style="width:146.25pt;height:24.55pt;margin-top:24.65pt;margin-left:209pt;mso-height-percent:0;mso-height-relative:margin;mso-width-percent:0;mso-width-relative:margin;mso-wrap-distance-bottom:0;mso-wrap-distance-left:9pt;mso-wrap-distance-right:9pt;mso-wrap-distance-top:0;position:absolute;v-text-anchor:top;z-index:251729920" fillcolor="white" stroked="t" strokecolor="black" strokeweight="1pt">
                <v:textbox>
                  <w:txbxContent>
                    <w:p w:rsidR="00234367" w:rsidRPr="00C65E30" w:rsidP="00234367" w14:paraId="739DE0B2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kern w:val="2"/>
          <w14:ligatures w14:val="standardContextual"/>
        </w:rPr>
        <w:t>_____________________________________________________________________________________________________</w:t>
      </w:r>
    </w:p>
    <w:p w:rsidR="00234367" w:rsidRPr="00234367" w:rsidP="00234367" w14:paraId="0AC1FD36" w14:textId="42E2760F">
      <w:pPr>
        <w:tabs>
          <w:tab w:val="left" w:pos="1232"/>
        </w:tabs>
        <w:bidi w:val="0"/>
        <w:spacing w:after="0" w:line="240" w:lineRule="auto"/>
        <w:ind w:left="420"/>
        <w:jc w:val="center"/>
        <w:rPr>
          <w:rFonts w:ascii="Arial" w:eastAsia="Times New Roman" w:hAnsi="Arial"/>
          <w:b/>
          <w:bCs/>
          <w:color w:val="000000"/>
          <w:sz w:val="28"/>
          <w:szCs w:val="28"/>
        </w:rPr>
      </w:pPr>
    </w:p>
    <w:p w:rsidR="00234367" w:rsidRPr="00234367" w:rsidP="00234367" w14:paraId="4F1BAD80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/>
          <w:b/>
          <w:bCs/>
          <w:color w:val="000000"/>
          <w:sz w:val="16"/>
          <w:szCs w:val="16"/>
        </w:rPr>
      </w:pPr>
    </w:p>
    <w:p w:rsidR="00234367" w:rsidRPr="00234367" w:rsidP="00234367" w14:paraId="73DBD9C5" w14:textId="5B494BC6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/>
          <w:b/>
          <w:bCs/>
          <w:color w:val="000000"/>
          <w:sz w:val="8"/>
          <w:szCs w:val="8"/>
        </w:rPr>
      </w:pPr>
      <w:r>
        <w:rPr>
          <w:rFonts w:ascii="Comic Sans MS" w:eastAsia="Times New Roman" w:hAnsi="Comic Sans MS"/>
          <w:b/>
          <w:bCs/>
          <w:color w:val="FF0000"/>
          <w:sz w:val="24"/>
          <w:szCs w:val="24"/>
        </w:rPr>
        <w:t xml:space="preserve">  </w:t>
      </w: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</w:rPr>
        <w:t>A-</w:t>
      </w:r>
      <w:r w:rsidRPr="00234367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Choose the right answer:</w:t>
      </w:r>
    </w:p>
    <w:tbl>
      <w:tblPr>
        <w:tblStyle w:val="TableNormal"/>
        <w:tblpPr w:leftFromText="180" w:rightFromText="180" w:vertAnchor="text" w:horzAnchor="margin" w:tblpXSpec="center" w:tblpY="20"/>
        <w:bidiVisual/>
        <w:tblW w:w="11489" w:type="dxa"/>
        <w:tblLook w:val="04A0"/>
      </w:tblPr>
      <w:tblGrid>
        <w:gridCol w:w="11489"/>
      </w:tblGrid>
      <w:tr w14:paraId="4C7D6133" w14:textId="77777777" w:rsidTr="00391A45">
        <w:tblPrEx>
          <w:tblW w:w="11489" w:type="dxa"/>
          <w:tblLook w:val="04A0"/>
        </w:tblPrEx>
        <w:trPr>
          <w:trHeight w:val="414"/>
        </w:trPr>
        <w:tc>
          <w:tcPr>
            <w:tcW w:w="11489" w:type="dxa"/>
            <w:shd w:val="clear" w:color="auto" w:fill="auto"/>
          </w:tcPr>
          <w:p w:rsidR="00234367" w:rsidRPr="00234367" w:rsidP="00234367" w14:paraId="543E4557" w14:textId="77777777">
            <w:pPr>
              <w:bidi/>
              <w:spacing w:after="0" w:line="240" w:lineRule="auto"/>
              <w:rPr>
                <w:rFonts w:ascii="Comic Sans MS" w:eastAsia="Times New Roman" w:hAnsi="Comic Sans MS"/>
                <w:b/>
                <w:bCs/>
                <w:sz w:val="2"/>
                <w:szCs w:val="2"/>
                <w:rtl/>
              </w:rPr>
            </w:pPr>
          </w:p>
          <w:p w:rsidR="00234367" w:rsidP="00234367" w14:paraId="73F6EE4C" w14:textId="77777777">
            <w:pPr>
              <w:bidi/>
              <w:spacing w:after="0" w:line="240" w:lineRule="auto"/>
              <w:rPr>
                <w:rFonts w:ascii="Comic Sans MS" w:eastAsia="Times New Roman" w:hAnsi="Comic Sans MS"/>
                <w:b/>
                <w:bCs/>
                <w:sz w:val="2"/>
                <w:szCs w:val="2"/>
                <w:rtl/>
              </w:rPr>
            </w:pPr>
          </w:p>
          <w:p w:rsidR="00E03DC7" w:rsidP="00234367" w14:paraId="58DABAD7" w14:textId="77777777">
            <w:pPr>
              <w:bidi/>
              <w:spacing w:after="0" w:line="240" w:lineRule="auto"/>
              <w:rPr>
                <w:rFonts w:ascii="Comic Sans MS" w:eastAsia="Times New Roman" w:hAnsi="Comic Sans MS"/>
                <w:b/>
                <w:bCs/>
                <w:sz w:val="2"/>
                <w:szCs w:val="2"/>
                <w:rtl/>
              </w:rPr>
            </w:pPr>
          </w:p>
          <w:p w:rsidR="00E03DC7" w:rsidRPr="00234367" w:rsidP="00234367" w14:paraId="32E1AD08" w14:textId="77777777">
            <w:pPr>
              <w:bidi/>
              <w:spacing w:after="0" w:line="240" w:lineRule="auto"/>
              <w:rPr>
                <w:rFonts w:ascii="Comic Sans MS" w:eastAsia="Times New Roman" w:hAnsi="Comic Sans MS" w:hint="cs"/>
                <w:b/>
                <w:bCs/>
                <w:sz w:val="2"/>
                <w:szCs w:val="2"/>
                <w:rtl/>
              </w:rPr>
            </w:pPr>
          </w:p>
          <w:p w:rsidR="00234367" w:rsidRPr="00234367" w:rsidP="00FD18E6" w14:paraId="6320D5B0" w14:textId="42323C6A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1. </w:t>
            </w:r>
            <w:r w:rsidRPr="00FD18E6" w:rsidR="00FD18E6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 xml:space="preserve">I </w:t>
            </w:r>
            <w:r w:rsidR="00FD18E6">
              <w:rPr>
                <w:rFonts w:ascii="Comic Sans MS" w:eastAsia="Times New Roman" w:hAnsi="Comic Sans MS"/>
                <w:sz w:val="24"/>
                <w:szCs w:val="24"/>
              </w:rPr>
              <w:t>____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 xml:space="preserve"> there two years 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>ago.</w:t>
            </w:r>
          </w:p>
          <w:p w:rsidR="00234367" w:rsidRPr="00234367" w:rsidP="00234367" w14:paraId="7DB2B958" w14:textId="404DD646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A .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am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      </w:t>
            </w:r>
            <w:r w:rsidR="006E2969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B.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were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        C.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have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D.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was</w:t>
            </w:r>
          </w:p>
        </w:tc>
      </w:tr>
      <w:tr w14:paraId="6CAECE7E" w14:textId="77777777" w:rsidTr="00391A45">
        <w:tblPrEx>
          <w:tblW w:w="11489" w:type="dxa"/>
          <w:tblLook w:val="04A0"/>
        </w:tblPrEx>
        <w:trPr>
          <w:trHeight w:val="564"/>
        </w:trPr>
        <w:tc>
          <w:tcPr>
            <w:tcW w:w="11489" w:type="dxa"/>
            <w:shd w:val="clear" w:color="auto" w:fill="auto"/>
          </w:tcPr>
          <w:p w:rsidR="00234367" w:rsidRPr="00234367" w:rsidP="00FD18E6" w14:paraId="0106C1AA" w14:textId="4DC94584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hint="cs"/>
                <w:b/>
                <w:bCs/>
                <w:sz w:val="24"/>
                <w:szCs w:val="24"/>
                <w:rtl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2. </w:t>
            </w:r>
            <w:r w:rsidRPr="00234367">
              <w:rPr>
                <w:rFonts w:ascii="Arial" w:eastAsia="Times New Roman" w:hAnsi="Arial"/>
                <w:b/>
                <w:bCs/>
                <w:sz w:val="20"/>
                <w:szCs w:val="20"/>
              </w:rPr>
              <w:t xml:space="preserve">  </w:t>
            </w:r>
            <w:r w:rsidRPr="00FD18E6" w:rsidR="00FD18E6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 xml:space="preserve">He ______ studied English 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>since third grade</w:t>
            </w:r>
            <w:r w:rsidR="00FD18E6">
              <w:rPr>
                <w:rFonts w:ascii="Comic Sans MS" w:eastAsia="Times New Roman" w:hAnsi="Comic Sans MS"/>
                <w:sz w:val="24"/>
                <w:szCs w:val="24"/>
              </w:rPr>
              <w:t xml:space="preserve">. </w:t>
            </w:r>
          </w:p>
          <w:p w:rsidR="00234367" w:rsidRPr="00234367" w:rsidP="00234367" w14:paraId="7B404BF4" w14:textId="78B12E6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  <w:rtl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A .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was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   </w:t>
            </w:r>
            <w:r w:rsidR="006E2969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B.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has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C.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have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    D.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is</w:t>
            </w:r>
          </w:p>
        </w:tc>
      </w:tr>
      <w:tr w14:paraId="2212B9D1" w14:textId="77777777" w:rsidTr="00391A45">
        <w:tblPrEx>
          <w:tblW w:w="11489" w:type="dxa"/>
          <w:tblLook w:val="04A0"/>
        </w:tblPrEx>
        <w:trPr>
          <w:trHeight w:val="564"/>
        </w:trPr>
        <w:tc>
          <w:tcPr>
            <w:tcW w:w="11489" w:type="dxa"/>
            <w:shd w:val="clear" w:color="auto" w:fill="auto"/>
          </w:tcPr>
          <w:p w:rsidR="00234367" w:rsidRPr="00234367" w:rsidP="00FD18E6" w14:paraId="0934B116" w14:textId="3B60C749">
            <w:pPr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 w:rsidRPr="00234367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3.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</w:t>
            </w:r>
            <w:r w:rsidRPr="00FD18E6" w:rsidR="00FD18E6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 xml:space="preserve">Trains are </w:t>
            </w:r>
            <w:r w:rsidR="00FD18E6">
              <w:rPr>
                <w:rFonts w:ascii="Comic Sans MS" w:eastAsia="Times New Roman" w:hAnsi="Comic Sans MS"/>
                <w:sz w:val="24"/>
                <w:szCs w:val="24"/>
              </w:rPr>
              <w:t>______</w:t>
            </w:r>
            <w:r w:rsidRPr="00FD18E6" w:rsidR="00FD18E6">
              <w:rPr>
                <w:rFonts w:ascii="Comic Sans MS" w:eastAsia="Times New Roman" w:hAnsi="Comic Sans MS"/>
                <w:sz w:val="24"/>
                <w:szCs w:val="24"/>
              </w:rPr>
              <w:t xml:space="preserve"> than </w:t>
            </w:r>
            <w:r w:rsidRPr="00FD18E6" w:rsidR="006E2969">
              <w:rPr>
                <w:rFonts w:ascii="Comic Sans MS" w:eastAsia="Times New Roman" w:hAnsi="Comic Sans MS"/>
                <w:sz w:val="24"/>
                <w:szCs w:val="24"/>
              </w:rPr>
              <w:t>buses</w:t>
            </w:r>
            <w:r w:rsidRPr="00FD18E6" w:rsidR="006E2969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.</w:t>
            </w:r>
          </w:p>
          <w:p w:rsidR="00234367" w:rsidRPr="00234367" w:rsidP="00234367" w14:paraId="457A4F77" w14:textId="74D94ED3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A .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big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        </w:t>
            </w:r>
            <w:r w:rsidR="00FD18E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B. </w:t>
            </w:r>
            <w:r w:rsidR="004B38B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fastest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C.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fast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D.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faster</w:t>
            </w:r>
            <w:r w:rsidRPr="00234367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        </w:t>
            </w:r>
            <w:r w:rsidRPr="00234367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         </w:t>
            </w:r>
            <w:r w:rsidRPr="00234367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B-</w:t>
            </w:r>
            <w:r w:rsidRPr="00234367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u w:val="single"/>
              </w:rPr>
              <w:t>Do as shown between brackets:</w:t>
            </w:r>
          </w:p>
          <w:p w:rsidR="00604D44" w:rsidP="00604D44" w14:paraId="5680B1AC" w14:textId="3F7D33B1">
            <w:pPr>
              <w:bidi/>
              <w:spacing w:after="0" w:line="360" w:lineRule="auto"/>
              <w:jc w:val="center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1. </w:t>
            </w:r>
            <w:r w:rsidRPr="00234367" w:rsidR="00234367">
              <w:rPr>
                <w:rFonts w:ascii="Comic Sans MS" w:eastAsia="Times New Roman" w:hAnsi="Comic Sans MS"/>
                <w:sz w:val="24"/>
                <w:szCs w:val="24"/>
              </w:rPr>
              <w:t xml:space="preserve">I </w:t>
            </w:r>
            <w:r>
              <w:rPr>
                <w:rFonts w:ascii="Comic Sans MS" w:eastAsia="Times New Roman" w:hAnsi="Comic Sans MS"/>
                <w:sz w:val="24"/>
                <w:szCs w:val="24"/>
              </w:rPr>
              <w:t>have played football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______</w:t>
            </w:r>
            <w:r>
              <w:rPr>
                <w:rFonts w:ascii="Comic Sans MS" w:eastAsia="Times New Roman" w:hAnsi="Comic Sans MS"/>
                <w:sz w:val="24"/>
                <w:szCs w:val="24"/>
              </w:rPr>
              <w:t xml:space="preserve"> three </w:t>
            </w:r>
            <w:r>
              <w:rPr>
                <w:rFonts w:ascii="Comic Sans MS" w:eastAsia="Times New Roman" w:hAnsi="Comic Sans MS"/>
                <w:sz w:val="24"/>
                <w:szCs w:val="24"/>
              </w:rPr>
              <w:t>years.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</w:t>
            </w:r>
            <w:r w:rsidR="00D954C2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21457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Pr="00234367" w:rsidR="00234367">
              <w:rPr>
                <w:rFonts w:ascii="Comic Sans MS" w:eastAsia="Times New Roman" w:hAnsi="Comic Sans MS"/>
                <w:b/>
                <w:bCs/>
                <w:color w:val="FF0000"/>
                <w:sz w:val="24"/>
                <w:szCs w:val="24"/>
              </w:rPr>
              <w:t>Choos</w:t>
            </w:r>
            <w:r>
              <w:rPr>
                <w:rFonts w:ascii="Comic Sans MS" w:eastAsia="Times New Roman" w:hAnsi="Comic Sans MS"/>
                <w:b/>
                <w:bCs/>
                <w:color w:val="FF0000"/>
                <w:sz w:val="24"/>
                <w:szCs w:val="24"/>
              </w:rPr>
              <w:t>e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[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since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/</w:t>
            </w:r>
            <w:r w:rsidR="0021457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for</w:t>
            </w:r>
            <w:r w:rsidRPr="00234367" w:rsid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]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21457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</w:p>
          <w:p w:rsidR="00234367" w:rsidRPr="00234367" w:rsidP="00B76EEA" w14:paraId="00476419" w14:textId="77096BE5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hint="cs"/>
                <w:b/>
                <w:bCs/>
                <w:sz w:val="24"/>
                <w:szCs w:val="24"/>
                <w:rtl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</w:t>
            </w:r>
            <w:r w:rsidR="00D954C2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="00D954C2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Pr="00234367" w:rsidR="00A35A9D">
              <w:rPr>
                <w:rFonts w:ascii="Comic Sans MS" w:eastAsia="Times New Roman" w:hAnsi="Comic Sans MS"/>
                <w:b/>
                <w:bCs/>
                <w:color w:val="FF0000"/>
                <w:sz w:val="24"/>
                <w:szCs w:val="24"/>
              </w:rPr>
              <w:t>Choos</w:t>
            </w:r>
            <w:r w:rsidR="00A35A9D">
              <w:rPr>
                <w:rFonts w:ascii="Comic Sans MS" w:eastAsia="Times New Roman" w:hAnsi="Comic Sans MS"/>
                <w:b/>
                <w:bCs/>
                <w:color w:val="FF0000"/>
                <w:sz w:val="24"/>
                <w:szCs w:val="24"/>
              </w:rPr>
              <w:t>e</w:t>
            </w:r>
            <w:r w:rsidRPr="00234367"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</w:t>
            </w:r>
            <w:r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D954C2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D954C2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</w:t>
            </w:r>
            <w:r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D954C2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21457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[</w:t>
            </w:r>
            <w:r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the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/</w:t>
            </w:r>
            <w:r w:rsidR="0021457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A35A9D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a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]</w:t>
            </w:r>
            <w:r w:rsidR="0021457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ab/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2- </w:t>
            </w:r>
            <w:r>
              <w:rPr>
                <w:rFonts w:ascii="Comic Sans MS" w:eastAsia="Times New Roman" w:hAnsi="Comic Sans MS"/>
                <w:sz w:val="24"/>
                <w:szCs w:val="24"/>
              </w:rPr>
              <w:t>Y</w:t>
            </w:r>
            <w:r w:rsidRPr="00604D44">
              <w:rPr>
                <w:rFonts w:ascii="Comic Sans MS" w:eastAsia="Times New Roman" w:hAnsi="Comic Sans MS"/>
                <w:sz w:val="24"/>
                <w:szCs w:val="24"/>
              </w:rPr>
              <w:t>ou can see ___ moon</w:t>
            </w:r>
            <w:r w:rsidR="00D954C2">
              <w:rPr>
                <w:rFonts w:ascii="Comic Sans MS" w:eastAsia="Times New Roman" w:hAnsi="Comic Sans MS"/>
                <w:sz w:val="24"/>
                <w:szCs w:val="24"/>
              </w:rPr>
              <w:t xml:space="preserve"> in the sky  </w:t>
            </w:r>
            <w:r w:rsidR="00A35A9D">
              <w:rPr>
                <w:rFonts w:ascii="Comic Sans MS" w:eastAsia="Times New Roman" w:hAnsi="Comic Sans MS"/>
                <w:sz w:val="24"/>
                <w:szCs w:val="24"/>
              </w:rPr>
              <w:t xml:space="preserve">.        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</w:p>
          <w:p w:rsidR="00234367" w:rsidRPr="00234367" w:rsidP="00234367" w14:paraId="4DD7BAB8" w14:textId="4F2F257B">
            <w:pPr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10"/>
                <w:szCs w:val="10"/>
                <w:rtl/>
              </w:rPr>
            </w:pP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</w:t>
            </w:r>
            <w:r w:rsidR="00604D44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234367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</w:p>
          <w:p w:rsidR="00234367" w:rsidP="00234367" w14:paraId="093CC9D0" w14:textId="77777777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234367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14571" w:rsidRPr="00234367" w:rsidP="00234367" w14:paraId="6823020E" w14:textId="77777777">
            <w:pPr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4"/>
                <w:szCs w:val="4"/>
              </w:rPr>
            </w:pPr>
          </w:p>
        </w:tc>
      </w:tr>
    </w:tbl>
    <w:p w:rsidR="00C41543" w:rsidP="00C41543" w14:paraId="66F992A5" w14:textId="77777777">
      <w:pPr>
        <w:tabs>
          <w:tab w:val="left" w:pos="1232"/>
        </w:tabs>
        <w:bidi w:val="0"/>
        <w:spacing w:after="0" w:line="240" w:lineRule="auto"/>
        <w:rPr>
          <w:kern w:val="2"/>
          <w:rtl/>
          <w14:ligatures w14:val="standardContextual"/>
        </w:rPr>
      </w:pPr>
    </w:p>
    <w:p w:rsidR="00E03DC7" w:rsidP="00E03DC7" w14:paraId="26ADF0CE" w14:textId="4A6754C7">
      <w:pPr>
        <w:tabs>
          <w:tab w:val="left" w:pos="1232"/>
        </w:tabs>
        <w:bidi w:val="0"/>
        <w:spacing w:after="0" w:line="240" w:lineRule="auto"/>
        <w:rPr>
          <w:kern w:val="2"/>
          <w:rtl/>
          <w14:ligatures w14:val="standardContextual"/>
        </w:rPr>
      </w:pPr>
    </w:p>
    <w:p w:rsidR="00E03DC7" w:rsidP="00E03DC7" w14:paraId="4BB33937" w14:textId="010633A4">
      <w:pPr>
        <w:tabs>
          <w:tab w:val="left" w:pos="1232"/>
        </w:tabs>
        <w:bidi w:val="0"/>
        <w:spacing w:after="0" w:line="240" w:lineRule="auto"/>
        <w:rPr>
          <w:kern w:val="2"/>
          <w:rtl/>
          <w14:ligatures w14:val="standardContextual"/>
        </w:rPr>
      </w:pPr>
      <w:r w:rsidRPr="00C41543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12065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A9D" w:rsidRPr="00C65E30" w:rsidP="00A35A9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58" type="#_x0000_t202" style="width:146.25pt;height:24.55pt;margin-top:0.95pt;margin-left:224.75pt;mso-height-percent:0;mso-height-relative:margin;mso-width-percent:0;mso-width-relative:margin;mso-wrap-distance-bottom:0;mso-wrap-distance-left:9pt;mso-wrap-distance-right:9pt;mso-wrap-distance-top:0;position:absolute;v-text-anchor:top;z-index:251744256" fillcolor="white" stroked="t" strokecolor="black" strokeweight="1pt">
                <v:textbox>
                  <w:txbxContent>
                    <w:p w:rsidR="00A35A9D" w:rsidRPr="00C65E30" w:rsidP="00A35A9D" w14:paraId="0C85DD30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41543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6307455</wp:posOffset>
                </wp:positionH>
                <wp:positionV relativeFrom="paragraph">
                  <wp:posOffset>31115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5A9D" w:rsidRPr="00705C03" w:rsidP="00A35A9D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59" type="#_x0000_t202" style="width:53.7pt;height:24.55pt;margin-top:2.45pt;margin-left:496.65pt;mso-height-percent:0;mso-height-relative:page;mso-width-percent:0;mso-width-relative:page;mso-wrap-distance-bottom:0;mso-wrap-distance-left:9pt;mso-wrap-distance-right:9pt;mso-wrap-distance-top:0;position:absolute;v-text-anchor:top;z-index:251746304" fillcolor="white" stroked="t" strokecolor="black" strokeweight="0.25pt">
                <v:textbox>
                  <w:txbxContent>
                    <w:p w:rsidR="00A35A9D" w:rsidRPr="00705C03" w:rsidP="00A35A9D" w14:paraId="5D04643A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03DC7" w:rsidP="00E03DC7" w14:paraId="5BA1DF3C" w14:textId="037B4D7B">
      <w:pPr>
        <w:tabs>
          <w:tab w:val="left" w:pos="1232"/>
        </w:tabs>
        <w:bidi w:val="0"/>
        <w:spacing w:after="0" w:line="240" w:lineRule="auto"/>
        <w:rPr>
          <w:kern w:val="2"/>
          <w:rtl/>
          <w14:ligatures w14:val="standardContextual"/>
        </w:rPr>
      </w:pPr>
    </w:p>
    <w:p w:rsidR="00A35A9D" w:rsidP="00A35A9D" w14:paraId="57F1890B" w14:textId="1B577D26">
      <w:pPr>
        <w:tabs>
          <w:tab w:val="left" w:pos="1232"/>
        </w:tabs>
        <w:bidi w:val="0"/>
        <w:spacing w:after="0" w:line="240" w:lineRule="auto"/>
        <w:rPr>
          <w:kern w:val="2"/>
          <w14:ligatures w14:val="standardContextual"/>
        </w:rPr>
      </w:pPr>
    </w:p>
    <w:p w:rsidR="00A35A9D" w:rsidRPr="00C41543" w:rsidP="00A35A9D" w14:paraId="0520697E" w14:textId="3F91B3E8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</w:pPr>
      <w:r w:rsidRPr="00C41543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A- Choose the best answer to fill in the blank:</w:t>
      </w:r>
    </w:p>
    <w:tbl>
      <w:tblPr>
        <w:tblStyle w:val="TableNormal"/>
        <w:tblpPr w:leftFromText="180" w:rightFromText="180" w:vertAnchor="text" w:horzAnchor="margin" w:tblpXSpec="center" w:tblpY="20"/>
        <w:bidiVisual/>
        <w:tblW w:w="11212" w:type="dxa"/>
        <w:tblLook w:val="04A0"/>
      </w:tblPr>
      <w:tblGrid>
        <w:gridCol w:w="11212"/>
      </w:tblGrid>
      <w:tr w14:paraId="5889E7DF" w14:textId="77777777" w:rsidTr="00391A45">
        <w:tblPrEx>
          <w:tblW w:w="11212" w:type="dxa"/>
          <w:tblLook w:val="04A0"/>
        </w:tblPrEx>
        <w:trPr>
          <w:trHeight w:val="414"/>
        </w:trPr>
        <w:tc>
          <w:tcPr>
            <w:tcW w:w="11212" w:type="dxa"/>
            <w:tcBorders>
              <w:bottom w:val="single" w:sz="4" w:space="0" w:color="FFFFFF"/>
            </w:tcBorders>
            <w:shd w:val="clear" w:color="auto" w:fill="auto"/>
          </w:tcPr>
          <w:p w:rsidR="00C41543" w:rsidRPr="00BE6E47" w:rsidP="00BE6E47" w14:paraId="3253EBCD" w14:textId="6FE809D2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hint="cs"/>
                <w:b/>
                <w:bCs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1. </w:t>
            </w:r>
            <w:r w:rsidR="000A4041">
              <w:rPr>
                <w:rFonts w:ascii="Comic Sans MS" w:eastAsia="Times New Roman" w:hAnsi="Comic Sans MS"/>
                <w:sz w:val="24"/>
                <w:szCs w:val="24"/>
              </w:rPr>
              <w:t xml:space="preserve">I </w:t>
            </w:r>
            <w:r w:rsidRPr="00BE6E47" w:rsidR="00BE6E47">
              <w:rPr>
                <w:rFonts w:ascii="Comic Sans MS" w:eastAsia="Times New Roman" w:hAnsi="Comic Sans MS"/>
                <w:sz w:val="24"/>
                <w:szCs w:val="24"/>
              </w:rPr>
              <w:t xml:space="preserve">flew on a </w:t>
            </w:r>
            <w:r w:rsidR="00BE6E47">
              <w:rPr>
                <w:rFonts w:ascii="Comic Sans MS" w:eastAsia="Times New Roman" w:hAnsi="Comic Sans MS"/>
                <w:sz w:val="24"/>
                <w:szCs w:val="24"/>
              </w:rPr>
              <w:t xml:space="preserve">______   </w:t>
            </w:r>
            <w:r w:rsidRPr="00BE6E47" w:rsidR="00BE6E47">
              <w:rPr>
                <w:rFonts w:ascii="Comic Sans MS" w:eastAsia="Times New Roman" w:hAnsi="Comic Sans MS"/>
                <w:sz w:val="24"/>
                <w:szCs w:val="24"/>
              </w:rPr>
              <w:t>on my vacation.</w:t>
            </w:r>
          </w:p>
        </w:tc>
      </w:tr>
      <w:tr w14:paraId="0552F677" w14:textId="77777777" w:rsidTr="00391A45">
        <w:tblPrEx>
          <w:tblW w:w="11212" w:type="dxa"/>
          <w:tblLook w:val="04A0"/>
        </w:tblPrEx>
        <w:trPr>
          <w:trHeight w:val="564"/>
        </w:trPr>
        <w:tc>
          <w:tcPr>
            <w:tcW w:w="11212" w:type="dxa"/>
            <w:tcBorders>
              <w:top w:val="single" w:sz="4" w:space="0" w:color="FFFFFF"/>
            </w:tcBorders>
            <w:shd w:val="clear" w:color="auto" w:fill="FFFFFF"/>
          </w:tcPr>
          <w:p w:rsidR="00C41543" w:rsidRPr="00C41543" w:rsidP="00C41543" w14:paraId="3D912C08" w14:textId="2C5968D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A.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E6E47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car                  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B. </w:t>
            </w:r>
            <w:r w:rsidR="00BE6E47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bus                </w:t>
            </w:r>
            <w:r w:rsidR="000A4041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E6E47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C. </w:t>
            </w:r>
            <w:r w:rsidR="00BE6E47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taxi                 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 xml:space="preserve">D. </w:t>
            </w:r>
            <w:r w:rsidR="00BE6E47">
              <w:rPr>
                <w:rFonts w:ascii="Comic Sans MS" w:eastAsia="Times New Roman" w:hAnsi="Comic Sans MS"/>
                <w:b/>
                <w:bCs/>
                <w:sz w:val="24"/>
                <w:szCs w:val="24"/>
                <w:shd w:val="clear" w:color="auto" w:fill="FFFFFF"/>
              </w:rPr>
              <w:t>plane</w:t>
            </w:r>
          </w:p>
        </w:tc>
      </w:tr>
      <w:tr w14:paraId="77DF8084" w14:textId="77777777" w:rsidTr="00391A45">
        <w:tblPrEx>
          <w:tblW w:w="11212" w:type="dxa"/>
          <w:tblLook w:val="04A0"/>
        </w:tblPrEx>
        <w:trPr>
          <w:trHeight w:val="564"/>
        </w:trPr>
        <w:tc>
          <w:tcPr>
            <w:tcW w:w="11212" w:type="dxa"/>
            <w:shd w:val="clear" w:color="auto" w:fill="auto"/>
          </w:tcPr>
          <w:p w:rsidR="00C41543" w:rsidRPr="00C41543" w:rsidP="000A4041" w14:paraId="5AC5F89D" w14:textId="27B9426E">
            <w:pPr>
              <w:bidi/>
              <w:spacing w:after="0" w:line="360" w:lineRule="auto"/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2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 xml:space="preserve">. </w:t>
            </w:r>
            <w:r w:rsidR="000A4041">
              <w:rPr>
                <w:rFonts w:ascii="Comic Sans MS" w:eastAsia="Times New Roman" w:hAnsi="Comic Sans MS"/>
                <w:sz w:val="24"/>
                <w:szCs w:val="24"/>
              </w:rPr>
              <w:t xml:space="preserve"> She </w:t>
            </w:r>
            <w:r w:rsidRPr="000A4041" w:rsidR="000A4041">
              <w:rPr>
                <w:rFonts w:ascii="Comic Sans MS" w:eastAsia="Times New Roman" w:hAnsi="Comic Sans MS"/>
                <w:sz w:val="24"/>
                <w:szCs w:val="24"/>
              </w:rPr>
              <w:t>cooked</w:t>
            </w:r>
            <w:r w:rsidRPr="000A4041" w:rsidR="000A4041">
              <w:rPr>
                <w:rFonts w:ascii="Comic Sans MS" w:eastAsia="Times New Roman" w:hAnsi="Comic Sans MS"/>
                <w:sz w:val="24"/>
                <w:szCs w:val="24"/>
              </w:rPr>
              <w:t xml:space="preserve"> the </w:t>
            </w:r>
            <w:r w:rsidR="000A4041">
              <w:rPr>
                <w:rFonts w:ascii="Comic Sans MS" w:eastAsia="Times New Roman" w:hAnsi="Comic Sans MS"/>
                <w:sz w:val="24"/>
                <w:szCs w:val="24"/>
              </w:rPr>
              <w:t xml:space="preserve">pizza </w:t>
            </w:r>
            <w:r w:rsidRPr="000A4041" w:rsidR="000A4041">
              <w:rPr>
                <w:rFonts w:ascii="Comic Sans MS" w:eastAsia="Times New Roman" w:hAnsi="Comic Sans MS"/>
                <w:sz w:val="24"/>
                <w:szCs w:val="24"/>
              </w:rPr>
              <w:t>on the</w:t>
            </w:r>
            <w:r w:rsidR="000A4041">
              <w:rPr>
                <w:rFonts w:ascii="Comic Sans MS" w:eastAsia="Times New Roman" w:hAnsi="Comic Sans MS"/>
                <w:sz w:val="24"/>
                <w:szCs w:val="24"/>
              </w:rPr>
              <w:t xml:space="preserve"> _____</w:t>
            </w:r>
            <w:r w:rsidRPr="002575AC" w:rsidR="002575AC">
              <w:rPr>
                <w:rFonts w:ascii="Comic Sans MS" w:eastAsia="Times New Roman" w:hAnsi="Comic Sans MS"/>
                <w:sz w:val="24"/>
                <w:szCs w:val="24"/>
              </w:rPr>
              <w:t>.</w:t>
            </w:r>
          </w:p>
        </w:tc>
      </w:tr>
      <w:tr w14:paraId="6FB60598" w14:textId="77777777" w:rsidTr="00391A45">
        <w:tblPrEx>
          <w:tblW w:w="11212" w:type="dxa"/>
          <w:tblLook w:val="04A0"/>
        </w:tblPrEx>
        <w:trPr>
          <w:trHeight w:val="564"/>
        </w:trPr>
        <w:tc>
          <w:tcPr>
            <w:tcW w:w="11212" w:type="dxa"/>
            <w:shd w:val="clear" w:color="auto" w:fill="FFFFFF"/>
          </w:tcPr>
          <w:p w:rsidR="00C41543" w:rsidRPr="00C41543" w:rsidP="00C41543" w14:paraId="54522DDB" w14:textId="0839599F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A. </w:t>
            </w:r>
            <w:r w:rsidR="000A404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shower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 </w:t>
            </w:r>
            <w:r w:rsidR="00A0425E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B. </w:t>
            </w:r>
            <w:r w:rsidR="000A404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stove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</w:t>
            </w:r>
            <w:r w:rsidR="00A0425E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C. </w:t>
            </w:r>
            <w:r w:rsidR="000A404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printer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  </w:t>
            </w:r>
            <w:r w:rsidR="00A0425E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D. </w:t>
            </w:r>
            <w:r w:rsidR="000A4041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washer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177DED5D" w14:textId="77777777" w:rsidTr="00391A45">
        <w:tblPrEx>
          <w:tblW w:w="11212" w:type="dxa"/>
          <w:tblLook w:val="04A0"/>
        </w:tblPrEx>
        <w:trPr>
          <w:trHeight w:val="564"/>
        </w:trPr>
        <w:tc>
          <w:tcPr>
            <w:tcW w:w="11212" w:type="dxa"/>
            <w:shd w:val="clear" w:color="auto" w:fill="FFFFFF"/>
          </w:tcPr>
          <w:p w:rsidR="00C41543" w:rsidRPr="00C41543" w:rsidP="00414EF6" w14:paraId="35018CA9" w14:textId="410378C3">
            <w:pPr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3- </w:t>
            </w:r>
            <w:r w:rsidRPr="00414EF6" w:rsidR="00414EF6">
              <w:rPr>
                <w:rFonts w:ascii="Comic Sans MS" w:eastAsia="Times New Roman" w:hAnsi="Comic Sans MS"/>
                <w:sz w:val="24"/>
                <w:szCs w:val="24"/>
              </w:rPr>
              <w:t xml:space="preserve">The apartment was a bit run down, so I had to </w:t>
            </w:r>
            <w:r w:rsidR="00414EF6">
              <w:rPr>
                <w:rFonts w:ascii="Comic Sans MS" w:eastAsia="Times New Roman" w:hAnsi="Comic Sans MS"/>
                <w:sz w:val="24"/>
                <w:szCs w:val="24"/>
              </w:rPr>
              <w:t>_________</w:t>
            </w:r>
            <w:r w:rsidRPr="00414EF6" w:rsidR="00414EF6">
              <w:rPr>
                <w:rFonts w:ascii="Comic Sans MS" w:eastAsia="Times New Roman" w:hAnsi="Comic Sans MS"/>
                <w:sz w:val="24"/>
                <w:szCs w:val="24"/>
              </w:rPr>
              <w:t xml:space="preserve"> it.</w:t>
            </w:r>
            <w:r w:rsidRPr="00414EF6" w:rsidR="00414EF6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A0425E" w:rsidR="00A0425E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</w:p>
        </w:tc>
      </w:tr>
      <w:tr w14:paraId="260D39A9" w14:textId="77777777" w:rsidTr="00391A45">
        <w:tblPrEx>
          <w:tblW w:w="11212" w:type="dxa"/>
          <w:tblLook w:val="04A0"/>
        </w:tblPrEx>
        <w:trPr>
          <w:trHeight w:val="564"/>
        </w:trPr>
        <w:tc>
          <w:tcPr>
            <w:tcW w:w="11212" w:type="dxa"/>
            <w:shd w:val="clear" w:color="auto" w:fill="FFFFFF"/>
          </w:tcPr>
          <w:p w:rsidR="00C41543" w:rsidRPr="00C41543" w:rsidP="00C41543" w14:paraId="5507C494" w14:textId="685EC1BC">
            <w:pPr>
              <w:bidi/>
              <w:spacing w:after="0" w:line="360" w:lineRule="auto"/>
              <w:jc w:val="right"/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</w:pP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A. </w:t>
            </w:r>
            <w:r w:rsidR="00414EF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renovate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</w:t>
            </w:r>
            <w:r w:rsidR="00B653CC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B. </w:t>
            </w:r>
            <w:r w:rsidR="00414EF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clean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    </w:t>
            </w:r>
            <w:r w:rsidR="00414EF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C. </w:t>
            </w:r>
            <w:r w:rsidR="00414EF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wash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</w:t>
            </w:r>
            <w:r w:rsidR="00B653CC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 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  <w:r w:rsidR="00B653CC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414EF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D. </w:t>
            </w:r>
            <w:r w:rsidR="00414EF6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recycle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</w:t>
            </w:r>
          </w:p>
        </w:tc>
      </w:tr>
    </w:tbl>
    <w:p w:rsidR="00C41543" w:rsidRPr="00C41543" w:rsidP="00C41543" w14:paraId="63158AE4" w14:textId="2FBEE45A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</w:pPr>
      <w:bookmarkStart w:id="2" w:name="_Hlk153484697"/>
      <w:r w:rsidRPr="00C41543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B- Put the right word under its picture:</w:t>
      </w:r>
    </w:p>
    <w:tbl>
      <w:tblPr>
        <w:tblStyle w:val="TableNormal"/>
        <w:tblpPr w:leftFromText="180" w:rightFromText="180" w:vertAnchor="text" w:horzAnchor="margin" w:tblpXSpec="center" w:tblpY="1108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2660"/>
        <w:gridCol w:w="2604"/>
        <w:gridCol w:w="2674"/>
        <w:gridCol w:w="2694"/>
      </w:tblGrid>
      <w:tr w14:paraId="4F7B812D" w14:textId="77777777" w:rsidTr="00391A45">
        <w:tblPrEx>
          <w:tblW w:w="0" w:type="auto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trHeight w:val="1178"/>
        </w:trPr>
        <w:tc>
          <w:tcPr>
            <w:tcW w:w="2660" w:type="dxa"/>
            <w:shd w:val="clear" w:color="auto" w:fill="auto"/>
          </w:tcPr>
          <w:p w:rsidR="00C41543" w:rsidRPr="00C41543" w:rsidP="00C41543" w14:paraId="4C7E319B" w14:textId="3E6CAE81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  <w:bookmarkStart w:id="3" w:name="_Hlk105167785"/>
            <w:bookmarkEnd w:id="2"/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42545</wp:posOffset>
                  </wp:positionV>
                  <wp:extent cx="1524000" cy="666750"/>
                  <wp:effectExtent l="0" t="0" r="0" b="0"/>
                  <wp:wrapNone/>
                  <wp:docPr id="1819617464" name="صورة 1" descr="Premium Vector | Black and white drawing of a modern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617464" name="Picture 1" descr="Premium Vector | Black and white drawing of a modern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22" cy="66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  <w:shd w:val="clear" w:color="auto" w:fill="auto"/>
          </w:tcPr>
          <w:p w:rsidR="00C41543" w:rsidRPr="00C41543" w:rsidP="00C41543" w14:paraId="2041ECEA" w14:textId="3AD79284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42545</wp:posOffset>
                  </wp:positionV>
                  <wp:extent cx="1476375" cy="633095"/>
                  <wp:effectExtent l="0" t="0" r="9525" b="0"/>
                  <wp:wrapNone/>
                  <wp:docPr id="1370039594" name="صورة 1370039594" descr="250+ Spaghetti Black And White Stock Illustrations, Royalty-Free Vector  Graphics &amp; Clip Art - iStock | Vintage p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39594" name="Picture 1" descr="250+ Spaghetti Black And White Stock Illustrations, Royalty-Free Vector  Graphics &amp; Clip Art - iStock | Vintage pa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19" cy="63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4" w:type="dxa"/>
            <w:shd w:val="clear" w:color="auto" w:fill="auto"/>
          </w:tcPr>
          <w:p w:rsidR="00C41543" w:rsidRPr="00C41543" w:rsidP="00C41543" w14:paraId="1C2A8C2D" w14:textId="4C31E966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42545</wp:posOffset>
                  </wp:positionV>
                  <wp:extent cx="1532494" cy="666115"/>
                  <wp:effectExtent l="0" t="0" r="0" b="635"/>
                  <wp:wrapNone/>
                  <wp:docPr id="418445492" name="صورة 418445492" descr="Bowl Microwave Icon Outline Bowl Microwave: เวกเตอร์สต็อก  (ปลอดค่าลิขสิทธิ์) 1849606075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445492" name="Picture 1" descr="Bowl Microwave Icon Outline Bowl Microwave: เวกเตอร์สต็อก  (ปลอดค่าลิขสิทธิ์) 1849606075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23" cy="66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shd w:val="clear" w:color="auto" w:fill="auto"/>
          </w:tcPr>
          <w:p w:rsidR="00C41543" w:rsidRPr="00C41543" w:rsidP="00C41543" w14:paraId="2750528C" w14:textId="3AF13B22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129539</wp:posOffset>
                  </wp:positionH>
                  <wp:positionV relativeFrom="paragraph">
                    <wp:posOffset>61595</wp:posOffset>
                  </wp:positionV>
                  <wp:extent cx="1407795" cy="613410"/>
                  <wp:effectExtent l="0" t="0" r="1905" b="0"/>
                  <wp:wrapNone/>
                  <wp:docPr id="1921628866" name="صورة 1" descr="Vector Image Of A Hand Holding A Camera 2282421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628866" name="Picture 2" descr="Vector Image Of A Hand Holding A Camera 2282421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28" cy="61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EA05B96" w14:textId="77777777" w:rsidTr="00391A45">
        <w:tblPrEx>
          <w:tblW w:w="0" w:type="auto"/>
          <w:tblLook w:val="04A0"/>
        </w:tblPrEx>
        <w:trPr>
          <w:trHeight w:val="506"/>
        </w:trPr>
        <w:tc>
          <w:tcPr>
            <w:tcW w:w="2660" w:type="dxa"/>
            <w:shd w:val="clear" w:color="auto" w:fill="auto"/>
          </w:tcPr>
          <w:p w:rsidR="00C41543" w:rsidRPr="00C41543" w:rsidP="00C41543" w14:paraId="50177DA7" w14:textId="59F13690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auto"/>
          </w:tcPr>
          <w:p w:rsidR="00C41543" w:rsidRPr="00C41543" w:rsidP="00C41543" w14:paraId="303C557F" w14:textId="37D54D94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shd w:val="clear" w:color="auto" w:fill="auto"/>
          </w:tcPr>
          <w:p w:rsidR="00C41543" w:rsidRPr="00C41543" w:rsidP="00C41543" w14:paraId="15A8BD36" w14:textId="2AD3D5D9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C41543" w:rsidRPr="00C41543" w:rsidP="00C41543" w14:paraId="056F6C74" w14:textId="4C365D81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</w:rPr>
            </w:pPr>
          </w:p>
        </w:tc>
      </w:tr>
    </w:tbl>
    <w:bookmarkEnd w:id="3"/>
    <w:p w:rsidR="00C41543" w:rsidRPr="00C41543" w:rsidP="00C41543" w14:paraId="08E63AE0" w14:textId="067EE61F">
      <w:pPr>
        <w:tabs>
          <w:tab w:val="left" w:pos="5820"/>
        </w:tabs>
        <w:bidi w:val="0"/>
        <w:spacing w:after="0" w:line="240" w:lineRule="auto"/>
        <w:rPr>
          <w:rFonts w:ascii="Acknesia" w:eastAsia="Times New Roman" w:hAnsi="Acknesia"/>
          <w:color w:val="002060"/>
          <w:sz w:val="24"/>
          <w:szCs w:val="2"/>
        </w:rPr>
      </w:pPr>
      <w:r w:rsidRPr="00C41543">
        <w:rPr>
          <w:rFonts w:ascii="Comic Sans MS" w:eastAsia="Times New Roman" w:hAnsi="Comic Sans MS" w:cs="Arial"/>
          <w:b/>
          <w:bCs/>
          <w:noProof/>
          <w:color w:val="FF0000"/>
          <w:kern w:val="0"/>
          <w:sz w:val="24"/>
          <w:szCs w:val="24"/>
          <w:u w:val="single"/>
          <w14:ligatures w14:val="non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74295</wp:posOffset>
                </wp:positionV>
                <wp:extent cx="681990" cy="311785"/>
                <wp:effectExtent l="11430" t="7620" r="11430" b="13970"/>
                <wp:wrapNone/>
                <wp:docPr id="34444505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1543" w:rsidRPr="00705C03" w:rsidP="00C41543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" o:spid="_x0000_s1060" type="#_x0000_t202" style="width:53.7pt;height:24.55pt;margin-top:5.85pt;margin-left:487.65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0.25pt">
                <v:textbox>
                  <w:txbxContent>
                    <w:p w:rsidR="00C41543" w:rsidRPr="00705C03" w:rsidP="00C41543" w14:paraId="4B5DA87C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41543" w:rsidRPr="00C41543" w:rsidP="00C41543" w14:paraId="036D4B64" w14:textId="1EF960FF">
      <w:pPr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  <w:r w:rsidRPr="00C41543">
        <w:rPr>
          <w:rFonts w:ascii="Arial" w:eastAsia="Times New Roman" w:hAnsi="Arial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81915</wp:posOffset>
                </wp:positionV>
                <wp:extent cx="4076700" cy="361950"/>
                <wp:effectExtent l="0" t="0" r="19050" b="19050"/>
                <wp:wrapNone/>
                <wp:docPr id="1815643037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1543" w:rsidRPr="008F6C75" w:rsidP="00414EF6" w14:textId="0239E398">
                            <w:pPr>
                              <w:spacing w:line="360" w:lineRule="auto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414E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icrowave</w:t>
                            </w:r>
                            <w:r w:rsidRPr="00414E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 </w:t>
                            </w:r>
                            <w:r w:rsidR="0053331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Pasta</w:t>
                            </w:r>
                            <w:r w:rsidR="0053331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57D8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53C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Camera </w:t>
                            </w:r>
                            <w:r w:rsidRPr="00B653CC" w:rsidR="00B653C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3ED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Train </w:t>
                            </w:r>
                            <w:r w:rsidR="00EB3ED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" o:spid="_x0000_s1061" style="width:321pt;height:28.5pt;margin-top:6.45pt;margin-left:133.95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white" stroked="t" strokecolor="black" strokeweight="1pt">
                <v:stroke joinstyle="round" dashstyle="dash"/>
                <v:textbox>
                  <w:txbxContent>
                    <w:p w:rsidR="00C41543" w:rsidRPr="008F6C75" w:rsidP="00414EF6" w14:paraId="435913E9" w14:textId="0239E398">
                      <w:pPr>
                        <w:spacing w:line="360" w:lineRule="auto"/>
                        <w:jc w:val="right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Pr="00414E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icrowave</w:t>
                      </w:r>
                      <w:r w:rsidRPr="00414E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3331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-  </w:t>
                      </w:r>
                      <w:r w:rsidR="0053331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Pasta</w:t>
                      </w:r>
                      <w:r w:rsidR="0053331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F57D8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653CC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3331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 Camera </w:t>
                      </w:r>
                      <w:r w:rsidRPr="00B653CC" w:rsidR="00B653CC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B3ED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33317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Train </w:t>
                      </w:r>
                      <w:r w:rsidR="00EB3ED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41543" w:rsidRPr="00C41543" w:rsidP="00C41543" w14:paraId="12F1EEA8" w14:textId="22C1645B">
      <w:pPr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C41543" w:rsidRPr="00C41543" w:rsidP="00C41543" w14:paraId="665D66C4" w14:textId="6A7B4F31">
      <w:pPr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C41543" w:rsidRPr="00C41543" w:rsidP="00C41543" w14:paraId="283C4ED6" w14:textId="67E02598">
      <w:pPr>
        <w:bidi w:val="0"/>
        <w:spacing w:after="0" w:line="240" w:lineRule="auto"/>
        <w:jc w:val="center"/>
        <w:rPr>
          <w:rFonts w:ascii="Acknesia" w:eastAsia="Times New Roman" w:hAnsi="Acknesia"/>
          <w:sz w:val="24"/>
          <w:szCs w:val="2"/>
        </w:rPr>
      </w:pPr>
      <w:r w:rsidRPr="00C41543">
        <w:rPr>
          <w:rFonts w:ascii="Acknesia" w:eastAsia="Times New Roman" w:hAnsi="Acknesia"/>
          <w:sz w:val="24"/>
          <w:szCs w:val="2"/>
        </w:rPr>
        <w:t>_______________________________________________________________________________</w:t>
      </w:r>
    </w:p>
    <w:p w:rsidR="00711A50" w:rsidP="00711A50" w14:paraId="08FFF1D4" w14:textId="343045C4">
      <w:pPr>
        <w:bidi w:val="0"/>
        <w:rPr>
          <w:kern w:val="2"/>
          <w14:ligatures w14:val="standardContextual"/>
        </w:rPr>
      </w:pPr>
      <w:r w:rsidRPr="00C41543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6250305</wp:posOffset>
                </wp:positionH>
                <wp:positionV relativeFrom="paragraph">
                  <wp:posOffset>118745</wp:posOffset>
                </wp:positionV>
                <wp:extent cx="681990" cy="311785"/>
                <wp:effectExtent l="11430" t="10160" r="11430" b="11430"/>
                <wp:wrapNone/>
                <wp:docPr id="98386034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1543" w:rsidRPr="00705C03" w:rsidP="00C41543" w14:textId="77777777">
                            <w:pPr>
                              <w:pStyle w:val="NoSpacing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62" type="#_x0000_t202" style="width:53.7pt;height:24.55pt;margin-top:9.35pt;margin-left:492.15pt;mso-height-percent:0;mso-height-relative:page;mso-width-percent:0;mso-width-relative:page;mso-wrap-distance-bottom:0;mso-wrap-distance-left:9pt;mso-wrap-distance-right:9pt;mso-wrap-distance-top:0;position:absolute;v-text-anchor:top;z-index:251742208" fillcolor="white" stroked="t" strokecolor="black" strokeweight="0.25pt">
                <v:textbox>
                  <w:txbxContent>
                    <w:p w:rsidR="00C41543" w:rsidRPr="00705C03" w:rsidP="00C41543" w14:paraId="27B099A1" w14:textId="77777777">
                      <w:pPr>
                        <w:pStyle w:val="NoSpacing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41543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130810</wp:posOffset>
                </wp:positionV>
                <wp:extent cx="1857375" cy="311785"/>
                <wp:effectExtent l="0" t="0" r="28575" b="12065"/>
                <wp:wrapNone/>
                <wp:docPr id="174773415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1543" w:rsidRPr="00C65E30" w:rsidP="00C41543" w14:textId="777777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3" type="#_x0000_t202" style="width:146.25pt;height:24.55pt;margin-top:10.3pt;margin-left:231.5pt;mso-height-percent:0;mso-height-relative:margin;mso-width-percent:0;mso-width-relative:margin;mso-wrap-distance-bottom:0;mso-wrap-distance-left:9pt;mso-wrap-distance-right:9pt;mso-wrap-distance-top:0;position:absolute;v-text-anchor:top;z-index:251740160" fillcolor="white" stroked="t" strokecolor="black" strokeweight="1pt">
                <v:textbox>
                  <w:txbxContent>
                    <w:p w:rsidR="00C41543" w:rsidRPr="00C65E30" w:rsidP="00C41543" w14:paraId="3D0282BD" w14:textId="777777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543" w:rsidRPr="00C41543" w:rsidP="00C41543" w14:paraId="561E9C32" w14:textId="594087DC">
      <w:pPr>
        <w:bidi w:val="0"/>
        <w:spacing w:after="0" w:line="240" w:lineRule="auto"/>
        <w:rPr>
          <w:rFonts w:ascii="Acknesia" w:eastAsia="Times New Roman" w:hAnsi="Acknesia"/>
          <w:sz w:val="8"/>
          <w:szCs w:val="2"/>
        </w:rPr>
      </w:pPr>
    </w:p>
    <w:p w:rsidR="00C41543" w:rsidRPr="00C41543" w:rsidP="00C41543" w14:paraId="6F5B062C" w14:textId="1BE4E054">
      <w:pPr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C41543" w:rsidRPr="00C41543" w:rsidP="00C41543" w14:paraId="1208C84A" w14:textId="77777777">
      <w:pPr>
        <w:bidi w:val="0"/>
        <w:spacing w:after="0" w:line="240" w:lineRule="auto"/>
        <w:rPr>
          <w:rFonts w:ascii="Acknesia" w:eastAsia="Times New Roman" w:hAnsi="Acknesia"/>
          <w:sz w:val="8"/>
          <w:szCs w:val="2"/>
        </w:rPr>
      </w:pPr>
    </w:p>
    <w:p w:rsidR="00C41543" w:rsidRPr="00C41543" w:rsidP="00C41543" w14:paraId="75F86D8F" w14:textId="256E3156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</w:pPr>
      <w:r w:rsidRPr="00C41543">
        <w:rPr>
          <w:rFonts w:ascii="Comic Sans MS" w:eastAsia="Times New Roman" w:hAnsi="Comic Sans MS"/>
          <w:b/>
          <w:bCs/>
          <w:color w:val="FF0000"/>
          <w:sz w:val="24"/>
          <w:szCs w:val="24"/>
          <w:u w:val="single"/>
        </w:rPr>
        <w:t>Choose the correct letter:</w:t>
      </w:r>
    </w:p>
    <w:tbl>
      <w:tblPr>
        <w:tblStyle w:val="TableNormal"/>
        <w:tblpPr w:leftFromText="180" w:rightFromText="180" w:vertAnchor="text" w:horzAnchor="margin" w:tblpY="230"/>
        <w:bidiVisual/>
        <w:tblW w:w="11056" w:type="dxa"/>
        <w:tblBorders>
          <w:top w:val="single" w:sz="4" w:space="0" w:color="7F7F7F"/>
          <w:bottom w:val="single" w:sz="4" w:space="0" w:color="7F7F7F"/>
        </w:tblBorders>
        <w:tblLook w:val="04A0"/>
      </w:tblPr>
      <w:tblGrid>
        <w:gridCol w:w="1274"/>
        <w:gridCol w:w="1843"/>
        <w:gridCol w:w="2268"/>
        <w:gridCol w:w="5671"/>
      </w:tblGrid>
      <w:tr w14:paraId="0BEF0A64" w14:textId="77777777" w:rsidTr="00B76EEA">
        <w:tblPrEx>
          <w:tblW w:w="11056" w:type="dxa"/>
          <w:tblBorders>
            <w:top w:val="single" w:sz="4" w:space="0" w:color="7F7F7F"/>
            <w:bottom w:val="single" w:sz="4" w:space="0" w:color="7F7F7F"/>
          </w:tblBorders>
          <w:tblLook w:val="04A0"/>
        </w:tblPrEx>
        <w:trPr>
          <w:trHeight w:val="414"/>
        </w:trPr>
        <w:tc>
          <w:tcPr>
            <w:tcW w:w="1274" w:type="dxa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C41543" w14:paraId="56900D5F" w14:textId="657F7CB8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right"/>
              <w:rPr>
                <w:rFonts w:ascii="Comic Sans MS" w:eastAsia="Times New Roman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C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o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1843" w:type="dxa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C41543" w14:paraId="6F5DCA41" w14:textId="6E0E6BCF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right"/>
              <w:rPr>
                <w:rFonts w:ascii="Comic Sans MS" w:eastAsia="Times New Roman" w:hAnsi="Comic Sans MS"/>
                <w:b/>
                <w:bCs/>
                <w:color w:val="000000"/>
                <w:sz w:val="8"/>
                <w:szCs w:val="8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B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u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 </w:t>
            </w:r>
          </w:p>
        </w:tc>
        <w:tc>
          <w:tcPr>
            <w:tcW w:w="2268" w:type="dxa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C41543" w14:paraId="7C250A28" w14:textId="2694ABC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ind w:left="360"/>
              <w:jc w:val="right"/>
              <w:rPr>
                <w:rFonts w:ascii="Comic Sans MS" w:eastAsia="Times New Roman" w:hAnsi="Comic Sans MS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/>
                <w:sz w:val="24"/>
                <w:szCs w:val="24"/>
              </w:rPr>
              <w:t xml:space="preserve"> 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A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c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 </w:t>
            </w:r>
            <w:r>
              <w:rPr>
                <w:rFonts w:ascii="Comic Sans MS" w:eastAsia="Times New Roman" w:hAnsi="Comic Sans MS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671" w:type="dxa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EB3EDD" w14:paraId="3403AC20" w14:textId="1F6C9088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 xml:space="preserve">1.   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They are watching 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>televisi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>__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n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.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 xml:space="preserve">  </w:t>
            </w:r>
          </w:p>
        </w:tc>
      </w:tr>
      <w:tr w14:paraId="4F713EE1" w14:textId="77777777" w:rsidTr="00B76EEA">
        <w:tblPrEx>
          <w:tblW w:w="11056" w:type="dxa"/>
          <w:tblLook w:val="04A0"/>
        </w:tblPrEx>
        <w:trPr>
          <w:trHeight w:val="564"/>
        </w:trPr>
        <w:tc>
          <w:tcPr>
            <w:tcW w:w="127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C41543" w14:paraId="6C6E4BBB" w14:textId="765EE357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C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="00B107F5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c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C41543" w14:paraId="5E5C47FB" w14:textId="396C4F28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B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="00B107F5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s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226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C41543" w14:paraId="15425C8D" w14:textId="6C05915F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/>
                <w:sz w:val="24"/>
                <w:szCs w:val="24"/>
              </w:rPr>
              <w:t xml:space="preserve"> 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A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="00B107F5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t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 </w:t>
            </w:r>
          </w:p>
        </w:tc>
        <w:tc>
          <w:tcPr>
            <w:tcW w:w="567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B76EEA" w14:paraId="2DE54412" w14:textId="5053EE26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 xml:space="preserve">2. </w:t>
            </w:r>
            <w:r w:rsidRPr="00B76EEA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Let’s play 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>tenni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>_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_ 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 after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 lunch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.</w:t>
            </w:r>
          </w:p>
        </w:tc>
      </w:tr>
      <w:tr w14:paraId="5CC01182" w14:textId="77777777" w:rsidTr="00B76EEA">
        <w:tblPrEx>
          <w:tblW w:w="11056" w:type="dxa"/>
          <w:tblLook w:val="04A0"/>
        </w:tblPrEx>
        <w:trPr>
          <w:trHeight w:val="564"/>
        </w:trPr>
        <w:tc>
          <w:tcPr>
            <w:tcW w:w="3117" w:type="dxa"/>
            <w:gridSpan w:val="2"/>
            <w:shd w:val="clear" w:color="auto" w:fill="auto"/>
          </w:tcPr>
          <w:p w:rsidR="00C41543" w:rsidRPr="00C41543" w:rsidP="00C41543" w14:paraId="46861D7F" w14:textId="506CBE99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B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v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     </w:t>
            </w:r>
            <w:r w:rsidR="00B76EEA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 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C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( </w:t>
            </w:r>
            <w:r w:rsidR="00B107F5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l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2268" w:type="dxa"/>
            <w:shd w:val="clear" w:color="auto" w:fill="auto"/>
          </w:tcPr>
          <w:p w:rsidR="00C41543" w:rsidRPr="00C41543" w:rsidP="00C41543" w14:paraId="22267039" w14:textId="36C7DFCA">
            <w:pPr>
              <w:bidi/>
              <w:spacing w:after="0" w:line="360" w:lineRule="auto"/>
              <w:jc w:val="right"/>
              <w:rPr>
                <w:rFonts w:ascii="Comic Sans MS" w:hAnsi="Comic Sans MS" w:hint="c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/>
                <w:sz w:val="24"/>
                <w:szCs w:val="24"/>
              </w:rPr>
              <w:t xml:space="preserve"> 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A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. 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>r</w:t>
            </w:r>
            <w:r w:rsidRPr="00C41543">
              <w:rPr>
                <w:rFonts w:ascii="Comic Sans MS" w:eastAsia="Times New Roman" w:hAnsi="Comic Sans MS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5671" w:type="dxa"/>
            <w:shd w:val="clear" w:color="auto" w:fill="auto"/>
          </w:tcPr>
          <w:p w:rsidR="00C41543" w:rsidRPr="00C41543" w:rsidP="00B76EEA" w14:paraId="37AC0171" w14:textId="62278B32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C41543">
              <w:rPr>
                <w:rFonts w:ascii="Comic Sans MS" w:hAnsi="Comic Sans MS"/>
                <w:color w:val="000000"/>
                <w:sz w:val="24"/>
                <w:szCs w:val="24"/>
              </w:rPr>
              <w:t>3</w:t>
            </w:r>
            <w:r w:rsidRPr="00C41543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 w:rsidRPr="00C41543">
              <w:rPr>
                <w:rFonts w:ascii="Arial" w:eastAsia="Times New Roman" w:hAnsi="Arial"/>
                <w:sz w:val="20"/>
                <w:szCs w:val="20"/>
              </w:rPr>
              <w:t xml:space="preserve">  </w:t>
            </w:r>
            <w:r w:rsidRPr="00B76EEA" w:rsidR="00B76EEA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Saudi Arabia has many natural 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>resou</w:t>
            </w:r>
            <w:r w:rsidR="00B76EEA">
              <w:rPr>
                <w:rFonts w:ascii="Comic Sans MS" w:eastAsia="Times New Roman" w:hAnsi="Comic Sans MS"/>
                <w:sz w:val="24"/>
                <w:szCs w:val="24"/>
              </w:rPr>
              <w:t>__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>ces</w:t>
            </w:r>
            <w:r w:rsidRPr="00B76EEA" w:rsidR="00B76EEA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C41543">
              <w:rPr>
                <w:rFonts w:ascii="Comic Sans MS" w:eastAsia="Times New Roman" w:hAnsi="Comic Sans MS"/>
                <w:sz w:val="24"/>
                <w:szCs w:val="24"/>
              </w:rPr>
              <w:t>.</w:t>
            </w:r>
          </w:p>
        </w:tc>
      </w:tr>
    </w:tbl>
    <w:p w:rsidR="00C41543" w:rsidP="00C41543" w14:paraId="4F6C90AD" w14:textId="720FD5D6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  <w:r w:rsidRPr="00C41543">
        <w:rPr>
          <w:rFonts w:ascii="Acknesia" w:eastAsia="Times New Roman" w:hAnsi="Acknesia"/>
          <w:sz w:val="24"/>
          <w:szCs w:val="2"/>
        </w:rPr>
        <w:tab/>
      </w:r>
    </w:p>
    <w:p w:rsidR="00B76EEA" w:rsidP="00B76EEA" w14:paraId="4E16F1FB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B76EEA" w:rsidP="00B76EEA" w14:paraId="0A13FF4F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B76EEA" w:rsidP="00B76EEA" w14:paraId="08B46364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B76EEA" w:rsidP="00B76EEA" w14:paraId="6E5D707B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B76EEA" w:rsidP="00B76EEA" w14:paraId="5284E197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B76EEA" w:rsidP="00B76EEA" w14:paraId="7D312980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B76EEA" w:rsidRPr="00C41543" w:rsidP="00B76EEA" w14:paraId="672F38BB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C41543" w:rsidRPr="00C41543" w:rsidP="00C41543" w14:paraId="12F71EA2" w14:textId="254E70EA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/>
          <w:sz w:val="24"/>
          <w:szCs w:val="2"/>
        </w:rPr>
      </w:pPr>
    </w:p>
    <w:p w:rsidR="006360B0" w:rsidRPr="006360B0" w:rsidP="009574FB" w14:paraId="3649768A" w14:textId="2A3D619D">
      <w:pPr>
        <w:bidi/>
        <w:jc w:val="center"/>
        <w:rPr>
          <w:rFonts w:ascii="Russo One" w:hAnsi="Russo One"/>
          <w:sz w:val="32"/>
          <w:szCs w:val="32"/>
        </w:rPr>
      </w:pPr>
      <w:r>
        <w:rPr>
          <w:rFonts w:ascii="Russo One" w:hAnsi="Russo One"/>
          <w:sz w:val="32"/>
          <w:szCs w:val="32"/>
        </w:rPr>
        <w:t xml:space="preserve">         </w:t>
      </w:r>
      <w:r w:rsidRPr="006360B0">
        <w:rPr>
          <w:rFonts w:ascii="Russo One" w:hAnsi="Russo One"/>
          <w:sz w:val="32"/>
          <w:szCs w:val="32"/>
        </w:rPr>
        <w:t>Good luck                                       T.</w:t>
      </w:r>
    </w:p>
    <w:p w:rsidR="0052507D" w:rsidRPr="006360B0" w:rsidP="0052507D" w14:paraId="4AC14DD0" w14:textId="4B062D94">
      <w:pPr>
        <w:bidi w:val="0"/>
        <w:rPr>
          <w:kern w:val="2"/>
          <w:sz w:val="8"/>
          <w:szCs w:val="8"/>
          <w14:ligatures w14:val="standardContextual"/>
        </w:rPr>
      </w:pPr>
    </w:p>
    <w:p w:rsidR="000246CB" w:rsidP="000246CB" w14:paraId="1B3847A8" w14:textId="7A525680">
      <w:pPr>
        <w:bidi w:val="0"/>
        <w:rPr>
          <w:kern w:val="2"/>
          <w14:ligatures w14:val="standardContextual"/>
        </w:rPr>
      </w:pPr>
    </w:p>
    <w:p w:rsidR="000246CB" w:rsidRPr="000246CB" w:rsidP="000246CB" w14:paraId="5145E51C" w14:textId="04A31D74">
      <w:pPr>
        <w:bidi w:val="0"/>
        <w:rPr>
          <w:kern w:val="2"/>
          <w14:ligatures w14:val="standardContextual"/>
        </w:rPr>
      </w:pPr>
    </w:p>
    <w:p w:rsidR="000246CB" w:rsidRPr="000246CB" w:rsidP="000246CB" w14:paraId="3F3753E6" w14:textId="1592E0D9">
      <w:pPr>
        <w:bidi w:val="0"/>
        <w:rPr>
          <w:kern w:val="2"/>
          <w14:ligatures w14:val="standardContextual"/>
        </w:rPr>
      </w:pPr>
    </w:p>
    <w:p w:rsidR="000246CB" w:rsidP="000246CB" w14:paraId="1F17EBBB" w14:textId="54F4A357">
      <w:pPr>
        <w:bidi w:val="0"/>
        <w:rPr>
          <w:kern w:val="2"/>
          <w14:ligatures w14:val="standardContextual"/>
        </w:rPr>
      </w:pPr>
    </w:p>
    <w:p w:rsidR="00711A50" w:rsidRPr="00711A50" w:rsidP="00711A50" w14:paraId="1BC5749B" w14:textId="0920DE88">
      <w:pPr>
        <w:bidi w:val="0"/>
        <w:rPr>
          <w:kern w:val="2"/>
          <w14:ligatures w14:val="standardContextual"/>
        </w:rPr>
      </w:pPr>
    </w:p>
    <w:p w:rsidR="00711A50" w:rsidRPr="00711A50" w:rsidP="00711A50" w14:paraId="6EC14A4A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64E7A68E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20F2591C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2363628E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4CAE8313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0ADA08A9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3ED72794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72A8AA14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3253235C" w14:textId="77777777">
      <w:pPr>
        <w:bidi w:val="0"/>
        <w:rPr>
          <w:kern w:val="2"/>
          <w14:ligatures w14:val="standardContextual"/>
        </w:rPr>
      </w:pPr>
    </w:p>
    <w:p w:rsidR="00711A50" w:rsidRPr="00711A50" w:rsidP="00711A50" w14:paraId="588C2491" w14:textId="70AF2859">
      <w:pPr>
        <w:tabs>
          <w:tab w:val="left" w:pos="8955"/>
        </w:tabs>
        <w:bidi w:val="0"/>
        <w:rPr>
          <w:kern w:val="2"/>
          <w14:ligatures w14:val="standardContextual"/>
        </w:rPr>
      </w:pPr>
    </w:p>
    <w:sectPr w:rsidSect="006360B0">
      <w:footerReference w:type="even" r:id="rId21"/>
      <w:footerReference w:type="default" r:id="rId22"/>
      <w:type w:val="oddPage"/>
      <w:pgSz w:w="11906" w:h="16838"/>
      <w:pgMar w:top="142" w:right="140" w:bottom="142" w:left="426" w:header="57" w:footer="273" w:gutter="0"/>
      <w:pgBorders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pStyle w:val="Footer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365F7F">
      <w:tblPrEx>
        <w:tblW w:w="4872" w:type="pct"/>
        <w:tblInd w:w="304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:rsidR="004C6074" w:rsidP="00365F7F" w14:paraId="5F32B4A1" w14:textId="1A9A3F7D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4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7702809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0280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78D849C0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5350B1A3" w14:textId="77777777">
          <w:pPr>
            <w:pStyle w:val="Header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:rsidR="00365F7F" w:rsidP="00365F7F" w14:paraId="1EFF4669" w14:textId="414DE807">
          <w:pPr>
            <w:pStyle w:val="Header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:rsidR="004C6074" w14:paraId="423CFEAA" w14:textId="77777777">
          <w:pPr>
            <w:pStyle w:val="Header"/>
            <w:jc w:val="right"/>
            <w:rPr>
              <w:caps/>
              <w:sz w:val="18"/>
              <w:szCs w:val="18"/>
            </w:rPr>
          </w:pPr>
        </w:p>
      </w:tc>
    </w:tr>
    <w:tr w14:paraId="07A3383D" w14:textId="77777777" w:rsidTr="00365F7F">
      <w:tblPrEx>
        <w:tblW w:w="4872" w:type="pct"/>
        <w:tblInd w:w="304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:rsidR="004C6074" w14:paraId="332A5B7F" w14:textId="430CB816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 w:val="0"/>
                </w:rPr>
                <w:t>Rashed Alsulami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:rsidR="004C6074" w:rsidRPr="00365F7F" w:rsidP="00B806E2" w14:paraId="7B04F11F" w14:textId="569C493E">
          <w:pPr>
            <w:pStyle w:val="Footer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978882187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8882187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484285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84285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Pr="001D1659"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</w:t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Pr="001D1659" w:rsidR="00B806E2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Pr="001D1659" w:rsidR="00B806E2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Pr="001D1659" w:rsidR="00B806E2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Pr="001D1659" w:rsidR="00B806E2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4"/>
  </w:tbl>
  <w:p w:rsidR="00562898" w:rsidRPr="00562898" w14:paraId="62745936" w14:textId="4EF4A63D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in;height:728.9pt" o:bullet="t">
        <v:imagedata r:id="rId1" o:title=""/>
      </v:shape>
    </w:pict>
  </w:numPicBullet>
  <w:abstractNum w:abstractNumId="0">
    <w:nsid w:val="046550C4"/>
    <w:multiLevelType w:val="hybridMultilevel"/>
    <w:tmpl w:val="F1B4421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9B774FB"/>
    <w:multiLevelType w:val="hybridMultilevel"/>
    <w:tmpl w:val="0526FD62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3D6DA9"/>
    <w:multiLevelType w:val="hybridMultilevel"/>
    <w:tmpl w:val="41444BE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E4953"/>
    <w:multiLevelType w:val="hybridMultilevel"/>
    <w:tmpl w:val="A8CE661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B0278"/>
    <w:multiLevelType w:val="hybridMultilevel"/>
    <w:tmpl w:val="98B8540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F7231"/>
    <w:multiLevelType w:val="hybridMultilevel"/>
    <w:tmpl w:val="29D097CC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887751"/>
    <w:multiLevelType w:val="hybridMultilevel"/>
    <w:tmpl w:val="558073B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E0901"/>
    <w:multiLevelType w:val="hybridMultilevel"/>
    <w:tmpl w:val="15246F6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01275"/>
    <w:multiLevelType w:val="hybridMultilevel"/>
    <w:tmpl w:val="F54AA2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02315"/>
    <w:multiLevelType w:val="hybridMultilevel"/>
    <w:tmpl w:val="8806D946"/>
    <w:lvl w:ilvl="0">
      <w:start w:val="1"/>
      <w:numFmt w:val="bullet"/>
      <w:suff w:val="space"/>
      <w:lvlText w:val=""/>
      <w:lvlJc w:val="left"/>
      <w:pPr>
        <w:ind w:left="86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395970"/>
    <w:multiLevelType w:val="hybridMultilevel"/>
    <w:tmpl w:val="DABA963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4C7F14"/>
    <w:multiLevelType w:val="hybridMultilevel"/>
    <w:tmpl w:val="8BD01F8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145AE"/>
    <w:multiLevelType w:val="hybridMultilevel"/>
    <w:tmpl w:val="3508FC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201A8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8B7C03"/>
    <w:multiLevelType w:val="hybridMultilevel"/>
    <w:tmpl w:val="9EE670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93EB5"/>
    <w:multiLevelType w:val="hybridMultilevel"/>
    <w:tmpl w:val="A5925846"/>
    <w:lvl w:ilvl="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1E86E51"/>
    <w:multiLevelType w:val="hybridMultilevel"/>
    <w:tmpl w:val="C17076FE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E0D9D"/>
    <w:multiLevelType w:val="hybridMultilevel"/>
    <w:tmpl w:val="F83A630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93407"/>
    <w:multiLevelType w:val="hybridMultilevel"/>
    <w:tmpl w:val="4C3C083A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AC151F"/>
    <w:multiLevelType w:val="hybridMultilevel"/>
    <w:tmpl w:val="634854E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CB0ED8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A672C5"/>
    <w:multiLevelType w:val="hybridMultilevel"/>
    <w:tmpl w:val="041AD112"/>
    <w:lvl w:ilvl="0">
      <w:start w:val="1"/>
      <w:numFmt w:val="decimal"/>
      <w:lvlText w:val="%1."/>
      <w:lvlJc w:val="left"/>
      <w:pPr>
        <w:ind w:left="72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356C1"/>
    <w:multiLevelType w:val="hybridMultilevel"/>
    <w:tmpl w:val="587E33F8"/>
    <w:lvl w:ilvl="0">
      <w:start w:val="3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105DDF"/>
    <w:multiLevelType w:val="hybridMultilevel"/>
    <w:tmpl w:val="FB0C889C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784758"/>
    <w:multiLevelType w:val="hybridMultilevel"/>
    <w:tmpl w:val="8890623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A4FB4"/>
    <w:multiLevelType w:val="hybridMultilevel"/>
    <w:tmpl w:val="557CF97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356046"/>
    <w:multiLevelType w:val="hybridMultilevel"/>
    <w:tmpl w:val="E7EE2416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583" w:hanging="360"/>
      </w:pPr>
    </w:lvl>
    <w:lvl w:ilvl="2" w:tentative="1">
      <w:start w:val="1"/>
      <w:numFmt w:val="lowerRoman"/>
      <w:lvlText w:val="%3."/>
      <w:lvlJc w:val="right"/>
      <w:pPr>
        <w:ind w:left="2303" w:hanging="180"/>
      </w:pPr>
    </w:lvl>
    <w:lvl w:ilvl="3" w:tentative="1">
      <w:start w:val="1"/>
      <w:numFmt w:val="decimal"/>
      <w:lvlText w:val="%4."/>
      <w:lvlJc w:val="left"/>
      <w:pPr>
        <w:ind w:left="3023" w:hanging="360"/>
      </w:pPr>
    </w:lvl>
    <w:lvl w:ilvl="4" w:tentative="1">
      <w:start w:val="1"/>
      <w:numFmt w:val="lowerLetter"/>
      <w:lvlText w:val="%5."/>
      <w:lvlJc w:val="left"/>
      <w:pPr>
        <w:ind w:left="3743" w:hanging="360"/>
      </w:pPr>
    </w:lvl>
    <w:lvl w:ilvl="5" w:tentative="1">
      <w:start w:val="1"/>
      <w:numFmt w:val="lowerRoman"/>
      <w:lvlText w:val="%6."/>
      <w:lvlJc w:val="right"/>
      <w:pPr>
        <w:ind w:left="4463" w:hanging="180"/>
      </w:pPr>
    </w:lvl>
    <w:lvl w:ilvl="6" w:tentative="1">
      <w:start w:val="1"/>
      <w:numFmt w:val="decimal"/>
      <w:lvlText w:val="%7."/>
      <w:lvlJc w:val="left"/>
      <w:pPr>
        <w:ind w:left="5183" w:hanging="360"/>
      </w:pPr>
    </w:lvl>
    <w:lvl w:ilvl="7" w:tentative="1">
      <w:start w:val="1"/>
      <w:numFmt w:val="lowerLetter"/>
      <w:lvlText w:val="%8."/>
      <w:lvlJc w:val="left"/>
      <w:pPr>
        <w:ind w:left="5903" w:hanging="360"/>
      </w:pPr>
    </w:lvl>
    <w:lvl w:ilvl="8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7">
    <w:nsid w:val="3F0F6FCE"/>
    <w:multiLevelType w:val="hybridMultilevel"/>
    <w:tmpl w:val="369C76D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AE6DC7"/>
    <w:multiLevelType w:val="hybridMultilevel"/>
    <w:tmpl w:val="854048B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474856"/>
    <w:multiLevelType w:val="hybridMultilevel"/>
    <w:tmpl w:val="90D8204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680416"/>
    <w:multiLevelType w:val="hybridMultilevel"/>
    <w:tmpl w:val="71A0954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B8795D"/>
    <w:multiLevelType w:val="hybridMultilevel"/>
    <w:tmpl w:val="DBA8409E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4D3840"/>
    <w:multiLevelType w:val="hybridMultilevel"/>
    <w:tmpl w:val="9E6C318A"/>
    <w:lvl w:ilvl="0">
      <w:start w:val="2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373776"/>
    <w:multiLevelType w:val="hybridMultilevel"/>
    <w:tmpl w:val="64BC1FE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08795E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8E2F86"/>
    <w:multiLevelType w:val="hybridMultilevel"/>
    <w:tmpl w:val="0A966320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EE5C85"/>
    <w:multiLevelType w:val="hybridMultilevel"/>
    <w:tmpl w:val="2D3CC588"/>
    <w:lvl w:ilvl="0">
      <w:start w:val="0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FA0E59"/>
    <w:multiLevelType w:val="hybridMultilevel"/>
    <w:tmpl w:val="7DCC7B72"/>
    <w:lvl w:ilvl="0">
      <w:start w:val="1"/>
      <w:numFmt w:val="bullet"/>
      <w:lvlText w:val=""/>
      <w:lvlJc w:val="left"/>
      <w:pPr>
        <w:ind w:left="158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abstractNum w:abstractNumId="38">
    <w:nsid w:val="5B756AC6"/>
    <w:multiLevelType w:val="hybridMultilevel"/>
    <w:tmpl w:val="3CFC1796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39">
    <w:nsid w:val="5FEA6B42"/>
    <w:multiLevelType w:val="hybridMultilevel"/>
    <w:tmpl w:val="AEB007B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1CE6184"/>
    <w:multiLevelType w:val="hybridMultilevel"/>
    <w:tmpl w:val="F8D8FB5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106900"/>
    <w:multiLevelType w:val="hybridMultilevel"/>
    <w:tmpl w:val="994EAF38"/>
    <w:lvl w:ilvl="0">
      <w:start w:val="4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8C0A35"/>
    <w:multiLevelType w:val="hybridMultilevel"/>
    <w:tmpl w:val="10ACF208"/>
    <w:lvl w:ilvl="0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583" w:hanging="360"/>
      </w:pPr>
    </w:lvl>
    <w:lvl w:ilvl="2" w:tentative="1">
      <w:start w:val="1"/>
      <w:numFmt w:val="lowerRoman"/>
      <w:lvlText w:val="%3."/>
      <w:lvlJc w:val="right"/>
      <w:pPr>
        <w:ind w:left="2303" w:hanging="180"/>
      </w:pPr>
    </w:lvl>
    <w:lvl w:ilvl="3" w:tentative="1">
      <w:start w:val="1"/>
      <w:numFmt w:val="decimal"/>
      <w:lvlText w:val="%4."/>
      <w:lvlJc w:val="left"/>
      <w:pPr>
        <w:ind w:left="3023" w:hanging="360"/>
      </w:pPr>
    </w:lvl>
    <w:lvl w:ilvl="4" w:tentative="1">
      <w:start w:val="1"/>
      <w:numFmt w:val="lowerLetter"/>
      <w:lvlText w:val="%5."/>
      <w:lvlJc w:val="left"/>
      <w:pPr>
        <w:ind w:left="3743" w:hanging="360"/>
      </w:pPr>
    </w:lvl>
    <w:lvl w:ilvl="5" w:tentative="1">
      <w:start w:val="1"/>
      <w:numFmt w:val="lowerRoman"/>
      <w:lvlText w:val="%6."/>
      <w:lvlJc w:val="right"/>
      <w:pPr>
        <w:ind w:left="4463" w:hanging="180"/>
      </w:pPr>
    </w:lvl>
    <w:lvl w:ilvl="6" w:tentative="1">
      <w:start w:val="1"/>
      <w:numFmt w:val="decimal"/>
      <w:lvlText w:val="%7."/>
      <w:lvlJc w:val="left"/>
      <w:pPr>
        <w:ind w:left="5183" w:hanging="360"/>
      </w:pPr>
    </w:lvl>
    <w:lvl w:ilvl="7" w:tentative="1">
      <w:start w:val="1"/>
      <w:numFmt w:val="lowerLetter"/>
      <w:lvlText w:val="%8."/>
      <w:lvlJc w:val="left"/>
      <w:pPr>
        <w:ind w:left="5903" w:hanging="360"/>
      </w:pPr>
    </w:lvl>
    <w:lvl w:ilvl="8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43">
    <w:nsid w:val="70B46BCF"/>
    <w:multiLevelType w:val="hybridMultilevel"/>
    <w:tmpl w:val="FD3A563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1BA2D4D"/>
    <w:multiLevelType w:val="hybridMultilevel"/>
    <w:tmpl w:val="97B09FB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AD05E5"/>
    <w:multiLevelType w:val="hybridMultilevel"/>
    <w:tmpl w:val="23E21B9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43A1405"/>
    <w:multiLevelType w:val="hybridMultilevel"/>
    <w:tmpl w:val="42F634B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BE30F2"/>
    <w:multiLevelType w:val="hybridMultilevel"/>
    <w:tmpl w:val="D42654BC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794932">
    <w:abstractNumId w:val="0"/>
  </w:num>
  <w:num w:numId="2" w16cid:durableId="1975409719">
    <w:abstractNumId w:val="17"/>
  </w:num>
  <w:num w:numId="3" w16cid:durableId="492841830">
    <w:abstractNumId w:val="15"/>
  </w:num>
  <w:num w:numId="4" w16cid:durableId="1575774958">
    <w:abstractNumId w:val="39"/>
  </w:num>
  <w:num w:numId="5" w16cid:durableId="596910154">
    <w:abstractNumId w:val="14"/>
  </w:num>
  <w:num w:numId="6" w16cid:durableId="186985424">
    <w:abstractNumId w:val="36"/>
  </w:num>
  <w:num w:numId="7" w16cid:durableId="774861877">
    <w:abstractNumId w:val="26"/>
  </w:num>
  <w:num w:numId="8" w16cid:durableId="1242791520">
    <w:abstractNumId w:val="37"/>
  </w:num>
  <w:num w:numId="9" w16cid:durableId="1793207776">
    <w:abstractNumId w:val="42"/>
  </w:num>
  <w:num w:numId="10" w16cid:durableId="1158494544">
    <w:abstractNumId w:val="9"/>
  </w:num>
  <w:num w:numId="11" w16cid:durableId="756558088">
    <w:abstractNumId w:val="35"/>
  </w:num>
  <w:num w:numId="12" w16cid:durableId="646861500">
    <w:abstractNumId w:val="25"/>
  </w:num>
  <w:num w:numId="13" w16cid:durableId="1620606970">
    <w:abstractNumId w:val="43"/>
  </w:num>
  <w:num w:numId="14" w16cid:durableId="279773966">
    <w:abstractNumId w:val="18"/>
  </w:num>
  <w:num w:numId="15" w16cid:durableId="1003826027">
    <w:abstractNumId w:val="21"/>
  </w:num>
  <w:num w:numId="16" w16cid:durableId="982613120">
    <w:abstractNumId w:val="1"/>
  </w:num>
  <w:num w:numId="17" w16cid:durableId="158235219">
    <w:abstractNumId w:val="12"/>
  </w:num>
  <w:num w:numId="18" w16cid:durableId="984352309">
    <w:abstractNumId w:val="8"/>
  </w:num>
  <w:num w:numId="19" w16cid:durableId="870267306">
    <w:abstractNumId w:val="2"/>
  </w:num>
  <w:num w:numId="20" w16cid:durableId="504250380">
    <w:abstractNumId w:val="45"/>
  </w:num>
  <w:num w:numId="21" w16cid:durableId="836071202">
    <w:abstractNumId w:val="46"/>
  </w:num>
  <w:num w:numId="22" w16cid:durableId="1385568659">
    <w:abstractNumId w:val="10"/>
  </w:num>
  <w:num w:numId="23" w16cid:durableId="1707291541">
    <w:abstractNumId w:val="20"/>
  </w:num>
  <w:num w:numId="24" w16cid:durableId="1616138559">
    <w:abstractNumId w:val="16"/>
  </w:num>
  <w:num w:numId="25" w16cid:durableId="2006129715">
    <w:abstractNumId w:val="4"/>
  </w:num>
  <w:num w:numId="26" w16cid:durableId="1459714921">
    <w:abstractNumId w:val="33"/>
  </w:num>
  <w:num w:numId="27" w16cid:durableId="225578997">
    <w:abstractNumId w:val="40"/>
  </w:num>
  <w:num w:numId="28" w16cid:durableId="592904548">
    <w:abstractNumId w:val="6"/>
  </w:num>
  <w:num w:numId="29" w16cid:durableId="1943877552">
    <w:abstractNumId w:val="11"/>
  </w:num>
  <w:num w:numId="30" w16cid:durableId="2075471319">
    <w:abstractNumId w:val="31"/>
  </w:num>
  <w:num w:numId="31" w16cid:durableId="820463323">
    <w:abstractNumId w:val="47"/>
  </w:num>
  <w:num w:numId="32" w16cid:durableId="1807698512">
    <w:abstractNumId w:val="22"/>
  </w:num>
  <w:num w:numId="33" w16cid:durableId="1976451423">
    <w:abstractNumId w:val="30"/>
  </w:num>
  <w:num w:numId="34" w16cid:durableId="168444100">
    <w:abstractNumId w:val="5"/>
  </w:num>
  <w:num w:numId="35" w16cid:durableId="2085447742">
    <w:abstractNumId w:val="32"/>
  </w:num>
  <w:num w:numId="36" w16cid:durableId="704717734">
    <w:abstractNumId w:val="7"/>
  </w:num>
  <w:num w:numId="37" w16cid:durableId="914046864">
    <w:abstractNumId w:val="23"/>
  </w:num>
  <w:num w:numId="38" w16cid:durableId="2068213572">
    <w:abstractNumId w:val="41"/>
  </w:num>
  <w:num w:numId="39" w16cid:durableId="1561281420">
    <w:abstractNumId w:val="34"/>
  </w:num>
  <w:num w:numId="40" w16cid:durableId="1378896313">
    <w:abstractNumId w:val="44"/>
  </w:num>
  <w:num w:numId="41" w16cid:durableId="705370270">
    <w:abstractNumId w:val="13"/>
  </w:num>
  <w:num w:numId="42" w16cid:durableId="1306163326">
    <w:abstractNumId w:val="29"/>
  </w:num>
  <w:num w:numId="43" w16cid:durableId="2100757345">
    <w:abstractNumId w:val="28"/>
  </w:num>
  <w:num w:numId="44" w16cid:durableId="1264535055">
    <w:abstractNumId w:val="3"/>
  </w:num>
  <w:num w:numId="45" w16cid:durableId="1817530621">
    <w:abstractNumId w:val="27"/>
  </w:num>
  <w:num w:numId="46" w16cid:durableId="1727991359">
    <w:abstractNumId w:val="19"/>
  </w:num>
  <w:num w:numId="47" w16cid:durableId="1057126401">
    <w:abstractNumId w:val="24"/>
  </w:num>
  <w:num w:numId="48" w16cid:durableId="75563465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C3"/>
    <w:rsid w:val="00000C9A"/>
    <w:rsid w:val="00001C41"/>
    <w:rsid w:val="00001FB6"/>
    <w:rsid w:val="000024D6"/>
    <w:rsid w:val="00004589"/>
    <w:rsid w:val="0000574B"/>
    <w:rsid w:val="00007F74"/>
    <w:rsid w:val="00007FD3"/>
    <w:rsid w:val="00011479"/>
    <w:rsid w:val="000132F7"/>
    <w:rsid w:val="0001439A"/>
    <w:rsid w:val="00015375"/>
    <w:rsid w:val="00016F0B"/>
    <w:rsid w:val="00020E67"/>
    <w:rsid w:val="00021119"/>
    <w:rsid w:val="00021210"/>
    <w:rsid w:val="000214BC"/>
    <w:rsid w:val="00021DBC"/>
    <w:rsid w:val="00021FA1"/>
    <w:rsid w:val="000246CB"/>
    <w:rsid w:val="0002536E"/>
    <w:rsid w:val="00025EB9"/>
    <w:rsid w:val="00030668"/>
    <w:rsid w:val="00030C7C"/>
    <w:rsid w:val="00035951"/>
    <w:rsid w:val="00037412"/>
    <w:rsid w:val="00041D19"/>
    <w:rsid w:val="000447F5"/>
    <w:rsid w:val="00044A74"/>
    <w:rsid w:val="00044B60"/>
    <w:rsid w:val="00046562"/>
    <w:rsid w:val="000470A1"/>
    <w:rsid w:val="000522FE"/>
    <w:rsid w:val="00052E8A"/>
    <w:rsid w:val="000562B4"/>
    <w:rsid w:val="000622C3"/>
    <w:rsid w:val="0006369E"/>
    <w:rsid w:val="0006681A"/>
    <w:rsid w:val="0007638B"/>
    <w:rsid w:val="00076E44"/>
    <w:rsid w:val="000771FA"/>
    <w:rsid w:val="00077B12"/>
    <w:rsid w:val="00080920"/>
    <w:rsid w:val="0008376C"/>
    <w:rsid w:val="00085B79"/>
    <w:rsid w:val="00085F4E"/>
    <w:rsid w:val="00085FC7"/>
    <w:rsid w:val="000864BA"/>
    <w:rsid w:val="000877B6"/>
    <w:rsid w:val="00090714"/>
    <w:rsid w:val="0009798D"/>
    <w:rsid w:val="000A10F2"/>
    <w:rsid w:val="000A19E8"/>
    <w:rsid w:val="000A276C"/>
    <w:rsid w:val="000A4041"/>
    <w:rsid w:val="000A4C61"/>
    <w:rsid w:val="000A4C89"/>
    <w:rsid w:val="000A5D69"/>
    <w:rsid w:val="000A6C38"/>
    <w:rsid w:val="000B07BB"/>
    <w:rsid w:val="000B3611"/>
    <w:rsid w:val="000B564E"/>
    <w:rsid w:val="000B5BEB"/>
    <w:rsid w:val="000B60FA"/>
    <w:rsid w:val="000B68D8"/>
    <w:rsid w:val="000B7982"/>
    <w:rsid w:val="000C09BB"/>
    <w:rsid w:val="000C4A6D"/>
    <w:rsid w:val="000C4C94"/>
    <w:rsid w:val="000C5F70"/>
    <w:rsid w:val="000C74B3"/>
    <w:rsid w:val="000D3BEB"/>
    <w:rsid w:val="000D4AEC"/>
    <w:rsid w:val="000D7EF1"/>
    <w:rsid w:val="000E32BF"/>
    <w:rsid w:val="000E5ACD"/>
    <w:rsid w:val="000E6225"/>
    <w:rsid w:val="000F1E3A"/>
    <w:rsid w:val="000F1FCA"/>
    <w:rsid w:val="000F4C59"/>
    <w:rsid w:val="000F6ECF"/>
    <w:rsid w:val="0010172D"/>
    <w:rsid w:val="00104B86"/>
    <w:rsid w:val="00104F3A"/>
    <w:rsid w:val="00107052"/>
    <w:rsid w:val="00110CBC"/>
    <w:rsid w:val="00113543"/>
    <w:rsid w:val="00113FDE"/>
    <w:rsid w:val="00116D35"/>
    <w:rsid w:val="00117C7C"/>
    <w:rsid w:val="001225AC"/>
    <w:rsid w:val="0012424C"/>
    <w:rsid w:val="001258B9"/>
    <w:rsid w:val="001306A4"/>
    <w:rsid w:val="00131B9C"/>
    <w:rsid w:val="00133B31"/>
    <w:rsid w:val="00141437"/>
    <w:rsid w:val="00141CA4"/>
    <w:rsid w:val="001427EC"/>
    <w:rsid w:val="00142CF0"/>
    <w:rsid w:val="00142DC5"/>
    <w:rsid w:val="00143845"/>
    <w:rsid w:val="00143B67"/>
    <w:rsid w:val="00145A40"/>
    <w:rsid w:val="001475D9"/>
    <w:rsid w:val="00147947"/>
    <w:rsid w:val="0015152B"/>
    <w:rsid w:val="001541BE"/>
    <w:rsid w:val="001546B7"/>
    <w:rsid w:val="00154C5D"/>
    <w:rsid w:val="001554B0"/>
    <w:rsid w:val="00155714"/>
    <w:rsid w:val="00157C5A"/>
    <w:rsid w:val="0017081A"/>
    <w:rsid w:val="00171859"/>
    <w:rsid w:val="00171C54"/>
    <w:rsid w:val="00173E27"/>
    <w:rsid w:val="001748E5"/>
    <w:rsid w:val="00175496"/>
    <w:rsid w:val="00181D75"/>
    <w:rsid w:val="00183CD8"/>
    <w:rsid w:val="00184C2E"/>
    <w:rsid w:val="001855F4"/>
    <w:rsid w:val="00193DE4"/>
    <w:rsid w:val="001940EF"/>
    <w:rsid w:val="00195281"/>
    <w:rsid w:val="00195C7E"/>
    <w:rsid w:val="001A0BCF"/>
    <w:rsid w:val="001A2FE4"/>
    <w:rsid w:val="001A5859"/>
    <w:rsid w:val="001A6A39"/>
    <w:rsid w:val="001B2593"/>
    <w:rsid w:val="001C0C7F"/>
    <w:rsid w:val="001C0D99"/>
    <w:rsid w:val="001C739A"/>
    <w:rsid w:val="001D02CF"/>
    <w:rsid w:val="001D1448"/>
    <w:rsid w:val="001D1659"/>
    <w:rsid w:val="001D21E5"/>
    <w:rsid w:val="001D2B4E"/>
    <w:rsid w:val="001D50AF"/>
    <w:rsid w:val="001D549F"/>
    <w:rsid w:val="001D557C"/>
    <w:rsid w:val="001D63CE"/>
    <w:rsid w:val="001D755D"/>
    <w:rsid w:val="001E13EE"/>
    <w:rsid w:val="001E3C68"/>
    <w:rsid w:val="001E4810"/>
    <w:rsid w:val="001E4E8A"/>
    <w:rsid w:val="001E5D1D"/>
    <w:rsid w:val="001F099A"/>
    <w:rsid w:val="001F7DBC"/>
    <w:rsid w:val="00205598"/>
    <w:rsid w:val="00211FBE"/>
    <w:rsid w:val="0021293B"/>
    <w:rsid w:val="0021363A"/>
    <w:rsid w:val="0021396C"/>
    <w:rsid w:val="00214571"/>
    <w:rsid w:val="00214ADF"/>
    <w:rsid w:val="002160D6"/>
    <w:rsid w:val="00217040"/>
    <w:rsid w:val="0022326A"/>
    <w:rsid w:val="00226B29"/>
    <w:rsid w:val="00233100"/>
    <w:rsid w:val="002334F6"/>
    <w:rsid w:val="00234367"/>
    <w:rsid w:val="002369F2"/>
    <w:rsid w:val="00236E35"/>
    <w:rsid w:val="002371D8"/>
    <w:rsid w:val="00237C5A"/>
    <w:rsid w:val="00240DA9"/>
    <w:rsid w:val="002420DB"/>
    <w:rsid w:val="00242529"/>
    <w:rsid w:val="0024378E"/>
    <w:rsid w:val="00245393"/>
    <w:rsid w:val="002454A0"/>
    <w:rsid w:val="00247DDB"/>
    <w:rsid w:val="00252E0C"/>
    <w:rsid w:val="0025485F"/>
    <w:rsid w:val="00255501"/>
    <w:rsid w:val="00255CB8"/>
    <w:rsid w:val="00255F7E"/>
    <w:rsid w:val="002575AC"/>
    <w:rsid w:val="002575D3"/>
    <w:rsid w:val="00260120"/>
    <w:rsid w:val="00260AA3"/>
    <w:rsid w:val="00261341"/>
    <w:rsid w:val="002632C3"/>
    <w:rsid w:val="00263F12"/>
    <w:rsid w:val="00264427"/>
    <w:rsid w:val="0026481B"/>
    <w:rsid w:val="002715B3"/>
    <w:rsid w:val="00271803"/>
    <w:rsid w:val="0027186E"/>
    <w:rsid w:val="00273886"/>
    <w:rsid w:val="00273B24"/>
    <w:rsid w:val="00273B36"/>
    <w:rsid w:val="0028063E"/>
    <w:rsid w:val="002824E9"/>
    <w:rsid w:val="002853D4"/>
    <w:rsid w:val="002877AD"/>
    <w:rsid w:val="00292D69"/>
    <w:rsid w:val="002942C0"/>
    <w:rsid w:val="00294A5D"/>
    <w:rsid w:val="002978B7"/>
    <w:rsid w:val="002A2140"/>
    <w:rsid w:val="002A4050"/>
    <w:rsid w:val="002A4AD3"/>
    <w:rsid w:val="002A5B28"/>
    <w:rsid w:val="002A7AC3"/>
    <w:rsid w:val="002B10DE"/>
    <w:rsid w:val="002B4BD8"/>
    <w:rsid w:val="002B4E6C"/>
    <w:rsid w:val="002B5B30"/>
    <w:rsid w:val="002B794F"/>
    <w:rsid w:val="002C7F86"/>
    <w:rsid w:val="002D36A2"/>
    <w:rsid w:val="002E05ED"/>
    <w:rsid w:val="002E1071"/>
    <w:rsid w:val="002E2333"/>
    <w:rsid w:val="002E506D"/>
    <w:rsid w:val="002E787F"/>
    <w:rsid w:val="002F279A"/>
    <w:rsid w:val="002F6AF3"/>
    <w:rsid w:val="002F6BD5"/>
    <w:rsid w:val="002F7E62"/>
    <w:rsid w:val="0030054C"/>
    <w:rsid w:val="0030118E"/>
    <w:rsid w:val="003016F4"/>
    <w:rsid w:val="003063E4"/>
    <w:rsid w:val="003071AF"/>
    <w:rsid w:val="0031058A"/>
    <w:rsid w:val="00311AC7"/>
    <w:rsid w:val="00313403"/>
    <w:rsid w:val="00313712"/>
    <w:rsid w:val="00315D9D"/>
    <w:rsid w:val="00315F14"/>
    <w:rsid w:val="0032269D"/>
    <w:rsid w:val="00322FB9"/>
    <w:rsid w:val="00323D01"/>
    <w:rsid w:val="00323E1E"/>
    <w:rsid w:val="0032483C"/>
    <w:rsid w:val="003262A8"/>
    <w:rsid w:val="00326459"/>
    <w:rsid w:val="003271E4"/>
    <w:rsid w:val="00330400"/>
    <w:rsid w:val="00333D39"/>
    <w:rsid w:val="0033533D"/>
    <w:rsid w:val="00335F47"/>
    <w:rsid w:val="00335F6C"/>
    <w:rsid w:val="00337581"/>
    <w:rsid w:val="003412B0"/>
    <w:rsid w:val="00345DD9"/>
    <w:rsid w:val="0034633F"/>
    <w:rsid w:val="003529AE"/>
    <w:rsid w:val="00353612"/>
    <w:rsid w:val="003624B1"/>
    <w:rsid w:val="003649AE"/>
    <w:rsid w:val="00365F7F"/>
    <w:rsid w:val="0036662D"/>
    <w:rsid w:val="00366FA7"/>
    <w:rsid w:val="00370EFE"/>
    <w:rsid w:val="00371235"/>
    <w:rsid w:val="003715C9"/>
    <w:rsid w:val="00373518"/>
    <w:rsid w:val="00375437"/>
    <w:rsid w:val="00375CB7"/>
    <w:rsid w:val="003778D8"/>
    <w:rsid w:val="003802A6"/>
    <w:rsid w:val="00383782"/>
    <w:rsid w:val="00383E70"/>
    <w:rsid w:val="00385FB6"/>
    <w:rsid w:val="003860B1"/>
    <w:rsid w:val="0038670C"/>
    <w:rsid w:val="0039183D"/>
    <w:rsid w:val="00393A2F"/>
    <w:rsid w:val="00395880"/>
    <w:rsid w:val="003A0DBB"/>
    <w:rsid w:val="003A2E2E"/>
    <w:rsid w:val="003B4927"/>
    <w:rsid w:val="003B5FE0"/>
    <w:rsid w:val="003B6CC6"/>
    <w:rsid w:val="003C03FB"/>
    <w:rsid w:val="003C2AB1"/>
    <w:rsid w:val="003C321C"/>
    <w:rsid w:val="003C6AD3"/>
    <w:rsid w:val="003D04EF"/>
    <w:rsid w:val="003D355F"/>
    <w:rsid w:val="003D639D"/>
    <w:rsid w:val="003E1205"/>
    <w:rsid w:val="003E7958"/>
    <w:rsid w:val="003F0275"/>
    <w:rsid w:val="003F3887"/>
    <w:rsid w:val="003F6B5C"/>
    <w:rsid w:val="00400CC2"/>
    <w:rsid w:val="0040133A"/>
    <w:rsid w:val="00402229"/>
    <w:rsid w:val="00404BC4"/>
    <w:rsid w:val="00405B36"/>
    <w:rsid w:val="00405C4A"/>
    <w:rsid w:val="00406162"/>
    <w:rsid w:val="00414DB0"/>
    <w:rsid w:val="00414EC9"/>
    <w:rsid w:val="00414EF6"/>
    <w:rsid w:val="00415ACE"/>
    <w:rsid w:val="004201A6"/>
    <w:rsid w:val="0042060C"/>
    <w:rsid w:val="00420D82"/>
    <w:rsid w:val="00424C6A"/>
    <w:rsid w:val="004264E8"/>
    <w:rsid w:val="004300BE"/>
    <w:rsid w:val="004347A2"/>
    <w:rsid w:val="0043542A"/>
    <w:rsid w:val="0044217A"/>
    <w:rsid w:val="00443D26"/>
    <w:rsid w:val="00443D79"/>
    <w:rsid w:val="004442D0"/>
    <w:rsid w:val="00445330"/>
    <w:rsid w:val="004459B1"/>
    <w:rsid w:val="00447B39"/>
    <w:rsid w:val="00450A6F"/>
    <w:rsid w:val="004526A8"/>
    <w:rsid w:val="00453AC5"/>
    <w:rsid w:val="00454391"/>
    <w:rsid w:val="00462B32"/>
    <w:rsid w:val="00462F1F"/>
    <w:rsid w:val="00463FDD"/>
    <w:rsid w:val="00470819"/>
    <w:rsid w:val="00471245"/>
    <w:rsid w:val="00473101"/>
    <w:rsid w:val="004736B7"/>
    <w:rsid w:val="00482783"/>
    <w:rsid w:val="00482B64"/>
    <w:rsid w:val="00485892"/>
    <w:rsid w:val="00487058"/>
    <w:rsid w:val="004911CB"/>
    <w:rsid w:val="00492D0D"/>
    <w:rsid w:val="004966FF"/>
    <w:rsid w:val="004A124C"/>
    <w:rsid w:val="004A32A2"/>
    <w:rsid w:val="004A352B"/>
    <w:rsid w:val="004A433C"/>
    <w:rsid w:val="004A581C"/>
    <w:rsid w:val="004A5859"/>
    <w:rsid w:val="004B1416"/>
    <w:rsid w:val="004B1BAE"/>
    <w:rsid w:val="004B38B7"/>
    <w:rsid w:val="004B393C"/>
    <w:rsid w:val="004B3CC8"/>
    <w:rsid w:val="004B65A3"/>
    <w:rsid w:val="004B7B68"/>
    <w:rsid w:val="004C0C3B"/>
    <w:rsid w:val="004C248D"/>
    <w:rsid w:val="004C3020"/>
    <w:rsid w:val="004C4781"/>
    <w:rsid w:val="004C5410"/>
    <w:rsid w:val="004C5505"/>
    <w:rsid w:val="004C6074"/>
    <w:rsid w:val="004C6F51"/>
    <w:rsid w:val="004C773A"/>
    <w:rsid w:val="004D0229"/>
    <w:rsid w:val="004D02B3"/>
    <w:rsid w:val="004D0B93"/>
    <w:rsid w:val="004D2BAA"/>
    <w:rsid w:val="004D5B19"/>
    <w:rsid w:val="004E00CC"/>
    <w:rsid w:val="004E1124"/>
    <w:rsid w:val="004E185C"/>
    <w:rsid w:val="004E4B7A"/>
    <w:rsid w:val="004E73BD"/>
    <w:rsid w:val="004F000A"/>
    <w:rsid w:val="004F4505"/>
    <w:rsid w:val="004F4A70"/>
    <w:rsid w:val="004F699D"/>
    <w:rsid w:val="00502A84"/>
    <w:rsid w:val="00502F0F"/>
    <w:rsid w:val="005040D4"/>
    <w:rsid w:val="005051D1"/>
    <w:rsid w:val="00507045"/>
    <w:rsid w:val="0051080E"/>
    <w:rsid w:val="00511171"/>
    <w:rsid w:val="00513424"/>
    <w:rsid w:val="00514692"/>
    <w:rsid w:val="00514710"/>
    <w:rsid w:val="00515D4B"/>
    <w:rsid w:val="005162F4"/>
    <w:rsid w:val="00517793"/>
    <w:rsid w:val="00517817"/>
    <w:rsid w:val="005178B3"/>
    <w:rsid w:val="00517A05"/>
    <w:rsid w:val="005217BB"/>
    <w:rsid w:val="005248C7"/>
    <w:rsid w:val="0052507D"/>
    <w:rsid w:val="005270F1"/>
    <w:rsid w:val="00527FD2"/>
    <w:rsid w:val="00533317"/>
    <w:rsid w:val="00534008"/>
    <w:rsid w:val="00534174"/>
    <w:rsid w:val="005343DF"/>
    <w:rsid w:val="0053579F"/>
    <w:rsid w:val="00535825"/>
    <w:rsid w:val="00535A13"/>
    <w:rsid w:val="00536817"/>
    <w:rsid w:val="00536D31"/>
    <w:rsid w:val="00542010"/>
    <w:rsid w:val="00542144"/>
    <w:rsid w:val="00542512"/>
    <w:rsid w:val="00542A61"/>
    <w:rsid w:val="00543985"/>
    <w:rsid w:val="00543C44"/>
    <w:rsid w:val="005442A0"/>
    <w:rsid w:val="0054569B"/>
    <w:rsid w:val="00546729"/>
    <w:rsid w:val="00547107"/>
    <w:rsid w:val="00547523"/>
    <w:rsid w:val="00547FF1"/>
    <w:rsid w:val="00550513"/>
    <w:rsid w:val="00551E29"/>
    <w:rsid w:val="00554E8D"/>
    <w:rsid w:val="00555252"/>
    <w:rsid w:val="00556FB1"/>
    <w:rsid w:val="005604E5"/>
    <w:rsid w:val="00562864"/>
    <w:rsid w:val="00562898"/>
    <w:rsid w:val="005644EA"/>
    <w:rsid w:val="00567429"/>
    <w:rsid w:val="00567631"/>
    <w:rsid w:val="005701FD"/>
    <w:rsid w:val="00571345"/>
    <w:rsid w:val="00571533"/>
    <w:rsid w:val="00576500"/>
    <w:rsid w:val="00576F73"/>
    <w:rsid w:val="005770F2"/>
    <w:rsid w:val="0057784C"/>
    <w:rsid w:val="00582ED0"/>
    <w:rsid w:val="00582F14"/>
    <w:rsid w:val="00585BD1"/>
    <w:rsid w:val="00590A2B"/>
    <w:rsid w:val="005933B7"/>
    <w:rsid w:val="005960AA"/>
    <w:rsid w:val="00596690"/>
    <w:rsid w:val="005A4100"/>
    <w:rsid w:val="005A46F9"/>
    <w:rsid w:val="005A5CB4"/>
    <w:rsid w:val="005A766E"/>
    <w:rsid w:val="005B0859"/>
    <w:rsid w:val="005B1A5C"/>
    <w:rsid w:val="005B20B6"/>
    <w:rsid w:val="005B4296"/>
    <w:rsid w:val="005B49A6"/>
    <w:rsid w:val="005B4D77"/>
    <w:rsid w:val="005B4FB1"/>
    <w:rsid w:val="005B53B3"/>
    <w:rsid w:val="005B720D"/>
    <w:rsid w:val="005C04C0"/>
    <w:rsid w:val="005C112A"/>
    <w:rsid w:val="005C172F"/>
    <w:rsid w:val="005C38EA"/>
    <w:rsid w:val="005C40C0"/>
    <w:rsid w:val="005C4582"/>
    <w:rsid w:val="005C5461"/>
    <w:rsid w:val="005C65FB"/>
    <w:rsid w:val="005C66E5"/>
    <w:rsid w:val="005D29CC"/>
    <w:rsid w:val="005D3801"/>
    <w:rsid w:val="005D6CD9"/>
    <w:rsid w:val="005D7D86"/>
    <w:rsid w:val="005E066F"/>
    <w:rsid w:val="005E1233"/>
    <w:rsid w:val="005E299E"/>
    <w:rsid w:val="005E3923"/>
    <w:rsid w:val="005E3D3C"/>
    <w:rsid w:val="005E4C72"/>
    <w:rsid w:val="005E4D24"/>
    <w:rsid w:val="005E50C5"/>
    <w:rsid w:val="005E5DB2"/>
    <w:rsid w:val="005F00CC"/>
    <w:rsid w:val="005F6595"/>
    <w:rsid w:val="005F66B1"/>
    <w:rsid w:val="005F77D2"/>
    <w:rsid w:val="00602595"/>
    <w:rsid w:val="006029F0"/>
    <w:rsid w:val="00602B8D"/>
    <w:rsid w:val="00602C05"/>
    <w:rsid w:val="00603240"/>
    <w:rsid w:val="00604C4A"/>
    <w:rsid w:val="00604D44"/>
    <w:rsid w:val="00606819"/>
    <w:rsid w:val="00610A72"/>
    <w:rsid w:val="00610BBE"/>
    <w:rsid w:val="00610BE2"/>
    <w:rsid w:val="00611587"/>
    <w:rsid w:val="006153C2"/>
    <w:rsid w:val="00615DAF"/>
    <w:rsid w:val="006161A1"/>
    <w:rsid w:val="00617AE8"/>
    <w:rsid w:val="00617FB6"/>
    <w:rsid w:val="006238E1"/>
    <w:rsid w:val="0062703A"/>
    <w:rsid w:val="00627A10"/>
    <w:rsid w:val="00631451"/>
    <w:rsid w:val="00632567"/>
    <w:rsid w:val="006360B0"/>
    <w:rsid w:val="00640BFD"/>
    <w:rsid w:val="006438F9"/>
    <w:rsid w:val="0064499E"/>
    <w:rsid w:val="00645466"/>
    <w:rsid w:val="00647233"/>
    <w:rsid w:val="006519EC"/>
    <w:rsid w:val="00652929"/>
    <w:rsid w:val="00660B45"/>
    <w:rsid w:val="00660DED"/>
    <w:rsid w:val="00662E1D"/>
    <w:rsid w:val="00663B8D"/>
    <w:rsid w:val="00666EA8"/>
    <w:rsid w:val="00667341"/>
    <w:rsid w:val="006674A5"/>
    <w:rsid w:val="00667CA9"/>
    <w:rsid w:val="0067122D"/>
    <w:rsid w:val="00675ACF"/>
    <w:rsid w:val="006766CD"/>
    <w:rsid w:val="0067779B"/>
    <w:rsid w:val="00677CCF"/>
    <w:rsid w:val="00683727"/>
    <w:rsid w:val="00684170"/>
    <w:rsid w:val="006841B1"/>
    <w:rsid w:val="006841D5"/>
    <w:rsid w:val="006929B4"/>
    <w:rsid w:val="006947AD"/>
    <w:rsid w:val="0069597F"/>
    <w:rsid w:val="00695C0F"/>
    <w:rsid w:val="00696A25"/>
    <w:rsid w:val="00696C4B"/>
    <w:rsid w:val="00697209"/>
    <w:rsid w:val="006A1014"/>
    <w:rsid w:val="006A2C5A"/>
    <w:rsid w:val="006A342B"/>
    <w:rsid w:val="006A36F9"/>
    <w:rsid w:val="006A408D"/>
    <w:rsid w:val="006A5656"/>
    <w:rsid w:val="006A56BF"/>
    <w:rsid w:val="006A5C09"/>
    <w:rsid w:val="006A7A56"/>
    <w:rsid w:val="006B0DF0"/>
    <w:rsid w:val="006B150E"/>
    <w:rsid w:val="006B205C"/>
    <w:rsid w:val="006B24F1"/>
    <w:rsid w:val="006B2A1C"/>
    <w:rsid w:val="006B3E36"/>
    <w:rsid w:val="006B59E6"/>
    <w:rsid w:val="006B5F96"/>
    <w:rsid w:val="006B6509"/>
    <w:rsid w:val="006B6D80"/>
    <w:rsid w:val="006C0627"/>
    <w:rsid w:val="006C0B45"/>
    <w:rsid w:val="006C0FDF"/>
    <w:rsid w:val="006C14AC"/>
    <w:rsid w:val="006C1C2E"/>
    <w:rsid w:val="006C37A3"/>
    <w:rsid w:val="006C4583"/>
    <w:rsid w:val="006C4908"/>
    <w:rsid w:val="006C6C6B"/>
    <w:rsid w:val="006D18B4"/>
    <w:rsid w:val="006D2EDB"/>
    <w:rsid w:val="006D32A4"/>
    <w:rsid w:val="006D7598"/>
    <w:rsid w:val="006E0212"/>
    <w:rsid w:val="006E14B3"/>
    <w:rsid w:val="006E2969"/>
    <w:rsid w:val="006E30AE"/>
    <w:rsid w:val="006E4BD4"/>
    <w:rsid w:val="006E6884"/>
    <w:rsid w:val="006E6F6D"/>
    <w:rsid w:val="006F0778"/>
    <w:rsid w:val="006F27B6"/>
    <w:rsid w:val="006F549C"/>
    <w:rsid w:val="006F6031"/>
    <w:rsid w:val="006F6041"/>
    <w:rsid w:val="006F60F1"/>
    <w:rsid w:val="00700F1C"/>
    <w:rsid w:val="00701AE4"/>
    <w:rsid w:val="007023BF"/>
    <w:rsid w:val="00705C03"/>
    <w:rsid w:val="0071139A"/>
    <w:rsid w:val="00711A50"/>
    <w:rsid w:val="00711B4B"/>
    <w:rsid w:val="00715F0E"/>
    <w:rsid w:val="00716491"/>
    <w:rsid w:val="00717258"/>
    <w:rsid w:val="00717726"/>
    <w:rsid w:val="00720301"/>
    <w:rsid w:val="00720483"/>
    <w:rsid w:val="007221D5"/>
    <w:rsid w:val="00724062"/>
    <w:rsid w:val="0072418F"/>
    <w:rsid w:val="00725FC6"/>
    <w:rsid w:val="00727048"/>
    <w:rsid w:val="007273B0"/>
    <w:rsid w:val="00730A4F"/>
    <w:rsid w:val="0073154F"/>
    <w:rsid w:val="00733233"/>
    <w:rsid w:val="007350D1"/>
    <w:rsid w:val="00736588"/>
    <w:rsid w:val="00737EB9"/>
    <w:rsid w:val="00741F69"/>
    <w:rsid w:val="00744CD4"/>
    <w:rsid w:val="00745C48"/>
    <w:rsid w:val="00746151"/>
    <w:rsid w:val="00746E3E"/>
    <w:rsid w:val="00747FC9"/>
    <w:rsid w:val="00750B58"/>
    <w:rsid w:val="007511BA"/>
    <w:rsid w:val="00751A1E"/>
    <w:rsid w:val="007546AD"/>
    <w:rsid w:val="00756597"/>
    <w:rsid w:val="00757D22"/>
    <w:rsid w:val="007600DF"/>
    <w:rsid w:val="007607FF"/>
    <w:rsid w:val="00762E36"/>
    <w:rsid w:val="00765C0C"/>
    <w:rsid w:val="00770A70"/>
    <w:rsid w:val="00771D3A"/>
    <w:rsid w:val="00773CB9"/>
    <w:rsid w:val="00773ECE"/>
    <w:rsid w:val="00773FCD"/>
    <w:rsid w:val="00776C76"/>
    <w:rsid w:val="00777F17"/>
    <w:rsid w:val="00777FB9"/>
    <w:rsid w:val="00782BA8"/>
    <w:rsid w:val="007849B5"/>
    <w:rsid w:val="00784B7B"/>
    <w:rsid w:val="00797610"/>
    <w:rsid w:val="007A33BC"/>
    <w:rsid w:val="007A58C3"/>
    <w:rsid w:val="007A5EA6"/>
    <w:rsid w:val="007B0761"/>
    <w:rsid w:val="007B19CC"/>
    <w:rsid w:val="007B2885"/>
    <w:rsid w:val="007B340C"/>
    <w:rsid w:val="007B4DF1"/>
    <w:rsid w:val="007B566A"/>
    <w:rsid w:val="007B7A6A"/>
    <w:rsid w:val="007B7CC5"/>
    <w:rsid w:val="007C2E15"/>
    <w:rsid w:val="007C4114"/>
    <w:rsid w:val="007C48B3"/>
    <w:rsid w:val="007C5034"/>
    <w:rsid w:val="007C67C7"/>
    <w:rsid w:val="007D261F"/>
    <w:rsid w:val="007D3BD7"/>
    <w:rsid w:val="007D52DD"/>
    <w:rsid w:val="007E244E"/>
    <w:rsid w:val="007E2562"/>
    <w:rsid w:val="007E58AE"/>
    <w:rsid w:val="007E5D5F"/>
    <w:rsid w:val="007E5DAB"/>
    <w:rsid w:val="007F0C01"/>
    <w:rsid w:val="007F273B"/>
    <w:rsid w:val="007F2EF4"/>
    <w:rsid w:val="007F45A1"/>
    <w:rsid w:val="007F516B"/>
    <w:rsid w:val="007F7DE4"/>
    <w:rsid w:val="008006DC"/>
    <w:rsid w:val="008021A4"/>
    <w:rsid w:val="00802297"/>
    <w:rsid w:val="00804C71"/>
    <w:rsid w:val="00804E07"/>
    <w:rsid w:val="0080515B"/>
    <w:rsid w:val="00805D59"/>
    <w:rsid w:val="00811CBD"/>
    <w:rsid w:val="008139E8"/>
    <w:rsid w:val="00814289"/>
    <w:rsid w:val="00814B92"/>
    <w:rsid w:val="00814E79"/>
    <w:rsid w:val="00816CBA"/>
    <w:rsid w:val="00817C5D"/>
    <w:rsid w:val="00822587"/>
    <w:rsid w:val="00824156"/>
    <w:rsid w:val="00824A8C"/>
    <w:rsid w:val="00825243"/>
    <w:rsid w:val="00825BB1"/>
    <w:rsid w:val="00826380"/>
    <w:rsid w:val="00827F1D"/>
    <w:rsid w:val="00832012"/>
    <w:rsid w:val="00833535"/>
    <w:rsid w:val="00833FF5"/>
    <w:rsid w:val="00834D74"/>
    <w:rsid w:val="008401C0"/>
    <w:rsid w:val="0084076E"/>
    <w:rsid w:val="00840D55"/>
    <w:rsid w:val="00840DE7"/>
    <w:rsid w:val="008410AF"/>
    <w:rsid w:val="008421C5"/>
    <w:rsid w:val="0084319B"/>
    <w:rsid w:val="00843951"/>
    <w:rsid w:val="008455CD"/>
    <w:rsid w:val="00845FED"/>
    <w:rsid w:val="00847067"/>
    <w:rsid w:val="00850954"/>
    <w:rsid w:val="00851C46"/>
    <w:rsid w:val="00856B3B"/>
    <w:rsid w:val="00856E56"/>
    <w:rsid w:val="008576E0"/>
    <w:rsid w:val="0086013C"/>
    <w:rsid w:val="00861082"/>
    <w:rsid w:val="008626B4"/>
    <w:rsid w:val="0086314E"/>
    <w:rsid w:val="00866349"/>
    <w:rsid w:val="008669FD"/>
    <w:rsid w:val="00866E26"/>
    <w:rsid w:val="0086794E"/>
    <w:rsid w:val="008713D6"/>
    <w:rsid w:val="008714B5"/>
    <w:rsid w:val="00872991"/>
    <w:rsid w:val="00872E0E"/>
    <w:rsid w:val="00873583"/>
    <w:rsid w:val="00873A04"/>
    <w:rsid w:val="0087402C"/>
    <w:rsid w:val="00875087"/>
    <w:rsid w:val="008750C5"/>
    <w:rsid w:val="00876AA3"/>
    <w:rsid w:val="00880E9A"/>
    <w:rsid w:val="0088672B"/>
    <w:rsid w:val="00886F47"/>
    <w:rsid w:val="008A0DC2"/>
    <w:rsid w:val="008A3FD3"/>
    <w:rsid w:val="008A725A"/>
    <w:rsid w:val="008A7EF8"/>
    <w:rsid w:val="008B5C62"/>
    <w:rsid w:val="008C25DE"/>
    <w:rsid w:val="008C2FB6"/>
    <w:rsid w:val="008C3B83"/>
    <w:rsid w:val="008C562B"/>
    <w:rsid w:val="008C5A0B"/>
    <w:rsid w:val="008C660A"/>
    <w:rsid w:val="008C6B9D"/>
    <w:rsid w:val="008C6E2E"/>
    <w:rsid w:val="008D1661"/>
    <w:rsid w:val="008D1D5A"/>
    <w:rsid w:val="008D58EA"/>
    <w:rsid w:val="008D5EA8"/>
    <w:rsid w:val="008D6960"/>
    <w:rsid w:val="008E4234"/>
    <w:rsid w:val="008E69AC"/>
    <w:rsid w:val="008E7963"/>
    <w:rsid w:val="008F2574"/>
    <w:rsid w:val="008F6C75"/>
    <w:rsid w:val="00900A1E"/>
    <w:rsid w:val="00901457"/>
    <w:rsid w:val="00902DA2"/>
    <w:rsid w:val="00903B93"/>
    <w:rsid w:val="009054DF"/>
    <w:rsid w:val="00906BD3"/>
    <w:rsid w:val="00915C1C"/>
    <w:rsid w:val="00920D2C"/>
    <w:rsid w:val="0092338B"/>
    <w:rsid w:val="00923988"/>
    <w:rsid w:val="00925053"/>
    <w:rsid w:val="00927DA5"/>
    <w:rsid w:val="00930C05"/>
    <w:rsid w:val="00931D75"/>
    <w:rsid w:val="00931E86"/>
    <w:rsid w:val="00932560"/>
    <w:rsid w:val="009334B8"/>
    <w:rsid w:val="009410E0"/>
    <w:rsid w:val="009415F0"/>
    <w:rsid w:val="00942E89"/>
    <w:rsid w:val="00943047"/>
    <w:rsid w:val="00944E68"/>
    <w:rsid w:val="0095554B"/>
    <w:rsid w:val="00955DC4"/>
    <w:rsid w:val="0095627D"/>
    <w:rsid w:val="00956A9A"/>
    <w:rsid w:val="009573EC"/>
    <w:rsid w:val="009574FB"/>
    <w:rsid w:val="00960F82"/>
    <w:rsid w:val="00966B4E"/>
    <w:rsid w:val="0097281F"/>
    <w:rsid w:val="009755C2"/>
    <w:rsid w:val="009762B9"/>
    <w:rsid w:val="0097708F"/>
    <w:rsid w:val="009809D5"/>
    <w:rsid w:val="009822CB"/>
    <w:rsid w:val="00984CC9"/>
    <w:rsid w:val="00984FC8"/>
    <w:rsid w:val="00985BFD"/>
    <w:rsid w:val="0098666E"/>
    <w:rsid w:val="0099007A"/>
    <w:rsid w:val="009900CE"/>
    <w:rsid w:val="0099256D"/>
    <w:rsid w:val="00992D84"/>
    <w:rsid w:val="00994064"/>
    <w:rsid w:val="009945D5"/>
    <w:rsid w:val="009A3DEC"/>
    <w:rsid w:val="009A415A"/>
    <w:rsid w:val="009A48B2"/>
    <w:rsid w:val="009A4916"/>
    <w:rsid w:val="009A5BC6"/>
    <w:rsid w:val="009A702E"/>
    <w:rsid w:val="009B02E0"/>
    <w:rsid w:val="009B4A52"/>
    <w:rsid w:val="009B5EDF"/>
    <w:rsid w:val="009B6F23"/>
    <w:rsid w:val="009C0CC9"/>
    <w:rsid w:val="009C250F"/>
    <w:rsid w:val="009C274F"/>
    <w:rsid w:val="009C32FF"/>
    <w:rsid w:val="009C3731"/>
    <w:rsid w:val="009C3F94"/>
    <w:rsid w:val="009C65B0"/>
    <w:rsid w:val="009C6B1C"/>
    <w:rsid w:val="009D04AB"/>
    <w:rsid w:val="009D074E"/>
    <w:rsid w:val="009D09D9"/>
    <w:rsid w:val="009D340E"/>
    <w:rsid w:val="009D51C9"/>
    <w:rsid w:val="009D590E"/>
    <w:rsid w:val="009D620C"/>
    <w:rsid w:val="009E112F"/>
    <w:rsid w:val="009E162F"/>
    <w:rsid w:val="009E3CB0"/>
    <w:rsid w:val="009E683E"/>
    <w:rsid w:val="009F2BE8"/>
    <w:rsid w:val="009F4BC7"/>
    <w:rsid w:val="009F522D"/>
    <w:rsid w:val="00A00D11"/>
    <w:rsid w:val="00A018F4"/>
    <w:rsid w:val="00A02FD3"/>
    <w:rsid w:val="00A0425E"/>
    <w:rsid w:val="00A0542A"/>
    <w:rsid w:val="00A071C4"/>
    <w:rsid w:val="00A07BEE"/>
    <w:rsid w:val="00A11426"/>
    <w:rsid w:val="00A12DA4"/>
    <w:rsid w:val="00A13A34"/>
    <w:rsid w:val="00A13BBD"/>
    <w:rsid w:val="00A13E12"/>
    <w:rsid w:val="00A13F84"/>
    <w:rsid w:val="00A152C3"/>
    <w:rsid w:val="00A1583D"/>
    <w:rsid w:val="00A15E05"/>
    <w:rsid w:val="00A2054E"/>
    <w:rsid w:val="00A20E47"/>
    <w:rsid w:val="00A23C2E"/>
    <w:rsid w:val="00A307AE"/>
    <w:rsid w:val="00A328DB"/>
    <w:rsid w:val="00A355E7"/>
    <w:rsid w:val="00A35A95"/>
    <w:rsid w:val="00A35A9D"/>
    <w:rsid w:val="00A369F6"/>
    <w:rsid w:val="00A409F0"/>
    <w:rsid w:val="00A40B80"/>
    <w:rsid w:val="00A43C94"/>
    <w:rsid w:val="00A4507C"/>
    <w:rsid w:val="00A4522B"/>
    <w:rsid w:val="00A454D9"/>
    <w:rsid w:val="00A46A30"/>
    <w:rsid w:val="00A50726"/>
    <w:rsid w:val="00A51738"/>
    <w:rsid w:val="00A51853"/>
    <w:rsid w:val="00A52BCD"/>
    <w:rsid w:val="00A54CE1"/>
    <w:rsid w:val="00A561E4"/>
    <w:rsid w:val="00A60E10"/>
    <w:rsid w:val="00A6240F"/>
    <w:rsid w:val="00A64173"/>
    <w:rsid w:val="00A653FA"/>
    <w:rsid w:val="00A65584"/>
    <w:rsid w:val="00A66C93"/>
    <w:rsid w:val="00A67954"/>
    <w:rsid w:val="00A72FD7"/>
    <w:rsid w:val="00A74EAF"/>
    <w:rsid w:val="00A77959"/>
    <w:rsid w:val="00A81E6D"/>
    <w:rsid w:val="00A850BA"/>
    <w:rsid w:val="00A910C3"/>
    <w:rsid w:val="00A95C7D"/>
    <w:rsid w:val="00A9626A"/>
    <w:rsid w:val="00AA15BF"/>
    <w:rsid w:val="00AA1CAF"/>
    <w:rsid w:val="00AA21CB"/>
    <w:rsid w:val="00AA2E8E"/>
    <w:rsid w:val="00AA4B02"/>
    <w:rsid w:val="00AA5F8E"/>
    <w:rsid w:val="00AA6D9E"/>
    <w:rsid w:val="00AA6E95"/>
    <w:rsid w:val="00AA7CC0"/>
    <w:rsid w:val="00AB1516"/>
    <w:rsid w:val="00AB456A"/>
    <w:rsid w:val="00AB56BD"/>
    <w:rsid w:val="00AB70D5"/>
    <w:rsid w:val="00AB7E0E"/>
    <w:rsid w:val="00AC0D33"/>
    <w:rsid w:val="00AC2E0F"/>
    <w:rsid w:val="00AC3F33"/>
    <w:rsid w:val="00AC71B5"/>
    <w:rsid w:val="00AD31D9"/>
    <w:rsid w:val="00AD354B"/>
    <w:rsid w:val="00AD37F1"/>
    <w:rsid w:val="00AE0B3A"/>
    <w:rsid w:val="00AE1759"/>
    <w:rsid w:val="00AE3728"/>
    <w:rsid w:val="00AE3FDC"/>
    <w:rsid w:val="00AE5300"/>
    <w:rsid w:val="00AE63C5"/>
    <w:rsid w:val="00AF12C5"/>
    <w:rsid w:val="00AF1D8A"/>
    <w:rsid w:val="00AF42B6"/>
    <w:rsid w:val="00AF4415"/>
    <w:rsid w:val="00AF7BB4"/>
    <w:rsid w:val="00B0389D"/>
    <w:rsid w:val="00B06AFC"/>
    <w:rsid w:val="00B10462"/>
    <w:rsid w:val="00B107F5"/>
    <w:rsid w:val="00B1255B"/>
    <w:rsid w:val="00B13948"/>
    <w:rsid w:val="00B14044"/>
    <w:rsid w:val="00B176CB"/>
    <w:rsid w:val="00B21C56"/>
    <w:rsid w:val="00B21FCC"/>
    <w:rsid w:val="00B236B0"/>
    <w:rsid w:val="00B23F4B"/>
    <w:rsid w:val="00B2685B"/>
    <w:rsid w:val="00B272DE"/>
    <w:rsid w:val="00B31B5E"/>
    <w:rsid w:val="00B339D4"/>
    <w:rsid w:val="00B366DF"/>
    <w:rsid w:val="00B36730"/>
    <w:rsid w:val="00B370D5"/>
    <w:rsid w:val="00B40465"/>
    <w:rsid w:val="00B416C3"/>
    <w:rsid w:val="00B4555B"/>
    <w:rsid w:val="00B45857"/>
    <w:rsid w:val="00B47137"/>
    <w:rsid w:val="00B522F7"/>
    <w:rsid w:val="00B52B8B"/>
    <w:rsid w:val="00B5375B"/>
    <w:rsid w:val="00B54100"/>
    <w:rsid w:val="00B54F40"/>
    <w:rsid w:val="00B5621A"/>
    <w:rsid w:val="00B5683E"/>
    <w:rsid w:val="00B606B5"/>
    <w:rsid w:val="00B64E7B"/>
    <w:rsid w:val="00B653CC"/>
    <w:rsid w:val="00B73CA7"/>
    <w:rsid w:val="00B7450D"/>
    <w:rsid w:val="00B75780"/>
    <w:rsid w:val="00B76DFE"/>
    <w:rsid w:val="00B76EEA"/>
    <w:rsid w:val="00B7724A"/>
    <w:rsid w:val="00B7776C"/>
    <w:rsid w:val="00B806E2"/>
    <w:rsid w:val="00B821DA"/>
    <w:rsid w:val="00B852B5"/>
    <w:rsid w:val="00B85C50"/>
    <w:rsid w:val="00B85DD9"/>
    <w:rsid w:val="00B8659E"/>
    <w:rsid w:val="00B87FA0"/>
    <w:rsid w:val="00B945D6"/>
    <w:rsid w:val="00B95AF2"/>
    <w:rsid w:val="00B961FD"/>
    <w:rsid w:val="00B97989"/>
    <w:rsid w:val="00BA0BF2"/>
    <w:rsid w:val="00BA226A"/>
    <w:rsid w:val="00BA3261"/>
    <w:rsid w:val="00BA38D7"/>
    <w:rsid w:val="00BA3DE0"/>
    <w:rsid w:val="00BA3E5C"/>
    <w:rsid w:val="00BB000D"/>
    <w:rsid w:val="00BB2657"/>
    <w:rsid w:val="00BB4A2B"/>
    <w:rsid w:val="00BB6685"/>
    <w:rsid w:val="00BC0851"/>
    <w:rsid w:val="00BC1ACA"/>
    <w:rsid w:val="00BC446A"/>
    <w:rsid w:val="00BC5A84"/>
    <w:rsid w:val="00BC5F31"/>
    <w:rsid w:val="00BC6CBA"/>
    <w:rsid w:val="00BC753E"/>
    <w:rsid w:val="00BD0B80"/>
    <w:rsid w:val="00BD64F6"/>
    <w:rsid w:val="00BD6F5B"/>
    <w:rsid w:val="00BD775E"/>
    <w:rsid w:val="00BE079F"/>
    <w:rsid w:val="00BE3CBB"/>
    <w:rsid w:val="00BE6616"/>
    <w:rsid w:val="00BE6921"/>
    <w:rsid w:val="00BE6E47"/>
    <w:rsid w:val="00BE71A7"/>
    <w:rsid w:val="00BE7D3D"/>
    <w:rsid w:val="00BF16CD"/>
    <w:rsid w:val="00BF1B56"/>
    <w:rsid w:val="00BF4BF5"/>
    <w:rsid w:val="00BF5156"/>
    <w:rsid w:val="00C01E75"/>
    <w:rsid w:val="00C0302D"/>
    <w:rsid w:val="00C058CC"/>
    <w:rsid w:val="00C06F23"/>
    <w:rsid w:val="00C078B9"/>
    <w:rsid w:val="00C10583"/>
    <w:rsid w:val="00C143AA"/>
    <w:rsid w:val="00C14955"/>
    <w:rsid w:val="00C2082E"/>
    <w:rsid w:val="00C214E5"/>
    <w:rsid w:val="00C22D4A"/>
    <w:rsid w:val="00C2381B"/>
    <w:rsid w:val="00C239B7"/>
    <w:rsid w:val="00C23F8F"/>
    <w:rsid w:val="00C335D8"/>
    <w:rsid w:val="00C33CA0"/>
    <w:rsid w:val="00C3650D"/>
    <w:rsid w:val="00C41543"/>
    <w:rsid w:val="00C41639"/>
    <w:rsid w:val="00C424A1"/>
    <w:rsid w:val="00C46803"/>
    <w:rsid w:val="00C46D71"/>
    <w:rsid w:val="00C475FF"/>
    <w:rsid w:val="00C57032"/>
    <w:rsid w:val="00C61E6A"/>
    <w:rsid w:val="00C627D7"/>
    <w:rsid w:val="00C63D16"/>
    <w:rsid w:val="00C64E81"/>
    <w:rsid w:val="00C658B3"/>
    <w:rsid w:val="00C65E30"/>
    <w:rsid w:val="00C67683"/>
    <w:rsid w:val="00C72486"/>
    <w:rsid w:val="00C74509"/>
    <w:rsid w:val="00C74706"/>
    <w:rsid w:val="00C74F84"/>
    <w:rsid w:val="00C74F96"/>
    <w:rsid w:val="00C7660D"/>
    <w:rsid w:val="00C80B67"/>
    <w:rsid w:val="00C82317"/>
    <w:rsid w:val="00C82B9A"/>
    <w:rsid w:val="00C8787E"/>
    <w:rsid w:val="00C90F17"/>
    <w:rsid w:val="00C9539D"/>
    <w:rsid w:val="00CA119C"/>
    <w:rsid w:val="00CA37E3"/>
    <w:rsid w:val="00CA68A2"/>
    <w:rsid w:val="00CB00A6"/>
    <w:rsid w:val="00CB1920"/>
    <w:rsid w:val="00CB2374"/>
    <w:rsid w:val="00CB299D"/>
    <w:rsid w:val="00CB35FC"/>
    <w:rsid w:val="00CB3BF5"/>
    <w:rsid w:val="00CC2396"/>
    <w:rsid w:val="00CC27B2"/>
    <w:rsid w:val="00CC2F04"/>
    <w:rsid w:val="00CC5F9F"/>
    <w:rsid w:val="00CC61B8"/>
    <w:rsid w:val="00CD0850"/>
    <w:rsid w:val="00CD1FCC"/>
    <w:rsid w:val="00CD24D9"/>
    <w:rsid w:val="00CD54AF"/>
    <w:rsid w:val="00CD6F1F"/>
    <w:rsid w:val="00CD7D45"/>
    <w:rsid w:val="00CE3F67"/>
    <w:rsid w:val="00CE444E"/>
    <w:rsid w:val="00CE4A07"/>
    <w:rsid w:val="00CE5842"/>
    <w:rsid w:val="00CE694E"/>
    <w:rsid w:val="00CE6BA2"/>
    <w:rsid w:val="00CF20E3"/>
    <w:rsid w:val="00CF3888"/>
    <w:rsid w:val="00CF485C"/>
    <w:rsid w:val="00CF5667"/>
    <w:rsid w:val="00CF6F6E"/>
    <w:rsid w:val="00CF74FA"/>
    <w:rsid w:val="00CF7C16"/>
    <w:rsid w:val="00D00187"/>
    <w:rsid w:val="00D018B7"/>
    <w:rsid w:val="00D075E4"/>
    <w:rsid w:val="00D07DC2"/>
    <w:rsid w:val="00D07FAB"/>
    <w:rsid w:val="00D1172E"/>
    <w:rsid w:val="00D13E22"/>
    <w:rsid w:val="00D16042"/>
    <w:rsid w:val="00D16281"/>
    <w:rsid w:val="00D1682D"/>
    <w:rsid w:val="00D1703A"/>
    <w:rsid w:val="00D24E68"/>
    <w:rsid w:val="00D2624C"/>
    <w:rsid w:val="00D26812"/>
    <w:rsid w:val="00D27E5C"/>
    <w:rsid w:val="00D318EA"/>
    <w:rsid w:val="00D324A2"/>
    <w:rsid w:val="00D37AC7"/>
    <w:rsid w:val="00D37F5B"/>
    <w:rsid w:val="00D44A83"/>
    <w:rsid w:val="00D44B2D"/>
    <w:rsid w:val="00D457E3"/>
    <w:rsid w:val="00D502D4"/>
    <w:rsid w:val="00D50753"/>
    <w:rsid w:val="00D52227"/>
    <w:rsid w:val="00D52CD9"/>
    <w:rsid w:val="00D52EE4"/>
    <w:rsid w:val="00D577F4"/>
    <w:rsid w:val="00D57E3A"/>
    <w:rsid w:val="00D6297A"/>
    <w:rsid w:val="00D65B70"/>
    <w:rsid w:val="00D72DB1"/>
    <w:rsid w:val="00D73F00"/>
    <w:rsid w:val="00D819AF"/>
    <w:rsid w:val="00D847E6"/>
    <w:rsid w:val="00D85649"/>
    <w:rsid w:val="00D908ED"/>
    <w:rsid w:val="00D90C39"/>
    <w:rsid w:val="00D91C77"/>
    <w:rsid w:val="00D91D13"/>
    <w:rsid w:val="00D92844"/>
    <w:rsid w:val="00D92873"/>
    <w:rsid w:val="00D9414F"/>
    <w:rsid w:val="00D954C2"/>
    <w:rsid w:val="00D970F6"/>
    <w:rsid w:val="00DA58A7"/>
    <w:rsid w:val="00DB2636"/>
    <w:rsid w:val="00DB3B48"/>
    <w:rsid w:val="00DB43FA"/>
    <w:rsid w:val="00DB546D"/>
    <w:rsid w:val="00DB586B"/>
    <w:rsid w:val="00DC2AC1"/>
    <w:rsid w:val="00DC2E36"/>
    <w:rsid w:val="00DC366F"/>
    <w:rsid w:val="00DC389D"/>
    <w:rsid w:val="00DC71E3"/>
    <w:rsid w:val="00DC780C"/>
    <w:rsid w:val="00DD02C3"/>
    <w:rsid w:val="00DD3BB3"/>
    <w:rsid w:val="00DD5ABD"/>
    <w:rsid w:val="00DD7189"/>
    <w:rsid w:val="00DE1C14"/>
    <w:rsid w:val="00DE1C91"/>
    <w:rsid w:val="00DE429B"/>
    <w:rsid w:val="00DE4462"/>
    <w:rsid w:val="00DE6624"/>
    <w:rsid w:val="00DE780A"/>
    <w:rsid w:val="00DE7CA4"/>
    <w:rsid w:val="00DF103B"/>
    <w:rsid w:val="00DF1467"/>
    <w:rsid w:val="00DF284B"/>
    <w:rsid w:val="00DF2BDD"/>
    <w:rsid w:val="00DF302C"/>
    <w:rsid w:val="00DF38B7"/>
    <w:rsid w:val="00DF3FAE"/>
    <w:rsid w:val="00DF53CF"/>
    <w:rsid w:val="00DF5401"/>
    <w:rsid w:val="00DF54BA"/>
    <w:rsid w:val="00E0187D"/>
    <w:rsid w:val="00E02E7E"/>
    <w:rsid w:val="00E03DC7"/>
    <w:rsid w:val="00E04286"/>
    <w:rsid w:val="00E04818"/>
    <w:rsid w:val="00E04C07"/>
    <w:rsid w:val="00E11F32"/>
    <w:rsid w:val="00E12D29"/>
    <w:rsid w:val="00E130CA"/>
    <w:rsid w:val="00E13250"/>
    <w:rsid w:val="00E13890"/>
    <w:rsid w:val="00E14999"/>
    <w:rsid w:val="00E17150"/>
    <w:rsid w:val="00E17CE9"/>
    <w:rsid w:val="00E21650"/>
    <w:rsid w:val="00E23B1F"/>
    <w:rsid w:val="00E24A41"/>
    <w:rsid w:val="00E24FC5"/>
    <w:rsid w:val="00E255BF"/>
    <w:rsid w:val="00E259A8"/>
    <w:rsid w:val="00E27F33"/>
    <w:rsid w:val="00E30008"/>
    <w:rsid w:val="00E30206"/>
    <w:rsid w:val="00E319A2"/>
    <w:rsid w:val="00E32B4B"/>
    <w:rsid w:val="00E3362A"/>
    <w:rsid w:val="00E34820"/>
    <w:rsid w:val="00E35BB5"/>
    <w:rsid w:val="00E36585"/>
    <w:rsid w:val="00E3691B"/>
    <w:rsid w:val="00E43100"/>
    <w:rsid w:val="00E47179"/>
    <w:rsid w:val="00E47F3D"/>
    <w:rsid w:val="00E5135A"/>
    <w:rsid w:val="00E52915"/>
    <w:rsid w:val="00E52990"/>
    <w:rsid w:val="00E539E3"/>
    <w:rsid w:val="00E575B8"/>
    <w:rsid w:val="00E63EA2"/>
    <w:rsid w:val="00E63F4C"/>
    <w:rsid w:val="00E66097"/>
    <w:rsid w:val="00E70919"/>
    <w:rsid w:val="00E732A3"/>
    <w:rsid w:val="00E73A54"/>
    <w:rsid w:val="00E74DDA"/>
    <w:rsid w:val="00E756F6"/>
    <w:rsid w:val="00E75927"/>
    <w:rsid w:val="00E76E32"/>
    <w:rsid w:val="00E7785B"/>
    <w:rsid w:val="00E8221C"/>
    <w:rsid w:val="00E87527"/>
    <w:rsid w:val="00E937E1"/>
    <w:rsid w:val="00E937EE"/>
    <w:rsid w:val="00E93A8B"/>
    <w:rsid w:val="00E94342"/>
    <w:rsid w:val="00E954AC"/>
    <w:rsid w:val="00E967E8"/>
    <w:rsid w:val="00E974AD"/>
    <w:rsid w:val="00EA20C8"/>
    <w:rsid w:val="00EA22D3"/>
    <w:rsid w:val="00EA27A0"/>
    <w:rsid w:val="00EA4527"/>
    <w:rsid w:val="00EA50BF"/>
    <w:rsid w:val="00EA6B14"/>
    <w:rsid w:val="00EA6CCF"/>
    <w:rsid w:val="00EA7425"/>
    <w:rsid w:val="00EB1C80"/>
    <w:rsid w:val="00EB2CB9"/>
    <w:rsid w:val="00EB3EDD"/>
    <w:rsid w:val="00EC1704"/>
    <w:rsid w:val="00EC2CAE"/>
    <w:rsid w:val="00EC64E6"/>
    <w:rsid w:val="00EC7B32"/>
    <w:rsid w:val="00EC7E4A"/>
    <w:rsid w:val="00ED237C"/>
    <w:rsid w:val="00ED3378"/>
    <w:rsid w:val="00ED56CF"/>
    <w:rsid w:val="00ED72FE"/>
    <w:rsid w:val="00ED75C1"/>
    <w:rsid w:val="00EE016D"/>
    <w:rsid w:val="00EE0DEF"/>
    <w:rsid w:val="00EE2031"/>
    <w:rsid w:val="00EE30F6"/>
    <w:rsid w:val="00EE3966"/>
    <w:rsid w:val="00EE3E9D"/>
    <w:rsid w:val="00EE5912"/>
    <w:rsid w:val="00EE651A"/>
    <w:rsid w:val="00EE7548"/>
    <w:rsid w:val="00EF065D"/>
    <w:rsid w:val="00EF174C"/>
    <w:rsid w:val="00EF2FB9"/>
    <w:rsid w:val="00EF4C2C"/>
    <w:rsid w:val="00EF526E"/>
    <w:rsid w:val="00EF77C9"/>
    <w:rsid w:val="00F00DF5"/>
    <w:rsid w:val="00F01C70"/>
    <w:rsid w:val="00F03F70"/>
    <w:rsid w:val="00F0419B"/>
    <w:rsid w:val="00F04F70"/>
    <w:rsid w:val="00F06105"/>
    <w:rsid w:val="00F11687"/>
    <w:rsid w:val="00F11A73"/>
    <w:rsid w:val="00F15D4A"/>
    <w:rsid w:val="00F16CFE"/>
    <w:rsid w:val="00F238D1"/>
    <w:rsid w:val="00F25C48"/>
    <w:rsid w:val="00F273B2"/>
    <w:rsid w:val="00F30343"/>
    <w:rsid w:val="00F3450E"/>
    <w:rsid w:val="00F34C0B"/>
    <w:rsid w:val="00F35AFD"/>
    <w:rsid w:val="00F365DB"/>
    <w:rsid w:val="00F37897"/>
    <w:rsid w:val="00F42318"/>
    <w:rsid w:val="00F45B76"/>
    <w:rsid w:val="00F45CFC"/>
    <w:rsid w:val="00F474A0"/>
    <w:rsid w:val="00F51B27"/>
    <w:rsid w:val="00F54D15"/>
    <w:rsid w:val="00F56663"/>
    <w:rsid w:val="00F57D89"/>
    <w:rsid w:val="00F57EF0"/>
    <w:rsid w:val="00F57FC1"/>
    <w:rsid w:val="00F6135C"/>
    <w:rsid w:val="00F6618F"/>
    <w:rsid w:val="00F7155F"/>
    <w:rsid w:val="00F76B95"/>
    <w:rsid w:val="00F80272"/>
    <w:rsid w:val="00F80497"/>
    <w:rsid w:val="00F81996"/>
    <w:rsid w:val="00F82627"/>
    <w:rsid w:val="00F83BBD"/>
    <w:rsid w:val="00F87EE7"/>
    <w:rsid w:val="00F90BF3"/>
    <w:rsid w:val="00F90D3C"/>
    <w:rsid w:val="00F91E09"/>
    <w:rsid w:val="00F91F75"/>
    <w:rsid w:val="00F95B42"/>
    <w:rsid w:val="00FA0765"/>
    <w:rsid w:val="00FA1B79"/>
    <w:rsid w:val="00FA549F"/>
    <w:rsid w:val="00FA7C4B"/>
    <w:rsid w:val="00FB0920"/>
    <w:rsid w:val="00FB14C0"/>
    <w:rsid w:val="00FB39C8"/>
    <w:rsid w:val="00FC3480"/>
    <w:rsid w:val="00FC3F07"/>
    <w:rsid w:val="00FC73F3"/>
    <w:rsid w:val="00FD12DF"/>
    <w:rsid w:val="00FD18E6"/>
    <w:rsid w:val="00FD310C"/>
    <w:rsid w:val="00FD443C"/>
    <w:rsid w:val="00FD4E96"/>
    <w:rsid w:val="00FD6AA5"/>
    <w:rsid w:val="00FD6FFC"/>
    <w:rsid w:val="00FD7EEA"/>
    <w:rsid w:val="00FE1507"/>
    <w:rsid w:val="00FE1918"/>
    <w:rsid w:val="00FE1C23"/>
    <w:rsid w:val="00FE48EC"/>
    <w:rsid w:val="00FE547D"/>
    <w:rsid w:val="00FE5B3C"/>
    <w:rsid w:val="00FE727A"/>
    <w:rsid w:val="00FF4C00"/>
    <w:rsid w:val="00FF4C2A"/>
    <w:rsid w:val="00FF7349"/>
    <w:rsid w:val="00FF761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B14150"/>
  <w15:docId w15:val="{170CF994-0367-479D-B81A-66E4C343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CE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A1C"/>
    <w:pPr>
      <w:ind w:left="720"/>
      <w:contextualSpacing/>
    </w:pPr>
  </w:style>
  <w:style w:type="paragraph" w:styleId="NoSpacing">
    <w:name w:val="No Spacing"/>
    <w:uiPriority w:val="1"/>
    <w:qFormat/>
    <w:rsid w:val="006B2A1C"/>
    <w:pPr>
      <w:bidi/>
    </w:pPr>
    <w:rPr>
      <w:sz w:val="22"/>
      <w:szCs w:val="22"/>
    </w:rPr>
  </w:style>
  <w:style w:type="table" w:styleId="TableGrid">
    <w:name w:val="Table Grid"/>
    <w:basedOn w:val="TableNormal"/>
    <w:uiPriority w:val="59"/>
    <w:rsid w:val="00FA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B06AFC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B06A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1D54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1D549F"/>
    <w:rPr>
      <w:sz w:val="22"/>
      <w:szCs w:val="22"/>
    </w:rPr>
  </w:style>
  <w:style w:type="paragraph" w:styleId="Footer">
    <w:name w:val="footer"/>
    <w:basedOn w:val="Normal"/>
    <w:link w:val="Char1"/>
    <w:uiPriority w:val="99"/>
    <w:unhideWhenUsed/>
    <w:rsid w:val="001D54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1D549F"/>
    <w:rPr>
      <w:sz w:val="22"/>
      <w:szCs w:val="22"/>
    </w:rPr>
  </w:style>
  <w:style w:type="paragraph" w:styleId="NormalWeb">
    <w:name w:val="Normal (Web)"/>
    <w:basedOn w:val="Normal"/>
    <w:uiPriority w:val="99"/>
    <w:semiHidden/>
    <w:rsid w:val="00856E56"/>
    <w:pPr>
      <w:spacing w:before="100" w:beforeAutospacing="1" w:after="100" w:afterAutospacing="1" w:line="271" w:lineRule="auto"/>
      <w:ind w:right="720"/>
    </w:pPr>
    <w:rPr>
      <w:rFonts w:ascii="Tahoma" w:hAnsi="Tahoma" w:eastAsiaTheme="minorEastAsia" w:cs="Tahoma"/>
      <w:sz w:val="28"/>
      <w:szCs w:val="24"/>
      <w:lang w:eastAsia="ar-SA"/>
    </w:rPr>
  </w:style>
  <w:style w:type="table" w:customStyle="1" w:styleId="TableGrid0">
    <w:name w:val="Table Grid_0"/>
    <w:basedOn w:val="TableNormal"/>
    <w:uiPriority w:val="39"/>
    <w:rsid w:val="00C2381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Accent6">
    <w:name w:val="List Table 3 Accent 6"/>
    <w:basedOn w:val="TableNormal"/>
    <w:uiPriority w:val="48"/>
    <w:rsid w:val="00414DB0"/>
    <w:rPr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glossaryDocument" Target="glossary/document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7.png" /><Relationship Id="rId2" Type="http://schemas.openxmlformats.org/officeDocument/2006/relationships/image" Target="media/image18.jpeg" /><Relationship Id="rId3" Type="http://schemas.openxmlformats.org/officeDocument/2006/relationships/image" Target="media/image19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irash\Dropbox\&#1606;&#1605;&#1575;&#1584;&#1580;%20&#1608;&#1608;&#1585;&#1583;\&#1602;&#1575;&#1604;&#1576;%20&#1575;&#1608;&#1585;&#1575;&#1602;%20&#1593;&#1605;&#1604;.dotx" TargetMode="External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نسق Office">
  <a:themeElements>
    <a:clrScheme name="أزرق دافئ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4936F-E91F-4FA1-B14B-D4ABBA70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اوراق عمل</Template>
  <TotalTime>0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Rashed Alsulami</dc:creator>
  <cp:lastModifiedBy>Rashed Alsulami</cp:lastModifiedBy>
  <cp:revision>1087</cp:revision>
  <cp:lastPrinted>2023-12-17T19:45:00Z</cp:lastPrinted>
  <dcterms:created xsi:type="dcterms:W3CDTF">2021-12-13T12:46:00Z</dcterms:created>
  <dcterms:modified xsi:type="dcterms:W3CDTF">2023-12-17T19:45:00Z</dcterms:modified>
</cp:coreProperties>
</file>