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9D8A5" w14:textId="51271EE7" w:rsidR="008323C0" w:rsidRPr="008323C0" w:rsidRDefault="00750409" w:rsidP="008323C0">
      <w:pPr>
        <w:pStyle w:val="GraphicsAncho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4D972CF" wp14:editId="0EBA2C9D">
                <wp:simplePos x="0" y="0"/>
                <wp:positionH relativeFrom="column">
                  <wp:posOffset>1798320</wp:posOffset>
                </wp:positionH>
                <wp:positionV relativeFrom="paragraph">
                  <wp:posOffset>6644640</wp:posOffset>
                </wp:positionV>
                <wp:extent cx="2278380" cy="434340"/>
                <wp:effectExtent l="0" t="0" r="26670" b="22860"/>
                <wp:wrapNone/>
                <wp:docPr id="906253365" name="مستطيل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4343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02E49" w14:textId="7755A181" w:rsidR="00750409" w:rsidRPr="00750409" w:rsidRDefault="00750409" w:rsidP="00750409">
                            <w:pPr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Cs w:val="32"/>
                                <w:rtl/>
                              </w:rPr>
                            </w:pPr>
                            <w:r w:rsidRPr="00750409">
                              <w:rPr>
                                <w:rFonts w:ascii="Calibri" w:hAnsi="Calibri" w:cs="Calibri" w:hint="cs"/>
                                <w:b/>
                                <w:bCs/>
                                <w:color w:val="C00000"/>
                                <w:szCs w:val="32"/>
                                <w:rtl/>
                              </w:rPr>
                              <w:t>الفصل الدراسي الثاني 1447هـ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D972CF" id="مستطيل 220" o:spid="_x0000_s1026" style="position:absolute;margin-left:141.6pt;margin-top:523.2pt;width:179.4pt;height:34.2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" fillcolor="#c4cfc9 [3205]" strokecolor="#1b211d [485]" strokeweight="1pt">
                <v:textbox>
                  <w:txbxContent>
                    <w:p w14:paraId="0E502E49" w14:textId="7755A181" w:rsidR="00750409" w:rsidRPr="00750409" w:rsidRDefault="00750409" w:rsidP="00750409">
                      <w:pPr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Cs w:val="32"/>
                          <w:rtl/>
                        </w:rPr>
                      </w:pPr>
                      <w:r w:rsidRPr="00750409">
                        <w:rPr>
                          <w:rFonts w:ascii="Calibri" w:hAnsi="Calibri" w:cs="Calibri" w:hint="cs"/>
                          <w:b/>
                          <w:bCs/>
                          <w:color w:val="C00000"/>
                          <w:szCs w:val="32"/>
                          <w:rtl/>
                        </w:rPr>
                        <w:t>الفصل الدراسي الثاني 1447هـ</w:t>
                      </w:r>
                    </w:p>
                  </w:txbxContent>
                </v:textbox>
              </v:rect>
            </w:pict>
          </mc:Fallback>
        </mc:AlternateContent>
      </w:r>
      <w:r w:rsidR="009B2FA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0462A1" wp14:editId="65AC6D79">
                <wp:simplePos x="0" y="0"/>
                <wp:positionH relativeFrom="column">
                  <wp:posOffset>3734440</wp:posOffset>
                </wp:positionH>
                <wp:positionV relativeFrom="paragraph">
                  <wp:posOffset>8759798</wp:posOffset>
                </wp:positionV>
                <wp:extent cx="1828800" cy="1828800"/>
                <wp:effectExtent l="0" t="0" r="0" b="0"/>
                <wp:wrapNone/>
                <wp:docPr id="120146275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551A5E" w14:textId="520629C6" w:rsidR="009B2FAA" w:rsidRPr="009B2FAA" w:rsidRDefault="009B2FAA" w:rsidP="009B2FAA">
                            <w:pPr>
                              <w:pStyle w:val="GraphicsAnchor"/>
                              <w:jc w:val="center"/>
                              <w:rPr>
                                <w:rFonts w:ascii="Adobe Caslon Pro Bold" w:hAnsi="Adobe Caslon Pro Bold"/>
                                <w:b/>
                                <w:noProof/>
                                <w:color w:val="5A6F63" w:themeColor="accent2" w:themeShade="80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FAA">
                              <w:rPr>
                                <w:rFonts w:ascii="Adobe Caslon Pro Bold" w:hAnsi="Adobe Caslon Pro Bold"/>
                                <w:b/>
                                <w:noProof/>
                                <w:color w:val="5A6F63" w:themeColor="accent2" w:themeShade="80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@bahzadtalib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0462A1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7" type="#_x0000_t202" style="position:absolute;margin-left:294.05pt;margin-top:689.75pt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" filled="f" stroked="f">
                <v:textbox style="mso-fit-shape-to-text:t">
                  <w:txbxContent>
                    <w:p w14:paraId="25551A5E" w14:textId="520629C6" w:rsidR="009B2FAA" w:rsidRPr="009B2FAA" w:rsidRDefault="009B2FAA" w:rsidP="009B2FAA">
                      <w:pPr>
                        <w:pStyle w:val="GraphicsAnchor"/>
                        <w:jc w:val="center"/>
                        <w:rPr>
                          <w:rFonts w:ascii="Adobe Caslon Pro Bold" w:hAnsi="Adobe Caslon Pro Bold"/>
                          <w:b/>
                          <w:noProof/>
                          <w:color w:val="5A6F63" w:themeColor="accent2" w:themeShade="80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2FAA">
                        <w:rPr>
                          <w:rFonts w:ascii="Adobe Caslon Pro Bold" w:hAnsi="Adobe Caslon Pro Bold"/>
                          <w:b/>
                          <w:noProof/>
                          <w:color w:val="5A6F63" w:themeColor="accent2" w:themeShade="80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@bahzadtalib</w:t>
                      </w:r>
                    </w:p>
                  </w:txbxContent>
                </v:textbox>
              </v:shape>
            </w:pict>
          </mc:Fallback>
        </mc:AlternateContent>
      </w:r>
      <w:r w:rsidR="005C66D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C33CEE" wp14:editId="52BDA320">
                <wp:simplePos x="0" y="0"/>
                <wp:positionH relativeFrom="column">
                  <wp:posOffset>4157329</wp:posOffset>
                </wp:positionH>
                <wp:positionV relativeFrom="paragraph">
                  <wp:posOffset>7437814</wp:posOffset>
                </wp:positionV>
                <wp:extent cx="2397419" cy="929768"/>
                <wp:effectExtent l="0" t="0" r="0" b="3810"/>
                <wp:wrapNone/>
                <wp:docPr id="53622803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419" cy="929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464084" w14:textId="77777777" w:rsidR="005C66D8" w:rsidRPr="005C66D8" w:rsidRDefault="005C66D8" w:rsidP="005C66D8">
                            <w:pPr>
                              <w:pStyle w:val="GraphicsAnchor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66B90" w:themeColor="text2" w:themeTint="99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66D8">
                              <w:rPr>
                                <w:rFonts w:ascii="Calibri" w:hAnsi="Calibri" w:cs="Calibri"/>
                                <w:b/>
                                <w:bCs/>
                                <w:color w:val="A66B90" w:themeColor="text2" w:themeTint="99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إعداد المعلمة:</w:t>
                            </w:r>
                          </w:p>
                          <w:p w14:paraId="7674910C" w14:textId="62967CFF" w:rsidR="005C66D8" w:rsidRPr="005C66D8" w:rsidRDefault="005C66D8" w:rsidP="005C66D8">
                            <w:pPr>
                              <w:pStyle w:val="GraphicsAnchor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66B90" w:themeColor="text2" w:themeTint="99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66D8">
                              <w:rPr>
                                <w:rFonts w:ascii="Calibri" w:hAnsi="Calibri" w:cs="Calibri"/>
                                <w:b/>
                                <w:bCs/>
                                <w:color w:val="A66B90" w:themeColor="text2" w:themeTint="99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بهزاد طالب بخاري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3CEE" id="_x0000_s1028" type="#_x0000_t202" style="position:absolute;margin-left:327.35pt;margin-top:585.65pt;width:188.75pt;height:7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" filled="f" stroked="f">
                <v:textbox>
                  <w:txbxContent>
                    <w:p w14:paraId="42464084" w14:textId="77777777" w:rsidR="005C66D8" w:rsidRPr="005C66D8" w:rsidRDefault="005C66D8" w:rsidP="005C66D8">
                      <w:pPr>
                        <w:pStyle w:val="GraphicsAnchor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66B90" w:themeColor="text2" w:themeTint="99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66D8">
                        <w:rPr>
                          <w:rFonts w:ascii="Calibri" w:hAnsi="Calibri" w:cs="Calibri"/>
                          <w:b/>
                          <w:bCs/>
                          <w:color w:val="A66B90" w:themeColor="text2" w:themeTint="99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إعداد المعلمة:</w:t>
                      </w:r>
                    </w:p>
                    <w:p w14:paraId="7674910C" w14:textId="62967CFF" w:rsidR="005C66D8" w:rsidRPr="005C66D8" w:rsidRDefault="005C66D8" w:rsidP="005C66D8">
                      <w:pPr>
                        <w:pStyle w:val="GraphicsAnchor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66B90" w:themeColor="text2" w:themeTint="99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66D8">
                        <w:rPr>
                          <w:rFonts w:ascii="Calibri" w:hAnsi="Calibri" w:cs="Calibri"/>
                          <w:b/>
                          <w:bCs/>
                          <w:color w:val="A66B90" w:themeColor="text2" w:themeTint="99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بهزاد طالب بخاري</w:t>
                      </w:r>
                    </w:p>
                  </w:txbxContent>
                </v:textbox>
              </v:shape>
            </w:pict>
          </mc:Fallback>
        </mc:AlternateContent>
      </w:r>
      <w:r w:rsidR="005C66D8" w:rsidRPr="005C66D8">
        <w:rPr>
          <w:noProof/>
        </w:rPr>
        <w:drawing>
          <wp:anchor distT="0" distB="0" distL="114300" distR="114300" simplePos="0" relativeHeight="251683840" behindDoc="0" locked="0" layoutInCell="1" allowOverlap="1" wp14:anchorId="5FB504C5" wp14:editId="256FF2AD">
            <wp:simplePos x="0" y="0"/>
            <wp:positionH relativeFrom="margin">
              <wp:posOffset>395733</wp:posOffset>
            </wp:positionH>
            <wp:positionV relativeFrom="margin">
              <wp:posOffset>582322</wp:posOffset>
            </wp:positionV>
            <wp:extent cx="4971570" cy="7095996"/>
            <wp:effectExtent l="0" t="0" r="0" b="0"/>
            <wp:wrapSquare wrapText="bothSides"/>
            <wp:docPr id="213294048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570" cy="709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16D1"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1" layoutInCell="1" allowOverlap="1" wp14:anchorId="6B547CF4" wp14:editId="4F91BF97">
                <wp:simplePos x="0" y="0"/>
                <wp:positionH relativeFrom="margin">
                  <wp:posOffset>-453390</wp:posOffset>
                </wp:positionH>
                <wp:positionV relativeFrom="margin">
                  <wp:posOffset>-538480</wp:posOffset>
                </wp:positionV>
                <wp:extent cx="6848475" cy="9420225"/>
                <wp:effectExtent l="0" t="0" r="9525" b="9525"/>
                <wp:wrapNone/>
                <wp:docPr id="85" name="Group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420225"/>
                          <a:chOff x="0" y="0"/>
                          <a:chExt cx="6846515" cy="9422045"/>
                        </a:xfrm>
                      </wpg:grpSpPr>
                      <wps:wsp>
                        <wps:cNvPr id="38" name="Freeform: Shape 37">
                          <a:extLst>
                            <a:ext uri="{FF2B5EF4-FFF2-40B4-BE49-F238E27FC236}">
                              <a16:creationId xmlns:a16="http://schemas.microsoft.com/office/drawing/2014/main" id="{9B968700-663C-4B54-BD19-BBF0839A925F}"/>
                            </a:ext>
                          </a:extLst>
                        </wps:cNvPr>
                        <wps:cNvSpPr/>
                        <wps:spPr>
                          <a:xfrm rot="1164820">
                            <a:off x="177800" y="330200"/>
                            <a:ext cx="624500" cy="491579"/>
                          </a:xfrm>
                          <a:custGeom>
                            <a:avLst/>
                            <a:gdLst>
                              <a:gd name="connsiteX0" fmla="*/ 17592 w 624500"/>
                              <a:gd name="connsiteY0" fmla="*/ 209429 h 491579"/>
                              <a:gd name="connsiteX1" fmla="*/ 15781 w 624500"/>
                              <a:gd name="connsiteY1" fmla="*/ 212301 h 491579"/>
                              <a:gd name="connsiteX2" fmla="*/ 14661 w 624500"/>
                              <a:gd name="connsiteY2" fmla="*/ 222203 h 491579"/>
                              <a:gd name="connsiteX3" fmla="*/ 119684 w 624500"/>
                              <a:gd name="connsiteY3" fmla="*/ 85718 h 491579"/>
                              <a:gd name="connsiteX4" fmla="*/ 151666 w 624500"/>
                              <a:gd name="connsiteY4" fmla="*/ 81943 h 491579"/>
                              <a:gd name="connsiteX5" fmla="*/ 366762 w 624500"/>
                              <a:gd name="connsiteY5" fmla="*/ 27743 h 491579"/>
                              <a:gd name="connsiteX6" fmla="*/ 547537 w 624500"/>
                              <a:gd name="connsiteY6" fmla="*/ 25800 h 491579"/>
                              <a:gd name="connsiteX7" fmla="*/ 619590 w 624500"/>
                              <a:gd name="connsiteY7" fmla="*/ 191807 h 491579"/>
                              <a:gd name="connsiteX8" fmla="*/ 354799 w 624500"/>
                              <a:gd name="connsiteY8" fmla="*/ 466849 h 491579"/>
                              <a:gd name="connsiteX9" fmla="*/ 21019 w 624500"/>
                              <a:gd name="connsiteY9" fmla="*/ 341696 h 491579"/>
                              <a:gd name="connsiteX10" fmla="*/ 9133 w 624500"/>
                              <a:gd name="connsiteY10" fmla="*/ 287215 h 491579"/>
                              <a:gd name="connsiteX11" fmla="*/ 17883 w 624500"/>
                              <a:gd name="connsiteY11" fmla="*/ 318628 h 491579"/>
                              <a:gd name="connsiteX12" fmla="*/ 19867 w 624500"/>
                              <a:gd name="connsiteY12" fmla="*/ 321043 h 491579"/>
                              <a:gd name="connsiteX13" fmla="*/ 8894 w 624500"/>
                              <a:gd name="connsiteY13" fmla="*/ 273208 h 491579"/>
                              <a:gd name="connsiteX14" fmla="*/ 7933 w 624500"/>
                              <a:gd name="connsiteY14" fmla="*/ 281714 h 491579"/>
                              <a:gd name="connsiteX15" fmla="*/ 9133 w 624500"/>
                              <a:gd name="connsiteY15" fmla="*/ 287215 h 491579"/>
                              <a:gd name="connsiteX16" fmla="*/ 334 w 624500"/>
                              <a:gd name="connsiteY16" fmla="*/ 255629 h 491579"/>
                              <a:gd name="connsiteX17" fmla="*/ 119684 w 624500"/>
                              <a:gd name="connsiteY17" fmla="*/ 85718 h 4915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624500" h="491579">
                                <a:moveTo>
                                  <a:pt x="17592" y="209429"/>
                                </a:moveTo>
                                <a:lnTo>
                                  <a:pt x="15781" y="212301"/>
                                </a:lnTo>
                                <a:lnTo>
                                  <a:pt x="14661" y="222203"/>
                                </a:lnTo>
                                <a:close/>
                                <a:moveTo>
                                  <a:pt x="119684" y="85718"/>
                                </a:moveTo>
                                <a:cubicBezTo>
                                  <a:pt x="129978" y="83133"/>
                                  <a:pt x="140675" y="81807"/>
                                  <a:pt x="151666" y="81943"/>
                                </a:cubicBezTo>
                                <a:cubicBezTo>
                                  <a:pt x="233256" y="83145"/>
                                  <a:pt x="300452" y="69139"/>
                                  <a:pt x="366762" y="27743"/>
                                </a:cubicBezTo>
                                <a:cubicBezTo>
                                  <a:pt x="423895" y="-8033"/>
                                  <a:pt x="490500" y="-9768"/>
                                  <a:pt x="547537" y="25800"/>
                                </a:cubicBezTo>
                                <a:cubicBezTo>
                                  <a:pt x="596409" y="56295"/>
                                  <a:pt x="639323" y="131701"/>
                                  <a:pt x="619590" y="191807"/>
                                </a:cubicBezTo>
                                <a:cubicBezTo>
                                  <a:pt x="575755" y="325621"/>
                                  <a:pt x="480687" y="408300"/>
                                  <a:pt x="354799" y="466849"/>
                                </a:cubicBezTo>
                                <a:cubicBezTo>
                                  <a:pt x="223078" y="528116"/>
                                  <a:pt x="67915" y="471502"/>
                                  <a:pt x="21019" y="341696"/>
                                </a:cubicBezTo>
                                <a:lnTo>
                                  <a:pt x="9133" y="287215"/>
                                </a:lnTo>
                                <a:lnTo>
                                  <a:pt x="17883" y="318628"/>
                                </a:lnTo>
                                <a:lnTo>
                                  <a:pt x="19867" y="321043"/>
                                </a:lnTo>
                                <a:lnTo>
                                  <a:pt x="8894" y="273208"/>
                                </a:lnTo>
                                <a:lnTo>
                                  <a:pt x="7933" y="281714"/>
                                </a:lnTo>
                                <a:lnTo>
                                  <a:pt x="9133" y="287215"/>
                                </a:lnTo>
                                <a:lnTo>
                                  <a:pt x="334" y="255629"/>
                                </a:lnTo>
                                <a:cubicBezTo>
                                  <a:pt x="-4696" y="183639"/>
                                  <a:pt x="47622" y="103819"/>
                                  <a:pt x="119684" y="857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: Shape 27">
                          <a:extLst>
                            <a:ext uri="{FF2B5EF4-FFF2-40B4-BE49-F238E27FC236}">
                              <a16:creationId xmlns:a16="http://schemas.microsoft.com/office/drawing/2014/main" id="{91A9C933-4E04-43D7-A389-577224064F7A}"/>
                            </a:ext>
                          </a:extLst>
                        </wps:cNvPr>
                        <wps:cNvSpPr/>
                        <wps:spPr>
                          <a:xfrm>
                            <a:off x="5943600" y="592667"/>
                            <a:ext cx="745958" cy="425163"/>
                          </a:xfrm>
                          <a:custGeom>
                            <a:avLst/>
                            <a:gdLst>
                              <a:gd name="connsiteX0" fmla="*/ 297525 w 1612741"/>
                              <a:gd name="connsiteY0" fmla="*/ 497725 h 920353"/>
                              <a:gd name="connsiteX1" fmla="*/ 297384 w 1612741"/>
                              <a:gd name="connsiteY1" fmla="*/ 501114 h 920353"/>
                              <a:gd name="connsiteX2" fmla="*/ 298577 w 1612741"/>
                              <a:gd name="connsiteY2" fmla="*/ 499780 h 920353"/>
                              <a:gd name="connsiteX3" fmla="*/ 892549 w 1612741"/>
                              <a:gd name="connsiteY3" fmla="*/ 10379 h 920353"/>
                              <a:gd name="connsiteX4" fmla="*/ 910629 w 1612741"/>
                              <a:gd name="connsiteY4" fmla="*/ 15333 h 920353"/>
                              <a:gd name="connsiteX5" fmla="*/ 892279 w 1612741"/>
                              <a:gd name="connsiteY5" fmla="*/ 12378 h 920353"/>
                              <a:gd name="connsiteX6" fmla="*/ 773465 w 1612741"/>
                              <a:gd name="connsiteY6" fmla="*/ 1382 h 920353"/>
                              <a:gd name="connsiteX7" fmla="*/ 824383 w 1612741"/>
                              <a:gd name="connsiteY7" fmla="*/ 1433 h 920353"/>
                              <a:gd name="connsiteX8" fmla="*/ 892279 w 1612741"/>
                              <a:gd name="connsiteY8" fmla="*/ 12378 h 920353"/>
                              <a:gd name="connsiteX9" fmla="*/ 891530 w 1612741"/>
                              <a:gd name="connsiteY9" fmla="*/ 17896 h 920353"/>
                              <a:gd name="connsiteX10" fmla="*/ 936208 w 1612741"/>
                              <a:gd name="connsiteY10" fmla="*/ 22344 h 920353"/>
                              <a:gd name="connsiteX11" fmla="*/ 910629 w 1612741"/>
                              <a:gd name="connsiteY11" fmla="*/ 15333 h 920353"/>
                              <a:gd name="connsiteX12" fmla="*/ 1128859 w 1612741"/>
                              <a:gd name="connsiteY12" fmla="*/ 50509 h 920353"/>
                              <a:gd name="connsiteX13" fmla="*/ 1424300 w 1612741"/>
                              <a:gd name="connsiteY13" fmla="*/ 137922 h 920353"/>
                              <a:gd name="connsiteX14" fmla="*/ 1603175 w 1612741"/>
                              <a:gd name="connsiteY14" fmla="*/ 452048 h 920353"/>
                              <a:gd name="connsiteX15" fmla="*/ 1481319 w 1612741"/>
                              <a:gd name="connsiteY15" fmla="*/ 606139 h 920353"/>
                              <a:gd name="connsiteX16" fmla="*/ 1418229 w 1612741"/>
                              <a:gd name="connsiteY16" fmla="*/ 629271 h 920353"/>
                              <a:gd name="connsiteX17" fmla="*/ 1400885 w 1612741"/>
                              <a:gd name="connsiteY17" fmla="*/ 642025 h 920353"/>
                              <a:gd name="connsiteX18" fmla="*/ 1389911 w 1612741"/>
                              <a:gd name="connsiteY18" fmla="*/ 647519 h 920353"/>
                              <a:gd name="connsiteX19" fmla="*/ 1351521 w 1612741"/>
                              <a:gd name="connsiteY19" fmla="*/ 686429 h 920353"/>
                              <a:gd name="connsiteX20" fmla="*/ 1068245 w 1612741"/>
                              <a:gd name="connsiteY20" fmla="*/ 841402 h 920353"/>
                              <a:gd name="connsiteX21" fmla="*/ 1027925 w 1612741"/>
                              <a:gd name="connsiteY21" fmla="*/ 852314 h 920353"/>
                              <a:gd name="connsiteX22" fmla="*/ 1004534 w 1612741"/>
                              <a:gd name="connsiteY22" fmla="*/ 860017 h 920353"/>
                              <a:gd name="connsiteX23" fmla="*/ 987843 w 1612741"/>
                              <a:gd name="connsiteY23" fmla="*/ 863161 h 920353"/>
                              <a:gd name="connsiteX24" fmla="*/ 963400 w 1612741"/>
                              <a:gd name="connsiteY24" fmla="*/ 869775 h 920353"/>
                              <a:gd name="connsiteX25" fmla="*/ 946400 w 1612741"/>
                              <a:gd name="connsiteY25" fmla="*/ 870966 h 920353"/>
                              <a:gd name="connsiteX26" fmla="*/ 928247 w 1612741"/>
                              <a:gd name="connsiteY26" fmla="*/ 874385 h 920353"/>
                              <a:gd name="connsiteX27" fmla="*/ 890756 w 1612741"/>
                              <a:gd name="connsiteY27" fmla="*/ 899340 h 920353"/>
                              <a:gd name="connsiteX28" fmla="*/ 711884 w 1612741"/>
                              <a:gd name="connsiteY28" fmla="*/ 906498 h 920353"/>
                              <a:gd name="connsiteX29" fmla="*/ 651608 w 1612741"/>
                              <a:gd name="connsiteY29" fmla="*/ 873069 h 920353"/>
                              <a:gd name="connsiteX30" fmla="*/ 641795 w 1612741"/>
                              <a:gd name="connsiteY30" fmla="*/ 874045 h 920353"/>
                              <a:gd name="connsiteX31" fmla="*/ 616350 w 1612741"/>
                              <a:gd name="connsiteY31" fmla="*/ 888904 h 920353"/>
                              <a:gd name="connsiteX32" fmla="*/ 531730 w 1612741"/>
                              <a:gd name="connsiteY32" fmla="*/ 902152 h 920353"/>
                              <a:gd name="connsiteX33" fmla="*/ 177569 w 1612741"/>
                              <a:gd name="connsiteY33" fmla="*/ 807070 h 920353"/>
                              <a:gd name="connsiteX34" fmla="*/ 205018 w 1612741"/>
                              <a:gd name="connsiteY34" fmla="*/ 301676 h 920353"/>
                              <a:gd name="connsiteX35" fmla="*/ 313903 w 1612741"/>
                              <a:gd name="connsiteY35" fmla="*/ 314028 h 920353"/>
                              <a:gd name="connsiteX36" fmla="*/ 337980 w 1612741"/>
                              <a:gd name="connsiteY36" fmla="*/ 323709 h 920353"/>
                              <a:gd name="connsiteX37" fmla="*/ 330379 w 1612741"/>
                              <a:gd name="connsiteY37" fmla="*/ 336089 h 920353"/>
                              <a:gd name="connsiteX38" fmla="*/ 340535 w 1612741"/>
                              <a:gd name="connsiteY38" fmla="*/ 324737 h 920353"/>
                              <a:gd name="connsiteX39" fmla="*/ 337980 w 1612741"/>
                              <a:gd name="connsiteY39" fmla="*/ 323709 h 920353"/>
                              <a:gd name="connsiteX40" fmla="*/ 363671 w 1612741"/>
                              <a:gd name="connsiteY40" fmla="*/ 281869 h 920353"/>
                              <a:gd name="connsiteX41" fmla="*/ 402086 w 1612741"/>
                              <a:gd name="connsiteY41" fmla="*/ 247793 h 920353"/>
                              <a:gd name="connsiteX42" fmla="*/ 401657 w 1612741"/>
                              <a:gd name="connsiteY42" fmla="*/ 252395 h 920353"/>
                              <a:gd name="connsiteX43" fmla="*/ 405611 w 1612741"/>
                              <a:gd name="connsiteY43" fmla="*/ 244666 h 920353"/>
                              <a:gd name="connsiteX44" fmla="*/ 402086 w 1612741"/>
                              <a:gd name="connsiteY44" fmla="*/ 247793 h 920353"/>
                              <a:gd name="connsiteX45" fmla="*/ 407099 w 1612741"/>
                              <a:gd name="connsiteY45" fmla="*/ 194061 h 920353"/>
                              <a:gd name="connsiteX46" fmla="*/ 610979 w 1612741"/>
                              <a:gd name="connsiteY46" fmla="*/ 46803 h 920353"/>
                              <a:gd name="connsiteX47" fmla="*/ 670397 w 1612741"/>
                              <a:gd name="connsiteY47" fmla="*/ 48494 h 920353"/>
                              <a:gd name="connsiteX48" fmla="*/ 666834 w 1612741"/>
                              <a:gd name="connsiteY48" fmla="*/ 50761 h 920353"/>
                              <a:gd name="connsiteX49" fmla="*/ 673454 w 1612741"/>
                              <a:gd name="connsiteY49" fmla="*/ 48580 h 920353"/>
                              <a:gd name="connsiteX50" fmla="*/ 670397 w 1612741"/>
                              <a:gd name="connsiteY50" fmla="*/ 48494 h 920353"/>
                              <a:gd name="connsiteX51" fmla="*/ 727887 w 1612741"/>
                              <a:gd name="connsiteY51" fmla="*/ 11913 h 920353"/>
                              <a:gd name="connsiteX52" fmla="*/ 773465 w 1612741"/>
                              <a:gd name="connsiteY52" fmla="*/ 1382 h 920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12741" h="920353">
                                <a:moveTo>
                                  <a:pt x="297525" y="497725"/>
                                </a:moveTo>
                                <a:lnTo>
                                  <a:pt x="297384" y="501114"/>
                                </a:lnTo>
                                <a:lnTo>
                                  <a:pt x="298577" y="499780"/>
                                </a:lnTo>
                                <a:close/>
                                <a:moveTo>
                                  <a:pt x="892549" y="10379"/>
                                </a:moveTo>
                                <a:lnTo>
                                  <a:pt x="910629" y="15333"/>
                                </a:lnTo>
                                <a:lnTo>
                                  <a:pt x="892279" y="12378"/>
                                </a:lnTo>
                                <a:close/>
                                <a:moveTo>
                                  <a:pt x="773465" y="1382"/>
                                </a:moveTo>
                                <a:cubicBezTo>
                                  <a:pt x="789558" y="-441"/>
                                  <a:pt x="806541" y="-499"/>
                                  <a:pt x="824383" y="1433"/>
                                </a:cubicBezTo>
                                <a:lnTo>
                                  <a:pt x="892279" y="12378"/>
                                </a:lnTo>
                                <a:lnTo>
                                  <a:pt x="891530" y="17896"/>
                                </a:lnTo>
                                <a:lnTo>
                                  <a:pt x="936208" y="22344"/>
                                </a:lnTo>
                                <a:lnTo>
                                  <a:pt x="910629" y="15333"/>
                                </a:lnTo>
                                <a:lnTo>
                                  <a:pt x="1128859" y="50509"/>
                                </a:lnTo>
                                <a:cubicBezTo>
                                  <a:pt x="1228642" y="72618"/>
                                  <a:pt x="1326921" y="101117"/>
                                  <a:pt x="1424300" y="137922"/>
                                </a:cubicBezTo>
                                <a:cubicBezTo>
                                  <a:pt x="1554227" y="187251"/>
                                  <a:pt x="1642894" y="308659"/>
                                  <a:pt x="1603175" y="452048"/>
                                </a:cubicBezTo>
                                <a:cubicBezTo>
                                  <a:pt x="1586133" y="514030"/>
                                  <a:pt x="1539684" y="570900"/>
                                  <a:pt x="1481319" y="606139"/>
                                </a:cubicBezTo>
                                <a:lnTo>
                                  <a:pt x="1418229" y="629271"/>
                                </a:lnTo>
                                <a:lnTo>
                                  <a:pt x="1400885" y="642025"/>
                                </a:lnTo>
                                <a:lnTo>
                                  <a:pt x="1389911" y="647519"/>
                                </a:lnTo>
                                <a:lnTo>
                                  <a:pt x="1351521" y="686429"/>
                                </a:lnTo>
                                <a:cubicBezTo>
                                  <a:pt x="1274113" y="737900"/>
                                  <a:pt x="1172786" y="802796"/>
                                  <a:pt x="1068245" y="841402"/>
                                </a:cubicBezTo>
                                <a:lnTo>
                                  <a:pt x="1027925" y="852314"/>
                                </a:lnTo>
                                <a:lnTo>
                                  <a:pt x="1004534" y="860017"/>
                                </a:lnTo>
                                <a:lnTo>
                                  <a:pt x="987843" y="863161"/>
                                </a:lnTo>
                                <a:lnTo>
                                  <a:pt x="963400" y="869775"/>
                                </a:lnTo>
                                <a:lnTo>
                                  <a:pt x="946400" y="870966"/>
                                </a:lnTo>
                                <a:lnTo>
                                  <a:pt x="928247" y="874385"/>
                                </a:lnTo>
                                <a:lnTo>
                                  <a:pt x="890756" y="899340"/>
                                </a:lnTo>
                                <a:cubicBezTo>
                                  <a:pt x="830278" y="925924"/>
                                  <a:pt x="767943" y="926113"/>
                                  <a:pt x="711884" y="906498"/>
                                </a:cubicBezTo>
                                <a:lnTo>
                                  <a:pt x="651608" y="873069"/>
                                </a:lnTo>
                                <a:lnTo>
                                  <a:pt x="641795" y="874045"/>
                                </a:lnTo>
                                <a:lnTo>
                                  <a:pt x="616350" y="888904"/>
                                </a:lnTo>
                                <a:cubicBezTo>
                                  <a:pt x="590735" y="898239"/>
                                  <a:pt x="562547" y="903047"/>
                                  <a:pt x="531730" y="902152"/>
                                </a:cubicBezTo>
                                <a:cubicBezTo>
                                  <a:pt x="410770" y="898573"/>
                                  <a:pt x="291864" y="844130"/>
                                  <a:pt x="177569" y="807070"/>
                                </a:cubicBezTo>
                                <a:cubicBezTo>
                                  <a:pt x="-95993" y="717835"/>
                                  <a:pt x="-26987" y="328999"/>
                                  <a:pt x="205018" y="301676"/>
                                </a:cubicBezTo>
                                <a:cubicBezTo>
                                  <a:pt x="238161" y="297774"/>
                                  <a:pt x="274631" y="301249"/>
                                  <a:pt x="313903" y="314028"/>
                                </a:cubicBezTo>
                                <a:lnTo>
                                  <a:pt x="337980" y="323709"/>
                                </a:lnTo>
                                <a:lnTo>
                                  <a:pt x="330379" y="336089"/>
                                </a:lnTo>
                                <a:lnTo>
                                  <a:pt x="340535" y="324737"/>
                                </a:lnTo>
                                <a:lnTo>
                                  <a:pt x="337980" y="323709"/>
                                </a:lnTo>
                                <a:lnTo>
                                  <a:pt x="363671" y="281869"/>
                                </a:lnTo>
                                <a:lnTo>
                                  <a:pt x="402086" y="247793"/>
                                </a:lnTo>
                                <a:lnTo>
                                  <a:pt x="401657" y="252395"/>
                                </a:lnTo>
                                <a:lnTo>
                                  <a:pt x="405611" y="244666"/>
                                </a:lnTo>
                                <a:lnTo>
                                  <a:pt x="402086" y="247793"/>
                                </a:lnTo>
                                <a:lnTo>
                                  <a:pt x="407099" y="194061"/>
                                </a:lnTo>
                                <a:cubicBezTo>
                                  <a:pt x="436211" y="107881"/>
                                  <a:pt x="519974" y="57538"/>
                                  <a:pt x="610979" y="46803"/>
                                </a:cubicBezTo>
                                <a:lnTo>
                                  <a:pt x="670397" y="48494"/>
                                </a:lnTo>
                                <a:lnTo>
                                  <a:pt x="666834" y="50761"/>
                                </a:lnTo>
                                <a:lnTo>
                                  <a:pt x="673454" y="48580"/>
                                </a:lnTo>
                                <a:lnTo>
                                  <a:pt x="670397" y="48494"/>
                                </a:lnTo>
                                <a:lnTo>
                                  <a:pt x="727887" y="11913"/>
                                </a:lnTo>
                                <a:cubicBezTo>
                                  <a:pt x="742168" y="6791"/>
                                  <a:pt x="757371" y="3205"/>
                                  <a:pt x="773465" y="1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82" name="Freeform: Shape 82"/>
                        <wps:cNvSpPr/>
                        <wps:spPr>
                          <a:xfrm>
                            <a:off x="143933" y="872067"/>
                            <a:ext cx="212474" cy="214005"/>
                          </a:xfrm>
                          <a:custGeom>
                            <a:avLst/>
                            <a:gdLst>
                              <a:gd name="connsiteX0" fmla="*/ 29333 w 212474"/>
                              <a:gd name="connsiteY0" fmla="*/ 170749 h 214005"/>
                              <a:gd name="connsiteX1" fmla="*/ 37606 w 212474"/>
                              <a:gd name="connsiteY1" fmla="*/ 179501 h 214005"/>
                              <a:gd name="connsiteX2" fmla="*/ 21937 w 212474"/>
                              <a:gd name="connsiteY2" fmla="*/ 159246 h 214005"/>
                              <a:gd name="connsiteX3" fmla="*/ 25572 w 212474"/>
                              <a:gd name="connsiteY3" fmla="*/ 164497 h 214005"/>
                              <a:gd name="connsiteX4" fmla="*/ 51395 w 212474"/>
                              <a:gd name="connsiteY4" fmla="*/ 192504 h 214005"/>
                              <a:gd name="connsiteX5" fmla="*/ 85491 w 212474"/>
                              <a:gd name="connsiteY5" fmla="*/ 210383 h 214005"/>
                              <a:gd name="connsiteX6" fmla="*/ 125479 w 212474"/>
                              <a:gd name="connsiteY6" fmla="*/ 212134 h 214005"/>
                              <a:gd name="connsiteX7" fmla="*/ 162709 w 212474"/>
                              <a:gd name="connsiteY7" fmla="*/ 200256 h 214005"/>
                              <a:gd name="connsiteX8" fmla="*/ 183016 w 212474"/>
                              <a:gd name="connsiteY8" fmla="*/ 184627 h 214005"/>
                              <a:gd name="connsiteX9" fmla="*/ 208839 w 212474"/>
                              <a:gd name="connsiteY9" fmla="*/ 140492 h 214005"/>
                              <a:gd name="connsiteX10" fmla="*/ 212475 w 212474"/>
                              <a:gd name="connsiteY10" fmla="*/ 113861 h 214005"/>
                              <a:gd name="connsiteX11" fmla="*/ 198811 w 212474"/>
                              <a:gd name="connsiteY11" fmla="*/ 63349 h 214005"/>
                              <a:gd name="connsiteX12" fmla="*/ 196304 w 212474"/>
                              <a:gd name="connsiteY12" fmla="*/ 59598 h 214005"/>
                              <a:gd name="connsiteX13" fmla="*/ 178253 w 212474"/>
                              <a:gd name="connsiteY13" fmla="*/ 36342 h 214005"/>
                              <a:gd name="connsiteX14" fmla="*/ 171108 w 212474"/>
                              <a:gd name="connsiteY14" fmla="*/ 29091 h 214005"/>
                              <a:gd name="connsiteX15" fmla="*/ 138892 w 212474"/>
                              <a:gd name="connsiteY15" fmla="*/ 8461 h 214005"/>
                              <a:gd name="connsiteX16" fmla="*/ 100283 w 212474"/>
                              <a:gd name="connsiteY16" fmla="*/ 84 h 214005"/>
                              <a:gd name="connsiteX17" fmla="*/ 61674 w 212474"/>
                              <a:gd name="connsiteY17" fmla="*/ 8711 h 214005"/>
                              <a:gd name="connsiteX18" fmla="*/ 29458 w 212474"/>
                              <a:gd name="connsiteY18" fmla="*/ 29341 h 214005"/>
                              <a:gd name="connsiteX19" fmla="*/ 13789 w 212474"/>
                              <a:gd name="connsiteY19" fmla="*/ 49595 h 214005"/>
                              <a:gd name="connsiteX20" fmla="*/ 0 w 212474"/>
                              <a:gd name="connsiteY20" fmla="*/ 100107 h 214005"/>
                              <a:gd name="connsiteX21" fmla="*/ 3635 w 212474"/>
                              <a:gd name="connsiteY21" fmla="*/ 126739 h 214005"/>
                              <a:gd name="connsiteX22" fmla="*/ 29333 w 212474"/>
                              <a:gd name="connsiteY22" fmla="*/ 170749 h 214005"/>
                              <a:gd name="connsiteX23" fmla="*/ 29333 w 212474"/>
                              <a:gd name="connsiteY23" fmla="*/ 170749 h 2140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212474" h="214005">
                                <a:moveTo>
                                  <a:pt x="29333" y="170749"/>
                                </a:moveTo>
                                <a:cubicBezTo>
                                  <a:pt x="32341" y="173500"/>
                                  <a:pt x="35099" y="176375"/>
                                  <a:pt x="37606" y="179501"/>
                                </a:cubicBezTo>
                                <a:cubicBezTo>
                                  <a:pt x="32341" y="172749"/>
                                  <a:pt x="27202" y="165998"/>
                                  <a:pt x="21937" y="159246"/>
                                </a:cubicBezTo>
                                <a:cubicBezTo>
                                  <a:pt x="23190" y="160872"/>
                                  <a:pt x="24444" y="162622"/>
                                  <a:pt x="25572" y="164497"/>
                                </a:cubicBezTo>
                                <a:cubicBezTo>
                                  <a:pt x="31840" y="176125"/>
                                  <a:pt x="40489" y="185502"/>
                                  <a:pt x="51395" y="192504"/>
                                </a:cubicBezTo>
                                <a:cubicBezTo>
                                  <a:pt x="61047" y="201381"/>
                                  <a:pt x="72454" y="207257"/>
                                  <a:pt x="85491" y="210383"/>
                                </a:cubicBezTo>
                                <a:cubicBezTo>
                                  <a:pt x="98779" y="214509"/>
                                  <a:pt x="112192" y="215134"/>
                                  <a:pt x="125479" y="212134"/>
                                </a:cubicBezTo>
                                <a:cubicBezTo>
                                  <a:pt x="138767" y="211508"/>
                                  <a:pt x="151302" y="207633"/>
                                  <a:pt x="162709" y="200256"/>
                                </a:cubicBezTo>
                                <a:cubicBezTo>
                                  <a:pt x="169478" y="195005"/>
                                  <a:pt x="176247" y="189878"/>
                                  <a:pt x="183016" y="184627"/>
                                </a:cubicBezTo>
                                <a:cubicBezTo>
                                  <a:pt x="195426" y="172124"/>
                                  <a:pt x="204076" y="157496"/>
                                  <a:pt x="208839" y="140492"/>
                                </a:cubicBezTo>
                                <a:cubicBezTo>
                                  <a:pt x="210093" y="131615"/>
                                  <a:pt x="211221" y="122738"/>
                                  <a:pt x="212475" y="113861"/>
                                </a:cubicBezTo>
                                <a:cubicBezTo>
                                  <a:pt x="212475" y="95856"/>
                                  <a:pt x="207836" y="78977"/>
                                  <a:pt x="198811" y="63349"/>
                                </a:cubicBezTo>
                                <a:cubicBezTo>
                                  <a:pt x="198059" y="62098"/>
                                  <a:pt x="197181" y="60848"/>
                                  <a:pt x="196304" y="59598"/>
                                </a:cubicBezTo>
                                <a:cubicBezTo>
                                  <a:pt x="190538" y="51721"/>
                                  <a:pt x="184521" y="43844"/>
                                  <a:pt x="178253" y="36342"/>
                                </a:cubicBezTo>
                                <a:cubicBezTo>
                                  <a:pt x="176122" y="33717"/>
                                  <a:pt x="173740" y="31341"/>
                                  <a:pt x="171108" y="29091"/>
                                </a:cubicBezTo>
                                <a:cubicBezTo>
                                  <a:pt x="162082" y="19338"/>
                                  <a:pt x="151302" y="12462"/>
                                  <a:pt x="138892" y="8461"/>
                                </a:cubicBezTo>
                                <a:cubicBezTo>
                                  <a:pt x="126983" y="2334"/>
                                  <a:pt x="114072" y="-541"/>
                                  <a:pt x="100283" y="84"/>
                                </a:cubicBezTo>
                                <a:cubicBezTo>
                                  <a:pt x="86494" y="-416"/>
                                  <a:pt x="73583" y="2459"/>
                                  <a:pt x="61674" y="8711"/>
                                </a:cubicBezTo>
                                <a:cubicBezTo>
                                  <a:pt x="49264" y="12712"/>
                                  <a:pt x="38484" y="19588"/>
                                  <a:pt x="29458" y="29341"/>
                                </a:cubicBezTo>
                                <a:cubicBezTo>
                                  <a:pt x="24193" y="36092"/>
                                  <a:pt x="19054" y="42844"/>
                                  <a:pt x="13789" y="49595"/>
                                </a:cubicBezTo>
                                <a:cubicBezTo>
                                  <a:pt x="4638" y="65224"/>
                                  <a:pt x="0" y="81978"/>
                                  <a:pt x="0" y="100107"/>
                                </a:cubicBezTo>
                                <a:cubicBezTo>
                                  <a:pt x="1254" y="108984"/>
                                  <a:pt x="2382" y="117862"/>
                                  <a:pt x="3635" y="126739"/>
                                </a:cubicBezTo>
                                <a:cubicBezTo>
                                  <a:pt x="8399" y="143618"/>
                                  <a:pt x="16923" y="158246"/>
                                  <a:pt x="29333" y="170749"/>
                                </a:cubicBezTo>
                                <a:lnTo>
                                  <a:pt x="29333" y="170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52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1"/>
                        <wps:cNvSpPr/>
                        <wps:spPr>
                          <a:xfrm>
                            <a:off x="448733" y="0"/>
                            <a:ext cx="6397782" cy="9422045"/>
                          </a:xfrm>
                          <a:custGeom>
                            <a:avLst/>
                            <a:gdLst>
                              <a:gd name="connsiteX0" fmla="*/ 670769 w 6400687"/>
                              <a:gd name="connsiteY0" fmla="*/ 7599493 h 9423353"/>
                              <a:gd name="connsiteX1" fmla="*/ 6308808 w 6400687"/>
                              <a:gd name="connsiteY1" fmla="*/ 6702510 h 9423353"/>
                              <a:gd name="connsiteX2" fmla="*/ 5309571 w 6400687"/>
                              <a:gd name="connsiteY2" fmla="*/ 2071615 h 9423353"/>
                              <a:gd name="connsiteX3" fmla="*/ 1206582 w 6400687"/>
                              <a:gd name="connsiteY3" fmla="*/ 984437 h 9423353"/>
                              <a:gd name="connsiteX4" fmla="*/ 569296 w 6400687"/>
                              <a:gd name="connsiteY4" fmla="*/ 7404215 h 9423353"/>
                              <a:gd name="connsiteX5" fmla="*/ 670769 w 6400687"/>
                              <a:gd name="connsiteY5" fmla="*/ 7599493 h 9423353"/>
                              <a:gd name="connsiteX6" fmla="*/ 658704 w 6400687"/>
                              <a:gd name="connsiteY6" fmla="*/ 6961568 h 9423353"/>
                              <a:gd name="connsiteX7" fmla="*/ 658704 w 6400687"/>
                              <a:gd name="connsiteY7" fmla="*/ 6961568 h 9423353"/>
                              <a:gd name="connsiteX8" fmla="*/ 658577 w 6400687"/>
                              <a:gd name="connsiteY8" fmla="*/ 6961568 h 9423353"/>
                              <a:gd name="connsiteX9" fmla="*/ 658577 w 6400687"/>
                              <a:gd name="connsiteY9" fmla="*/ 6961568 h 9423353"/>
                              <a:gd name="connsiteX10" fmla="*/ 658704 w 6400687"/>
                              <a:gd name="connsiteY10" fmla="*/ 6961568 h 9423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400687" h="9423353">
                                <a:moveTo>
                                  <a:pt x="670769" y="7599493"/>
                                </a:moveTo>
                                <a:cubicBezTo>
                                  <a:pt x="2040845" y="10589391"/>
                                  <a:pt x="5926410" y="9628883"/>
                                  <a:pt x="6308808" y="6702510"/>
                                </a:cubicBezTo>
                                <a:cubicBezTo>
                                  <a:pt x="6756483" y="5018953"/>
                                  <a:pt x="5429078" y="3647687"/>
                                  <a:pt x="5309571" y="2071615"/>
                                </a:cubicBezTo>
                                <a:cubicBezTo>
                                  <a:pt x="5399869" y="8555"/>
                                  <a:pt x="2488774" y="-799999"/>
                                  <a:pt x="1206582" y="984437"/>
                                </a:cubicBezTo>
                                <a:cubicBezTo>
                                  <a:pt x="-126664" y="2782849"/>
                                  <a:pt x="-378886" y="5405697"/>
                                  <a:pt x="569296" y="7404215"/>
                                </a:cubicBezTo>
                                <a:cubicBezTo>
                                  <a:pt x="592791" y="7454019"/>
                                  <a:pt x="647909" y="7549434"/>
                                  <a:pt x="670769" y="7599493"/>
                                </a:cubicBezTo>
                                <a:close/>
                                <a:moveTo>
                                  <a:pt x="658704" y="6961568"/>
                                </a:moveTo>
                                <a:lnTo>
                                  <a:pt x="658704" y="6961568"/>
                                </a:lnTo>
                                <a:lnTo>
                                  <a:pt x="658577" y="6961568"/>
                                </a:lnTo>
                                <a:lnTo>
                                  <a:pt x="658577" y="6961568"/>
                                </a:lnTo>
                                <a:cubicBezTo>
                                  <a:pt x="658704" y="6961568"/>
                                  <a:pt x="658704" y="6961695"/>
                                  <a:pt x="658704" y="69615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68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7867"/>
                            <a:ext cx="1009650" cy="694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Freeform: Shape 33">
                          <a:extLst>
                            <a:ext uri="{FF2B5EF4-FFF2-40B4-BE49-F238E27FC236}">
                              <a16:creationId xmlns:a16="http://schemas.microsoft.com/office/drawing/2014/main" id="{9237A27B-F21E-469B-8F65-3296A7300EC6}"/>
                            </a:ext>
                          </a:extLst>
                        </wps:cNvPr>
                        <wps:cNvSpPr/>
                        <wps:spPr>
                          <a:xfrm>
                            <a:off x="5359400" y="1676400"/>
                            <a:ext cx="501015" cy="398780"/>
                          </a:xfrm>
                          <a:custGeom>
                            <a:avLst/>
                            <a:gdLst>
                              <a:gd name="connsiteX0" fmla="*/ 68048 w 501257"/>
                              <a:gd name="connsiteY0" fmla="*/ 386842 h 398904"/>
                              <a:gd name="connsiteX1" fmla="*/ 68048 w 501257"/>
                              <a:gd name="connsiteY1" fmla="*/ 388407 h 398904"/>
                              <a:gd name="connsiteX2" fmla="*/ 73336 w 501257"/>
                              <a:gd name="connsiteY2" fmla="*/ 387743 h 398904"/>
                              <a:gd name="connsiteX3" fmla="*/ 68048 w 501257"/>
                              <a:gd name="connsiteY3" fmla="*/ 247805 h 398904"/>
                              <a:gd name="connsiteX4" fmla="*/ 68656 w 501257"/>
                              <a:gd name="connsiteY4" fmla="*/ 247832 h 398904"/>
                              <a:gd name="connsiteX5" fmla="*/ 68048 w 501257"/>
                              <a:gd name="connsiteY5" fmla="*/ 247909 h 398904"/>
                              <a:gd name="connsiteX6" fmla="*/ 464229 w 501257"/>
                              <a:gd name="connsiteY6" fmla="*/ 199262 h 398904"/>
                              <a:gd name="connsiteX7" fmla="*/ 467921 w 501257"/>
                              <a:gd name="connsiteY7" fmla="*/ 203677 h 398904"/>
                              <a:gd name="connsiteX8" fmla="*/ 469225 w 501257"/>
                              <a:gd name="connsiteY8" fmla="*/ 201993 h 398904"/>
                              <a:gd name="connsiteX9" fmla="*/ 268949 w 501257"/>
                              <a:gd name="connsiteY9" fmla="*/ 64 h 398904"/>
                              <a:gd name="connsiteX10" fmla="*/ 318035 w 501257"/>
                              <a:gd name="connsiteY10" fmla="*/ 22961 h 398904"/>
                              <a:gd name="connsiteX11" fmla="*/ 483557 w 501257"/>
                              <a:gd name="connsiteY11" fmla="*/ 212890 h 398904"/>
                              <a:gd name="connsiteX12" fmla="*/ 424049 w 501257"/>
                              <a:gd name="connsiteY12" fmla="*/ 334028 h 398904"/>
                              <a:gd name="connsiteX13" fmla="*/ 420944 w 501257"/>
                              <a:gd name="connsiteY13" fmla="*/ 332737 h 398904"/>
                              <a:gd name="connsiteX14" fmla="*/ 421251 w 501257"/>
                              <a:gd name="connsiteY14" fmla="*/ 331284 h 398904"/>
                              <a:gd name="connsiteX15" fmla="*/ 419939 w 501257"/>
                              <a:gd name="connsiteY15" fmla="*/ 332319 h 398904"/>
                              <a:gd name="connsiteX16" fmla="*/ 420944 w 501257"/>
                              <a:gd name="connsiteY16" fmla="*/ 332737 h 398904"/>
                              <a:gd name="connsiteX17" fmla="*/ 418960 w 501257"/>
                              <a:gd name="connsiteY17" fmla="*/ 342148 h 398904"/>
                              <a:gd name="connsiteX18" fmla="*/ 354334 w 501257"/>
                              <a:gd name="connsiteY18" fmla="*/ 384657 h 398904"/>
                              <a:gd name="connsiteX19" fmla="*/ 257475 w 501257"/>
                              <a:gd name="connsiteY19" fmla="*/ 391618 h 398904"/>
                              <a:gd name="connsiteX20" fmla="*/ 243144 w 501257"/>
                              <a:gd name="connsiteY20" fmla="*/ 394619 h 398904"/>
                              <a:gd name="connsiteX21" fmla="*/ 153411 w 501257"/>
                              <a:gd name="connsiteY21" fmla="*/ 398390 h 398904"/>
                              <a:gd name="connsiteX22" fmla="*/ 98915 w 501257"/>
                              <a:gd name="connsiteY22" fmla="*/ 390472 h 398904"/>
                              <a:gd name="connsiteX23" fmla="*/ 94128 w 501257"/>
                              <a:gd name="connsiteY23" fmla="*/ 391288 h 398904"/>
                              <a:gd name="connsiteX24" fmla="*/ 81472 w 501257"/>
                              <a:gd name="connsiteY24" fmla="*/ 389130 h 398904"/>
                              <a:gd name="connsiteX25" fmla="*/ 67930 w 501257"/>
                              <a:gd name="connsiteY25" fmla="*/ 388525 h 398904"/>
                              <a:gd name="connsiteX26" fmla="*/ 16686 w 501257"/>
                              <a:gd name="connsiteY26" fmla="*/ 364182 h 398904"/>
                              <a:gd name="connsiteX27" fmla="*/ 11070 w 501257"/>
                              <a:gd name="connsiteY27" fmla="*/ 348953 h 398904"/>
                              <a:gd name="connsiteX28" fmla="*/ 10317 w 501257"/>
                              <a:gd name="connsiteY28" fmla="*/ 348182 h 398904"/>
                              <a:gd name="connsiteX29" fmla="*/ 3338 w 501257"/>
                              <a:gd name="connsiteY29" fmla="*/ 329997 h 398904"/>
                              <a:gd name="connsiteX30" fmla="*/ 3518 w 501257"/>
                              <a:gd name="connsiteY30" fmla="*/ 328471 h 398904"/>
                              <a:gd name="connsiteX31" fmla="*/ 0 w 501257"/>
                              <a:gd name="connsiteY31" fmla="*/ 318927 h 398904"/>
                              <a:gd name="connsiteX32" fmla="*/ 67930 w 501257"/>
                              <a:gd name="connsiteY32" fmla="*/ 247924 h 398904"/>
                              <a:gd name="connsiteX33" fmla="*/ 68048 w 501257"/>
                              <a:gd name="connsiteY33" fmla="*/ 247909 h 398904"/>
                              <a:gd name="connsiteX34" fmla="*/ 68048 w 501257"/>
                              <a:gd name="connsiteY34" fmla="*/ 250954 h 398904"/>
                              <a:gd name="connsiteX35" fmla="*/ 77637 w 501257"/>
                              <a:gd name="connsiteY35" fmla="*/ 249320 h 398904"/>
                              <a:gd name="connsiteX36" fmla="*/ 80018 w 501257"/>
                              <a:gd name="connsiteY36" fmla="*/ 248334 h 398904"/>
                              <a:gd name="connsiteX37" fmla="*/ 68656 w 501257"/>
                              <a:gd name="connsiteY37" fmla="*/ 247832 h 398904"/>
                              <a:gd name="connsiteX38" fmla="*/ 86697 w 501257"/>
                              <a:gd name="connsiteY38" fmla="*/ 245567 h 398904"/>
                              <a:gd name="connsiteX39" fmla="*/ 97162 w 501257"/>
                              <a:gd name="connsiteY39" fmla="*/ 241233 h 398904"/>
                              <a:gd name="connsiteX40" fmla="*/ 46653 w 501257"/>
                              <a:gd name="connsiteY40" fmla="*/ 193294 h 398904"/>
                              <a:gd name="connsiteX41" fmla="*/ 12600 w 501257"/>
                              <a:gd name="connsiteY41" fmla="*/ 121616 h 398904"/>
                              <a:gd name="connsiteX42" fmla="*/ 99296 w 501257"/>
                              <a:gd name="connsiteY42" fmla="*/ 35146 h 398904"/>
                              <a:gd name="connsiteX43" fmla="*/ 195994 w 501257"/>
                              <a:gd name="connsiteY43" fmla="*/ 70146 h 398904"/>
                              <a:gd name="connsiteX44" fmla="*/ 200739 w 501257"/>
                              <a:gd name="connsiteY44" fmla="*/ 70911 h 398904"/>
                              <a:gd name="connsiteX45" fmla="*/ 200512 w 501257"/>
                              <a:gd name="connsiteY45" fmla="*/ 68552 h 398904"/>
                              <a:gd name="connsiteX46" fmla="*/ 268949 w 501257"/>
                              <a:gd name="connsiteY46" fmla="*/ 64 h 398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01257" h="398904">
                                <a:moveTo>
                                  <a:pt x="68048" y="386842"/>
                                </a:moveTo>
                                <a:lnTo>
                                  <a:pt x="68048" y="388407"/>
                                </a:lnTo>
                                <a:lnTo>
                                  <a:pt x="73336" y="387743"/>
                                </a:lnTo>
                                <a:close/>
                                <a:moveTo>
                                  <a:pt x="68048" y="247805"/>
                                </a:moveTo>
                                <a:lnTo>
                                  <a:pt x="68656" y="247832"/>
                                </a:lnTo>
                                <a:lnTo>
                                  <a:pt x="68048" y="247909"/>
                                </a:lnTo>
                                <a:close/>
                                <a:moveTo>
                                  <a:pt x="464229" y="199262"/>
                                </a:moveTo>
                                <a:lnTo>
                                  <a:pt x="467921" y="203677"/>
                                </a:lnTo>
                                <a:lnTo>
                                  <a:pt x="469225" y="201993"/>
                                </a:lnTo>
                                <a:close/>
                                <a:moveTo>
                                  <a:pt x="268949" y="64"/>
                                </a:moveTo>
                                <a:cubicBezTo>
                                  <a:pt x="285722" y="-736"/>
                                  <a:pt x="303115" y="5855"/>
                                  <a:pt x="318035" y="22961"/>
                                </a:cubicBezTo>
                                <a:cubicBezTo>
                                  <a:pt x="373248" y="86231"/>
                                  <a:pt x="428344" y="149619"/>
                                  <a:pt x="483557" y="212890"/>
                                </a:cubicBezTo>
                                <a:cubicBezTo>
                                  <a:pt x="527449" y="263126"/>
                                  <a:pt x="482927" y="345028"/>
                                  <a:pt x="424049" y="334028"/>
                                </a:cubicBezTo>
                                <a:lnTo>
                                  <a:pt x="420944" y="332737"/>
                                </a:lnTo>
                                <a:lnTo>
                                  <a:pt x="421251" y="331284"/>
                                </a:lnTo>
                                <a:lnTo>
                                  <a:pt x="419939" y="332319"/>
                                </a:lnTo>
                                <a:lnTo>
                                  <a:pt x="420944" y="332737"/>
                                </a:lnTo>
                                <a:lnTo>
                                  <a:pt x="418960" y="342148"/>
                                </a:lnTo>
                                <a:cubicBezTo>
                                  <a:pt x="407990" y="366599"/>
                                  <a:pt x="382881" y="380966"/>
                                  <a:pt x="354334" y="384657"/>
                                </a:cubicBezTo>
                                <a:lnTo>
                                  <a:pt x="257475" y="391618"/>
                                </a:lnTo>
                                <a:lnTo>
                                  <a:pt x="243144" y="394619"/>
                                </a:lnTo>
                                <a:cubicBezTo>
                                  <a:pt x="211639" y="398552"/>
                                  <a:pt x="181300" y="399693"/>
                                  <a:pt x="153411" y="398390"/>
                                </a:cubicBezTo>
                                <a:lnTo>
                                  <a:pt x="98915" y="390472"/>
                                </a:lnTo>
                                <a:lnTo>
                                  <a:pt x="94128" y="391288"/>
                                </a:lnTo>
                                <a:lnTo>
                                  <a:pt x="81472" y="389130"/>
                                </a:lnTo>
                                <a:lnTo>
                                  <a:pt x="67930" y="388525"/>
                                </a:lnTo>
                                <a:cubicBezTo>
                                  <a:pt x="45022" y="386182"/>
                                  <a:pt x="27974" y="376925"/>
                                  <a:pt x="16686" y="364182"/>
                                </a:cubicBezTo>
                                <a:lnTo>
                                  <a:pt x="11070" y="348953"/>
                                </a:lnTo>
                                <a:lnTo>
                                  <a:pt x="10317" y="348182"/>
                                </a:lnTo>
                                <a:cubicBezTo>
                                  <a:pt x="6519" y="342501"/>
                                  <a:pt x="4140" y="336425"/>
                                  <a:pt x="3338" y="329997"/>
                                </a:cubicBezTo>
                                <a:lnTo>
                                  <a:pt x="3518" y="328471"/>
                                </a:lnTo>
                                <a:lnTo>
                                  <a:pt x="0" y="318927"/>
                                </a:lnTo>
                                <a:cubicBezTo>
                                  <a:pt x="264" y="286354"/>
                                  <a:pt x="23172" y="253548"/>
                                  <a:pt x="67930" y="247924"/>
                                </a:cubicBezTo>
                                <a:lnTo>
                                  <a:pt x="68048" y="247909"/>
                                </a:lnTo>
                                <a:lnTo>
                                  <a:pt x="68048" y="250954"/>
                                </a:lnTo>
                                <a:lnTo>
                                  <a:pt x="77637" y="249320"/>
                                </a:lnTo>
                                <a:lnTo>
                                  <a:pt x="80018" y="248334"/>
                                </a:lnTo>
                                <a:lnTo>
                                  <a:pt x="68656" y="247832"/>
                                </a:lnTo>
                                <a:lnTo>
                                  <a:pt x="86697" y="245567"/>
                                </a:lnTo>
                                <a:lnTo>
                                  <a:pt x="97162" y="241233"/>
                                </a:lnTo>
                                <a:lnTo>
                                  <a:pt x="46653" y="193294"/>
                                </a:lnTo>
                                <a:cubicBezTo>
                                  <a:pt x="30926" y="172379"/>
                                  <a:pt x="19178" y="148681"/>
                                  <a:pt x="12600" y="121616"/>
                                </a:cubicBezTo>
                                <a:cubicBezTo>
                                  <a:pt x="147" y="70179"/>
                                  <a:pt x="46197" y="20383"/>
                                  <a:pt x="99296" y="35146"/>
                                </a:cubicBezTo>
                                <a:lnTo>
                                  <a:pt x="195994" y="70146"/>
                                </a:lnTo>
                                <a:lnTo>
                                  <a:pt x="200739" y="70911"/>
                                </a:lnTo>
                                <a:lnTo>
                                  <a:pt x="200512" y="68552"/>
                                </a:lnTo>
                                <a:cubicBezTo>
                                  <a:pt x="204337" y="32827"/>
                                  <a:pt x="235402" y="1664"/>
                                  <a:pt x="268949" y="6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9333" y="508000"/>
                            <a:ext cx="1433830" cy="1736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9"/>
                        <wps:cNvSpPr/>
                        <wps:spPr>
                          <a:xfrm>
                            <a:off x="4673600" y="7306733"/>
                            <a:ext cx="2092898" cy="2103835"/>
                          </a:xfrm>
                          <a:custGeom>
                            <a:avLst/>
                            <a:gdLst>
                              <a:gd name="connsiteX0" fmla="*/ 923046 w 2093848"/>
                              <a:gd name="connsiteY0" fmla="*/ 2103662 h 2104127"/>
                              <a:gd name="connsiteX1" fmla="*/ 1866522 w 2093848"/>
                              <a:gd name="connsiteY1" fmla="*/ 1558624 h 2104127"/>
                              <a:gd name="connsiteX2" fmla="*/ 1866522 w 2093848"/>
                              <a:gd name="connsiteY2" fmla="*/ 1558624 h 2104127"/>
                              <a:gd name="connsiteX3" fmla="*/ 1866522 w 2093848"/>
                              <a:gd name="connsiteY3" fmla="*/ 1558624 h 2104127"/>
                              <a:gd name="connsiteX4" fmla="*/ 2062261 w 2093848"/>
                              <a:gd name="connsiteY4" fmla="*/ 1110508 h 2104127"/>
                              <a:gd name="connsiteX5" fmla="*/ 2062261 w 2093848"/>
                              <a:gd name="connsiteY5" fmla="*/ 1110508 h 2104127"/>
                              <a:gd name="connsiteX6" fmla="*/ 2062261 w 2093848"/>
                              <a:gd name="connsiteY6" fmla="*/ 1110508 h 2104127"/>
                              <a:gd name="connsiteX7" fmla="*/ 2062515 w 2093848"/>
                              <a:gd name="connsiteY7" fmla="*/ 1082508 h 2104127"/>
                              <a:gd name="connsiteX8" fmla="*/ 2062388 w 2093848"/>
                              <a:gd name="connsiteY8" fmla="*/ 508331 h 2104127"/>
                              <a:gd name="connsiteX9" fmla="*/ 1306163 w 2093848"/>
                              <a:gd name="connsiteY9" fmla="*/ 130276 h 2104127"/>
                              <a:gd name="connsiteX10" fmla="*/ 1151978 w 2093848"/>
                              <a:gd name="connsiteY10" fmla="*/ 227957 h 2104127"/>
                              <a:gd name="connsiteX11" fmla="*/ 1138169 w 2093848"/>
                              <a:gd name="connsiteY11" fmla="*/ 228717 h 2104127"/>
                              <a:gd name="connsiteX12" fmla="*/ 535748 w 2093848"/>
                              <a:gd name="connsiteY12" fmla="*/ 816324 h 2104127"/>
                              <a:gd name="connsiteX13" fmla="*/ 409689 w 2093848"/>
                              <a:gd name="connsiteY13" fmla="*/ 970384 h 2104127"/>
                              <a:gd name="connsiteX14" fmla="*/ 923046 w 2093848"/>
                              <a:gd name="connsiteY14" fmla="*/ 2103662 h 2104127"/>
                              <a:gd name="connsiteX15" fmla="*/ 168467 w 2093848"/>
                              <a:gd name="connsiteY15" fmla="*/ 1951882 h 2104127"/>
                              <a:gd name="connsiteX16" fmla="*/ 171255 w 2093848"/>
                              <a:gd name="connsiteY16" fmla="*/ 1957204 h 2104127"/>
                              <a:gd name="connsiteX17" fmla="*/ 165300 w 2093848"/>
                              <a:gd name="connsiteY17" fmla="*/ 1956190 h 2104127"/>
                              <a:gd name="connsiteX18" fmla="*/ 168467 w 2093848"/>
                              <a:gd name="connsiteY18" fmla="*/ 1951882 h 2104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093848" h="2104127">
                                <a:moveTo>
                                  <a:pt x="923046" y="2103662"/>
                                </a:moveTo>
                                <a:cubicBezTo>
                                  <a:pt x="1295901" y="2078576"/>
                                  <a:pt x="1674330" y="1882201"/>
                                  <a:pt x="1866522" y="1558624"/>
                                </a:cubicBezTo>
                                <a:lnTo>
                                  <a:pt x="1866522" y="1558624"/>
                                </a:lnTo>
                                <a:lnTo>
                                  <a:pt x="1866522" y="1558624"/>
                                </a:lnTo>
                                <a:cubicBezTo>
                                  <a:pt x="1961541" y="1424962"/>
                                  <a:pt x="2029575" y="1271156"/>
                                  <a:pt x="2062261" y="1110508"/>
                                </a:cubicBezTo>
                                <a:cubicBezTo>
                                  <a:pt x="2062261" y="1110508"/>
                                  <a:pt x="2062261" y="1110508"/>
                                  <a:pt x="2062261" y="1110508"/>
                                </a:cubicBezTo>
                                <a:lnTo>
                                  <a:pt x="2062261" y="1110508"/>
                                </a:lnTo>
                                <a:cubicBezTo>
                                  <a:pt x="2062388" y="1101132"/>
                                  <a:pt x="2062388" y="1091884"/>
                                  <a:pt x="2062515" y="1082508"/>
                                </a:cubicBezTo>
                                <a:cubicBezTo>
                                  <a:pt x="2107237" y="902096"/>
                                  <a:pt x="2101283" y="689504"/>
                                  <a:pt x="2062388" y="508331"/>
                                </a:cubicBezTo>
                                <a:cubicBezTo>
                                  <a:pt x="2019186" y="12958"/>
                                  <a:pt x="1729694" y="-135654"/>
                                  <a:pt x="1306163" y="130276"/>
                                </a:cubicBezTo>
                                <a:cubicBezTo>
                                  <a:pt x="1244590" y="146620"/>
                                  <a:pt x="1197714" y="186528"/>
                                  <a:pt x="1151978" y="227957"/>
                                </a:cubicBezTo>
                                <a:cubicBezTo>
                                  <a:pt x="1147417" y="228084"/>
                                  <a:pt x="1142730" y="228337"/>
                                  <a:pt x="1138169" y="228717"/>
                                </a:cubicBezTo>
                                <a:cubicBezTo>
                                  <a:pt x="923426" y="403175"/>
                                  <a:pt x="700194" y="601958"/>
                                  <a:pt x="535748" y="816324"/>
                                </a:cubicBezTo>
                                <a:cubicBezTo>
                                  <a:pt x="492546" y="866748"/>
                                  <a:pt x="448330" y="916286"/>
                                  <a:pt x="409689" y="970384"/>
                                </a:cubicBezTo>
                                <a:cubicBezTo>
                                  <a:pt x="-241888" y="1762348"/>
                                  <a:pt x="-148516" y="2118865"/>
                                  <a:pt x="923046" y="2103662"/>
                                </a:cubicBezTo>
                                <a:close/>
                                <a:moveTo>
                                  <a:pt x="168467" y="1951882"/>
                                </a:moveTo>
                                <a:cubicBezTo>
                                  <a:pt x="169354" y="1953529"/>
                                  <a:pt x="170368" y="1955683"/>
                                  <a:pt x="171255" y="1957204"/>
                                </a:cubicBezTo>
                                <a:cubicBezTo>
                                  <a:pt x="169101" y="1956823"/>
                                  <a:pt x="167581" y="1956570"/>
                                  <a:pt x="165300" y="1956190"/>
                                </a:cubicBezTo>
                                <a:cubicBezTo>
                                  <a:pt x="166314" y="1954796"/>
                                  <a:pt x="167454" y="1953403"/>
                                  <a:pt x="168467" y="19518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642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B8B4A" id="Group 85" o:spid="_x0000_s1026" alt="&quot;&quot;" style="position:absolute;left:0;text-align:left;margin-left:-35.7pt;margin-top:-42.4pt;width:539.25pt;height:741.75pt;z-index:-251646976;mso-position-horizontal-relative:margin;mso-position-vertical-relative:margin;mso-width-relative:margin;mso-height-relative:margin" coordsize="68465,942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">
                <v:shape id="Freeform: Shape 37" o:spid="_x0000_s1027" style="position:absolute;left:1778;top:3302;width:6245;height:4915;rotation:1272294fd;visibility:visible;mso-wrap-style:square;v-text-anchor:middle" coordsize="624500,49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" path="m17592,209429r-1811,2872l14661,222203r2931,-12774xm119684,85718v10294,-2585,20991,-3911,31982,-3775c233256,83145,300452,69139,366762,27743,423895,-8033,490500,-9768,547537,25800v48872,30495,91786,105901,72053,166007c575755,325621,480687,408300,354799,466849,223078,528116,67915,471502,21019,341696l9133,287215r8750,31413l19867,321043,8894,273208r-961,8506l9133,287215,334,255629c-4696,183639,47622,103819,119684,85718xe" fillcolor="#c9824d [3204]" stroked="f" strokeweight="1pt">
                  <v:stroke joinstyle="miter"/>
                  <v:path arrowok="t" o:connecttype="custom" o:connectlocs="17592,209429;15781,212301;14661,222203;119684,85718;151666,81943;366762,27743;547537,25800;619590,191807;354799,466849;21019,341696;9133,287215;17883,318628;19867,321043;8894,273208;7933,281714;9133,287215;334,255629;119684,85718" o:connectangles="0,0,0,0,0,0,0,0,0,0,0,0,0,0,0,0,0,0"/>
                </v:shape>
                <v:shape id="Freeform: Shape 27" o:spid="_x0000_s1028" style="position:absolute;left:59436;top:5926;width:7459;height:4252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 [3209]" stroked="f" strokeweight="1pt">
                  <v:stroke joinstyle="miter"/>
                  <v:path arrowok="t" o:connecttype="custom" o:connectlocs="137617,229927;137552,231493;138104,230877;412840,4795;421203,7083;412715,5718;357759,638;381311,662;412715,5718;412369,8267;433034,10322;421203,7083;522143,23333;658796,63714;741533,208826;685170,280010;655988,290696;647966,296588;642890,299126;625133,317100;494107,388691;475457,393732;464638,397290;456917,398743;445612,401798;437748,402348;429352,403928;412011,415456;329275,418763;301395,403320;296856,403771;285087,410635;245947,416755;82133,372831;94829,139361;145193,145067;156329,149539;152814,155258;157511,150014;156329,149539;168213,130211;185981,114470;185783,116595;187612,113025;185981,114470;188300,89648;282603,21621;310086,22402;308438,23449;311500,22442;310086,22402;336677,5503;357759,638" o:connectangles="0,0,0,0,0,0,0,0,0,0,0,0,0,0,0,0,0,0,0,0,0,0,0,0,0,0,0,0,0,0,0,0,0,0,0,0,0,0,0,0,0,0,0,0,0,0,0,0,0,0,0,0,0"/>
                </v:shape>
                <v:shape id="Freeform: Shape 82" o:spid="_x0000_s1029" style="position:absolute;left:1439;top:8720;width:2125;height:2140;visibility:visible;mso-wrap-style:square;v-text-anchor:middle" coordsize="212474,21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" path="m29333,170749v3008,2751,5766,5626,8273,8752c32341,172749,27202,165998,21937,159246v1253,1626,2507,3376,3635,5251c31840,176125,40489,185502,51395,192504v9652,8877,21059,14753,34096,17879c98779,214509,112192,215134,125479,212134v13288,-626,25823,-4501,37230,-11878c169478,195005,176247,189878,183016,184627v12410,-12503,21060,-27131,25823,-44135c210093,131615,211221,122738,212475,113861v,-18005,-4639,-34884,-13664,-50512c198059,62098,197181,60848,196304,59598,190538,51721,184521,43844,178253,36342v-2131,-2625,-4513,-5001,-7145,-7251c162082,19338,151302,12462,138892,8461,126983,2334,114072,-541,100283,84,86494,-416,73583,2459,61674,8711,49264,12712,38484,19588,29458,29341,24193,36092,19054,42844,13789,49595,4638,65224,,81978,,100107v1254,8877,2382,17755,3635,26632c8399,143618,16923,158246,29333,170749r,xe" fillcolor="#e0ccbf [3208]" stroked="f" strokeweight=".34789mm">
                  <v:stroke joinstyle="miter"/>
                  <v:path arrowok="t" o:connecttype="custom" o:connectlocs="29333,170749;37606,179501;21937,159246;25572,164497;51395,192504;85491,210383;125479,212134;162709,200256;183016,184627;208839,140492;212475,113861;198811,63349;196304,59598;178253,36342;171108,29091;138892,8461;100283,84;61674,8711;29458,29341;13789,49595;0,100107;3635,126739;29333,170749;29333,170749" o:connectangles="0,0,0,0,0,0,0,0,0,0,0,0,0,0,0,0,0,0,0,0,0,0,0,0"/>
                </v:shape>
                <v:shape id="Graphic 1" o:spid="_x0000_s1030" style="position:absolute;left:4487;width:63978;height:94220;visibility:visible;mso-wrap-style:square;v-text-anchor:middle" coordsize="6400687,942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" path="m670769,7599493v1370076,2989898,5255641,2029390,5638039,-896983c6756483,5018953,5429078,3647687,5309571,2071615,5399869,8555,2488774,-799999,1206582,984437,-126664,2782849,-378886,5405697,569296,7404215v23495,49804,78613,145219,101473,195278xm658704,6961568r,l658577,6961568r,c658704,6961568,658704,6961695,658704,6961568xe" fillcolor="#c4cfc9 [3205]" stroked="f" strokeweight=".35225mm">
                  <v:stroke joinstyle="miter"/>
                  <v:path arrowok="t" o:connecttype="custom" o:connectlocs="670465,7598438;6305945,6701580;5307161,2071327;1206034,984300;569038,7403187;670465,7598438;658405,6960602;658405,6960602;658278,6960602;658278,6960602;658405,6960602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31" type="#_x0000_t75" style="position:absolute;top:2878;width:10096;height:6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">
                  <v:imagedata r:id="rId15" o:title=""/>
                </v:shape>
                <v:shape id="Freeform: Shape 33" o:spid="_x0000_s1032" style="position:absolute;left:53594;top:16764;width:5010;height:3987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 [3204]" stroked="f" strokeweight="1pt">
                  <v:stroke joinstyle="miter"/>
                  <v:path arrowok="t" o:connecttype="custom" o:connectlocs="68015,386722;68015,388286;73301,387622;68015,247728;68623,247755;68015,247832;464005,199200;467695,203614;468998,201930;268819,64;317881,22954;483324,212824;423844,333924;420741,332634;421048,331181;419736,332216;420741,332634;418758,342042;354163,384537;257351,391496;243027,394496;153337,398266;98867,390351;94083,391166;81433,389009;67897,388404;16678,364069;11065,348845;10312,348074;3336,329894;3516,328369;0,318828;67897,247847;68015,247832;68015,250876;77600,249242;79979,248257;68623,247755;86655,245491;97115,241158;46630,193234;12594,121578;99248,35135;195899,70124;200642,70889;200415,68531;268819,64" o:connectangles="0,0,0,0,0,0,0,0,0,0,0,0,0,0,0,0,0,0,0,0,0,0,0,0,0,0,0,0,0,0,0,0,0,0,0,0,0,0,0,0,0,0,0,0,0,0,0"/>
                </v:shape>
                <v:shape id="Graphic 8" o:spid="_x0000_s1033" type="#_x0000_t75" style="position:absolute;left:52493;top:5080;width:14338;height:17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">
                  <v:imagedata r:id="rId16" o:title=""/>
                </v:shape>
                <v:shape id="Graphic 9" o:spid="_x0000_s1034" style="position:absolute;left:46736;top:73067;width:20928;height:21038;visibility:visible;mso-wrap-style:square;v-text-anchor:middle" coordsize="2093848,210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" path="m923046,2103662v372855,-25086,751284,-221461,943476,-545038l1866522,1558624r,c1961541,1424962,2029575,1271156,2062261,1110508v,,,,,l2062261,1110508v127,-9376,127,-18624,254,-28000c2107237,902096,2101283,689504,2062388,508331,2019186,12958,1729694,-135654,1306163,130276v-61573,16344,-108449,56252,-154185,97681c1147417,228084,1142730,228337,1138169,228717,923426,403175,700194,601958,535748,816324v-43202,50424,-87418,99962,-126059,154060c-241888,1762348,-148516,2118865,923046,2103662xm168467,1951882v887,1647,1901,3801,2788,5322c169101,1956823,167581,1956570,165300,1956190v1014,-1394,2154,-2787,3167,-4308xe" fillcolor="#fae6c5 [3209]" stroked="f" strokeweight=".35117mm">
                  <v:stroke joinstyle="miter"/>
                  <v:path arrowok="t" o:connecttype="custom" o:connectlocs="922627,2103370;1865675,1558408;1865675,1558408;1865675,1558408;2061325,1110354;2061325,1110354;2061325,1110354;2061579,1082358;2061452,508260;1305570,130258;1151455,227925;1137653,228685;535505,816211;409503,970249;922627,2103370;168391,1951611;171177,1956932;165225,1955919;168391,1951611" o:connectangles="0,0,0,0,0,0,0,0,0,0,0,0,0,0,0,0,0,0,0"/>
                </v:shape>
                <w10:wrap anchorx="margin" anchory="margin"/>
                <w10:anchorlock/>
              </v:group>
            </w:pict>
          </mc:Fallback>
        </mc:AlternateContent>
      </w:r>
    </w:p>
    <w:p w14:paraId="2FAB2145" w14:textId="6E933D4D" w:rsidR="000F16D1" w:rsidRDefault="000F16D1" w:rsidP="000F16D1">
      <w:pPr>
        <w:pStyle w:val="GraphicsAnchor"/>
        <w:sectPr w:rsidR="000F16D1" w:rsidSect="00B208B9">
          <w:pgSz w:w="11906" w:h="16838" w:code="9"/>
          <w:pgMar w:top="1440" w:right="1440" w:bottom="720" w:left="1440" w:header="720" w:footer="720" w:gutter="0"/>
          <w:cols w:space="720"/>
          <w:docGrid w:linePitch="435"/>
        </w:sectPr>
      </w:pPr>
    </w:p>
    <w:p w14:paraId="53281B19" w14:textId="06655B93" w:rsidR="00106FD7" w:rsidRDefault="00F46BD9" w:rsidP="003D406C">
      <w:pPr>
        <w:pStyle w:val="GraphicsAncho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A1BE97" wp14:editId="32067A57">
                <wp:simplePos x="0" y="0"/>
                <wp:positionH relativeFrom="column">
                  <wp:posOffset>-81004</wp:posOffset>
                </wp:positionH>
                <wp:positionV relativeFrom="paragraph">
                  <wp:posOffset>-260734</wp:posOffset>
                </wp:positionV>
                <wp:extent cx="746172" cy="425081"/>
                <wp:effectExtent l="0" t="19050" r="0" b="32385"/>
                <wp:wrapNone/>
                <wp:docPr id="422647403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9245">
                          <a:off x="0" y="0"/>
                          <a:ext cx="746172" cy="425081"/>
                        </a:xfrm>
                        <a:custGeom>
                          <a:avLst/>
                          <a:gdLst>
                            <a:gd name="connsiteX0" fmla="*/ 297525 w 1612741"/>
                            <a:gd name="connsiteY0" fmla="*/ 497725 h 920353"/>
                            <a:gd name="connsiteX1" fmla="*/ 297384 w 1612741"/>
                            <a:gd name="connsiteY1" fmla="*/ 501114 h 920353"/>
                            <a:gd name="connsiteX2" fmla="*/ 298577 w 1612741"/>
                            <a:gd name="connsiteY2" fmla="*/ 499780 h 920353"/>
                            <a:gd name="connsiteX3" fmla="*/ 892549 w 1612741"/>
                            <a:gd name="connsiteY3" fmla="*/ 10379 h 920353"/>
                            <a:gd name="connsiteX4" fmla="*/ 910629 w 1612741"/>
                            <a:gd name="connsiteY4" fmla="*/ 15333 h 920353"/>
                            <a:gd name="connsiteX5" fmla="*/ 892279 w 1612741"/>
                            <a:gd name="connsiteY5" fmla="*/ 12378 h 920353"/>
                            <a:gd name="connsiteX6" fmla="*/ 773465 w 1612741"/>
                            <a:gd name="connsiteY6" fmla="*/ 1382 h 920353"/>
                            <a:gd name="connsiteX7" fmla="*/ 824383 w 1612741"/>
                            <a:gd name="connsiteY7" fmla="*/ 1433 h 920353"/>
                            <a:gd name="connsiteX8" fmla="*/ 892279 w 1612741"/>
                            <a:gd name="connsiteY8" fmla="*/ 12378 h 920353"/>
                            <a:gd name="connsiteX9" fmla="*/ 891530 w 1612741"/>
                            <a:gd name="connsiteY9" fmla="*/ 17896 h 920353"/>
                            <a:gd name="connsiteX10" fmla="*/ 936208 w 1612741"/>
                            <a:gd name="connsiteY10" fmla="*/ 22344 h 920353"/>
                            <a:gd name="connsiteX11" fmla="*/ 910629 w 1612741"/>
                            <a:gd name="connsiteY11" fmla="*/ 15333 h 920353"/>
                            <a:gd name="connsiteX12" fmla="*/ 1128859 w 1612741"/>
                            <a:gd name="connsiteY12" fmla="*/ 50509 h 920353"/>
                            <a:gd name="connsiteX13" fmla="*/ 1424300 w 1612741"/>
                            <a:gd name="connsiteY13" fmla="*/ 137922 h 920353"/>
                            <a:gd name="connsiteX14" fmla="*/ 1603175 w 1612741"/>
                            <a:gd name="connsiteY14" fmla="*/ 452048 h 920353"/>
                            <a:gd name="connsiteX15" fmla="*/ 1481319 w 1612741"/>
                            <a:gd name="connsiteY15" fmla="*/ 606139 h 920353"/>
                            <a:gd name="connsiteX16" fmla="*/ 1418229 w 1612741"/>
                            <a:gd name="connsiteY16" fmla="*/ 629271 h 920353"/>
                            <a:gd name="connsiteX17" fmla="*/ 1400885 w 1612741"/>
                            <a:gd name="connsiteY17" fmla="*/ 642025 h 920353"/>
                            <a:gd name="connsiteX18" fmla="*/ 1389911 w 1612741"/>
                            <a:gd name="connsiteY18" fmla="*/ 647519 h 920353"/>
                            <a:gd name="connsiteX19" fmla="*/ 1351521 w 1612741"/>
                            <a:gd name="connsiteY19" fmla="*/ 686429 h 920353"/>
                            <a:gd name="connsiteX20" fmla="*/ 1068245 w 1612741"/>
                            <a:gd name="connsiteY20" fmla="*/ 841402 h 920353"/>
                            <a:gd name="connsiteX21" fmla="*/ 1027925 w 1612741"/>
                            <a:gd name="connsiteY21" fmla="*/ 852314 h 920353"/>
                            <a:gd name="connsiteX22" fmla="*/ 1004534 w 1612741"/>
                            <a:gd name="connsiteY22" fmla="*/ 860017 h 920353"/>
                            <a:gd name="connsiteX23" fmla="*/ 987843 w 1612741"/>
                            <a:gd name="connsiteY23" fmla="*/ 863161 h 920353"/>
                            <a:gd name="connsiteX24" fmla="*/ 963400 w 1612741"/>
                            <a:gd name="connsiteY24" fmla="*/ 869775 h 920353"/>
                            <a:gd name="connsiteX25" fmla="*/ 946400 w 1612741"/>
                            <a:gd name="connsiteY25" fmla="*/ 870966 h 920353"/>
                            <a:gd name="connsiteX26" fmla="*/ 928247 w 1612741"/>
                            <a:gd name="connsiteY26" fmla="*/ 874385 h 920353"/>
                            <a:gd name="connsiteX27" fmla="*/ 890756 w 1612741"/>
                            <a:gd name="connsiteY27" fmla="*/ 899340 h 920353"/>
                            <a:gd name="connsiteX28" fmla="*/ 711884 w 1612741"/>
                            <a:gd name="connsiteY28" fmla="*/ 906498 h 920353"/>
                            <a:gd name="connsiteX29" fmla="*/ 651608 w 1612741"/>
                            <a:gd name="connsiteY29" fmla="*/ 873069 h 920353"/>
                            <a:gd name="connsiteX30" fmla="*/ 641795 w 1612741"/>
                            <a:gd name="connsiteY30" fmla="*/ 874045 h 920353"/>
                            <a:gd name="connsiteX31" fmla="*/ 616350 w 1612741"/>
                            <a:gd name="connsiteY31" fmla="*/ 888904 h 920353"/>
                            <a:gd name="connsiteX32" fmla="*/ 531730 w 1612741"/>
                            <a:gd name="connsiteY32" fmla="*/ 902152 h 920353"/>
                            <a:gd name="connsiteX33" fmla="*/ 177569 w 1612741"/>
                            <a:gd name="connsiteY33" fmla="*/ 807070 h 920353"/>
                            <a:gd name="connsiteX34" fmla="*/ 205018 w 1612741"/>
                            <a:gd name="connsiteY34" fmla="*/ 301676 h 920353"/>
                            <a:gd name="connsiteX35" fmla="*/ 313903 w 1612741"/>
                            <a:gd name="connsiteY35" fmla="*/ 314028 h 920353"/>
                            <a:gd name="connsiteX36" fmla="*/ 337980 w 1612741"/>
                            <a:gd name="connsiteY36" fmla="*/ 323709 h 920353"/>
                            <a:gd name="connsiteX37" fmla="*/ 330379 w 1612741"/>
                            <a:gd name="connsiteY37" fmla="*/ 336089 h 920353"/>
                            <a:gd name="connsiteX38" fmla="*/ 340535 w 1612741"/>
                            <a:gd name="connsiteY38" fmla="*/ 324737 h 920353"/>
                            <a:gd name="connsiteX39" fmla="*/ 337980 w 1612741"/>
                            <a:gd name="connsiteY39" fmla="*/ 323709 h 920353"/>
                            <a:gd name="connsiteX40" fmla="*/ 363671 w 1612741"/>
                            <a:gd name="connsiteY40" fmla="*/ 281869 h 920353"/>
                            <a:gd name="connsiteX41" fmla="*/ 402086 w 1612741"/>
                            <a:gd name="connsiteY41" fmla="*/ 247793 h 920353"/>
                            <a:gd name="connsiteX42" fmla="*/ 401657 w 1612741"/>
                            <a:gd name="connsiteY42" fmla="*/ 252395 h 920353"/>
                            <a:gd name="connsiteX43" fmla="*/ 405611 w 1612741"/>
                            <a:gd name="connsiteY43" fmla="*/ 244666 h 920353"/>
                            <a:gd name="connsiteX44" fmla="*/ 402086 w 1612741"/>
                            <a:gd name="connsiteY44" fmla="*/ 247793 h 920353"/>
                            <a:gd name="connsiteX45" fmla="*/ 407099 w 1612741"/>
                            <a:gd name="connsiteY45" fmla="*/ 194061 h 920353"/>
                            <a:gd name="connsiteX46" fmla="*/ 610979 w 1612741"/>
                            <a:gd name="connsiteY46" fmla="*/ 46803 h 920353"/>
                            <a:gd name="connsiteX47" fmla="*/ 670397 w 1612741"/>
                            <a:gd name="connsiteY47" fmla="*/ 48494 h 920353"/>
                            <a:gd name="connsiteX48" fmla="*/ 666834 w 1612741"/>
                            <a:gd name="connsiteY48" fmla="*/ 50761 h 920353"/>
                            <a:gd name="connsiteX49" fmla="*/ 673454 w 1612741"/>
                            <a:gd name="connsiteY49" fmla="*/ 48580 h 920353"/>
                            <a:gd name="connsiteX50" fmla="*/ 670397 w 1612741"/>
                            <a:gd name="connsiteY50" fmla="*/ 48494 h 920353"/>
                            <a:gd name="connsiteX51" fmla="*/ 727887 w 1612741"/>
                            <a:gd name="connsiteY51" fmla="*/ 11913 h 920353"/>
                            <a:gd name="connsiteX52" fmla="*/ 773465 w 1612741"/>
                            <a:gd name="connsiteY52" fmla="*/ 1382 h 9203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</a:cxnLst>
                          <a:rect l="l" t="t" r="r" b="b"/>
                          <a:pathLst>
                            <a:path w="1612741" h="920353">
                              <a:moveTo>
                                <a:pt x="297525" y="497725"/>
                              </a:moveTo>
                              <a:lnTo>
                                <a:pt x="297384" y="501114"/>
                              </a:lnTo>
                              <a:lnTo>
                                <a:pt x="298577" y="499780"/>
                              </a:lnTo>
                              <a:close/>
                              <a:moveTo>
                                <a:pt x="892549" y="10379"/>
                              </a:moveTo>
                              <a:lnTo>
                                <a:pt x="910629" y="15333"/>
                              </a:lnTo>
                              <a:lnTo>
                                <a:pt x="892279" y="12378"/>
                              </a:lnTo>
                              <a:close/>
                              <a:moveTo>
                                <a:pt x="773465" y="1382"/>
                              </a:moveTo>
                              <a:cubicBezTo>
                                <a:pt x="789558" y="-441"/>
                                <a:pt x="806541" y="-499"/>
                                <a:pt x="824383" y="1433"/>
                              </a:cubicBezTo>
                              <a:lnTo>
                                <a:pt x="892279" y="12378"/>
                              </a:lnTo>
                              <a:lnTo>
                                <a:pt x="891530" y="17896"/>
                              </a:lnTo>
                              <a:lnTo>
                                <a:pt x="936208" y="22344"/>
                              </a:lnTo>
                              <a:lnTo>
                                <a:pt x="910629" y="15333"/>
                              </a:lnTo>
                              <a:lnTo>
                                <a:pt x="1128859" y="50509"/>
                              </a:lnTo>
                              <a:cubicBezTo>
                                <a:pt x="1228642" y="72618"/>
                                <a:pt x="1326921" y="101117"/>
                                <a:pt x="1424300" y="137922"/>
                              </a:cubicBezTo>
                              <a:cubicBezTo>
                                <a:pt x="1554227" y="187251"/>
                                <a:pt x="1642894" y="308659"/>
                                <a:pt x="1603175" y="452048"/>
                              </a:cubicBezTo>
                              <a:cubicBezTo>
                                <a:pt x="1586133" y="514030"/>
                                <a:pt x="1539684" y="570900"/>
                                <a:pt x="1481319" y="606139"/>
                              </a:cubicBezTo>
                              <a:lnTo>
                                <a:pt x="1418229" y="629271"/>
                              </a:lnTo>
                              <a:lnTo>
                                <a:pt x="1400885" y="642025"/>
                              </a:lnTo>
                              <a:lnTo>
                                <a:pt x="1389911" y="647519"/>
                              </a:lnTo>
                              <a:lnTo>
                                <a:pt x="1351521" y="686429"/>
                              </a:lnTo>
                              <a:cubicBezTo>
                                <a:pt x="1274113" y="737900"/>
                                <a:pt x="1172786" y="802796"/>
                                <a:pt x="1068245" y="841402"/>
                              </a:cubicBezTo>
                              <a:lnTo>
                                <a:pt x="1027925" y="852314"/>
                              </a:lnTo>
                              <a:lnTo>
                                <a:pt x="1004534" y="860017"/>
                              </a:lnTo>
                              <a:lnTo>
                                <a:pt x="987843" y="863161"/>
                              </a:lnTo>
                              <a:lnTo>
                                <a:pt x="963400" y="869775"/>
                              </a:lnTo>
                              <a:lnTo>
                                <a:pt x="946400" y="870966"/>
                              </a:lnTo>
                              <a:lnTo>
                                <a:pt x="928247" y="874385"/>
                              </a:lnTo>
                              <a:lnTo>
                                <a:pt x="890756" y="899340"/>
                              </a:lnTo>
                              <a:cubicBezTo>
                                <a:pt x="830278" y="925924"/>
                                <a:pt x="767943" y="926113"/>
                                <a:pt x="711884" y="906498"/>
                              </a:cubicBezTo>
                              <a:lnTo>
                                <a:pt x="651608" y="873069"/>
                              </a:lnTo>
                              <a:lnTo>
                                <a:pt x="641795" y="874045"/>
                              </a:lnTo>
                              <a:lnTo>
                                <a:pt x="616350" y="888904"/>
                              </a:lnTo>
                              <a:cubicBezTo>
                                <a:pt x="590735" y="898239"/>
                                <a:pt x="562547" y="903047"/>
                                <a:pt x="531730" y="902152"/>
                              </a:cubicBezTo>
                              <a:cubicBezTo>
                                <a:pt x="410770" y="898573"/>
                                <a:pt x="291864" y="844130"/>
                                <a:pt x="177569" y="807070"/>
                              </a:cubicBezTo>
                              <a:cubicBezTo>
                                <a:pt x="-95993" y="717835"/>
                                <a:pt x="-26987" y="328999"/>
                                <a:pt x="205018" y="301676"/>
                              </a:cubicBezTo>
                              <a:cubicBezTo>
                                <a:pt x="238161" y="297774"/>
                                <a:pt x="274631" y="301249"/>
                                <a:pt x="313903" y="314028"/>
                              </a:cubicBezTo>
                              <a:lnTo>
                                <a:pt x="337980" y="323709"/>
                              </a:lnTo>
                              <a:lnTo>
                                <a:pt x="330379" y="336089"/>
                              </a:lnTo>
                              <a:lnTo>
                                <a:pt x="340535" y="324737"/>
                              </a:lnTo>
                              <a:lnTo>
                                <a:pt x="337980" y="323709"/>
                              </a:lnTo>
                              <a:lnTo>
                                <a:pt x="363671" y="281869"/>
                              </a:lnTo>
                              <a:lnTo>
                                <a:pt x="402086" y="247793"/>
                              </a:lnTo>
                              <a:lnTo>
                                <a:pt x="401657" y="252395"/>
                              </a:lnTo>
                              <a:lnTo>
                                <a:pt x="405611" y="244666"/>
                              </a:lnTo>
                              <a:lnTo>
                                <a:pt x="402086" y="247793"/>
                              </a:lnTo>
                              <a:lnTo>
                                <a:pt x="407099" y="194061"/>
                              </a:lnTo>
                              <a:cubicBezTo>
                                <a:pt x="436211" y="107881"/>
                                <a:pt x="519974" y="57538"/>
                                <a:pt x="610979" y="46803"/>
                              </a:cubicBezTo>
                              <a:lnTo>
                                <a:pt x="670397" y="48494"/>
                              </a:lnTo>
                              <a:lnTo>
                                <a:pt x="666834" y="50761"/>
                              </a:lnTo>
                              <a:lnTo>
                                <a:pt x="673454" y="48580"/>
                              </a:lnTo>
                              <a:lnTo>
                                <a:pt x="670397" y="48494"/>
                              </a:lnTo>
                              <a:lnTo>
                                <a:pt x="727887" y="11913"/>
                              </a:lnTo>
                              <a:cubicBezTo>
                                <a:pt x="742168" y="6791"/>
                                <a:pt x="757371" y="3205"/>
                                <a:pt x="773465" y="13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AE6C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5890C" id="Freeform: Shape 27" o:spid="_x0000_s1026" style="position:absolute;left:0;text-align:left;margin-left:-6.4pt;margin-top:-20.55pt;width:58.75pt;height:33.45pt;rotation:-874638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<v:stroke joinstyle="miter"/>
                <v:path arrowok="t" o:connecttype="custom" o:connectlocs="137657,229883;137592,231448;138144,230832;412958,4794;421324,7082;412834,5717;357862,638;381420,662;412834,5717;412487,8266;433158,10320;421324,7082;522293,23328;658985,63702;741746,208786;685367,279956;656177,290640;648152,296530;643075,299068;625313,317039;494248,388616;475593,393656;464771,397214;457048,398666;445739,401721;437874,402271;429475,403850;412129,415376;329370,418682;301482,403242;296941,403693;285169,410556;246017,416675;82156,372759;94856,139334;145234,145039;156374,149511;152858,155229;157556,149985;156374,149511;168261,130186;186034,114447;185836,116573;187665,113003;186034,114447;188354,89630;282684,21617;310175,22398;308526,23445;311589,22438;310175,22398;336774,5502;357862,638" o:connectangles="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1EABB23" wp14:editId="23BD58DA">
                <wp:simplePos x="0" y="0"/>
                <wp:positionH relativeFrom="column">
                  <wp:posOffset>6224068</wp:posOffset>
                </wp:positionH>
                <wp:positionV relativeFrom="paragraph">
                  <wp:posOffset>-874972</wp:posOffset>
                </wp:positionV>
                <wp:extent cx="630888" cy="4188515"/>
                <wp:effectExtent l="0" t="0" r="0" b="2540"/>
                <wp:wrapNone/>
                <wp:docPr id="507170244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888" cy="4188515"/>
                        </a:xfrm>
                        <a:custGeom>
                          <a:avLst/>
                          <a:gdLst>
                            <a:gd name="connsiteX0" fmla="*/ 627735 w 627735"/>
                            <a:gd name="connsiteY0" fmla="*/ 4184374 h 4184373"/>
                            <a:gd name="connsiteX1" fmla="*/ 454101 w 627735"/>
                            <a:gd name="connsiteY1" fmla="*/ 3895026 h 4184373"/>
                            <a:gd name="connsiteX2" fmla="*/ 361480 w 627735"/>
                            <a:gd name="connsiteY2" fmla="*/ 3223709 h 4184373"/>
                            <a:gd name="connsiteX3" fmla="*/ 37431 w 627735"/>
                            <a:gd name="connsiteY3" fmla="*/ 2193641 h 4184373"/>
                            <a:gd name="connsiteX4" fmla="*/ 164754 w 627735"/>
                            <a:gd name="connsiteY4" fmla="*/ 851134 h 4184373"/>
                            <a:gd name="connsiteX5" fmla="*/ 541549 w 627735"/>
                            <a:gd name="connsiteY5" fmla="*/ 0 h 4184373"/>
                            <a:gd name="connsiteX6" fmla="*/ 627735 w 627735"/>
                            <a:gd name="connsiteY6" fmla="*/ 0 h 4184373"/>
                            <a:gd name="connsiteX7" fmla="*/ 627735 w 627735"/>
                            <a:gd name="connsiteY7" fmla="*/ 4184374 h 41843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27735" h="4184373">
                              <a:moveTo>
                                <a:pt x="627735" y="4184374"/>
                              </a:moveTo>
                              <a:cubicBezTo>
                                <a:pt x="627735" y="4184374"/>
                                <a:pt x="465711" y="3999131"/>
                                <a:pt x="454101" y="3895026"/>
                              </a:cubicBezTo>
                              <a:cubicBezTo>
                                <a:pt x="442492" y="3790922"/>
                                <a:pt x="431009" y="3443654"/>
                                <a:pt x="361480" y="3223709"/>
                              </a:cubicBezTo>
                              <a:cubicBezTo>
                                <a:pt x="291951" y="3003764"/>
                                <a:pt x="72259" y="2425069"/>
                                <a:pt x="37431" y="2193641"/>
                              </a:cubicBezTo>
                              <a:cubicBezTo>
                                <a:pt x="2604" y="1962214"/>
                                <a:pt x="-66673" y="1452922"/>
                                <a:pt x="164754" y="851134"/>
                              </a:cubicBezTo>
                              <a:cubicBezTo>
                                <a:pt x="396182" y="249346"/>
                                <a:pt x="541549" y="0"/>
                                <a:pt x="541549" y="0"/>
                              </a:cubicBezTo>
                              <a:lnTo>
                                <a:pt x="627735" y="0"/>
                              </a:lnTo>
                              <a:lnTo>
                                <a:pt x="627735" y="4184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824D"/>
                        </a:solidFill>
                        <a:ln w="12573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E996F" id="Graphic 17" o:spid="_x0000_s1026" style="position:absolute;left:0;text-align:left;margin-left:490.1pt;margin-top:-68.9pt;width:49.7pt;height:329.8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735,418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<v:stroke joinstyle="miter"/>
                <v:path arrowok="t" o:connecttype="custom" o:connectlocs="630888,4188516;456382,3898882;363296,3226900;37619,2195812;165582,851977;544269,0;630888,0;630888,4188516" o:connectangles="0,0,0,0,0,0,0,0"/>
              </v:shape>
            </w:pict>
          </mc:Fallback>
        </mc:AlternateContent>
      </w:r>
    </w:p>
    <w:p w14:paraId="4D20E135" w14:textId="773CD6A8" w:rsidR="007B5A2E" w:rsidRDefault="00F46BD9" w:rsidP="007B5A2E">
      <w:pPr>
        <w:pStyle w:val="GraphicsAncho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8E18B0" wp14:editId="3D901899">
                <wp:simplePos x="0" y="0"/>
                <wp:positionH relativeFrom="column">
                  <wp:posOffset>-776696</wp:posOffset>
                </wp:positionH>
                <wp:positionV relativeFrom="paragraph">
                  <wp:posOffset>743211</wp:posOffset>
                </wp:positionV>
                <wp:extent cx="501158" cy="398703"/>
                <wp:effectExtent l="0" t="0" r="0" b="0"/>
                <wp:wrapNone/>
                <wp:docPr id="126001780" name="Freeform: 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58" cy="398703"/>
                        </a:xfrm>
                        <a:custGeom>
                          <a:avLst/>
                          <a:gdLst>
                            <a:gd name="connsiteX0" fmla="*/ 68048 w 501257"/>
                            <a:gd name="connsiteY0" fmla="*/ 386842 h 398904"/>
                            <a:gd name="connsiteX1" fmla="*/ 68048 w 501257"/>
                            <a:gd name="connsiteY1" fmla="*/ 388407 h 398904"/>
                            <a:gd name="connsiteX2" fmla="*/ 73336 w 501257"/>
                            <a:gd name="connsiteY2" fmla="*/ 387743 h 398904"/>
                            <a:gd name="connsiteX3" fmla="*/ 68048 w 501257"/>
                            <a:gd name="connsiteY3" fmla="*/ 247805 h 398904"/>
                            <a:gd name="connsiteX4" fmla="*/ 68656 w 501257"/>
                            <a:gd name="connsiteY4" fmla="*/ 247832 h 398904"/>
                            <a:gd name="connsiteX5" fmla="*/ 68048 w 501257"/>
                            <a:gd name="connsiteY5" fmla="*/ 247909 h 398904"/>
                            <a:gd name="connsiteX6" fmla="*/ 464229 w 501257"/>
                            <a:gd name="connsiteY6" fmla="*/ 199262 h 398904"/>
                            <a:gd name="connsiteX7" fmla="*/ 467921 w 501257"/>
                            <a:gd name="connsiteY7" fmla="*/ 203677 h 398904"/>
                            <a:gd name="connsiteX8" fmla="*/ 469225 w 501257"/>
                            <a:gd name="connsiteY8" fmla="*/ 201993 h 398904"/>
                            <a:gd name="connsiteX9" fmla="*/ 268949 w 501257"/>
                            <a:gd name="connsiteY9" fmla="*/ 64 h 398904"/>
                            <a:gd name="connsiteX10" fmla="*/ 318035 w 501257"/>
                            <a:gd name="connsiteY10" fmla="*/ 22961 h 398904"/>
                            <a:gd name="connsiteX11" fmla="*/ 483557 w 501257"/>
                            <a:gd name="connsiteY11" fmla="*/ 212890 h 398904"/>
                            <a:gd name="connsiteX12" fmla="*/ 424049 w 501257"/>
                            <a:gd name="connsiteY12" fmla="*/ 334028 h 398904"/>
                            <a:gd name="connsiteX13" fmla="*/ 420944 w 501257"/>
                            <a:gd name="connsiteY13" fmla="*/ 332737 h 398904"/>
                            <a:gd name="connsiteX14" fmla="*/ 421251 w 501257"/>
                            <a:gd name="connsiteY14" fmla="*/ 331284 h 398904"/>
                            <a:gd name="connsiteX15" fmla="*/ 419939 w 501257"/>
                            <a:gd name="connsiteY15" fmla="*/ 332319 h 398904"/>
                            <a:gd name="connsiteX16" fmla="*/ 420944 w 501257"/>
                            <a:gd name="connsiteY16" fmla="*/ 332737 h 398904"/>
                            <a:gd name="connsiteX17" fmla="*/ 418960 w 501257"/>
                            <a:gd name="connsiteY17" fmla="*/ 342148 h 398904"/>
                            <a:gd name="connsiteX18" fmla="*/ 354334 w 501257"/>
                            <a:gd name="connsiteY18" fmla="*/ 384657 h 398904"/>
                            <a:gd name="connsiteX19" fmla="*/ 257475 w 501257"/>
                            <a:gd name="connsiteY19" fmla="*/ 391618 h 398904"/>
                            <a:gd name="connsiteX20" fmla="*/ 243144 w 501257"/>
                            <a:gd name="connsiteY20" fmla="*/ 394619 h 398904"/>
                            <a:gd name="connsiteX21" fmla="*/ 153411 w 501257"/>
                            <a:gd name="connsiteY21" fmla="*/ 398390 h 398904"/>
                            <a:gd name="connsiteX22" fmla="*/ 98915 w 501257"/>
                            <a:gd name="connsiteY22" fmla="*/ 390472 h 398904"/>
                            <a:gd name="connsiteX23" fmla="*/ 94128 w 501257"/>
                            <a:gd name="connsiteY23" fmla="*/ 391288 h 398904"/>
                            <a:gd name="connsiteX24" fmla="*/ 81472 w 501257"/>
                            <a:gd name="connsiteY24" fmla="*/ 389130 h 398904"/>
                            <a:gd name="connsiteX25" fmla="*/ 67930 w 501257"/>
                            <a:gd name="connsiteY25" fmla="*/ 388525 h 398904"/>
                            <a:gd name="connsiteX26" fmla="*/ 16686 w 501257"/>
                            <a:gd name="connsiteY26" fmla="*/ 364182 h 398904"/>
                            <a:gd name="connsiteX27" fmla="*/ 11070 w 501257"/>
                            <a:gd name="connsiteY27" fmla="*/ 348953 h 398904"/>
                            <a:gd name="connsiteX28" fmla="*/ 10317 w 501257"/>
                            <a:gd name="connsiteY28" fmla="*/ 348182 h 398904"/>
                            <a:gd name="connsiteX29" fmla="*/ 3338 w 501257"/>
                            <a:gd name="connsiteY29" fmla="*/ 329997 h 398904"/>
                            <a:gd name="connsiteX30" fmla="*/ 3518 w 501257"/>
                            <a:gd name="connsiteY30" fmla="*/ 328471 h 398904"/>
                            <a:gd name="connsiteX31" fmla="*/ 0 w 501257"/>
                            <a:gd name="connsiteY31" fmla="*/ 318927 h 398904"/>
                            <a:gd name="connsiteX32" fmla="*/ 67930 w 501257"/>
                            <a:gd name="connsiteY32" fmla="*/ 247924 h 398904"/>
                            <a:gd name="connsiteX33" fmla="*/ 68048 w 501257"/>
                            <a:gd name="connsiteY33" fmla="*/ 247909 h 398904"/>
                            <a:gd name="connsiteX34" fmla="*/ 68048 w 501257"/>
                            <a:gd name="connsiteY34" fmla="*/ 250954 h 398904"/>
                            <a:gd name="connsiteX35" fmla="*/ 77637 w 501257"/>
                            <a:gd name="connsiteY35" fmla="*/ 249320 h 398904"/>
                            <a:gd name="connsiteX36" fmla="*/ 80018 w 501257"/>
                            <a:gd name="connsiteY36" fmla="*/ 248334 h 398904"/>
                            <a:gd name="connsiteX37" fmla="*/ 68656 w 501257"/>
                            <a:gd name="connsiteY37" fmla="*/ 247832 h 398904"/>
                            <a:gd name="connsiteX38" fmla="*/ 86697 w 501257"/>
                            <a:gd name="connsiteY38" fmla="*/ 245567 h 398904"/>
                            <a:gd name="connsiteX39" fmla="*/ 97162 w 501257"/>
                            <a:gd name="connsiteY39" fmla="*/ 241233 h 398904"/>
                            <a:gd name="connsiteX40" fmla="*/ 46653 w 501257"/>
                            <a:gd name="connsiteY40" fmla="*/ 193294 h 398904"/>
                            <a:gd name="connsiteX41" fmla="*/ 12600 w 501257"/>
                            <a:gd name="connsiteY41" fmla="*/ 121616 h 398904"/>
                            <a:gd name="connsiteX42" fmla="*/ 99296 w 501257"/>
                            <a:gd name="connsiteY42" fmla="*/ 35146 h 398904"/>
                            <a:gd name="connsiteX43" fmla="*/ 195994 w 501257"/>
                            <a:gd name="connsiteY43" fmla="*/ 70146 h 398904"/>
                            <a:gd name="connsiteX44" fmla="*/ 200739 w 501257"/>
                            <a:gd name="connsiteY44" fmla="*/ 70911 h 398904"/>
                            <a:gd name="connsiteX45" fmla="*/ 200512 w 501257"/>
                            <a:gd name="connsiteY45" fmla="*/ 68552 h 398904"/>
                            <a:gd name="connsiteX46" fmla="*/ 268949 w 501257"/>
                            <a:gd name="connsiteY46" fmla="*/ 64 h 3989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501257" h="398904">
                              <a:moveTo>
                                <a:pt x="68048" y="386842"/>
                              </a:moveTo>
                              <a:lnTo>
                                <a:pt x="68048" y="388407"/>
                              </a:lnTo>
                              <a:lnTo>
                                <a:pt x="73336" y="387743"/>
                              </a:lnTo>
                              <a:close/>
                              <a:moveTo>
                                <a:pt x="68048" y="247805"/>
                              </a:moveTo>
                              <a:lnTo>
                                <a:pt x="68656" y="247832"/>
                              </a:lnTo>
                              <a:lnTo>
                                <a:pt x="68048" y="247909"/>
                              </a:lnTo>
                              <a:close/>
                              <a:moveTo>
                                <a:pt x="464229" y="199262"/>
                              </a:moveTo>
                              <a:lnTo>
                                <a:pt x="467921" y="203677"/>
                              </a:lnTo>
                              <a:lnTo>
                                <a:pt x="469225" y="201993"/>
                              </a:lnTo>
                              <a:close/>
                              <a:moveTo>
                                <a:pt x="268949" y="64"/>
                              </a:moveTo>
                              <a:cubicBezTo>
                                <a:pt x="285722" y="-736"/>
                                <a:pt x="303115" y="5855"/>
                                <a:pt x="318035" y="22961"/>
                              </a:cubicBezTo>
                              <a:cubicBezTo>
                                <a:pt x="373248" y="86231"/>
                                <a:pt x="428344" y="149619"/>
                                <a:pt x="483557" y="212890"/>
                              </a:cubicBezTo>
                              <a:cubicBezTo>
                                <a:pt x="527449" y="263126"/>
                                <a:pt x="482927" y="345028"/>
                                <a:pt x="424049" y="334028"/>
                              </a:cubicBezTo>
                              <a:lnTo>
                                <a:pt x="420944" y="332737"/>
                              </a:lnTo>
                              <a:lnTo>
                                <a:pt x="421251" y="331284"/>
                              </a:lnTo>
                              <a:lnTo>
                                <a:pt x="419939" y="332319"/>
                              </a:lnTo>
                              <a:lnTo>
                                <a:pt x="420944" y="332737"/>
                              </a:lnTo>
                              <a:lnTo>
                                <a:pt x="418960" y="342148"/>
                              </a:lnTo>
                              <a:cubicBezTo>
                                <a:pt x="407990" y="366599"/>
                                <a:pt x="382881" y="380966"/>
                                <a:pt x="354334" y="384657"/>
                              </a:cubicBezTo>
                              <a:lnTo>
                                <a:pt x="257475" y="391618"/>
                              </a:lnTo>
                              <a:lnTo>
                                <a:pt x="243144" y="394619"/>
                              </a:lnTo>
                              <a:cubicBezTo>
                                <a:pt x="211639" y="398552"/>
                                <a:pt x="181300" y="399693"/>
                                <a:pt x="153411" y="398390"/>
                              </a:cubicBezTo>
                              <a:lnTo>
                                <a:pt x="98915" y="390472"/>
                              </a:lnTo>
                              <a:lnTo>
                                <a:pt x="94128" y="391288"/>
                              </a:lnTo>
                              <a:lnTo>
                                <a:pt x="81472" y="389130"/>
                              </a:lnTo>
                              <a:lnTo>
                                <a:pt x="67930" y="388525"/>
                              </a:lnTo>
                              <a:cubicBezTo>
                                <a:pt x="45022" y="386182"/>
                                <a:pt x="27974" y="376925"/>
                                <a:pt x="16686" y="364182"/>
                              </a:cubicBezTo>
                              <a:lnTo>
                                <a:pt x="11070" y="348953"/>
                              </a:lnTo>
                              <a:lnTo>
                                <a:pt x="10317" y="348182"/>
                              </a:lnTo>
                              <a:cubicBezTo>
                                <a:pt x="6519" y="342501"/>
                                <a:pt x="4140" y="336425"/>
                                <a:pt x="3338" y="329997"/>
                              </a:cubicBezTo>
                              <a:lnTo>
                                <a:pt x="3518" y="328471"/>
                              </a:lnTo>
                              <a:lnTo>
                                <a:pt x="0" y="318927"/>
                              </a:lnTo>
                              <a:cubicBezTo>
                                <a:pt x="264" y="286354"/>
                                <a:pt x="23172" y="253548"/>
                                <a:pt x="67930" y="247924"/>
                              </a:cubicBezTo>
                              <a:lnTo>
                                <a:pt x="68048" y="247909"/>
                              </a:lnTo>
                              <a:lnTo>
                                <a:pt x="68048" y="250954"/>
                              </a:lnTo>
                              <a:lnTo>
                                <a:pt x="77637" y="249320"/>
                              </a:lnTo>
                              <a:lnTo>
                                <a:pt x="80018" y="248334"/>
                              </a:lnTo>
                              <a:lnTo>
                                <a:pt x="68656" y="247832"/>
                              </a:lnTo>
                              <a:lnTo>
                                <a:pt x="86697" y="245567"/>
                              </a:lnTo>
                              <a:lnTo>
                                <a:pt x="97162" y="241233"/>
                              </a:lnTo>
                              <a:lnTo>
                                <a:pt x="46653" y="193294"/>
                              </a:lnTo>
                              <a:cubicBezTo>
                                <a:pt x="30926" y="172379"/>
                                <a:pt x="19178" y="148681"/>
                                <a:pt x="12600" y="121616"/>
                              </a:cubicBezTo>
                              <a:cubicBezTo>
                                <a:pt x="147" y="70179"/>
                                <a:pt x="46197" y="20383"/>
                                <a:pt x="99296" y="35146"/>
                              </a:cubicBezTo>
                              <a:lnTo>
                                <a:pt x="195994" y="70146"/>
                              </a:lnTo>
                              <a:lnTo>
                                <a:pt x="200739" y="70911"/>
                              </a:lnTo>
                              <a:lnTo>
                                <a:pt x="200512" y="68552"/>
                              </a:lnTo>
                              <a:cubicBezTo>
                                <a:pt x="204337" y="32827"/>
                                <a:pt x="235402" y="1664"/>
                                <a:pt x="268949" y="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824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E7B46" id="Freeform: Shape 33" o:spid="_x0000_s1026" style="position:absolute;left:0;text-align:left;margin-left:-61.15pt;margin-top:58.5pt;width:39.45pt;height:31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1257,398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<v:stroke joinstyle="miter"/>
                <v:path arrowok="t" o:connecttype="custom" o:connectlocs="68035,386647;68035,388211;73322,387548;68035,247680;68642,247707;68035,247784;464137,199162;467829,203574;469132,201891;268896,64;317972,22949;483461,212783;423965,333860;420861,332569;421168,331117;419856,332152;420861,332569;418877,341976;354264,384463;257424,391421;243096,394420;153381,398189;98895,390275;94109,391091;81456,388934;67917,388329;16683,363998;11068,348777;10315,348007;3337,329831;3517,328305;0,318766;67917,247799;68035,247784;68035,250828;77622,249194;80002,248209;68642,247707;86680,245443;97143,241111;46644,193197;12598,121555;99276,35128;195955,70111;200699,70875;200472,68517;268896,64" o:connectangles="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0912F2" wp14:editId="5027D904">
                <wp:simplePos x="0" y="0"/>
                <wp:positionH relativeFrom="page">
                  <wp:align>left</wp:align>
                </wp:positionH>
                <wp:positionV relativeFrom="paragraph">
                  <wp:posOffset>6783993</wp:posOffset>
                </wp:positionV>
                <wp:extent cx="2504995" cy="2246155"/>
                <wp:effectExtent l="0" t="0" r="0" b="1905"/>
                <wp:wrapNone/>
                <wp:docPr id="86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995" cy="2246155"/>
                        </a:xfrm>
                        <a:custGeom>
                          <a:avLst/>
                          <a:gdLst>
                            <a:gd name="connsiteX0" fmla="*/ 0 w 3048000"/>
                            <a:gd name="connsiteY0" fmla="*/ 0 h 2380321"/>
                            <a:gd name="connsiteX1" fmla="*/ 0 w 3048000"/>
                            <a:gd name="connsiteY1" fmla="*/ 2380321 h 2380321"/>
                            <a:gd name="connsiteX2" fmla="*/ 3047732 w 3048000"/>
                            <a:gd name="connsiteY2" fmla="*/ 2377792 h 2380321"/>
                            <a:gd name="connsiteX3" fmla="*/ 2688528 w 3048000"/>
                            <a:gd name="connsiteY3" fmla="*/ 2006618 h 2380321"/>
                            <a:gd name="connsiteX4" fmla="*/ 1877383 w 3048000"/>
                            <a:gd name="connsiteY4" fmla="*/ 1229491 h 2380321"/>
                            <a:gd name="connsiteX5" fmla="*/ 1054615 w 3048000"/>
                            <a:gd name="connsiteY5" fmla="*/ 278349 h 2380321"/>
                            <a:gd name="connsiteX6" fmla="*/ 0 w 3048000"/>
                            <a:gd name="connsiteY6" fmla="*/ 0 h 2380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048000" h="2380321">
                              <a:moveTo>
                                <a:pt x="0" y="0"/>
                              </a:moveTo>
                              <a:lnTo>
                                <a:pt x="0" y="2380321"/>
                              </a:lnTo>
                              <a:lnTo>
                                <a:pt x="3047732" y="2377792"/>
                              </a:lnTo>
                              <a:cubicBezTo>
                                <a:pt x="3047732" y="2377792"/>
                                <a:pt x="3070853" y="2215411"/>
                                <a:pt x="2688528" y="2006618"/>
                              </a:cubicBezTo>
                              <a:cubicBezTo>
                                <a:pt x="2306204" y="1797824"/>
                                <a:pt x="2062734" y="1612300"/>
                                <a:pt x="1877383" y="1229491"/>
                              </a:cubicBezTo>
                              <a:cubicBezTo>
                                <a:pt x="1692033" y="846682"/>
                                <a:pt x="1486467" y="444650"/>
                                <a:pt x="1054615" y="278349"/>
                              </a:cubicBezTo>
                              <a:cubicBezTo>
                                <a:pt x="753278" y="162381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4CFC9"/>
                        </a:solidFill>
                        <a:ln w="1260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E7B63" id="Graphic 16" o:spid="_x0000_s1026" style="position:absolute;left:0;text-align:left;margin-left:0;margin-top:534.15pt;width:197.25pt;height:176.85pt;z-index:251687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3048000,2380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" path="m,l,2380321r3047732,-2529c3047732,2377792,3070853,2215411,2688528,2006618,2306204,1797824,2062734,1612300,1877383,1229491,1692033,846682,1486467,444650,1054615,278349,753278,162381,,,,xe" fillcolor="#c4cfc9" stroked="f" strokeweight=".35022mm">
                <v:stroke joinstyle="miter"/>
                <v:path arrowok="t" o:connecttype="custom" o:connectlocs="0,0;0,2246155;2504775,2243769;2209563,1893516;1542925,1160191;866734,262660;0,0" o:connectangles="0,0,0,0,0,0,0"/>
                <w10:wrap anchorx="page"/>
              </v:shape>
            </w:pict>
          </mc:Fallback>
        </mc:AlternateContent>
      </w:r>
    </w:p>
    <w:tbl>
      <w:tblPr>
        <w:tblStyle w:val="10"/>
        <w:bidiVisual/>
        <w:tblW w:w="9350" w:type="dxa"/>
        <w:tblInd w:w="-219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F46BD9" w:rsidRPr="00A52145" w14:paraId="2CA5AE6F" w14:textId="77777777" w:rsidTr="00C55612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2C96289F" w14:textId="77777777" w:rsidR="00A52145" w:rsidRDefault="00A52145" w:rsidP="00A52145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خطة تعلم</w:t>
            </w:r>
          </w:p>
          <w:p w14:paraId="70E12224" w14:textId="0EF24672" w:rsidR="00A52145" w:rsidRDefault="00A52145" w:rsidP="00A52145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5CA86CAF" w14:textId="77777777" w:rsidR="00A52145" w:rsidRDefault="00A52145" w:rsidP="00A52145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(الأول)</w:t>
            </w:r>
          </w:p>
          <w:p w14:paraId="0EB3A28D" w14:textId="77777777" w:rsidR="00F46BD9" w:rsidRDefault="00F46BD9" w:rsidP="00F46BD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5D6550EB" w14:textId="77777777" w:rsidR="00F46BD9" w:rsidRPr="00A52145" w:rsidRDefault="00F46BD9" w:rsidP="00F46BD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723BBA1D" w14:textId="77777777" w:rsidR="00A52145" w:rsidRDefault="00A52145" w:rsidP="00A52145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487CCEEF" w14:textId="77777777" w:rsidR="00A52145" w:rsidRPr="00A52145" w:rsidRDefault="00A52145" w:rsidP="00A52145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42626B7A" w14:textId="017A362B" w:rsidR="00A52145" w:rsidRDefault="00A52145" w:rsidP="00A52145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6F6D7D9F" w14:textId="77777777" w:rsidR="00F46BD9" w:rsidRDefault="00F46BD9" w:rsidP="00F46BD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02F10F3F" w14:textId="77777777" w:rsidR="00F46BD9" w:rsidRDefault="00F46BD9" w:rsidP="00F46BD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19CE9D96" w14:textId="77777777" w:rsidR="00A52145" w:rsidRDefault="00A52145" w:rsidP="00A52145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4C40B855" w14:textId="0D4105B4" w:rsidR="00A52145" w:rsidRPr="00A52145" w:rsidRDefault="00A52145" w:rsidP="00A52145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الفصل الدراسي ا</w:t>
            </w:r>
            <w:r w:rsidR="00C37CCA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لثاني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3AAAF3AF" w14:textId="73DBEA74" w:rsidR="00A52145" w:rsidRDefault="00720E80" w:rsidP="00A5214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2989E4FB" wp14:editId="07ECE9B5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1288214776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0402E" id="Freeform: Shape 27" o:spid="_x0000_s1026" style="position:absolute;left:0;text-align:left;margin-left:299.6pt;margin-top:-3.15pt;width:58.75pt;height:21.2pt;z-index:-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695E97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141B715" wp14:editId="5C0C79E0">
                  <wp:simplePos x="0" y="0"/>
                  <wp:positionH relativeFrom="margin">
                    <wp:posOffset>-931497</wp:posOffset>
                  </wp:positionH>
                  <wp:positionV relativeFrom="paragraph">
                    <wp:posOffset>-562359</wp:posOffset>
                  </wp:positionV>
                  <wp:extent cx="1434240" cy="1736390"/>
                  <wp:effectExtent l="0" t="0" r="0" b="0"/>
                  <wp:wrapNone/>
                  <wp:docPr id="1284065512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240" cy="173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52145"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C37CCA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29</w:t>
            </w:r>
            <w:r w:rsidR="00A52145"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C37CCA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7</w:t>
            </w:r>
            <w:r w:rsid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A52145"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A52145" w:rsidRPr="003B209C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تهيئة</w:t>
            </w:r>
            <w:proofErr w:type="gramEnd"/>
            <w:r w:rsidR="00A52145" w:rsidRPr="003B209C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الفصل </w:t>
            </w:r>
            <w:r w:rsidR="00C37CCA" w:rsidRPr="003B209C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السادس</w:t>
            </w:r>
            <w:r w:rsidR="00A52145" w:rsidRPr="003B209C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="00C37CCA" w:rsidRPr="003B209C">
              <w:rPr>
                <w:rFonts w:ascii="Calibri" w:eastAsia="Impact" w:hAnsi="Calibri" w:cs="Calibri" w:hint="cs"/>
                <w:b/>
                <w:bCs/>
                <w:color w:val="388600"/>
                <w:sz w:val="28"/>
                <w:highlight w:val="yellow"/>
                <w:u w:val="single"/>
                <w:rtl/>
              </w:rPr>
              <w:t>العمليات على الكسور الاعتيادية</w:t>
            </w:r>
          </w:p>
          <w:p w14:paraId="7AD3113C" w14:textId="77777777" w:rsidR="00A76B07" w:rsidRPr="00A76B07" w:rsidRDefault="00A52145" w:rsidP="00A76B07">
            <w:pPr>
              <w:bidi/>
              <w:jc w:val="left"/>
              <w:rPr>
                <w:rFonts w:ascii="Calibri" w:eastAsia="Calibri" w:hAnsi="Calibri" w:cs="Calibri"/>
                <w:noProof/>
                <w:color w:val="auto"/>
                <w:sz w:val="28"/>
                <w:rtl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standardContextual"/>
              </w:rPr>
            </w:pPr>
            <w:r w:rsidRPr="00C37CCA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 العام:</w:t>
            </w:r>
            <w:r w:rsidRPr="00C37CCA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 w:rsidR="00A76B07" w:rsidRPr="00A76B07">
              <w:rPr>
                <w:rFonts w:ascii="Calibri" w:eastAsia="Calibri" w:hAnsi="Calibri" w:cs="Calibri" w:hint="cs"/>
                <w:noProof/>
                <w:color w:val="auto"/>
                <w:sz w:val="28"/>
                <w:rtl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standardContextual"/>
              </w:rPr>
              <w:t>- أفهم العمليات على الكسور الاعتيادية وأفسرها وأطبقها</w:t>
            </w:r>
          </w:p>
          <w:p w14:paraId="6313D93E" w14:textId="5741483B" w:rsidR="00C37CCA" w:rsidRPr="00A76B07" w:rsidRDefault="00A76B07" w:rsidP="00A76B07">
            <w:pPr>
              <w:bidi/>
              <w:jc w:val="left"/>
              <w:rPr>
                <w:rFonts w:ascii="Calibri" w:eastAsia="Calibri" w:hAnsi="Calibri" w:cs="Calibri"/>
                <w:noProof/>
                <w:color w:val="auto"/>
                <w:sz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standardContextual"/>
              </w:rPr>
            </w:pPr>
            <w:r w:rsidRPr="00A76B07">
              <w:rPr>
                <w:rFonts w:ascii="Calibri" w:eastAsia="Calibri" w:hAnsi="Calibri" w:cs="Calibri" w:hint="cs"/>
                <w:noProof/>
                <w:color w:val="auto"/>
                <w:sz w:val="28"/>
                <w:rtl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standardContextual"/>
              </w:rPr>
              <w:t xml:space="preserve">                    - أضرب الكسور الاعتيادية و أقسمها لأحل المسائل</w:t>
            </w:r>
          </w:p>
          <w:p w14:paraId="05562089" w14:textId="0B8219F6" w:rsidR="00A52145" w:rsidRPr="00C37CCA" w:rsidRDefault="00A52145" w:rsidP="00A5214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  <w:p w14:paraId="5B811D47" w14:textId="60F07AEE" w:rsidR="005C66D8" w:rsidRDefault="00A52145" w:rsidP="00A5214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حفظ جدول الضرب + مراجعة وتدريب على </w:t>
            </w:r>
            <w:r w:rsidR="005C66D8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حل مسائل متنوعة </w:t>
            </w:r>
          </w:p>
          <w:p w14:paraId="2A2E486E" w14:textId="7962EAB0" w:rsidR="00A52145" w:rsidRDefault="005C66D8" w:rsidP="005C66D8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لعمليات الجمع والطرح والضرب والقسمة</w:t>
            </w:r>
          </w:p>
          <w:p w14:paraId="69EC632D" w14:textId="3B4F1B07" w:rsidR="00F46BD9" w:rsidRPr="00A52145" w:rsidRDefault="00F46BD9" w:rsidP="00F46BD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</w:tc>
      </w:tr>
      <w:tr w:rsidR="00F46BD9" w:rsidRPr="00A52145" w14:paraId="31252C3E" w14:textId="77777777" w:rsidTr="00C55612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6B21A02E" w14:textId="77777777" w:rsidR="00A52145" w:rsidRPr="00A52145" w:rsidRDefault="00A52145" w:rsidP="00A52145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4DB13885" w14:textId="22496C38" w:rsidR="00F46BD9" w:rsidRDefault="00720E80" w:rsidP="005C66D8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0862C293" wp14:editId="26CE8891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1593012331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2BF71" id="Freeform: Shape 27" o:spid="_x0000_s1026" style="position:absolute;left:0;text-align:left;margin-left:293.4pt;margin-top:15.75pt;width:58.75pt;height:21.2pt;z-index:-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0ece4 [663]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388DFF55" w14:textId="1BF40C87" w:rsidR="005C66D8" w:rsidRDefault="005C66D8" w:rsidP="00F46BD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C37CCA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30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C37CCA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7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C37CCA" w:rsidRPr="00A76B0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استكشاف (</w:t>
            </w:r>
            <w:r w:rsidR="00C37CCA" w:rsidRPr="00A76B0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6</w:t>
            </w:r>
            <w:r w:rsidR="00C37CCA" w:rsidRPr="00A76B0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-</w:t>
            </w:r>
            <w:r w:rsidR="00C37CCA" w:rsidRPr="00A76B0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1</w:t>
            </w:r>
            <w:r w:rsidR="00C37CCA" w:rsidRPr="00A76B0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):</w:t>
            </w:r>
            <w:r w:rsidR="00C37CCA" w:rsidRPr="00A76B07">
              <w:rPr>
                <w:rFonts w:ascii="Calibri" w:eastAsia="Impact" w:hAnsi="Calibri" w:cs="Calibri" w:hint="cs"/>
                <w:b/>
                <w:bCs/>
                <w:color w:val="388600"/>
                <w:sz w:val="28"/>
                <w:rtl/>
              </w:rPr>
              <w:t xml:space="preserve"> </w:t>
            </w:r>
            <w:r w:rsidR="00C37CCA" w:rsidRPr="00A76B07">
              <w:rPr>
                <w:rFonts w:ascii="Calibri" w:eastAsia="Impact" w:hAnsi="Calibri" w:cs="Calibri" w:hint="cs"/>
                <w:b/>
                <w:bCs/>
                <w:color w:val="7030A0"/>
                <w:sz w:val="28"/>
                <w:rtl/>
              </w:rPr>
              <w:t>تقريب الكسور</w:t>
            </w:r>
          </w:p>
          <w:p w14:paraId="71F2B088" w14:textId="02F5F23C" w:rsidR="00A76B07" w:rsidRPr="00A76B07" w:rsidRDefault="005C66D8" w:rsidP="00A76B0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 w:rsidR="00720E80">
              <w:rPr>
                <w:rFonts w:ascii="Calibri" w:eastAsia="Impact" w:hAnsi="Calibri" w:cs="Calibri"/>
                <w:b/>
                <w:bCs/>
                <w:color w:val="D6632B" w:themeColor="accent3" w:themeShade="BF"/>
                <w:sz w:val="28"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A76B07" w:rsidRPr="00A76B07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أستعمل النماذج لتقريب الكسور الاعتيادية لأقرب نصف</w:t>
            </w:r>
            <w:r w:rsidR="00A76B07"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3D839900" w14:textId="066B50A3" w:rsidR="005C66D8" w:rsidRDefault="005C66D8" w:rsidP="005C66D8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040AE5F9" w14:textId="38B191DA" w:rsidR="00F46BD9" w:rsidRPr="003B209C" w:rsidRDefault="005C66D8" w:rsidP="003B209C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A76B0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----------</w:t>
            </w:r>
            <w:proofErr w:type="gramEnd"/>
          </w:p>
        </w:tc>
      </w:tr>
      <w:tr w:rsidR="00F46BD9" w:rsidRPr="00A52145" w14:paraId="33AAA4D3" w14:textId="77777777" w:rsidTr="00C55612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7A1F157F" w14:textId="77777777" w:rsidR="00A52145" w:rsidRPr="00A52145" w:rsidRDefault="00A52145" w:rsidP="00A52145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43285F5" w14:textId="1EB3377B" w:rsidR="00A52145" w:rsidRDefault="00720E80" w:rsidP="00A5214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3D17EFFF" wp14:editId="5C59E4E9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1277132291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4336B" id="Freeform: Shape 27" o:spid="_x0000_s1026" style="position:absolute;left:0;text-align:left;margin-left:296.45pt;margin-top:15.05pt;width:58.75pt;height:21.2pt;z-index:-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2d9c9 [1303]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3149DC99" w14:textId="0A25D782" w:rsidR="00F46BD9" w:rsidRDefault="00F46BD9" w:rsidP="00F46BD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A76B07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A76B07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A76B07" w:rsidRPr="00A76B0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تقريب</w:t>
            </w:r>
            <w:proofErr w:type="gramEnd"/>
            <w:r w:rsidR="00A76B07" w:rsidRPr="00A76B0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الكسور والأعداد الكسرية</w:t>
            </w:r>
          </w:p>
          <w:p w14:paraId="79A0B631" w14:textId="75FC7534" w:rsidR="00F46BD9" w:rsidRPr="00A76B07" w:rsidRDefault="00F46BD9" w:rsidP="00A76B0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 w:rsidR="00115D19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 w:rsidR="00115D19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A76B07" w:rsidRPr="00A76B07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أقرب كسور اعتيادية وأعداد كسرية</w:t>
            </w:r>
          </w:p>
          <w:p w14:paraId="257A6320" w14:textId="0E77F586" w:rsidR="00F46BD9" w:rsidRDefault="00F46BD9" w:rsidP="00F46BD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5D5662DC" w14:textId="71D45A38" w:rsidR="00F46BD9" w:rsidRPr="00A76B07" w:rsidRDefault="00F46BD9" w:rsidP="00A76B0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A76B07" w:rsidRPr="00A76B0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من س 11 إلى 19+ س27 </w:t>
            </w:r>
            <w:r w:rsidR="00A76B07" w:rsidRPr="00A76B07">
              <w:rPr>
                <w:rFonts w:ascii="Calibri" w:eastAsia="Impact" w:hAnsi="Calibri" w:cs="Calibri" w:hint="cs"/>
                <w:color w:val="0070C0"/>
                <w:sz w:val="28"/>
                <w:rtl/>
              </w:rPr>
              <w:t>ص</w:t>
            </w:r>
            <w:r w:rsidR="00A76B07" w:rsidRPr="00A76B07">
              <w:rPr>
                <w:rFonts w:ascii="Calibri" w:eastAsia="Impact" w:hAnsi="Calibri" w:cs="Calibri" w:hint="cs"/>
                <w:color w:val="0070C0"/>
                <w:sz w:val="28"/>
                <w:rtl/>
              </w:rPr>
              <w:t>14</w:t>
            </w:r>
          </w:p>
          <w:p w14:paraId="15889436" w14:textId="1564A152" w:rsidR="00115D19" w:rsidRPr="00A52145" w:rsidRDefault="00115D19" w:rsidP="00115D1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F46BD9" w:rsidRPr="00A52145" w14:paraId="6587A1DF" w14:textId="77777777" w:rsidTr="00C55612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3481F7E3" w14:textId="77777777" w:rsidR="00A52145" w:rsidRPr="00A52145" w:rsidRDefault="00A52145" w:rsidP="00A52145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4615BBB" w14:textId="7EB99D8F" w:rsidR="00A52145" w:rsidRDefault="00720E80" w:rsidP="00A5214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1" allowOverlap="1" wp14:anchorId="2C1431C3" wp14:editId="7FAFAE5C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1378329066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5EAB9" id="Freeform: Shape 27" o:spid="_x0000_s1026" style="position:absolute;left:0;text-align:left;margin-left:293.4pt;margin-top:15.55pt;width:58.75pt;height:21.2pt;z-index:-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be9 [1301]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763B0C57" w14:textId="77777777" w:rsidR="003B209C" w:rsidRDefault="00F46BD9" w:rsidP="003B209C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A76B07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A76B07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3B209C" w:rsidRPr="00A76B0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تقريب</w:t>
            </w:r>
            <w:proofErr w:type="gramEnd"/>
            <w:r w:rsidR="003B209C" w:rsidRPr="00A76B0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الكسور والأعداد الكسرية</w:t>
            </w:r>
          </w:p>
          <w:p w14:paraId="52555EFD" w14:textId="5474AB5A" w:rsidR="003B209C" w:rsidRPr="00A76B07" w:rsidRDefault="003B209C" w:rsidP="003B209C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A76B07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أقرب كسور اعتيادية وأعداد كسرية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5D2DE1FB" w14:textId="3029F3A4" w:rsidR="00F46BD9" w:rsidRDefault="00F46BD9" w:rsidP="00F46BD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31BE80D6" w14:textId="28A6EBE6" w:rsidR="003B209C" w:rsidRPr="003B209C" w:rsidRDefault="00F46BD9" w:rsidP="003B209C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3B209C" w:rsidRPr="003B209C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من س 20 إلى 25+ س28 </w:t>
            </w:r>
            <w:r w:rsidR="003B209C" w:rsidRPr="003B209C">
              <w:rPr>
                <w:rFonts w:ascii="Calibri" w:eastAsia="Impact" w:hAnsi="Calibri" w:cs="Calibri" w:hint="cs"/>
                <w:color w:val="0070C0"/>
                <w:sz w:val="28"/>
                <w:rtl/>
              </w:rPr>
              <w:t>ص14</w:t>
            </w:r>
          </w:p>
          <w:p w14:paraId="790F9302" w14:textId="77777777" w:rsidR="00F46BD9" w:rsidRPr="00A52145" w:rsidRDefault="00F46BD9" w:rsidP="00F46BD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F46BD9" w:rsidRPr="00A52145" w14:paraId="0D45022B" w14:textId="77777777" w:rsidTr="00C55612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1F59C274" w14:textId="77777777" w:rsidR="00F46BD9" w:rsidRPr="00A52145" w:rsidRDefault="00F46BD9" w:rsidP="00A52145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1432E2D1" w14:textId="321E9F2B" w:rsidR="00F46BD9" w:rsidRDefault="00720E80" w:rsidP="00A5214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 wp14:anchorId="69330886" wp14:editId="11C0F8F5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653187872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BDD21" id="Freeform: Shape 27" o:spid="_x0000_s1026" style="position:absolute;left:0;text-align:left;margin-left:291.6pt;margin-top:14.75pt;width:58.75pt;height:21.2pt;z-index:-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9eae3 [662]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1F2FB8E8" w14:textId="22A7EA55" w:rsidR="00F46BD9" w:rsidRDefault="00F46BD9" w:rsidP="00F46BD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3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خطة</w:t>
            </w:r>
            <w:proofErr w:type="gramEnd"/>
            <w:r w:rsidR="003B209C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حل المسألة</w:t>
            </w:r>
          </w:p>
          <w:p w14:paraId="3F7E27D3" w14:textId="08392512" w:rsidR="003B209C" w:rsidRPr="003B209C" w:rsidRDefault="00115D19" w:rsidP="003B209C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3B209C" w:rsidRPr="003B209C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أحل المسائل باستعمال خطة تمثيل المسألة</w:t>
            </w:r>
            <w:r w:rsidR="003B209C"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26D3B5BF" w14:textId="17B9E06C" w:rsidR="00115D19" w:rsidRDefault="00115D19" w:rsidP="00115D1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683447C0" w14:textId="77777777" w:rsidR="003B209C" w:rsidRDefault="00115D19" w:rsidP="003B209C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color w:val="auto"/>
                <w:sz w:val="28"/>
                <w:rtl/>
              </w:rPr>
              <w:t>س</w:t>
            </w:r>
            <w:proofErr w:type="gramStart"/>
            <w:r w:rsidR="003B209C">
              <w:rPr>
                <w:rFonts w:ascii="Calibri" w:eastAsia="Impact" w:hAnsi="Calibri" w:cs="Calibri" w:hint="cs"/>
                <w:color w:val="auto"/>
                <w:sz w:val="28"/>
                <w:rtl/>
              </w:rPr>
              <w:t>5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</w:t>
            </w:r>
            <w:r w:rsidR="003B209C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7</w:t>
            </w:r>
          </w:p>
          <w:p w14:paraId="518598D5" w14:textId="781C13E6" w:rsidR="00115D19" w:rsidRPr="003B209C" w:rsidRDefault="00C55612" w:rsidP="003B209C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r>
              <w:rPr>
                <w:rFonts w:ascii="Calibri" w:eastAsia="Impact" w:hAnsi="Calibri" w:cs="Calibri"/>
                <w:noProof/>
                <w:color w:val="404040"/>
                <w:sz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43936" behindDoc="0" locked="0" layoutInCell="1" allowOverlap="1" wp14:anchorId="626B7A73" wp14:editId="01B7B058">
                      <wp:simplePos x="0" y="0"/>
                      <wp:positionH relativeFrom="column">
                        <wp:posOffset>3020720</wp:posOffset>
                      </wp:positionH>
                      <wp:positionV relativeFrom="paragraph">
                        <wp:posOffset>184125</wp:posOffset>
                      </wp:positionV>
                      <wp:extent cx="3577133" cy="2055571"/>
                      <wp:effectExtent l="0" t="0" r="0" b="0"/>
                      <wp:wrapNone/>
                      <wp:docPr id="1938823935" name="مجموعة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7133" cy="2055571"/>
                                <a:chOff x="0" y="0"/>
                                <a:chExt cx="3448685" cy="3248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7125659" name="صورة 2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" t="33985" r="65501" b="321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48685" cy="32486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0531629" name="صورة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4494" t="59961" r="4494" b="21289"/>
                                <a:stretch/>
                              </pic:blipFill>
                              <pic:spPr bwMode="auto">
                                <a:xfrm>
                                  <a:off x="847725" y="104775"/>
                                  <a:ext cx="1942465" cy="628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630748718" name="مربع نص 1"/>
                              <wps:cNvSpPr txBox="1"/>
                              <wps:spPr>
                                <a:xfrm>
                                  <a:off x="940550" y="172089"/>
                                  <a:ext cx="1908289" cy="5613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CDEE9C" w14:textId="77777777" w:rsidR="005F734F" w:rsidRPr="005F734F" w:rsidRDefault="005F734F" w:rsidP="005F734F">
                                    <w:pPr>
                                      <w:rPr>
                                        <w:rFonts w:cs="Calibri"/>
                                        <w:b/>
                                        <w:bCs/>
                                        <w:noProof/>
                                        <w:color w:val="833C0B"/>
                                        <w:sz w:val="40"/>
                                        <w:szCs w:val="40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5F734F">
                                      <w:rPr>
                                        <w:rFonts w:cs="Calibri"/>
                                        <w:b/>
                                        <w:bCs/>
                                        <w:noProof/>
                                        <w:color w:val="833C0B"/>
                                        <w:sz w:val="28"/>
                                        <w:szCs w:val="28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ملاحظات</w:t>
                                    </w:r>
                                    <w:r w:rsidRPr="005F734F">
                                      <w:rPr>
                                        <w:rFonts w:cs="Calibri"/>
                                        <w:b/>
                                        <w:bCs/>
                                        <w:noProof/>
                                        <w:color w:val="833C0B"/>
                                        <w:sz w:val="40"/>
                                        <w:szCs w:val="40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</w:t>
                                    </w:r>
                                    <w:r w:rsidRPr="005F734F">
                                      <w:rPr>
                                        <w:rFonts w:cs="Calibri"/>
                                        <w:b/>
                                        <w:bCs/>
                                        <w:noProof/>
                                        <w:color w:val="833C0B"/>
                                        <w:sz w:val="28"/>
                                        <w:szCs w:val="28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هامة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6B7A73" id="مجموعة 28" o:spid="_x0000_s1029" style="position:absolute;left:0;text-align:left;margin-left:237.85pt;margin-top:14.5pt;width:281.65pt;height:161.85pt;z-index:251943936" coordsize="34486,32486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">
                      <v:shape id="صورة 21" o:spid="_x0000_s1030" type="#_x0000_t75" style="position:absolute;width:34486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">
                        <v:imagedata r:id="rId19" o:title="" croptop="22272f" cropbottom="21054f" cropleft="35f" cropright="42927f" chromakey="white"/>
                      </v:shape>
                      <v:shape id="صورة 22" o:spid="_x0000_s1031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">
                        <v:imagedata r:id="rId20" o:title="" croptop="39296f" cropbottom="13952f" cropleft="-2945f" cropright="2945f" chromakey="#fefefe"/>
                      </v:shape>
                      <v:shape id="_x0000_s1032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" filled="f" stroked="f">
                        <v:textbox>
                          <w:txbxContent>
                            <w:p w14:paraId="5ACDEE9C" w14:textId="77777777" w:rsidR="005F734F" w:rsidRPr="005F734F" w:rsidRDefault="005F734F" w:rsidP="005F734F">
                              <w:pPr>
                                <w:rPr>
                                  <w:rFonts w:cs="Calibri"/>
                                  <w:b/>
                                  <w:bCs/>
                                  <w:noProof/>
                                  <w:color w:val="833C0B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/>
                                  <w:b/>
                                  <w:bCs/>
                                  <w:noProof/>
                                  <w:color w:val="833C0B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ملاحظات</w:t>
                              </w:r>
                              <w:r w:rsidRPr="005F734F">
                                <w:rPr>
                                  <w:rFonts w:cs="Calibri"/>
                                  <w:b/>
                                  <w:bCs/>
                                  <w:noProof/>
                                  <w:color w:val="833C0B"/>
                                  <w:sz w:val="40"/>
                                  <w:szCs w:val="4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F734F">
                                <w:rPr>
                                  <w:rFonts w:cs="Calibri"/>
                                  <w:b/>
                                  <w:bCs/>
                                  <w:noProof/>
                                  <w:color w:val="833C0B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هامة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F46BD9" w:rsidRPr="00A52145" w14:paraId="2D2E9B14" w14:textId="77777777" w:rsidTr="00C55612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73E96699" w14:textId="7F85298D" w:rsidR="00F46BD9" w:rsidRPr="00A52145" w:rsidRDefault="00F46BD9" w:rsidP="00A52145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2B70D67B" w14:textId="219BDFE7" w:rsidR="00F46BD9" w:rsidRPr="00A52145" w:rsidRDefault="00F46BD9" w:rsidP="00A52145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22E102A1" w14:textId="77777777" w:rsidR="00F46BD9" w:rsidRPr="00A52145" w:rsidRDefault="00F46BD9" w:rsidP="00A5214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p w14:paraId="016C9715" w14:textId="329C0FBD" w:rsidR="007B5A2E" w:rsidRDefault="00645F86" w:rsidP="007B5A2E">
      <w:pPr>
        <w:pStyle w:val="GraphicsAnchor"/>
        <w:sectPr w:rsidR="007B5A2E" w:rsidSect="008323C0">
          <w:pgSz w:w="12240" w:h="15840"/>
          <w:pgMar w:top="1440" w:right="1440" w:bottom="72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A4DF05" wp14:editId="3797FBF8">
                <wp:simplePos x="0" y="0"/>
                <wp:positionH relativeFrom="column">
                  <wp:posOffset>319776</wp:posOffset>
                </wp:positionH>
                <wp:positionV relativeFrom="paragraph">
                  <wp:posOffset>4331</wp:posOffset>
                </wp:positionV>
                <wp:extent cx="1828800" cy="1828800"/>
                <wp:effectExtent l="0" t="0" r="0" b="0"/>
                <wp:wrapNone/>
                <wp:docPr id="85948477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FE0673" w14:textId="77777777" w:rsidR="009B2FAA" w:rsidRPr="009B2FAA" w:rsidRDefault="009B2FAA" w:rsidP="009B2FAA">
                            <w:pPr>
                              <w:pStyle w:val="GraphicsAnchor"/>
                              <w:jc w:val="center"/>
                              <w:rPr>
                                <w:rFonts w:ascii="Adobe Caslon Pro Bold" w:hAnsi="Adobe Caslon Pro Bold"/>
                                <w:b/>
                                <w:noProof/>
                                <w:color w:val="5A6F63" w:themeColor="accent2" w:themeShade="80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FAA">
                              <w:rPr>
                                <w:rFonts w:ascii="Adobe Caslon Pro Bold" w:hAnsi="Adobe Caslon Pro Bold"/>
                                <w:b/>
                                <w:noProof/>
                                <w:color w:val="5A6F63" w:themeColor="accent2" w:themeShade="80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@bahzadtalib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4DF05" id="_x0000_s1033" type="#_x0000_t202" style="position:absolute;margin-left:25.2pt;margin-top:.35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" filled="f" stroked="f">
                <v:textbox style="mso-fit-shape-to-text:t">
                  <w:txbxContent>
                    <w:p w14:paraId="35FE0673" w14:textId="77777777" w:rsidR="009B2FAA" w:rsidRPr="009B2FAA" w:rsidRDefault="009B2FAA" w:rsidP="009B2FAA">
                      <w:pPr>
                        <w:pStyle w:val="GraphicsAnchor"/>
                        <w:jc w:val="center"/>
                        <w:rPr>
                          <w:rFonts w:ascii="Adobe Caslon Pro Bold" w:hAnsi="Adobe Caslon Pro Bold"/>
                          <w:b/>
                          <w:noProof/>
                          <w:color w:val="5A6F63" w:themeColor="accent2" w:themeShade="80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2FAA">
                        <w:rPr>
                          <w:rFonts w:ascii="Adobe Caslon Pro Bold" w:hAnsi="Adobe Caslon Pro Bold"/>
                          <w:b/>
                          <w:noProof/>
                          <w:color w:val="5A6F63" w:themeColor="accent2" w:themeShade="80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@bahzadtalib</w:t>
                      </w:r>
                    </w:p>
                  </w:txbxContent>
                </v:textbox>
              </v:shape>
            </w:pict>
          </mc:Fallback>
        </mc:AlternateContent>
      </w:r>
      <w:r w:rsidR="00C55612" w:rsidRPr="00C55612">
        <w:rPr>
          <w:rFonts w:ascii="Calibri" w:eastAsia="Calibri" w:hAnsi="Calibri" w:cs="Arial"/>
          <w:noProof/>
          <w:kern w:val="2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564D0CB" wp14:editId="6488E911">
                <wp:simplePos x="0" y="0"/>
                <wp:positionH relativeFrom="column">
                  <wp:posOffset>4037355</wp:posOffset>
                </wp:positionH>
                <wp:positionV relativeFrom="paragraph">
                  <wp:posOffset>295580</wp:posOffset>
                </wp:positionV>
                <wp:extent cx="2534285" cy="1302106"/>
                <wp:effectExtent l="0" t="0" r="0" b="0"/>
                <wp:wrapNone/>
                <wp:docPr id="110222074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285" cy="1302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C8174A" w14:textId="77777777" w:rsidR="00C55612" w:rsidRPr="00C55612" w:rsidRDefault="00C55612" w:rsidP="00C55612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bidi/>
                              <w:jc w:val="left"/>
                              <w:rPr>
                                <w:rFonts w:cs="Calibri"/>
                                <w:noProof/>
                                <w:color w:val="2E74B5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5612">
                              <w:rPr>
                                <w:rFonts w:cs="Calibri" w:hint="cs"/>
                                <w:noProof/>
                                <w:color w:val="2E74B5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الرجاء الاهتمام بالكتاب المدرسي والحفاظ على نظافته وتجليده</w:t>
                            </w:r>
                          </w:p>
                          <w:p w14:paraId="4B324C8C" w14:textId="77777777" w:rsidR="00C55612" w:rsidRPr="00C55612" w:rsidRDefault="00C55612" w:rsidP="00C55612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bidi/>
                              <w:jc w:val="left"/>
                              <w:rPr>
                                <w:rFonts w:cs="Calibri"/>
                                <w:noProof/>
                                <w:color w:val="2E74B5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5612">
                              <w:rPr>
                                <w:rFonts w:cs="Calibri" w:hint="cs"/>
                                <w:noProof/>
                                <w:color w:val="2E74B5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احضار دفتر خاص بالمادة</w:t>
                            </w:r>
                          </w:p>
                          <w:p w14:paraId="63AF6874" w14:textId="77777777" w:rsidR="00C55612" w:rsidRPr="00C55612" w:rsidRDefault="00C55612" w:rsidP="00C55612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bidi/>
                              <w:jc w:val="left"/>
                              <w:rPr>
                                <w:rFonts w:cs="Calibri"/>
                                <w:noProof/>
                                <w:color w:val="2E74B5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5612">
                              <w:rPr>
                                <w:rFonts w:cs="Calibri" w:hint="cs"/>
                                <w:noProof/>
                                <w:color w:val="2E74B5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حفظ جدول الضرب جيدًا</w:t>
                            </w:r>
                          </w:p>
                          <w:p w14:paraId="5B4722EC" w14:textId="6FCF6742" w:rsidR="00C55612" w:rsidRPr="00C55612" w:rsidRDefault="00C55612" w:rsidP="00C55612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bidi/>
                              <w:jc w:val="left"/>
                              <w:rPr>
                                <w:rFonts w:cs="Calibri"/>
                                <w:noProof/>
                                <w:color w:val="2E74B5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5612">
                              <w:rPr>
                                <w:rFonts w:cs="Calibri" w:hint="cs"/>
                                <w:noProof/>
                                <w:color w:val="2E74B5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متابعة المنصة ومايتم ارساله فيها من مهمات و</w:t>
                            </w:r>
                            <w:r>
                              <w:rPr>
                                <w:rFonts w:cs="Calibri" w:hint="cs"/>
                                <w:noProof/>
                                <w:color w:val="2E74B5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  <w:r w:rsidRPr="00C55612">
                              <w:rPr>
                                <w:rFonts w:cs="Calibri" w:hint="cs"/>
                                <w:noProof/>
                                <w:color w:val="2E74B5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ثراءات وواجبات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D0CB" id="_x0000_s1034" type="#_x0000_t202" style="position:absolute;margin-left:317.9pt;margin-top:23.25pt;width:199.55pt;height:102.55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" filled="f" stroked="f">
                <v:textbox>
                  <w:txbxContent>
                    <w:p w14:paraId="44C8174A" w14:textId="77777777" w:rsidR="00C55612" w:rsidRPr="00C55612" w:rsidRDefault="00C55612" w:rsidP="00C55612">
                      <w:pPr>
                        <w:pStyle w:val="aa"/>
                        <w:numPr>
                          <w:ilvl w:val="0"/>
                          <w:numId w:val="2"/>
                        </w:numPr>
                        <w:bidi/>
                        <w:jc w:val="left"/>
                        <w:rPr>
                          <w:rFonts w:cs="Calibri"/>
                          <w:noProof/>
                          <w:color w:val="2E74B5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5612">
                        <w:rPr>
                          <w:rFonts w:cs="Calibri" w:hint="cs"/>
                          <w:noProof/>
                          <w:color w:val="2E74B5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الرجاء الاهتمام بالكتاب المدرسي والحفاظ على نظافته وتجليده</w:t>
                      </w:r>
                    </w:p>
                    <w:p w14:paraId="4B324C8C" w14:textId="77777777" w:rsidR="00C55612" w:rsidRPr="00C55612" w:rsidRDefault="00C55612" w:rsidP="00C55612">
                      <w:pPr>
                        <w:pStyle w:val="aa"/>
                        <w:numPr>
                          <w:ilvl w:val="0"/>
                          <w:numId w:val="2"/>
                        </w:numPr>
                        <w:bidi/>
                        <w:jc w:val="left"/>
                        <w:rPr>
                          <w:rFonts w:cs="Calibri"/>
                          <w:noProof/>
                          <w:color w:val="2E74B5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5612">
                        <w:rPr>
                          <w:rFonts w:cs="Calibri" w:hint="cs"/>
                          <w:noProof/>
                          <w:color w:val="2E74B5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احضار دفتر خاص بالمادة</w:t>
                      </w:r>
                    </w:p>
                    <w:p w14:paraId="63AF6874" w14:textId="77777777" w:rsidR="00C55612" w:rsidRPr="00C55612" w:rsidRDefault="00C55612" w:rsidP="00C55612">
                      <w:pPr>
                        <w:pStyle w:val="aa"/>
                        <w:numPr>
                          <w:ilvl w:val="0"/>
                          <w:numId w:val="2"/>
                        </w:numPr>
                        <w:bidi/>
                        <w:jc w:val="left"/>
                        <w:rPr>
                          <w:rFonts w:cs="Calibri"/>
                          <w:noProof/>
                          <w:color w:val="2E74B5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5612">
                        <w:rPr>
                          <w:rFonts w:cs="Calibri" w:hint="cs"/>
                          <w:noProof/>
                          <w:color w:val="2E74B5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حفظ جدول الضرب جيدًا</w:t>
                      </w:r>
                    </w:p>
                    <w:p w14:paraId="5B4722EC" w14:textId="6FCF6742" w:rsidR="00C55612" w:rsidRPr="00C55612" w:rsidRDefault="00C55612" w:rsidP="00C55612">
                      <w:pPr>
                        <w:pStyle w:val="aa"/>
                        <w:numPr>
                          <w:ilvl w:val="0"/>
                          <w:numId w:val="2"/>
                        </w:numPr>
                        <w:bidi/>
                        <w:jc w:val="left"/>
                        <w:rPr>
                          <w:rFonts w:cs="Calibri"/>
                          <w:noProof/>
                          <w:color w:val="2E74B5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5612">
                        <w:rPr>
                          <w:rFonts w:cs="Calibri" w:hint="cs"/>
                          <w:noProof/>
                          <w:color w:val="2E74B5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متابعة المنصة ومايتم ارساله فيها من مهمات و</w:t>
                      </w:r>
                      <w:r>
                        <w:rPr>
                          <w:rFonts w:cs="Calibri" w:hint="cs"/>
                          <w:noProof/>
                          <w:color w:val="2E74B5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</w:t>
                      </w:r>
                      <w:r w:rsidRPr="00C55612">
                        <w:rPr>
                          <w:rFonts w:cs="Calibri" w:hint="cs"/>
                          <w:noProof/>
                          <w:color w:val="2E74B5"/>
                          <w:sz w:val="20"/>
                          <w:szCs w:val="20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ثراءات وواجبات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0"/>
        <w:tblpPr w:leftFromText="180" w:rightFromText="180" w:vertAnchor="text" w:horzAnchor="margin" w:tblpY="303"/>
        <w:bidiVisual/>
        <w:tblW w:w="9350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1241BB" w:rsidRPr="00A52145" w14:paraId="65A5AFDC" w14:textId="77777777" w:rsidTr="001241BB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52A361AD" w14:textId="77777777" w:rsidR="001241BB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lastRenderedPageBreak/>
              <w:t>خطة تعلم</w:t>
            </w:r>
          </w:p>
          <w:p w14:paraId="60E700EA" w14:textId="77777777" w:rsidR="001241BB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191AED66" w14:textId="4BBC39E7" w:rsidR="001241BB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</w:t>
            </w:r>
            <w:r w:rsidR="0085260D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لثاني</w:t>
            </w: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)</w:t>
            </w:r>
          </w:p>
          <w:p w14:paraId="3912141C" w14:textId="77777777" w:rsidR="001241BB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059A368A" w14:textId="77777777" w:rsidR="001241BB" w:rsidRPr="00A52145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082B00BC" w14:textId="77777777" w:rsidR="001241BB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74C7F367" w14:textId="77777777" w:rsidR="001241BB" w:rsidRPr="00A52145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35D19EB8" w14:textId="77777777" w:rsidR="001241BB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45C2CCB0" w14:textId="77777777" w:rsidR="001241BB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5D335F97" w14:textId="77777777" w:rsidR="001241BB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16E71407" w14:textId="77777777" w:rsidR="001241BB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39F800CC" w14:textId="7553560A" w:rsidR="001241BB" w:rsidRPr="00A52145" w:rsidRDefault="00C37CCA" w:rsidP="001241BB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الفصل الدراسي ا</w:t>
            </w:r>
            <w:r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لثاني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7A436B0C" w14:textId="7C63BA5C" w:rsidR="001241BB" w:rsidRDefault="001241BB" w:rsidP="001241BB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1" locked="0" layoutInCell="1" allowOverlap="1" wp14:anchorId="22A2F7A1" wp14:editId="254EAADE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1515744940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A46A9" id="Freeform: Shape 27" o:spid="_x0000_s1026" style="position:absolute;left:0;text-align:left;margin-left:299.6pt;margin-top:-3.15pt;width:58.75pt;height:21.2pt;z-index:-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6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236574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جمع</w:t>
            </w:r>
            <w:proofErr w:type="gramEnd"/>
            <w:r w:rsidR="00236574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الكسور المتشابهة وطرحها</w:t>
            </w:r>
          </w:p>
          <w:p w14:paraId="076E9C81" w14:textId="44417A35" w:rsidR="001241BB" w:rsidRPr="00236574" w:rsidRDefault="001241BB" w:rsidP="00236574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 w:rsidR="0085260D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236574" w:rsidRPr="00236574">
              <w:rPr>
                <w:rFonts w:cstheme="minorHAnsi" w:hint="cs"/>
                <w:noProof/>
                <w:color w:val="000000" w:themeColor="text1"/>
                <w:sz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standardContextual"/>
              </w:rPr>
              <w:t xml:space="preserve"> </w:t>
            </w:r>
            <w:r w:rsidR="00236574" w:rsidRPr="00236574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أجمع</w:t>
            </w:r>
            <w:proofErr w:type="gramEnd"/>
            <w:r w:rsidR="00236574" w:rsidRPr="00236574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كسور متشابهة وأطرحها</w:t>
            </w:r>
          </w:p>
          <w:p w14:paraId="3976BF21" w14:textId="4C5E8C8A" w:rsidR="001241BB" w:rsidRDefault="001241BB" w:rsidP="001241BB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5A0F5055" w14:textId="142A016E" w:rsidR="001241BB" w:rsidRPr="0085260D" w:rsidRDefault="001241BB" w:rsidP="0085260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85260D" w:rsidRPr="0085260D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 س</w:t>
            </w:r>
            <w:r w:rsidR="00236574">
              <w:rPr>
                <w:rFonts w:ascii="Calibri" w:eastAsia="Impact" w:hAnsi="Calibri" w:cs="Calibri" w:hint="cs"/>
                <w:color w:val="auto"/>
                <w:sz w:val="28"/>
                <w:rtl/>
              </w:rPr>
              <w:t>8</w:t>
            </w:r>
            <w:r w:rsidR="0085260D" w:rsidRPr="0085260D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إلى س</w:t>
            </w:r>
            <w:r w:rsidR="00236574">
              <w:rPr>
                <w:rFonts w:ascii="Calibri" w:eastAsia="Impact" w:hAnsi="Calibri" w:cs="Calibri" w:hint="cs"/>
                <w:color w:val="auto"/>
                <w:sz w:val="28"/>
                <w:rtl/>
              </w:rPr>
              <w:t>19</w:t>
            </w:r>
            <w:r w:rsidR="0085260D" w:rsidRPr="0085260D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+ </w:t>
            </w:r>
            <w:proofErr w:type="gramStart"/>
            <w:r w:rsidR="00236574">
              <w:rPr>
                <w:rFonts w:ascii="Calibri" w:eastAsia="Impact" w:hAnsi="Calibri" w:cs="Calibri" w:hint="cs"/>
                <w:color w:val="auto"/>
                <w:sz w:val="28"/>
                <w:rtl/>
              </w:rPr>
              <w:t>2</w:t>
            </w:r>
            <w:r w:rsidR="00E80A90">
              <w:rPr>
                <w:rFonts w:ascii="Calibri" w:eastAsia="Impact" w:hAnsi="Calibri" w:cs="Calibri" w:hint="cs"/>
                <w:color w:val="auto"/>
                <w:sz w:val="28"/>
                <w:rtl/>
              </w:rPr>
              <w:t>3</w:t>
            </w:r>
            <w:r w:rsidR="00236574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،</w:t>
            </w:r>
            <w:proofErr w:type="gramEnd"/>
            <w:r w:rsidR="00236574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proofErr w:type="gramStart"/>
            <w:r w:rsidR="00236574">
              <w:rPr>
                <w:rFonts w:ascii="Calibri" w:eastAsia="Impact" w:hAnsi="Calibri" w:cs="Calibri" w:hint="cs"/>
                <w:color w:val="auto"/>
                <w:sz w:val="28"/>
                <w:rtl/>
              </w:rPr>
              <w:t>24</w:t>
            </w:r>
            <w:r w:rsidR="0085260D" w:rsidRPr="0085260D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  <w:r w:rsidR="0085260D" w:rsidRPr="0085260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 w:rsidR="00236574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21</w:t>
            </w:r>
          </w:p>
          <w:p w14:paraId="760C98A6" w14:textId="77777777" w:rsidR="0085260D" w:rsidRDefault="0085260D" w:rsidP="0085260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D6632B" w:themeColor="accent3" w:themeShade="BF"/>
                <w:sz w:val="28"/>
                <w:rtl/>
              </w:rPr>
            </w:pPr>
          </w:p>
          <w:p w14:paraId="4504D67F" w14:textId="4AE56943" w:rsidR="0085260D" w:rsidRPr="00A52145" w:rsidRDefault="0085260D" w:rsidP="0085260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</w:tc>
      </w:tr>
      <w:tr w:rsidR="001241BB" w:rsidRPr="00A52145" w14:paraId="2B079DCB" w14:textId="77777777" w:rsidTr="001241BB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20587014" w14:textId="77777777" w:rsidR="001241BB" w:rsidRPr="00A52145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7BD06AFB" w14:textId="77777777" w:rsidR="001241BB" w:rsidRDefault="001241BB" w:rsidP="001241BB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 wp14:anchorId="657F993E" wp14:editId="55FDD266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64888954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97246" id="Freeform: Shape 27" o:spid="_x0000_s1026" style="position:absolute;left:0;text-align:left;margin-left:293.4pt;margin-top:15.75pt;width:58.75pt;height:21.2pt;z-index:-25158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Xk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1ece4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42D6394E" w14:textId="53B9E502" w:rsidR="00E80A90" w:rsidRDefault="001241BB" w:rsidP="00E80A90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7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85260D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80A90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80A90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جمع الكسور المتشابهة وطرحها</w:t>
            </w:r>
          </w:p>
          <w:p w14:paraId="2F613E47" w14:textId="77777777" w:rsidR="00E80A90" w:rsidRPr="00236574" w:rsidRDefault="00E80A90" w:rsidP="00E80A90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236574">
              <w:rPr>
                <w:rFonts w:cstheme="minorHAnsi" w:hint="cs"/>
                <w:noProof/>
                <w:color w:val="000000" w:themeColor="text1"/>
                <w:sz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standardContextual"/>
              </w:rPr>
              <w:t xml:space="preserve"> </w:t>
            </w:r>
            <w:r w:rsidRPr="00236574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أجمع</w:t>
            </w:r>
            <w:proofErr w:type="gramEnd"/>
            <w:r w:rsidRPr="00236574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كسور متشابهة وأطرحها</w:t>
            </w:r>
          </w:p>
          <w:p w14:paraId="409EF492" w14:textId="77777777" w:rsidR="00E80A90" w:rsidRDefault="00E80A90" w:rsidP="00E80A90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2D196985" w14:textId="4B8A20E2" w:rsidR="00E80A90" w:rsidRPr="0085260D" w:rsidRDefault="00E80A90" w:rsidP="00E80A90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85260D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 س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20</w:t>
            </w:r>
            <w:r w:rsidRPr="0085260D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إلى س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22</w:t>
            </w:r>
            <w:r w:rsidRPr="0085260D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+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28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85260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21</w:t>
            </w:r>
          </w:p>
          <w:p w14:paraId="7CDFA69C" w14:textId="42F1DD0C" w:rsidR="001241BB" w:rsidRPr="00A52145" w:rsidRDefault="001241BB" w:rsidP="001241BB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1241BB" w:rsidRPr="00A52145" w14:paraId="044099B1" w14:textId="77777777" w:rsidTr="001241BB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5E3D369B" w14:textId="77777777" w:rsidR="001241BB" w:rsidRPr="00A52145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6D64CB8C" w14:textId="77777777" w:rsidR="001241BB" w:rsidRDefault="001241BB" w:rsidP="001241BB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 wp14:anchorId="4C002426" wp14:editId="057D8566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2049679237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C7522" id="Freeform: Shape 27" o:spid="_x0000_s1026" style="position:absolute;left:0;text-align:left;margin-left:296.45pt;margin-top:15.05pt;width:58.75pt;height:21.2pt;z-index:-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Qm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3dac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4EE1A1A2" w14:textId="5508B1BC" w:rsidR="001241BB" w:rsidRDefault="001241BB" w:rsidP="001241BB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195647" w:rsidRPr="00A76B0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 xml:space="preserve"> </w:t>
            </w:r>
            <w:r w:rsidR="00195647" w:rsidRPr="00A76B0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استكشاف (6-</w:t>
            </w:r>
            <w:r w:rsidR="0019564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4</w:t>
            </w:r>
            <w:r w:rsidR="00195647" w:rsidRPr="00A76B0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):</w:t>
            </w:r>
            <w:r w:rsidR="00195647" w:rsidRPr="00A76B07">
              <w:rPr>
                <w:rFonts w:ascii="Calibri" w:eastAsia="Impact" w:hAnsi="Calibri" w:cs="Calibri" w:hint="cs"/>
                <w:b/>
                <w:bCs/>
                <w:color w:val="388600"/>
                <w:sz w:val="28"/>
                <w:rtl/>
              </w:rPr>
              <w:t xml:space="preserve"> </w:t>
            </w:r>
            <w:r w:rsidR="00195647">
              <w:rPr>
                <w:rFonts w:ascii="Calibri" w:eastAsia="Impact" w:hAnsi="Calibri" w:cs="Calibri" w:hint="cs"/>
                <w:b/>
                <w:bCs/>
                <w:color w:val="7030A0"/>
                <w:sz w:val="28"/>
                <w:rtl/>
              </w:rPr>
              <w:t>الكسور غير المتشابهة</w:t>
            </w:r>
          </w:p>
          <w:p w14:paraId="5FFFA906" w14:textId="18B10365" w:rsidR="00195647" w:rsidRPr="00195647" w:rsidRDefault="001241BB" w:rsidP="0019564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195647" w:rsidRPr="00195647">
              <w:rPr>
                <w:rFonts w:cstheme="minorHAnsi" w:hint="cs"/>
                <w:noProof/>
                <w:color w:val="000000" w:themeColor="text1"/>
                <w:sz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standardContextual"/>
              </w:rPr>
              <w:t xml:space="preserve"> </w:t>
            </w:r>
            <w:r w:rsidR="00195647" w:rsidRPr="00195647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أستعمل</w:t>
            </w:r>
            <w:proofErr w:type="gramEnd"/>
            <w:r w:rsidR="00195647" w:rsidRPr="0019564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النماذج لجمع كسرين غير متشابهين أو أطرحهما</w:t>
            </w:r>
            <w:r w:rsidR="00195647"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1FB57AF4" w14:textId="77777777" w:rsidR="001241BB" w:rsidRDefault="001241BB" w:rsidP="001241BB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103AA5B4" w14:textId="78B8F87A" w:rsidR="001241BB" w:rsidRDefault="001241BB" w:rsidP="001241BB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195647">
              <w:rPr>
                <w:rFonts w:ascii="Calibri" w:eastAsia="Impact" w:hAnsi="Calibri" w:cs="Calibri" w:hint="cs"/>
                <w:color w:val="auto"/>
                <w:sz w:val="28"/>
                <w:rtl/>
              </w:rPr>
              <w:t>------------</w:t>
            </w:r>
          </w:p>
          <w:p w14:paraId="34F3B3AC" w14:textId="77777777" w:rsidR="001241BB" w:rsidRPr="00A52145" w:rsidRDefault="001241BB" w:rsidP="001241BB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1241BB" w:rsidRPr="00A52145" w14:paraId="6163777D" w14:textId="77777777" w:rsidTr="001241BB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3D54C45D" w14:textId="77777777" w:rsidR="001241BB" w:rsidRPr="00A52145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77FDEBF0" w14:textId="77777777" w:rsidR="001241BB" w:rsidRDefault="001241BB" w:rsidP="001241BB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1" locked="0" layoutInCell="1" allowOverlap="1" wp14:anchorId="555F412A" wp14:editId="3B735493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1553160670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CFC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95622" id="Freeform: Shape 27" o:spid="_x0000_s1026" style="position:absolute;left:0;text-align:left;margin-left:293.4pt;margin-top:15.55pt;width:58.75pt;height:21.2pt;z-index:-25157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ce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63515351" w14:textId="042D6530" w:rsidR="001241BB" w:rsidRDefault="001241BB" w:rsidP="001241BB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9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19564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جمع</w:t>
            </w:r>
            <w:proofErr w:type="gramEnd"/>
            <w:r w:rsidR="0019564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الكسور غير المتشابهة وطرحها</w:t>
            </w:r>
          </w:p>
          <w:p w14:paraId="6E73677F" w14:textId="119F7E0A" w:rsidR="00890D9C" w:rsidRPr="00A52145" w:rsidRDefault="00890D9C" w:rsidP="00890D9C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- أج</w:t>
            </w:r>
            <w:r w:rsidR="0019564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مع كسرين غير متشابهين </w:t>
            </w:r>
            <w:proofErr w:type="gramStart"/>
            <w:r w:rsidR="00195647">
              <w:rPr>
                <w:rFonts w:ascii="Calibri" w:eastAsia="Impact" w:hAnsi="Calibri" w:cs="Calibri" w:hint="cs"/>
                <w:color w:val="auto"/>
                <w:sz w:val="28"/>
                <w:rtl/>
              </w:rPr>
              <w:t>وأطرحهما .</w:t>
            </w:r>
            <w:proofErr w:type="gramEnd"/>
          </w:p>
          <w:p w14:paraId="5C5668EC" w14:textId="77777777" w:rsidR="00890D9C" w:rsidRDefault="00890D9C" w:rsidP="00890D9C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7A041440" w14:textId="7CEAE5E2" w:rsidR="00890D9C" w:rsidRDefault="00890D9C" w:rsidP="00890D9C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890D9C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س</w:t>
            </w:r>
            <w:r w:rsidR="00195647">
              <w:rPr>
                <w:rFonts w:ascii="Calibri" w:eastAsia="Impact" w:hAnsi="Calibri" w:cs="Calibri" w:hint="cs"/>
                <w:color w:val="auto"/>
                <w:sz w:val="28"/>
                <w:rtl/>
              </w:rPr>
              <w:t>16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إلى س</w:t>
            </w:r>
            <w:r w:rsidR="0019564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23 + </w:t>
            </w:r>
            <w:proofErr w:type="gramStart"/>
            <w:r w:rsidR="00195647">
              <w:rPr>
                <w:rFonts w:ascii="Calibri" w:eastAsia="Impact" w:hAnsi="Calibri" w:cs="Calibri" w:hint="cs"/>
                <w:color w:val="auto"/>
                <w:sz w:val="28"/>
                <w:rtl/>
              </w:rPr>
              <w:t>28 ،</w:t>
            </w:r>
            <w:proofErr w:type="gramEnd"/>
            <w:r w:rsidR="0019564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proofErr w:type="gramStart"/>
            <w:r w:rsidR="00195647">
              <w:rPr>
                <w:rFonts w:ascii="Calibri" w:eastAsia="Impact" w:hAnsi="Calibri" w:cs="Calibri" w:hint="cs"/>
                <w:color w:val="auto"/>
                <w:sz w:val="28"/>
                <w:rtl/>
              </w:rPr>
              <w:t>29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 w:rsidR="00195647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28 - 29</w:t>
            </w:r>
          </w:p>
          <w:p w14:paraId="1BF35729" w14:textId="77777777" w:rsidR="001241BB" w:rsidRPr="00A52145" w:rsidRDefault="001241BB" w:rsidP="001241BB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1241BB" w:rsidRPr="00A52145" w14:paraId="1FBC0036" w14:textId="77777777" w:rsidTr="001241BB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3FEBEE12" w14:textId="77777777" w:rsidR="001241BB" w:rsidRPr="00A52145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59190573" w14:textId="77777777" w:rsidR="001241BB" w:rsidRDefault="001241BB" w:rsidP="001241BB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1" locked="0" layoutInCell="1" allowOverlap="1" wp14:anchorId="213BD6EA" wp14:editId="52805FEC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2108671105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997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41618" id="Freeform: Shape 27" o:spid="_x0000_s1026" style="position:absolute;left:0;text-align:left;margin-left:291.6pt;margin-top:14.75pt;width:58.75pt;height:21.2pt;z-index:-25157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be3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7C61C52D" w14:textId="3EDB3921" w:rsidR="00195647" w:rsidRDefault="001241BB" w:rsidP="0019564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19564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19564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جمع الكسور غير المتشابهة وطرحها</w:t>
            </w:r>
          </w:p>
          <w:p w14:paraId="4DD65685" w14:textId="77777777" w:rsidR="00195647" w:rsidRPr="00A52145" w:rsidRDefault="00195647" w:rsidP="0019564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أجمع كسرين غير متشابهين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وأطرحهما .</w:t>
            </w:r>
            <w:proofErr w:type="gramEnd"/>
          </w:p>
          <w:p w14:paraId="32C1F9DE" w14:textId="77777777" w:rsidR="00195647" w:rsidRDefault="00195647" w:rsidP="0019564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569B9369" w14:textId="1BE6C4E4" w:rsidR="00195647" w:rsidRDefault="00195647" w:rsidP="0019564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890D9C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س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31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إلى س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3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3 +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39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،</w:t>
            </w:r>
            <w:proofErr w:type="gramEnd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40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28 - 29</w:t>
            </w:r>
          </w:p>
          <w:p w14:paraId="6FEADA0C" w14:textId="29731437" w:rsidR="001241BB" w:rsidRPr="00A52145" w:rsidRDefault="001241BB" w:rsidP="001241BB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1241BB" w:rsidRPr="00A52145" w14:paraId="5B59E494" w14:textId="77777777" w:rsidTr="001241BB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0A60E938" w14:textId="77777777" w:rsidR="001241BB" w:rsidRPr="00A52145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42DFB567" w14:textId="77777777" w:rsidR="001241BB" w:rsidRPr="00A52145" w:rsidRDefault="001241BB" w:rsidP="001241BB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1B3F02C4" w14:textId="77777777" w:rsidR="001241BB" w:rsidRPr="00A52145" w:rsidRDefault="001241BB" w:rsidP="001241BB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p w14:paraId="3DECB887" w14:textId="23484024" w:rsidR="00EE358C" w:rsidRDefault="00645F86" w:rsidP="00457670">
      <w:pPr>
        <w:pStyle w:val="GraphicsAncho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E3F3AA2" wp14:editId="1499C32F">
                <wp:simplePos x="0" y="0"/>
                <wp:positionH relativeFrom="column">
                  <wp:posOffset>154277</wp:posOffset>
                </wp:positionH>
                <wp:positionV relativeFrom="paragraph">
                  <wp:posOffset>7125136</wp:posOffset>
                </wp:positionV>
                <wp:extent cx="1828800" cy="1828800"/>
                <wp:effectExtent l="0" t="0" r="0" b="0"/>
                <wp:wrapNone/>
                <wp:docPr id="211632798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C6BB28" w14:textId="77777777" w:rsidR="001241BB" w:rsidRPr="009B2FAA" w:rsidRDefault="001241BB" w:rsidP="001241BB">
                            <w:pPr>
                              <w:pStyle w:val="GraphicsAnchor"/>
                              <w:jc w:val="center"/>
                              <w:rPr>
                                <w:rFonts w:ascii="Adobe Caslon Pro Bold" w:hAnsi="Adobe Caslon Pro Bold"/>
                                <w:b/>
                                <w:noProof/>
                                <w:color w:val="5A6F63" w:themeColor="accent2" w:themeShade="80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FAA">
                              <w:rPr>
                                <w:rFonts w:ascii="Adobe Caslon Pro Bold" w:hAnsi="Adobe Caslon Pro Bold"/>
                                <w:b/>
                                <w:noProof/>
                                <w:color w:val="5A6F63" w:themeColor="accent2" w:themeShade="80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@bahzadtalib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F3AA2" id="_x0000_s1035" type="#_x0000_t202" style="position:absolute;margin-left:12.15pt;margin-top:561.05pt;width:2in;height:2in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CXDgIAACk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" filled="f" stroked="f">
                <v:textbox style="mso-fit-shape-to-text:t">
                  <w:txbxContent>
                    <w:p w14:paraId="42C6BB28" w14:textId="77777777" w:rsidR="001241BB" w:rsidRPr="009B2FAA" w:rsidRDefault="001241BB" w:rsidP="001241BB">
                      <w:pPr>
                        <w:pStyle w:val="GraphicsAnchor"/>
                        <w:jc w:val="center"/>
                        <w:rPr>
                          <w:rFonts w:ascii="Adobe Caslon Pro Bold" w:hAnsi="Adobe Caslon Pro Bold"/>
                          <w:b/>
                          <w:noProof/>
                          <w:color w:val="5A6F63" w:themeColor="accent2" w:themeShade="80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2FAA">
                        <w:rPr>
                          <w:rFonts w:ascii="Adobe Caslon Pro Bold" w:hAnsi="Adobe Caslon Pro Bold"/>
                          <w:b/>
                          <w:noProof/>
                          <w:color w:val="5A6F63" w:themeColor="accent2" w:themeShade="80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@bahzadtalib</w:t>
                      </w:r>
                    </w:p>
                  </w:txbxContent>
                </v:textbox>
              </v:shape>
            </w:pict>
          </mc:Fallback>
        </mc:AlternateContent>
      </w:r>
      <w:r w:rsidR="005F734F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189C5643" wp14:editId="515D41F2">
                <wp:simplePos x="0" y="0"/>
                <wp:positionH relativeFrom="margin">
                  <wp:posOffset>3145536</wp:posOffset>
                </wp:positionH>
                <wp:positionV relativeFrom="paragraph">
                  <wp:posOffset>7279233</wp:posOffset>
                </wp:positionV>
                <wp:extent cx="3577133" cy="2055571"/>
                <wp:effectExtent l="0" t="0" r="0" b="0"/>
                <wp:wrapNone/>
                <wp:docPr id="1448726305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133" cy="2055571"/>
                          <a:chOff x="0" y="0"/>
                          <a:chExt cx="3577133" cy="2055571"/>
                        </a:xfrm>
                      </wpg:grpSpPr>
                      <wpg:grpSp>
                        <wpg:cNvPr id="17263473" name="مجموعة 28"/>
                        <wpg:cNvGrpSpPr/>
                        <wpg:grpSpPr>
                          <a:xfrm>
                            <a:off x="0" y="0"/>
                            <a:ext cx="3577133" cy="2055571"/>
                            <a:chOff x="0" y="0"/>
                            <a:chExt cx="3448685" cy="3248660"/>
                          </a:xfrm>
                        </wpg:grpSpPr>
                        <pic:pic xmlns:pic="http://schemas.openxmlformats.org/drawingml/2006/picture">
                          <pic:nvPicPr>
                            <pic:cNvPr id="296672789" name="صورة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" t="33985" r="65501" b="32126"/>
                            <a:stretch/>
                          </pic:blipFill>
                          <pic:spPr bwMode="auto">
                            <a:xfrm>
                              <a:off x="0" y="0"/>
                              <a:ext cx="3448685" cy="3248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0278998" name="صورة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494" t="59961" r="4494" b="21289"/>
                            <a:stretch/>
                          </pic:blipFill>
                          <pic:spPr bwMode="auto">
                            <a:xfrm>
                              <a:off x="847725" y="104775"/>
                              <a:ext cx="1942465" cy="628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6653126" name="مربع نص 1"/>
                          <wps:cNvSpPr txBox="1"/>
                          <wps:spPr>
                            <a:xfrm>
                              <a:off x="940550" y="172089"/>
                              <a:ext cx="1908289" cy="561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37191E" w14:textId="77777777" w:rsidR="005F734F" w:rsidRPr="005F734F" w:rsidRDefault="005F734F" w:rsidP="005F734F">
                                <w:pPr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ملاحظات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هامة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23471279" name="مربع نص 1"/>
                        <wps:cNvSpPr txBox="1"/>
                        <wps:spPr>
                          <a:xfrm>
                            <a:off x="621792" y="424281"/>
                            <a:ext cx="2867559" cy="12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5AA78C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حل الطالبة لواجباتها يسهم بشكل كبير في ثبات المعلومة ومعرفة نقاط القوة والضعف.</w:t>
                              </w:r>
                            </w:p>
                            <w:p w14:paraId="57DA91E8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حفظ جدول الضرب جيدًا.</w:t>
                              </w:r>
                            </w:p>
                            <w:p w14:paraId="771C4845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متابعة المنصة ومايتم ارساله فيها من مهمات وثراءات وواجبات.</w:t>
                              </w:r>
                            </w:p>
                            <w:p w14:paraId="130D7ADA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المشاركة في لوحات النقاش وحل تدريبات 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highlight w:val="yellow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نافس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72EB35F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C5643" id="مجموعة 42" o:spid="_x0000_s1036" style="position:absolute;margin-left:247.7pt;margin-top:573.15pt;width:281.65pt;height:161.85pt;z-index:251940864;mso-position-horizontal-relative:margin" coordsize="35771,20555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">
                <v:group id="_x0000_s1037" style="position:absolute;width:35771;height:20555" coordsize="34486,3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">
                  <v:shape id="صورة 21" o:spid="_x0000_s1038" type="#_x0000_t75" style="position:absolute;width:34486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">
                    <v:imagedata r:id="rId19" o:title="" croptop="22272f" cropbottom="21054f" cropleft="35f" cropright="42927f" chromakey="white"/>
                  </v:shape>
                  <v:shape id="صورة 22" o:spid="_x0000_s1039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">
                    <v:imagedata r:id="rId20" o:title="" croptop="39296f" cropbottom="13952f" cropleft="-2945f" cropright="2945f" chromakey="#fefefe"/>
                  </v:shape>
                  <v:shape id="_x0000_s1040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" filled="f" stroked="f">
                    <v:textbox>
                      <w:txbxContent>
                        <w:p w14:paraId="4937191E" w14:textId="77777777" w:rsidR="005F734F" w:rsidRPr="005F734F" w:rsidRDefault="005F734F" w:rsidP="005F734F">
                          <w:pPr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ملاحظات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هامة</w:t>
                          </w:r>
                        </w:p>
                      </w:txbxContent>
                    </v:textbox>
                  </v:shape>
                </v:group>
                <v:shape id="_x0000_s1041" type="#_x0000_t202" style="position:absolute;left:6217;top:4242;width:28676;height:1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" filled="f" stroked="f">
                  <v:textbox>
                    <w:txbxContent>
                      <w:p w14:paraId="535AA78C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حل الطالبة لواجباتها يسهم بشكل كبير في ثبات المعلومة ومعرفة نقاط القوة والضعف.</w:t>
                        </w:r>
                      </w:p>
                      <w:p w14:paraId="57DA91E8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حفظ جدول الضرب جيدًا.</w:t>
                        </w:r>
                      </w:p>
                      <w:p w14:paraId="771C4845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متابعة المنصة ومايتم ارساله فيها من مهمات وثراءات وواجبات.</w:t>
                        </w:r>
                      </w:p>
                      <w:p w14:paraId="130D7ADA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المشاركة في لوحات النقاش وحل تدريبات 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highlight w:val="yellow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نافس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72EB35F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241B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236EF5" wp14:editId="477E288D">
                <wp:simplePos x="0" y="0"/>
                <wp:positionH relativeFrom="page">
                  <wp:posOffset>7620</wp:posOffset>
                </wp:positionH>
                <wp:positionV relativeFrom="paragraph">
                  <wp:posOffset>7030720</wp:posOffset>
                </wp:positionV>
                <wp:extent cx="2504440" cy="2245995"/>
                <wp:effectExtent l="0" t="0" r="0" b="1905"/>
                <wp:wrapNone/>
                <wp:docPr id="1469068008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440" cy="2245995"/>
                        </a:xfrm>
                        <a:custGeom>
                          <a:avLst/>
                          <a:gdLst>
                            <a:gd name="connsiteX0" fmla="*/ 0 w 3048000"/>
                            <a:gd name="connsiteY0" fmla="*/ 0 h 2380321"/>
                            <a:gd name="connsiteX1" fmla="*/ 0 w 3048000"/>
                            <a:gd name="connsiteY1" fmla="*/ 2380321 h 2380321"/>
                            <a:gd name="connsiteX2" fmla="*/ 3047732 w 3048000"/>
                            <a:gd name="connsiteY2" fmla="*/ 2377792 h 2380321"/>
                            <a:gd name="connsiteX3" fmla="*/ 2688528 w 3048000"/>
                            <a:gd name="connsiteY3" fmla="*/ 2006618 h 2380321"/>
                            <a:gd name="connsiteX4" fmla="*/ 1877383 w 3048000"/>
                            <a:gd name="connsiteY4" fmla="*/ 1229491 h 2380321"/>
                            <a:gd name="connsiteX5" fmla="*/ 1054615 w 3048000"/>
                            <a:gd name="connsiteY5" fmla="*/ 278349 h 2380321"/>
                            <a:gd name="connsiteX6" fmla="*/ 0 w 3048000"/>
                            <a:gd name="connsiteY6" fmla="*/ 0 h 2380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048000" h="2380321">
                              <a:moveTo>
                                <a:pt x="0" y="0"/>
                              </a:moveTo>
                              <a:lnTo>
                                <a:pt x="0" y="2380321"/>
                              </a:lnTo>
                              <a:lnTo>
                                <a:pt x="3047732" y="2377792"/>
                              </a:lnTo>
                              <a:cubicBezTo>
                                <a:pt x="3047732" y="2377792"/>
                                <a:pt x="3070853" y="2215411"/>
                                <a:pt x="2688528" y="2006618"/>
                              </a:cubicBezTo>
                              <a:cubicBezTo>
                                <a:pt x="2306204" y="1797824"/>
                                <a:pt x="2062734" y="1612300"/>
                                <a:pt x="1877383" y="1229491"/>
                              </a:cubicBezTo>
                              <a:cubicBezTo>
                                <a:pt x="1692033" y="846682"/>
                                <a:pt x="1486467" y="444650"/>
                                <a:pt x="1054615" y="278349"/>
                              </a:cubicBezTo>
                              <a:cubicBezTo>
                                <a:pt x="753278" y="162381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4CFC9"/>
                        </a:solidFill>
                        <a:ln w="1260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7C337" id="Graphic 16" o:spid="_x0000_s1026" style="position:absolute;left:0;text-align:left;margin-left:.6pt;margin-top:553.6pt;width:197.2pt;height:176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048000,2380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" path="m,l,2380321r3047732,-2529c3047732,2377792,3070853,2215411,2688528,2006618,2306204,1797824,2062734,1612300,1877383,1229491,1692033,846682,1486467,444650,1054615,278349,753278,162381,,,,xe" fillcolor="#c4cfc9" stroked="f" strokeweight=".35022mm">
                <v:stroke joinstyle="miter"/>
                <v:path arrowok="t" o:connecttype="custom" o:connectlocs="0,0;0,2245995;2504220,2243609;2209074,1893381;1542583,1160109;866542,262641;0,0" o:connectangles="0,0,0,0,0,0,0"/>
                <w10:wrap anchorx="page"/>
              </v:shape>
            </w:pict>
          </mc:Fallback>
        </mc:AlternateContent>
      </w:r>
      <w:r w:rsidR="001241B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06DCFA" wp14:editId="5E8C2B75">
                <wp:simplePos x="0" y="0"/>
                <wp:positionH relativeFrom="column">
                  <wp:posOffset>-73025</wp:posOffset>
                </wp:positionH>
                <wp:positionV relativeFrom="paragraph">
                  <wp:posOffset>-102870</wp:posOffset>
                </wp:positionV>
                <wp:extent cx="746125" cy="424815"/>
                <wp:effectExtent l="0" t="19050" r="0" b="32385"/>
                <wp:wrapNone/>
                <wp:docPr id="11861524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9245">
                          <a:off x="0" y="0"/>
                          <a:ext cx="746125" cy="424815"/>
                        </a:xfrm>
                        <a:custGeom>
                          <a:avLst/>
                          <a:gdLst>
                            <a:gd name="connsiteX0" fmla="*/ 297525 w 1612741"/>
                            <a:gd name="connsiteY0" fmla="*/ 497725 h 920353"/>
                            <a:gd name="connsiteX1" fmla="*/ 297384 w 1612741"/>
                            <a:gd name="connsiteY1" fmla="*/ 501114 h 920353"/>
                            <a:gd name="connsiteX2" fmla="*/ 298577 w 1612741"/>
                            <a:gd name="connsiteY2" fmla="*/ 499780 h 920353"/>
                            <a:gd name="connsiteX3" fmla="*/ 892549 w 1612741"/>
                            <a:gd name="connsiteY3" fmla="*/ 10379 h 920353"/>
                            <a:gd name="connsiteX4" fmla="*/ 910629 w 1612741"/>
                            <a:gd name="connsiteY4" fmla="*/ 15333 h 920353"/>
                            <a:gd name="connsiteX5" fmla="*/ 892279 w 1612741"/>
                            <a:gd name="connsiteY5" fmla="*/ 12378 h 920353"/>
                            <a:gd name="connsiteX6" fmla="*/ 773465 w 1612741"/>
                            <a:gd name="connsiteY6" fmla="*/ 1382 h 920353"/>
                            <a:gd name="connsiteX7" fmla="*/ 824383 w 1612741"/>
                            <a:gd name="connsiteY7" fmla="*/ 1433 h 920353"/>
                            <a:gd name="connsiteX8" fmla="*/ 892279 w 1612741"/>
                            <a:gd name="connsiteY8" fmla="*/ 12378 h 920353"/>
                            <a:gd name="connsiteX9" fmla="*/ 891530 w 1612741"/>
                            <a:gd name="connsiteY9" fmla="*/ 17896 h 920353"/>
                            <a:gd name="connsiteX10" fmla="*/ 936208 w 1612741"/>
                            <a:gd name="connsiteY10" fmla="*/ 22344 h 920353"/>
                            <a:gd name="connsiteX11" fmla="*/ 910629 w 1612741"/>
                            <a:gd name="connsiteY11" fmla="*/ 15333 h 920353"/>
                            <a:gd name="connsiteX12" fmla="*/ 1128859 w 1612741"/>
                            <a:gd name="connsiteY12" fmla="*/ 50509 h 920353"/>
                            <a:gd name="connsiteX13" fmla="*/ 1424300 w 1612741"/>
                            <a:gd name="connsiteY13" fmla="*/ 137922 h 920353"/>
                            <a:gd name="connsiteX14" fmla="*/ 1603175 w 1612741"/>
                            <a:gd name="connsiteY14" fmla="*/ 452048 h 920353"/>
                            <a:gd name="connsiteX15" fmla="*/ 1481319 w 1612741"/>
                            <a:gd name="connsiteY15" fmla="*/ 606139 h 920353"/>
                            <a:gd name="connsiteX16" fmla="*/ 1418229 w 1612741"/>
                            <a:gd name="connsiteY16" fmla="*/ 629271 h 920353"/>
                            <a:gd name="connsiteX17" fmla="*/ 1400885 w 1612741"/>
                            <a:gd name="connsiteY17" fmla="*/ 642025 h 920353"/>
                            <a:gd name="connsiteX18" fmla="*/ 1389911 w 1612741"/>
                            <a:gd name="connsiteY18" fmla="*/ 647519 h 920353"/>
                            <a:gd name="connsiteX19" fmla="*/ 1351521 w 1612741"/>
                            <a:gd name="connsiteY19" fmla="*/ 686429 h 920353"/>
                            <a:gd name="connsiteX20" fmla="*/ 1068245 w 1612741"/>
                            <a:gd name="connsiteY20" fmla="*/ 841402 h 920353"/>
                            <a:gd name="connsiteX21" fmla="*/ 1027925 w 1612741"/>
                            <a:gd name="connsiteY21" fmla="*/ 852314 h 920353"/>
                            <a:gd name="connsiteX22" fmla="*/ 1004534 w 1612741"/>
                            <a:gd name="connsiteY22" fmla="*/ 860017 h 920353"/>
                            <a:gd name="connsiteX23" fmla="*/ 987843 w 1612741"/>
                            <a:gd name="connsiteY23" fmla="*/ 863161 h 920353"/>
                            <a:gd name="connsiteX24" fmla="*/ 963400 w 1612741"/>
                            <a:gd name="connsiteY24" fmla="*/ 869775 h 920353"/>
                            <a:gd name="connsiteX25" fmla="*/ 946400 w 1612741"/>
                            <a:gd name="connsiteY25" fmla="*/ 870966 h 920353"/>
                            <a:gd name="connsiteX26" fmla="*/ 928247 w 1612741"/>
                            <a:gd name="connsiteY26" fmla="*/ 874385 h 920353"/>
                            <a:gd name="connsiteX27" fmla="*/ 890756 w 1612741"/>
                            <a:gd name="connsiteY27" fmla="*/ 899340 h 920353"/>
                            <a:gd name="connsiteX28" fmla="*/ 711884 w 1612741"/>
                            <a:gd name="connsiteY28" fmla="*/ 906498 h 920353"/>
                            <a:gd name="connsiteX29" fmla="*/ 651608 w 1612741"/>
                            <a:gd name="connsiteY29" fmla="*/ 873069 h 920353"/>
                            <a:gd name="connsiteX30" fmla="*/ 641795 w 1612741"/>
                            <a:gd name="connsiteY30" fmla="*/ 874045 h 920353"/>
                            <a:gd name="connsiteX31" fmla="*/ 616350 w 1612741"/>
                            <a:gd name="connsiteY31" fmla="*/ 888904 h 920353"/>
                            <a:gd name="connsiteX32" fmla="*/ 531730 w 1612741"/>
                            <a:gd name="connsiteY32" fmla="*/ 902152 h 920353"/>
                            <a:gd name="connsiteX33" fmla="*/ 177569 w 1612741"/>
                            <a:gd name="connsiteY33" fmla="*/ 807070 h 920353"/>
                            <a:gd name="connsiteX34" fmla="*/ 205018 w 1612741"/>
                            <a:gd name="connsiteY34" fmla="*/ 301676 h 920353"/>
                            <a:gd name="connsiteX35" fmla="*/ 313903 w 1612741"/>
                            <a:gd name="connsiteY35" fmla="*/ 314028 h 920353"/>
                            <a:gd name="connsiteX36" fmla="*/ 337980 w 1612741"/>
                            <a:gd name="connsiteY36" fmla="*/ 323709 h 920353"/>
                            <a:gd name="connsiteX37" fmla="*/ 330379 w 1612741"/>
                            <a:gd name="connsiteY37" fmla="*/ 336089 h 920353"/>
                            <a:gd name="connsiteX38" fmla="*/ 340535 w 1612741"/>
                            <a:gd name="connsiteY38" fmla="*/ 324737 h 920353"/>
                            <a:gd name="connsiteX39" fmla="*/ 337980 w 1612741"/>
                            <a:gd name="connsiteY39" fmla="*/ 323709 h 920353"/>
                            <a:gd name="connsiteX40" fmla="*/ 363671 w 1612741"/>
                            <a:gd name="connsiteY40" fmla="*/ 281869 h 920353"/>
                            <a:gd name="connsiteX41" fmla="*/ 402086 w 1612741"/>
                            <a:gd name="connsiteY41" fmla="*/ 247793 h 920353"/>
                            <a:gd name="connsiteX42" fmla="*/ 401657 w 1612741"/>
                            <a:gd name="connsiteY42" fmla="*/ 252395 h 920353"/>
                            <a:gd name="connsiteX43" fmla="*/ 405611 w 1612741"/>
                            <a:gd name="connsiteY43" fmla="*/ 244666 h 920353"/>
                            <a:gd name="connsiteX44" fmla="*/ 402086 w 1612741"/>
                            <a:gd name="connsiteY44" fmla="*/ 247793 h 920353"/>
                            <a:gd name="connsiteX45" fmla="*/ 407099 w 1612741"/>
                            <a:gd name="connsiteY45" fmla="*/ 194061 h 920353"/>
                            <a:gd name="connsiteX46" fmla="*/ 610979 w 1612741"/>
                            <a:gd name="connsiteY46" fmla="*/ 46803 h 920353"/>
                            <a:gd name="connsiteX47" fmla="*/ 670397 w 1612741"/>
                            <a:gd name="connsiteY47" fmla="*/ 48494 h 920353"/>
                            <a:gd name="connsiteX48" fmla="*/ 666834 w 1612741"/>
                            <a:gd name="connsiteY48" fmla="*/ 50761 h 920353"/>
                            <a:gd name="connsiteX49" fmla="*/ 673454 w 1612741"/>
                            <a:gd name="connsiteY49" fmla="*/ 48580 h 920353"/>
                            <a:gd name="connsiteX50" fmla="*/ 670397 w 1612741"/>
                            <a:gd name="connsiteY50" fmla="*/ 48494 h 920353"/>
                            <a:gd name="connsiteX51" fmla="*/ 727887 w 1612741"/>
                            <a:gd name="connsiteY51" fmla="*/ 11913 h 920353"/>
                            <a:gd name="connsiteX52" fmla="*/ 773465 w 1612741"/>
                            <a:gd name="connsiteY52" fmla="*/ 1382 h 9203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</a:cxnLst>
                          <a:rect l="l" t="t" r="r" b="b"/>
                          <a:pathLst>
                            <a:path w="1612741" h="920353">
                              <a:moveTo>
                                <a:pt x="297525" y="497725"/>
                              </a:moveTo>
                              <a:lnTo>
                                <a:pt x="297384" y="501114"/>
                              </a:lnTo>
                              <a:lnTo>
                                <a:pt x="298577" y="499780"/>
                              </a:lnTo>
                              <a:close/>
                              <a:moveTo>
                                <a:pt x="892549" y="10379"/>
                              </a:moveTo>
                              <a:lnTo>
                                <a:pt x="910629" y="15333"/>
                              </a:lnTo>
                              <a:lnTo>
                                <a:pt x="892279" y="12378"/>
                              </a:lnTo>
                              <a:close/>
                              <a:moveTo>
                                <a:pt x="773465" y="1382"/>
                              </a:moveTo>
                              <a:cubicBezTo>
                                <a:pt x="789558" y="-441"/>
                                <a:pt x="806541" y="-499"/>
                                <a:pt x="824383" y="1433"/>
                              </a:cubicBezTo>
                              <a:lnTo>
                                <a:pt x="892279" y="12378"/>
                              </a:lnTo>
                              <a:lnTo>
                                <a:pt x="891530" y="17896"/>
                              </a:lnTo>
                              <a:lnTo>
                                <a:pt x="936208" y="22344"/>
                              </a:lnTo>
                              <a:lnTo>
                                <a:pt x="910629" y="15333"/>
                              </a:lnTo>
                              <a:lnTo>
                                <a:pt x="1128859" y="50509"/>
                              </a:lnTo>
                              <a:cubicBezTo>
                                <a:pt x="1228642" y="72618"/>
                                <a:pt x="1326921" y="101117"/>
                                <a:pt x="1424300" y="137922"/>
                              </a:cubicBezTo>
                              <a:cubicBezTo>
                                <a:pt x="1554227" y="187251"/>
                                <a:pt x="1642894" y="308659"/>
                                <a:pt x="1603175" y="452048"/>
                              </a:cubicBezTo>
                              <a:cubicBezTo>
                                <a:pt x="1586133" y="514030"/>
                                <a:pt x="1539684" y="570900"/>
                                <a:pt x="1481319" y="606139"/>
                              </a:cubicBezTo>
                              <a:lnTo>
                                <a:pt x="1418229" y="629271"/>
                              </a:lnTo>
                              <a:lnTo>
                                <a:pt x="1400885" y="642025"/>
                              </a:lnTo>
                              <a:lnTo>
                                <a:pt x="1389911" y="647519"/>
                              </a:lnTo>
                              <a:lnTo>
                                <a:pt x="1351521" y="686429"/>
                              </a:lnTo>
                              <a:cubicBezTo>
                                <a:pt x="1274113" y="737900"/>
                                <a:pt x="1172786" y="802796"/>
                                <a:pt x="1068245" y="841402"/>
                              </a:cubicBezTo>
                              <a:lnTo>
                                <a:pt x="1027925" y="852314"/>
                              </a:lnTo>
                              <a:lnTo>
                                <a:pt x="1004534" y="860017"/>
                              </a:lnTo>
                              <a:lnTo>
                                <a:pt x="987843" y="863161"/>
                              </a:lnTo>
                              <a:lnTo>
                                <a:pt x="963400" y="869775"/>
                              </a:lnTo>
                              <a:lnTo>
                                <a:pt x="946400" y="870966"/>
                              </a:lnTo>
                              <a:lnTo>
                                <a:pt x="928247" y="874385"/>
                              </a:lnTo>
                              <a:lnTo>
                                <a:pt x="890756" y="899340"/>
                              </a:lnTo>
                              <a:cubicBezTo>
                                <a:pt x="830278" y="925924"/>
                                <a:pt x="767943" y="926113"/>
                                <a:pt x="711884" y="906498"/>
                              </a:cubicBezTo>
                              <a:lnTo>
                                <a:pt x="651608" y="873069"/>
                              </a:lnTo>
                              <a:lnTo>
                                <a:pt x="641795" y="874045"/>
                              </a:lnTo>
                              <a:lnTo>
                                <a:pt x="616350" y="888904"/>
                              </a:lnTo>
                              <a:cubicBezTo>
                                <a:pt x="590735" y="898239"/>
                                <a:pt x="562547" y="903047"/>
                                <a:pt x="531730" y="902152"/>
                              </a:cubicBezTo>
                              <a:cubicBezTo>
                                <a:pt x="410770" y="898573"/>
                                <a:pt x="291864" y="844130"/>
                                <a:pt x="177569" y="807070"/>
                              </a:cubicBezTo>
                              <a:cubicBezTo>
                                <a:pt x="-95993" y="717835"/>
                                <a:pt x="-26987" y="328999"/>
                                <a:pt x="205018" y="301676"/>
                              </a:cubicBezTo>
                              <a:cubicBezTo>
                                <a:pt x="238161" y="297774"/>
                                <a:pt x="274631" y="301249"/>
                                <a:pt x="313903" y="314028"/>
                              </a:cubicBezTo>
                              <a:lnTo>
                                <a:pt x="337980" y="323709"/>
                              </a:lnTo>
                              <a:lnTo>
                                <a:pt x="330379" y="336089"/>
                              </a:lnTo>
                              <a:lnTo>
                                <a:pt x="340535" y="324737"/>
                              </a:lnTo>
                              <a:lnTo>
                                <a:pt x="337980" y="323709"/>
                              </a:lnTo>
                              <a:lnTo>
                                <a:pt x="363671" y="281869"/>
                              </a:lnTo>
                              <a:lnTo>
                                <a:pt x="402086" y="247793"/>
                              </a:lnTo>
                              <a:lnTo>
                                <a:pt x="401657" y="252395"/>
                              </a:lnTo>
                              <a:lnTo>
                                <a:pt x="405611" y="244666"/>
                              </a:lnTo>
                              <a:lnTo>
                                <a:pt x="402086" y="247793"/>
                              </a:lnTo>
                              <a:lnTo>
                                <a:pt x="407099" y="194061"/>
                              </a:lnTo>
                              <a:cubicBezTo>
                                <a:pt x="436211" y="107881"/>
                                <a:pt x="519974" y="57538"/>
                                <a:pt x="610979" y="46803"/>
                              </a:cubicBezTo>
                              <a:lnTo>
                                <a:pt x="670397" y="48494"/>
                              </a:lnTo>
                              <a:lnTo>
                                <a:pt x="666834" y="50761"/>
                              </a:lnTo>
                              <a:lnTo>
                                <a:pt x="673454" y="48580"/>
                              </a:lnTo>
                              <a:lnTo>
                                <a:pt x="670397" y="48494"/>
                              </a:lnTo>
                              <a:lnTo>
                                <a:pt x="727887" y="11913"/>
                              </a:lnTo>
                              <a:cubicBezTo>
                                <a:pt x="742168" y="6791"/>
                                <a:pt x="757371" y="3205"/>
                                <a:pt x="773465" y="13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AE6C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06884" id="Freeform: Shape 27" o:spid="_x0000_s1026" style="position:absolute;left:0;text-align:left;margin-left:-5.75pt;margin-top:-8.1pt;width:58.75pt;height:33.45pt;rotation:-874638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<v:stroke joinstyle="miter"/>
                <v:path arrowok="t" o:connecttype="custom" o:connectlocs="137648,229739;137583,231303;138135,230688;412932,4791;421297,7077;412808,5713;357839,638;381396,661;412808,5713;412461,8260;433131,10314;421297,7077;522260,23314;658944,63662;741699,208656;685323,279781;656135,290458;648111,296345;643034,298881;625273,316841;494217,388373;475563,393410;464742,396965;457020,398416;445711,401469;437846,402019;429448,403597;412103,415116;329349,418420;301463,402990;296923,403440;285151,410299;246002,416414;82151,372526;94850,139247;145225,144949;156364,149417;152848,155131;157546,149892;156364,149417;168250,130105;186023,114376;185824,116500;187654,112933;186023,114376;188342,89574;282666,21603;310155,22384;308507,23430;311569,22423;310155,22384;336753,5499;357839,638" o:connectangles="0,0,0,0,0,0,0,0,0,0,0,0,0,0,0,0,0,0,0,0,0,0,0,0,0,0,0,0,0,0,0,0,0,0,0,0,0,0,0,0,0,0,0,0,0,0,0,0,0,0,0,0,0"/>
              </v:shape>
            </w:pict>
          </mc:Fallback>
        </mc:AlternateContent>
      </w:r>
      <w:r w:rsidR="001241B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9BC776" wp14:editId="426C20E3">
                <wp:simplePos x="0" y="0"/>
                <wp:positionH relativeFrom="column">
                  <wp:posOffset>-768985</wp:posOffset>
                </wp:positionH>
                <wp:positionV relativeFrom="paragraph">
                  <wp:posOffset>989965</wp:posOffset>
                </wp:positionV>
                <wp:extent cx="501015" cy="398145"/>
                <wp:effectExtent l="0" t="0" r="0" b="0"/>
                <wp:wrapNone/>
                <wp:docPr id="829270666" name="Freeform: 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" cy="398145"/>
                        </a:xfrm>
                        <a:custGeom>
                          <a:avLst/>
                          <a:gdLst>
                            <a:gd name="connsiteX0" fmla="*/ 68048 w 501257"/>
                            <a:gd name="connsiteY0" fmla="*/ 386842 h 398904"/>
                            <a:gd name="connsiteX1" fmla="*/ 68048 w 501257"/>
                            <a:gd name="connsiteY1" fmla="*/ 388407 h 398904"/>
                            <a:gd name="connsiteX2" fmla="*/ 73336 w 501257"/>
                            <a:gd name="connsiteY2" fmla="*/ 387743 h 398904"/>
                            <a:gd name="connsiteX3" fmla="*/ 68048 w 501257"/>
                            <a:gd name="connsiteY3" fmla="*/ 247805 h 398904"/>
                            <a:gd name="connsiteX4" fmla="*/ 68656 w 501257"/>
                            <a:gd name="connsiteY4" fmla="*/ 247832 h 398904"/>
                            <a:gd name="connsiteX5" fmla="*/ 68048 w 501257"/>
                            <a:gd name="connsiteY5" fmla="*/ 247909 h 398904"/>
                            <a:gd name="connsiteX6" fmla="*/ 464229 w 501257"/>
                            <a:gd name="connsiteY6" fmla="*/ 199262 h 398904"/>
                            <a:gd name="connsiteX7" fmla="*/ 467921 w 501257"/>
                            <a:gd name="connsiteY7" fmla="*/ 203677 h 398904"/>
                            <a:gd name="connsiteX8" fmla="*/ 469225 w 501257"/>
                            <a:gd name="connsiteY8" fmla="*/ 201993 h 398904"/>
                            <a:gd name="connsiteX9" fmla="*/ 268949 w 501257"/>
                            <a:gd name="connsiteY9" fmla="*/ 64 h 398904"/>
                            <a:gd name="connsiteX10" fmla="*/ 318035 w 501257"/>
                            <a:gd name="connsiteY10" fmla="*/ 22961 h 398904"/>
                            <a:gd name="connsiteX11" fmla="*/ 483557 w 501257"/>
                            <a:gd name="connsiteY11" fmla="*/ 212890 h 398904"/>
                            <a:gd name="connsiteX12" fmla="*/ 424049 w 501257"/>
                            <a:gd name="connsiteY12" fmla="*/ 334028 h 398904"/>
                            <a:gd name="connsiteX13" fmla="*/ 420944 w 501257"/>
                            <a:gd name="connsiteY13" fmla="*/ 332737 h 398904"/>
                            <a:gd name="connsiteX14" fmla="*/ 421251 w 501257"/>
                            <a:gd name="connsiteY14" fmla="*/ 331284 h 398904"/>
                            <a:gd name="connsiteX15" fmla="*/ 419939 w 501257"/>
                            <a:gd name="connsiteY15" fmla="*/ 332319 h 398904"/>
                            <a:gd name="connsiteX16" fmla="*/ 420944 w 501257"/>
                            <a:gd name="connsiteY16" fmla="*/ 332737 h 398904"/>
                            <a:gd name="connsiteX17" fmla="*/ 418960 w 501257"/>
                            <a:gd name="connsiteY17" fmla="*/ 342148 h 398904"/>
                            <a:gd name="connsiteX18" fmla="*/ 354334 w 501257"/>
                            <a:gd name="connsiteY18" fmla="*/ 384657 h 398904"/>
                            <a:gd name="connsiteX19" fmla="*/ 257475 w 501257"/>
                            <a:gd name="connsiteY19" fmla="*/ 391618 h 398904"/>
                            <a:gd name="connsiteX20" fmla="*/ 243144 w 501257"/>
                            <a:gd name="connsiteY20" fmla="*/ 394619 h 398904"/>
                            <a:gd name="connsiteX21" fmla="*/ 153411 w 501257"/>
                            <a:gd name="connsiteY21" fmla="*/ 398390 h 398904"/>
                            <a:gd name="connsiteX22" fmla="*/ 98915 w 501257"/>
                            <a:gd name="connsiteY22" fmla="*/ 390472 h 398904"/>
                            <a:gd name="connsiteX23" fmla="*/ 94128 w 501257"/>
                            <a:gd name="connsiteY23" fmla="*/ 391288 h 398904"/>
                            <a:gd name="connsiteX24" fmla="*/ 81472 w 501257"/>
                            <a:gd name="connsiteY24" fmla="*/ 389130 h 398904"/>
                            <a:gd name="connsiteX25" fmla="*/ 67930 w 501257"/>
                            <a:gd name="connsiteY25" fmla="*/ 388525 h 398904"/>
                            <a:gd name="connsiteX26" fmla="*/ 16686 w 501257"/>
                            <a:gd name="connsiteY26" fmla="*/ 364182 h 398904"/>
                            <a:gd name="connsiteX27" fmla="*/ 11070 w 501257"/>
                            <a:gd name="connsiteY27" fmla="*/ 348953 h 398904"/>
                            <a:gd name="connsiteX28" fmla="*/ 10317 w 501257"/>
                            <a:gd name="connsiteY28" fmla="*/ 348182 h 398904"/>
                            <a:gd name="connsiteX29" fmla="*/ 3338 w 501257"/>
                            <a:gd name="connsiteY29" fmla="*/ 329997 h 398904"/>
                            <a:gd name="connsiteX30" fmla="*/ 3518 w 501257"/>
                            <a:gd name="connsiteY30" fmla="*/ 328471 h 398904"/>
                            <a:gd name="connsiteX31" fmla="*/ 0 w 501257"/>
                            <a:gd name="connsiteY31" fmla="*/ 318927 h 398904"/>
                            <a:gd name="connsiteX32" fmla="*/ 67930 w 501257"/>
                            <a:gd name="connsiteY32" fmla="*/ 247924 h 398904"/>
                            <a:gd name="connsiteX33" fmla="*/ 68048 w 501257"/>
                            <a:gd name="connsiteY33" fmla="*/ 247909 h 398904"/>
                            <a:gd name="connsiteX34" fmla="*/ 68048 w 501257"/>
                            <a:gd name="connsiteY34" fmla="*/ 250954 h 398904"/>
                            <a:gd name="connsiteX35" fmla="*/ 77637 w 501257"/>
                            <a:gd name="connsiteY35" fmla="*/ 249320 h 398904"/>
                            <a:gd name="connsiteX36" fmla="*/ 80018 w 501257"/>
                            <a:gd name="connsiteY36" fmla="*/ 248334 h 398904"/>
                            <a:gd name="connsiteX37" fmla="*/ 68656 w 501257"/>
                            <a:gd name="connsiteY37" fmla="*/ 247832 h 398904"/>
                            <a:gd name="connsiteX38" fmla="*/ 86697 w 501257"/>
                            <a:gd name="connsiteY38" fmla="*/ 245567 h 398904"/>
                            <a:gd name="connsiteX39" fmla="*/ 97162 w 501257"/>
                            <a:gd name="connsiteY39" fmla="*/ 241233 h 398904"/>
                            <a:gd name="connsiteX40" fmla="*/ 46653 w 501257"/>
                            <a:gd name="connsiteY40" fmla="*/ 193294 h 398904"/>
                            <a:gd name="connsiteX41" fmla="*/ 12600 w 501257"/>
                            <a:gd name="connsiteY41" fmla="*/ 121616 h 398904"/>
                            <a:gd name="connsiteX42" fmla="*/ 99296 w 501257"/>
                            <a:gd name="connsiteY42" fmla="*/ 35146 h 398904"/>
                            <a:gd name="connsiteX43" fmla="*/ 195994 w 501257"/>
                            <a:gd name="connsiteY43" fmla="*/ 70146 h 398904"/>
                            <a:gd name="connsiteX44" fmla="*/ 200739 w 501257"/>
                            <a:gd name="connsiteY44" fmla="*/ 70911 h 398904"/>
                            <a:gd name="connsiteX45" fmla="*/ 200512 w 501257"/>
                            <a:gd name="connsiteY45" fmla="*/ 68552 h 398904"/>
                            <a:gd name="connsiteX46" fmla="*/ 268949 w 501257"/>
                            <a:gd name="connsiteY46" fmla="*/ 64 h 3989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501257" h="398904">
                              <a:moveTo>
                                <a:pt x="68048" y="386842"/>
                              </a:moveTo>
                              <a:lnTo>
                                <a:pt x="68048" y="388407"/>
                              </a:lnTo>
                              <a:lnTo>
                                <a:pt x="73336" y="387743"/>
                              </a:lnTo>
                              <a:close/>
                              <a:moveTo>
                                <a:pt x="68048" y="247805"/>
                              </a:moveTo>
                              <a:lnTo>
                                <a:pt x="68656" y="247832"/>
                              </a:lnTo>
                              <a:lnTo>
                                <a:pt x="68048" y="247909"/>
                              </a:lnTo>
                              <a:close/>
                              <a:moveTo>
                                <a:pt x="464229" y="199262"/>
                              </a:moveTo>
                              <a:lnTo>
                                <a:pt x="467921" y="203677"/>
                              </a:lnTo>
                              <a:lnTo>
                                <a:pt x="469225" y="201993"/>
                              </a:lnTo>
                              <a:close/>
                              <a:moveTo>
                                <a:pt x="268949" y="64"/>
                              </a:moveTo>
                              <a:cubicBezTo>
                                <a:pt x="285722" y="-736"/>
                                <a:pt x="303115" y="5855"/>
                                <a:pt x="318035" y="22961"/>
                              </a:cubicBezTo>
                              <a:cubicBezTo>
                                <a:pt x="373248" y="86231"/>
                                <a:pt x="428344" y="149619"/>
                                <a:pt x="483557" y="212890"/>
                              </a:cubicBezTo>
                              <a:cubicBezTo>
                                <a:pt x="527449" y="263126"/>
                                <a:pt x="482927" y="345028"/>
                                <a:pt x="424049" y="334028"/>
                              </a:cubicBezTo>
                              <a:lnTo>
                                <a:pt x="420944" y="332737"/>
                              </a:lnTo>
                              <a:lnTo>
                                <a:pt x="421251" y="331284"/>
                              </a:lnTo>
                              <a:lnTo>
                                <a:pt x="419939" y="332319"/>
                              </a:lnTo>
                              <a:lnTo>
                                <a:pt x="420944" y="332737"/>
                              </a:lnTo>
                              <a:lnTo>
                                <a:pt x="418960" y="342148"/>
                              </a:lnTo>
                              <a:cubicBezTo>
                                <a:pt x="407990" y="366599"/>
                                <a:pt x="382881" y="380966"/>
                                <a:pt x="354334" y="384657"/>
                              </a:cubicBezTo>
                              <a:lnTo>
                                <a:pt x="257475" y="391618"/>
                              </a:lnTo>
                              <a:lnTo>
                                <a:pt x="243144" y="394619"/>
                              </a:lnTo>
                              <a:cubicBezTo>
                                <a:pt x="211639" y="398552"/>
                                <a:pt x="181300" y="399693"/>
                                <a:pt x="153411" y="398390"/>
                              </a:cubicBezTo>
                              <a:lnTo>
                                <a:pt x="98915" y="390472"/>
                              </a:lnTo>
                              <a:lnTo>
                                <a:pt x="94128" y="391288"/>
                              </a:lnTo>
                              <a:lnTo>
                                <a:pt x="81472" y="389130"/>
                              </a:lnTo>
                              <a:lnTo>
                                <a:pt x="67930" y="388525"/>
                              </a:lnTo>
                              <a:cubicBezTo>
                                <a:pt x="45022" y="386182"/>
                                <a:pt x="27974" y="376925"/>
                                <a:pt x="16686" y="364182"/>
                              </a:cubicBezTo>
                              <a:lnTo>
                                <a:pt x="11070" y="348953"/>
                              </a:lnTo>
                              <a:lnTo>
                                <a:pt x="10317" y="348182"/>
                              </a:lnTo>
                              <a:cubicBezTo>
                                <a:pt x="6519" y="342501"/>
                                <a:pt x="4140" y="336425"/>
                                <a:pt x="3338" y="329997"/>
                              </a:cubicBezTo>
                              <a:lnTo>
                                <a:pt x="3518" y="328471"/>
                              </a:lnTo>
                              <a:lnTo>
                                <a:pt x="0" y="318927"/>
                              </a:lnTo>
                              <a:cubicBezTo>
                                <a:pt x="264" y="286354"/>
                                <a:pt x="23172" y="253548"/>
                                <a:pt x="67930" y="247924"/>
                              </a:cubicBezTo>
                              <a:lnTo>
                                <a:pt x="68048" y="247909"/>
                              </a:lnTo>
                              <a:lnTo>
                                <a:pt x="68048" y="250954"/>
                              </a:lnTo>
                              <a:lnTo>
                                <a:pt x="77637" y="249320"/>
                              </a:lnTo>
                              <a:lnTo>
                                <a:pt x="80018" y="248334"/>
                              </a:lnTo>
                              <a:lnTo>
                                <a:pt x="68656" y="247832"/>
                              </a:lnTo>
                              <a:lnTo>
                                <a:pt x="86697" y="245567"/>
                              </a:lnTo>
                              <a:lnTo>
                                <a:pt x="97162" y="241233"/>
                              </a:lnTo>
                              <a:lnTo>
                                <a:pt x="46653" y="193294"/>
                              </a:lnTo>
                              <a:cubicBezTo>
                                <a:pt x="30926" y="172379"/>
                                <a:pt x="19178" y="148681"/>
                                <a:pt x="12600" y="121616"/>
                              </a:cubicBezTo>
                              <a:cubicBezTo>
                                <a:pt x="147" y="70179"/>
                                <a:pt x="46197" y="20383"/>
                                <a:pt x="99296" y="35146"/>
                              </a:cubicBezTo>
                              <a:lnTo>
                                <a:pt x="195994" y="70146"/>
                              </a:lnTo>
                              <a:lnTo>
                                <a:pt x="200739" y="70911"/>
                              </a:lnTo>
                              <a:lnTo>
                                <a:pt x="200512" y="68552"/>
                              </a:lnTo>
                              <a:cubicBezTo>
                                <a:pt x="204337" y="32827"/>
                                <a:pt x="235402" y="1664"/>
                                <a:pt x="268949" y="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824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69A5A" id="Freeform: Shape 33" o:spid="_x0000_s1026" style="position:absolute;left:0;text-align:left;margin-left:-60.55pt;margin-top:77.95pt;width:39.45pt;height:31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1257,398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<v:stroke joinstyle="miter"/>
                <v:path arrowok="t" o:connecttype="custom" o:connectlocs="68015,386106;68015,387668;73301,387005;68015,247333;68623,247360;68015,247437;464005,198883;467695,203289;468998,201609;268819,64;317881,22917;483324,212485;423844,333392;420741,332104;421048,330654;419736,331687;420741,332104;418758,341497;354163,383925;257351,390873;243027,393868;153337,397632;98867,389729;94083,390543;81433,388390;67897,387786;16678,363489;11065,348289;10312,347520;3336,329369;3516,327846;0,318320;67897,247452;68015,247437;68015,250477;77600,248846;79979,247861;68623,247360;86655,245100;97115,240774;46630,192926;12594,121385;99248,35079;195899,70013;200642,70776;200415,68422;268819,64" o:connectangles="0,0,0,0,0,0,0,0,0,0,0,0,0,0,0,0,0,0,0,0,0,0,0,0,0,0,0,0,0,0,0,0,0,0,0,0,0,0,0,0,0,0,0,0,0,0,0"/>
              </v:shape>
            </w:pict>
          </mc:Fallback>
        </mc:AlternateContent>
      </w:r>
      <w:r w:rsidR="001241BB">
        <w:rPr>
          <w:noProof/>
        </w:rPr>
        <w:drawing>
          <wp:anchor distT="0" distB="0" distL="114300" distR="114300" simplePos="0" relativeHeight="251718656" behindDoc="0" locked="0" layoutInCell="1" allowOverlap="1" wp14:anchorId="5679EB31" wp14:editId="49368832">
            <wp:simplePos x="0" y="0"/>
            <wp:positionH relativeFrom="margin">
              <wp:posOffset>-820420</wp:posOffset>
            </wp:positionH>
            <wp:positionV relativeFrom="paragraph">
              <wp:posOffset>-199390</wp:posOffset>
            </wp:positionV>
            <wp:extent cx="1433830" cy="1736090"/>
            <wp:effectExtent l="0" t="0" r="0" b="0"/>
            <wp:wrapNone/>
            <wp:docPr id="1128803520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1BB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E37DBF5" wp14:editId="450150F9">
                <wp:simplePos x="0" y="0"/>
                <wp:positionH relativeFrom="column">
                  <wp:posOffset>6231319</wp:posOffset>
                </wp:positionH>
                <wp:positionV relativeFrom="paragraph">
                  <wp:posOffset>-735650</wp:posOffset>
                </wp:positionV>
                <wp:extent cx="630888" cy="4188515"/>
                <wp:effectExtent l="0" t="0" r="0" b="2540"/>
                <wp:wrapNone/>
                <wp:docPr id="903942367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888" cy="4188515"/>
                        </a:xfrm>
                        <a:custGeom>
                          <a:avLst/>
                          <a:gdLst>
                            <a:gd name="connsiteX0" fmla="*/ 627735 w 627735"/>
                            <a:gd name="connsiteY0" fmla="*/ 4184374 h 4184373"/>
                            <a:gd name="connsiteX1" fmla="*/ 454101 w 627735"/>
                            <a:gd name="connsiteY1" fmla="*/ 3895026 h 4184373"/>
                            <a:gd name="connsiteX2" fmla="*/ 361480 w 627735"/>
                            <a:gd name="connsiteY2" fmla="*/ 3223709 h 4184373"/>
                            <a:gd name="connsiteX3" fmla="*/ 37431 w 627735"/>
                            <a:gd name="connsiteY3" fmla="*/ 2193641 h 4184373"/>
                            <a:gd name="connsiteX4" fmla="*/ 164754 w 627735"/>
                            <a:gd name="connsiteY4" fmla="*/ 851134 h 4184373"/>
                            <a:gd name="connsiteX5" fmla="*/ 541549 w 627735"/>
                            <a:gd name="connsiteY5" fmla="*/ 0 h 4184373"/>
                            <a:gd name="connsiteX6" fmla="*/ 627735 w 627735"/>
                            <a:gd name="connsiteY6" fmla="*/ 0 h 4184373"/>
                            <a:gd name="connsiteX7" fmla="*/ 627735 w 627735"/>
                            <a:gd name="connsiteY7" fmla="*/ 4184374 h 41843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27735" h="4184373">
                              <a:moveTo>
                                <a:pt x="627735" y="4184374"/>
                              </a:moveTo>
                              <a:cubicBezTo>
                                <a:pt x="627735" y="4184374"/>
                                <a:pt x="465711" y="3999131"/>
                                <a:pt x="454101" y="3895026"/>
                              </a:cubicBezTo>
                              <a:cubicBezTo>
                                <a:pt x="442492" y="3790922"/>
                                <a:pt x="431009" y="3443654"/>
                                <a:pt x="361480" y="3223709"/>
                              </a:cubicBezTo>
                              <a:cubicBezTo>
                                <a:pt x="291951" y="3003764"/>
                                <a:pt x="72259" y="2425069"/>
                                <a:pt x="37431" y="2193641"/>
                              </a:cubicBezTo>
                              <a:cubicBezTo>
                                <a:pt x="2604" y="1962214"/>
                                <a:pt x="-66673" y="1452922"/>
                                <a:pt x="164754" y="851134"/>
                              </a:cubicBezTo>
                              <a:cubicBezTo>
                                <a:pt x="396182" y="249346"/>
                                <a:pt x="541549" y="0"/>
                                <a:pt x="541549" y="0"/>
                              </a:cubicBezTo>
                              <a:lnTo>
                                <a:pt x="627735" y="0"/>
                              </a:lnTo>
                              <a:lnTo>
                                <a:pt x="627735" y="4184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824D"/>
                        </a:solidFill>
                        <a:ln w="12573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54053" id="Graphic 17" o:spid="_x0000_s1026" style="position:absolute;left:0;text-align:left;margin-left:490.65pt;margin-top:-57.95pt;width:49.7pt;height:329.8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735,418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<v:stroke joinstyle="miter"/>
                <v:path arrowok="t" o:connecttype="custom" o:connectlocs="630888,4188516;456382,3898882;363296,3226900;37619,2195812;165582,851977;544269,0;630888,0;630888,4188516" o:connectangles="0,0,0,0,0,0,0,0"/>
              </v:shape>
            </w:pict>
          </mc:Fallback>
        </mc:AlternateContent>
      </w:r>
    </w:p>
    <w:p w14:paraId="7BF7C52E" w14:textId="5A12F6D3" w:rsidR="00457670" w:rsidRDefault="00457670" w:rsidP="007E5402">
      <w:pPr>
        <w:pStyle w:val="GraphicsAnchor"/>
      </w:pPr>
    </w:p>
    <w:p w14:paraId="3185410E" w14:textId="32472DD9" w:rsidR="001241BB" w:rsidRDefault="001241BB" w:rsidP="001241BB">
      <w:pPr>
        <w:tabs>
          <w:tab w:val="left" w:pos="6813"/>
        </w:tabs>
        <w:jc w:val="left"/>
        <w:rPr>
          <w:rtl/>
        </w:rPr>
      </w:pPr>
    </w:p>
    <w:p w14:paraId="3E0AADB8" w14:textId="59C96A07" w:rsidR="003B4369" w:rsidRDefault="003B4369" w:rsidP="001241BB">
      <w:pPr>
        <w:tabs>
          <w:tab w:val="left" w:pos="6813"/>
        </w:tabs>
        <w:jc w:val="left"/>
        <w:rPr>
          <w:rtl/>
        </w:rPr>
      </w:pPr>
    </w:p>
    <w:p w14:paraId="3D808EA5" w14:textId="4D19138B" w:rsidR="003B4369" w:rsidRDefault="003B4369" w:rsidP="001241BB">
      <w:pPr>
        <w:tabs>
          <w:tab w:val="left" w:pos="6813"/>
        </w:tabs>
        <w:jc w:val="left"/>
        <w:rPr>
          <w:rtl/>
        </w:rPr>
      </w:pPr>
    </w:p>
    <w:p w14:paraId="337CEE47" w14:textId="77777777" w:rsidR="005F734F" w:rsidRDefault="005F734F" w:rsidP="001241BB">
      <w:pPr>
        <w:tabs>
          <w:tab w:val="left" w:pos="6813"/>
        </w:tabs>
        <w:jc w:val="left"/>
        <w:rPr>
          <w:rtl/>
        </w:rPr>
      </w:pPr>
    </w:p>
    <w:tbl>
      <w:tblPr>
        <w:tblStyle w:val="10"/>
        <w:tblpPr w:leftFromText="180" w:rightFromText="180" w:vertAnchor="text" w:horzAnchor="page" w:tblpX="1925" w:tblpY="271"/>
        <w:bidiVisual/>
        <w:tblW w:w="9350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3B4369" w:rsidRPr="00A52145" w14:paraId="6F38A587" w14:textId="77777777" w:rsidTr="003B4369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4C5F3C65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lastRenderedPageBreak/>
              <w:t>خطة تعلم</w:t>
            </w:r>
          </w:p>
          <w:p w14:paraId="7C9CC66E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25755EB4" w14:textId="130B6540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</w:t>
            </w:r>
            <w:r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لثالث</w:t>
            </w: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)</w:t>
            </w:r>
          </w:p>
          <w:p w14:paraId="22BED2DE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0DAC6053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28F8032E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4D9EC9F0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5FB5C7F0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5BC43487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111FFFEE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13A9FB9F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7B26B20A" w14:textId="3E430F15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الفصل الدراسي ال</w:t>
            </w:r>
            <w:r w:rsidR="00C37CCA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ثاني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1D402C92" w14:textId="52C192FC" w:rsidR="00F85760" w:rsidRDefault="003B4369" w:rsidP="00F85760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1" locked="0" layoutInCell="1" allowOverlap="1" wp14:anchorId="5CC2D131" wp14:editId="31B7676A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1326400922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14C95" id="Freeform: Shape 27" o:spid="_x0000_s1026" style="position:absolute;left:0;text-align:left;margin-left:299.6pt;margin-top:-3.15pt;width:58.75pt;height:21.2pt;z-index:-25156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13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F85760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5611B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جمع الأعداد الكسرية وطرحها</w:t>
            </w:r>
          </w:p>
          <w:p w14:paraId="41FA9696" w14:textId="0E315119" w:rsidR="00F85760" w:rsidRPr="00A52145" w:rsidRDefault="00F85760" w:rsidP="005611B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5611B5" w:rsidRPr="005611B5">
              <w:rPr>
                <w:rFonts w:cstheme="minorHAnsi" w:hint="cs"/>
                <w:noProof/>
                <w:color w:val="000000" w:themeColor="text1"/>
                <w:sz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standardContextual"/>
              </w:rPr>
              <w:t xml:space="preserve"> </w:t>
            </w:r>
            <w:r w:rsidR="005611B5" w:rsidRP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أجمع</w:t>
            </w:r>
            <w:proofErr w:type="gramEnd"/>
            <w:r w:rsidR="005611B5" w:rsidRP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أعداد </w:t>
            </w:r>
            <w:proofErr w:type="gramStart"/>
            <w:r w:rsidR="005611B5" w:rsidRP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>كسرية  وأطرحها</w:t>
            </w:r>
            <w:proofErr w:type="gramEnd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456FBF26" w14:textId="77777777" w:rsidR="00F85760" w:rsidRDefault="00F85760" w:rsidP="00F85760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6B04F9A8" w14:textId="07015400" w:rsidR="00F85760" w:rsidRDefault="00F85760" w:rsidP="00F85760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س8 </w:t>
            </w:r>
            <w:proofErr w:type="gramStart"/>
            <w:r w:rsid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إلى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>17</w:t>
            </w:r>
            <w:proofErr w:type="gramEnd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 w:rsidR="005611B5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34</w:t>
            </w:r>
          </w:p>
          <w:p w14:paraId="11150A4B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</w:tc>
      </w:tr>
      <w:tr w:rsidR="003B4369" w:rsidRPr="00A52145" w14:paraId="2C4C808E" w14:textId="77777777" w:rsidTr="003B4369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6B33146A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21A327C3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1" locked="0" layoutInCell="1" allowOverlap="1" wp14:anchorId="0A23BE52" wp14:editId="64072D1D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1381224232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669BF" id="Freeform: Shape 27" o:spid="_x0000_s1026" style="position:absolute;left:0;text-align:left;margin-left:293.4pt;margin-top:15.75pt;width:58.75pt;height:21.2pt;z-index:-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Xk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1ece4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2AC57D3C" w14:textId="1A9D3BC3" w:rsidR="005611B5" w:rsidRDefault="003B4369" w:rsidP="005611B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14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5611B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5611B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جمع الأعداد الكسرية وطرحها</w:t>
            </w:r>
          </w:p>
          <w:p w14:paraId="756236BE" w14:textId="77777777" w:rsidR="005611B5" w:rsidRPr="00A52145" w:rsidRDefault="005611B5" w:rsidP="005611B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5611B5">
              <w:rPr>
                <w:rFonts w:cstheme="minorHAnsi" w:hint="cs"/>
                <w:noProof/>
                <w:color w:val="000000" w:themeColor="text1"/>
                <w:sz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standardContextual"/>
              </w:rPr>
              <w:t xml:space="preserve"> </w:t>
            </w:r>
            <w:r w:rsidRP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أجمع</w:t>
            </w:r>
            <w:proofErr w:type="gramEnd"/>
            <w:r w:rsidRP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أعداد </w:t>
            </w:r>
            <w:proofErr w:type="gramStart"/>
            <w:r w:rsidRP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>كسرية  وأطرحها</w:t>
            </w:r>
            <w:proofErr w:type="gramEnd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010FF9E3" w14:textId="3A0ED1A7" w:rsidR="003B4369" w:rsidRDefault="005611B5" w:rsidP="005611B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  <w:r w:rsidR="003B4369"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</w:t>
            </w:r>
            <w:r w:rsidR="003B4369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5CF23AA7" w14:textId="10345ED8" w:rsidR="003B4369" w:rsidRPr="0085260D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85260D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 س</w:t>
            </w:r>
            <w:r w:rsid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>1</w:t>
            </w:r>
            <w:r w:rsidR="001D5650">
              <w:rPr>
                <w:rFonts w:ascii="Calibri" w:eastAsia="Impact" w:hAnsi="Calibri" w:cs="Calibri" w:hint="cs"/>
                <w:color w:val="auto"/>
                <w:sz w:val="28"/>
                <w:rtl/>
              </w:rPr>
              <w:t>8</w:t>
            </w:r>
            <w:r w:rsidRPr="0085260D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إلى س</w:t>
            </w:r>
            <w:r w:rsid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>21</w:t>
            </w:r>
            <w:r w:rsidRPr="0085260D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</w:t>
            </w:r>
            <w:r w:rsidR="005611B5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ص34</w:t>
            </w:r>
          </w:p>
          <w:p w14:paraId="53C0F38E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67F273E0" w14:textId="77777777" w:rsidTr="003B4369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0DEC85A1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45CF3440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1" locked="0" layoutInCell="1" allowOverlap="1" wp14:anchorId="45794914" wp14:editId="025AA90D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549862611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5BF6E" id="Freeform: Shape 27" o:spid="_x0000_s1026" style="position:absolute;left:0;text-align:left;margin-left:296.45pt;margin-top:15.05pt;width:58.75pt;height:21.2pt;z-index:-25156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Qm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3dac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39144F05" w14:textId="36B30A96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15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5611B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تقدير</w:t>
            </w:r>
            <w:proofErr w:type="gramEnd"/>
            <w:r w:rsidR="005611B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نواتج ضرب الكسور</w:t>
            </w:r>
          </w:p>
          <w:p w14:paraId="5B284F80" w14:textId="658DD380" w:rsidR="003B4369" w:rsidRPr="005611B5" w:rsidRDefault="003B4369" w:rsidP="005611B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5611B5" w:rsidRPr="005611B5">
              <w:rPr>
                <w:rFonts w:cstheme="minorHAnsi" w:hint="cs"/>
                <w:noProof/>
                <w:color w:val="000000" w:themeColor="text1"/>
                <w:sz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standardContextual"/>
              </w:rPr>
              <w:t xml:space="preserve"> </w:t>
            </w:r>
            <w:r w:rsidR="005611B5" w:rsidRP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أقدر</w:t>
            </w:r>
            <w:proofErr w:type="gramEnd"/>
            <w:r w:rsidR="005611B5" w:rsidRP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نواتج ضرب الكسور باستعمال الأعداد المتناغمة أو التقريب</w:t>
            </w:r>
            <w:r w:rsid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347ED5CA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00DC7CA1" w14:textId="26268361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من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س</w:t>
            </w:r>
            <w:r w:rsid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>11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إلى س18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+ </w:t>
            </w:r>
            <w:r w:rsidR="001D5650">
              <w:rPr>
                <w:rFonts w:ascii="Calibri" w:eastAsia="Impact" w:hAnsi="Calibri" w:cs="Calibri" w:hint="cs"/>
                <w:color w:val="auto"/>
                <w:sz w:val="28"/>
                <w:rtl/>
              </w:rPr>
              <w:t>س</w:t>
            </w:r>
            <w:proofErr w:type="gramStart"/>
            <w:r w:rsid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26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 w:rsidR="005611B5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39</w:t>
            </w:r>
          </w:p>
          <w:p w14:paraId="25A5E297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5F1CBADD" w14:textId="77777777" w:rsidTr="003B4369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5B54467B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4B20C6A2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1" locked="0" layoutInCell="1" allowOverlap="1" wp14:anchorId="5AC2E57A" wp14:editId="6B140055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177777428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CFC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7AFB3" id="Freeform: Shape 27" o:spid="_x0000_s1026" style="position:absolute;left:0;text-align:left;margin-left:293.4pt;margin-top:15.55pt;width:58.75pt;height:21.2pt;z-index:-2515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ce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1C4FDEE8" w14:textId="573EEFB7" w:rsidR="005611B5" w:rsidRDefault="003B4369" w:rsidP="005611B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16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5611B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5611B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تقدير نواتج ضرب الكسور</w:t>
            </w:r>
          </w:p>
          <w:p w14:paraId="3F271B36" w14:textId="77777777" w:rsidR="005611B5" w:rsidRPr="005611B5" w:rsidRDefault="005611B5" w:rsidP="005611B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5611B5">
              <w:rPr>
                <w:rFonts w:cstheme="minorHAnsi" w:hint="cs"/>
                <w:noProof/>
                <w:color w:val="000000" w:themeColor="text1"/>
                <w:sz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standardContextual"/>
              </w:rPr>
              <w:t xml:space="preserve"> </w:t>
            </w:r>
            <w:r w:rsidRP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أقدر</w:t>
            </w:r>
            <w:proofErr w:type="gramEnd"/>
            <w:r w:rsidRP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نواتج ضرب الكسور باستعمال الأعداد المتناغمة أو التقريب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5A4BBD0C" w14:textId="77777777" w:rsidR="005611B5" w:rsidRDefault="005611B5" w:rsidP="005611B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26A05006" w14:textId="0A13C291" w:rsidR="005611B5" w:rsidRDefault="005611B5" w:rsidP="005611B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 س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19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إلى س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23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+ س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2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8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39</w:t>
            </w:r>
          </w:p>
          <w:p w14:paraId="105D1C8B" w14:textId="6F2AC7C6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662FF5F2" w14:textId="77777777" w:rsidTr="003B4369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6C399D3B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7951BE51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1" locked="0" layoutInCell="1" allowOverlap="1" wp14:anchorId="15E6D92C" wp14:editId="795DA7F3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1509721292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997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0E4C5" id="Freeform: Shape 27" o:spid="_x0000_s1026" style="position:absolute;left:0;text-align:left;margin-left:291.6pt;margin-top:14.75pt;width:58.75pt;height:21.2pt;z-index:-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be3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4FFF1A31" w14:textId="0C249188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17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5611B5" w:rsidRPr="00A76B0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 xml:space="preserve"> </w:t>
            </w:r>
            <w:r w:rsidR="005611B5" w:rsidRPr="00A76B0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استكشاف (6-</w:t>
            </w:r>
            <w:r w:rsidR="005611B5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7</w:t>
            </w:r>
            <w:r w:rsidR="005611B5" w:rsidRPr="00A76B0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):</w:t>
            </w:r>
            <w:r w:rsidR="005611B5" w:rsidRPr="00A76B07">
              <w:rPr>
                <w:rFonts w:ascii="Calibri" w:eastAsia="Impact" w:hAnsi="Calibri" w:cs="Calibri" w:hint="cs"/>
                <w:b/>
                <w:bCs/>
                <w:color w:val="388600"/>
                <w:sz w:val="28"/>
                <w:rtl/>
              </w:rPr>
              <w:t xml:space="preserve"> </w:t>
            </w:r>
            <w:r w:rsidR="005611B5">
              <w:rPr>
                <w:rFonts w:ascii="Calibri" w:eastAsia="Impact" w:hAnsi="Calibri" w:cs="Calibri" w:hint="cs"/>
                <w:b/>
                <w:bCs/>
                <w:color w:val="7030A0"/>
                <w:sz w:val="28"/>
                <w:rtl/>
              </w:rPr>
              <w:t xml:space="preserve">ضرب </w:t>
            </w:r>
            <w:r w:rsidR="005611B5">
              <w:rPr>
                <w:rFonts w:ascii="Calibri" w:eastAsia="Impact" w:hAnsi="Calibri" w:cs="Calibri" w:hint="cs"/>
                <w:b/>
                <w:bCs/>
                <w:color w:val="7030A0"/>
                <w:sz w:val="28"/>
                <w:rtl/>
              </w:rPr>
              <w:t xml:space="preserve">الكسور </w:t>
            </w:r>
          </w:p>
          <w:p w14:paraId="089CB1E1" w14:textId="79BDF168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1D5650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أ</w:t>
            </w:r>
            <w:r w:rsid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ضرب</w:t>
            </w:r>
            <w:proofErr w:type="gramEnd"/>
            <w:r w:rsid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الكسور باستعمال النماذج</w:t>
            </w:r>
          </w:p>
          <w:p w14:paraId="7E60C3AD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613FB3DD" w14:textId="33A8CD39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="005611B5">
              <w:rPr>
                <w:rFonts w:ascii="Calibri" w:eastAsia="Impact" w:hAnsi="Calibri" w:cs="Calibri" w:hint="cs"/>
                <w:color w:val="auto"/>
                <w:sz w:val="28"/>
                <w:rtl/>
              </w:rPr>
              <w:t>------------</w:t>
            </w:r>
          </w:p>
          <w:p w14:paraId="63E41467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  <w:p w14:paraId="3FEF9B92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43061E3D" w14:textId="77777777" w:rsidTr="003B4369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58FB30CF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378C649E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1FFCDF10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p w14:paraId="66B1C517" w14:textId="425A3ABD" w:rsidR="001241BB" w:rsidRDefault="00645F86" w:rsidP="001241BB">
      <w:pPr>
        <w:tabs>
          <w:tab w:val="left" w:pos="6813"/>
        </w:tabs>
        <w:jc w:val="left"/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2B1EEF9" wp14:editId="1015D3E2">
                <wp:simplePos x="0" y="0"/>
                <wp:positionH relativeFrom="column">
                  <wp:posOffset>-914400</wp:posOffset>
                </wp:positionH>
                <wp:positionV relativeFrom="paragraph">
                  <wp:posOffset>-894080</wp:posOffset>
                </wp:positionV>
                <wp:extent cx="7784465" cy="10029190"/>
                <wp:effectExtent l="0" t="0" r="6985" b="0"/>
                <wp:wrapNone/>
                <wp:docPr id="412930747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465" cy="10029190"/>
                          <a:chOff x="0" y="0"/>
                          <a:chExt cx="7784821" cy="10029367"/>
                        </a:xfrm>
                      </wpg:grpSpPr>
                      <wps:wsp>
                        <wps:cNvPr id="1843686475" name="Graphic 17"/>
                        <wps:cNvSpPr/>
                        <wps:spPr>
                          <a:xfrm>
                            <a:off x="7154266" y="0"/>
                            <a:ext cx="630555" cy="4188460"/>
                          </a:xfrm>
                          <a:custGeom>
                            <a:avLst/>
                            <a:gdLst>
                              <a:gd name="connsiteX0" fmla="*/ 627735 w 627735"/>
                              <a:gd name="connsiteY0" fmla="*/ 4184374 h 4184373"/>
                              <a:gd name="connsiteX1" fmla="*/ 454101 w 627735"/>
                              <a:gd name="connsiteY1" fmla="*/ 3895026 h 4184373"/>
                              <a:gd name="connsiteX2" fmla="*/ 361480 w 627735"/>
                              <a:gd name="connsiteY2" fmla="*/ 3223709 h 4184373"/>
                              <a:gd name="connsiteX3" fmla="*/ 37431 w 627735"/>
                              <a:gd name="connsiteY3" fmla="*/ 2193641 h 4184373"/>
                              <a:gd name="connsiteX4" fmla="*/ 164754 w 627735"/>
                              <a:gd name="connsiteY4" fmla="*/ 851134 h 4184373"/>
                              <a:gd name="connsiteX5" fmla="*/ 541549 w 627735"/>
                              <a:gd name="connsiteY5" fmla="*/ 0 h 4184373"/>
                              <a:gd name="connsiteX6" fmla="*/ 627735 w 627735"/>
                              <a:gd name="connsiteY6" fmla="*/ 0 h 4184373"/>
                              <a:gd name="connsiteX7" fmla="*/ 627735 w 627735"/>
                              <a:gd name="connsiteY7" fmla="*/ 4184374 h 4184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7735" h="4184373">
                                <a:moveTo>
                                  <a:pt x="627735" y="4184374"/>
                                </a:moveTo>
                                <a:cubicBezTo>
                                  <a:pt x="627735" y="4184374"/>
                                  <a:pt x="465711" y="3999131"/>
                                  <a:pt x="454101" y="3895026"/>
                                </a:cubicBezTo>
                                <a:cubicBezTo>
                                  <a:pt x="442492" y="3790922"/>
                                  <a:pt x="431009" y="3443654"/>
                                  <a:pt x="361480" y="3223709"/>
                                </a:cubicBezTo>
                                <a:cubicBezTo>
                                  <a:pt x="291951" y="3003764"/>
                                  <a:pt x="72259" y="2425069"/>
                                  <a:pt x="37431" y="2193641"/>
                                </a:cubicBezTo>
                                <a:cubicBezTo>
                                  <a:pt x="2604" y="1962214"/>
                                  <a:pt x="-66673" y="1452922"/>
                                  <a:pt x="164754" y="851134"/>
                                </a:cubicBezTo>
                                <a:cubicBezTo>
                                  <a:pt x="396182" y="249346"/>
                                  <a:pt x="541549" y="0"/>
                                  <a:pt x="541549" y="0"/>
                                </a:cubicBezTo>
                                <a:lnTo>
                                  <a:pt x="627735" y="0"/>
                                </a:lnTo>
                                <a:lnTo>
                                  <a:pt x="627735" y="4184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57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034303" name="Freeform: Shape 27"/>
                        <wps:cNvSpPr/>
                        <wps:spPr>
                          <a:xfrm rot="20799245">
                            <a:off x="848563" y="1013917"/>
                            <a:ext cx="746125" cy="424815"/>
                          </a:xfrm>
                          <a:custGeom>
                            <a:avLst/>
                            <a:gdLst>
                              <a:gd name="connsiteX0" fmla="*/ 297525 w 1612741"/>
                              <a:gd name="connsiteY0" fmla="*/ 497725 h 920353"/>
                              <a:gd name="connsiteX1" fmla="*/ 297384 w 1612741"/>
                              <a:gd name="connsiteY1" fmla="*/ 501114 h 920353"/>
                              <a:gd name="connsiteX2" fmla="*/ 298577 w 1612741"/>
                              <a:gd name="connsiteY2" fmla="*/ 499780 h 920353"/>
                              <a:gd name="connsiteX3" fmla="*/ 892549 w 1612741"/>
                              <a:gd name="connsiteY3" fmla="*/ 10379 h 920353"/>
                              <a:gd name="connsiteX4" fmla="*/ 910629 w 1612741"/>
                              <a:gd name="connsiteY4" fmla="*/ 15333 h 920353"/>
                              <a:gd name="connsiteX5" fmla="*/ 892279 w 1612741"/>
                              <a:gd name="connsiteY5" fmla="*/ 12378 h 920353"/>
                              <a:gd name="connsiteX6" fmla="*/ 773465 w 1612741"/>
                              <a:gd name="connsiteY6" fmla="*/ 1382 h 920353"/>
                              <a:gd name="connsiteX7" fmla="*/ 824383 w 1612741"/>
                              <a:gd name="connsiteY7" fmla="*/ 1433 h 920353"/>
                              <a:gd name="connsiteX8" fmla="*/ 892279 w 1612741"/>
                              <a:gd name="connsiteY8" fmla="*/ 12378 h 920353"/>
                              <a:gd name="connsiteX9" fmla="*/ 891530 w 1612741"/>
                              <a:gd name="connsiteY9" fmla="*/ 17896 h 920353"/>
                              <a:gd name="connsiteX10" fmla="*/ 936208 w 1612741"/>
                              <a:gd name="connsiteY10" fmla="*/ 22344 h 920353"/>
                              <a:gd name="connsiteX11" fmla="*/ 910629 w 1612741"/>
                              <a:gd name="connsiteY11" fmla="*/ 15333 h 920353"/>
                              <a:gd name="connsiteX12" fmla="*/ 1128859 w 1612741"/>
                              <a:gd name="connsiteY12" fmla="*/ 50509 h 920353"/>
                              <a:gd name="connsiteX13" fmla="*/ 1424300 w 1612741"/>
                              <a:gd name="connsiteY13" fmla="*/ 137922 h 920353"/>
                              <a:gd name="connsiteX14" fmla="*/ 1603175 w 1612741"/>
                              <a:gd name="connsiteY14" fmla="*/ 452048 h 920353"/>
                              <a:gd name="connsiteX15" fmla="*/ 1481319 w 1612741"/>
                              <a:gd name="connsiteY15" fmla="*/ 606139 h 920353"/>
                              <a:gd name="connsiteX16" fmla="*/ 1418229 w 1612741"/>
                              <a:gd name="connsiteY16" fmla="*/ 629271 h 920353"/>
                              <a:gd name="connsiteX17" fmla="*/ 1400885 w 1612741"/>
                              <a:gd name="connsiteY17" fmla="*/ 642025 h 920353"/>
                              <a:gd name="connsiteX18" fmla="*/ 1389911 w 1612741"/>
                              <a:gd name="connsiteY18" fmla="*/ 647519 h 920353"/>
                              <a:gd name="connsiteX19" fmla="*/ 1351521 w 1612741"/>
                              <a:gd name="connsiteY19" fmla="*/ 686429 h 920353"/>
                              <a:gd name="connsiteX20" fmla="*/ 1068245 w 1612741"/>
                              <a:gd name="connsiteY20" fmla="*/ 841402 h 920353"/>
                              <a:gd name="connsiteX21" fmla="*/ 1027925 w 1612741"/>
                              <a:gd name="connsiteY21" fmla="*/ 852314 h 920353"/>
                              <a:gd name="connsiteX22" fmla="*/ 1004534 w 1612741"/>
                              <a:gd name="connsiteY22" fmla="*/ 860017 h 920353"/>
                              <a:gd name="connsiteX23" fmla="*/ 987843 w 1612741"/>
                              <a:gd name="connsiteY23" fmla="*/ 863161 h 920353"/>
                              <a:gd name="connsiteX24" fmla="*/ 963400 w 1612741"/>
                              <a:gd name="connsiteY24" fmla="*/ 869775 h 920353"/>
                              <a:gd name="connsiteX25" fmla="*/ 946400 w 1612741"/>
                              <a:gd name="connsiteY25" fmla="*/ 870966 h 920353"/>
                              <a:gd name="connsiteX26" fmla="*/ 928247 w 1612741"/>
                              <a:gd name="connsiteY26" fmla="*/ 874385 h 920353"/>
                              <a:gd name="connsiteX27" fmla="*/ 890756 w 1612741"/>
                              <a:gd name="connsiteY27" fmla="*/ 899340 h 920353"/>
                              <a:gd name="connsiteX28" fmla="*/ 711884 w 1612741"/>
                              <a:gd name="connsiteY28" fmla="*/ 906498 h 920353"/>
                              <a:gd name="connsiteX29" fmla="*/ 651608 w 1612741"/>
                              <a:gd name="connsiteY29" fmla="*/ 873069 h 920353"/>
                              <a:gd name="connsiteX30" fmla="*/ 641795 w 1612741"/>
                              <a:gd name="connsiteY30" fmla="*/ 874045 h 920353"/>
                              <a:gd name="connsiteX31" fmla="*/ 616350 w 1612741"/>
                              <a:gd name="connsiteY31" fmla="*/ 888904 h 920353"/>
                              <a:gd name="connsiteX32" fmla="*/ 531730 w 1612741"/>
                              <a:gd name="connsiteY32" fmla="*/ 902152 h 920353"/>
                              <a:gd name="connsiteX33" fmla="*/ 177569 w 1612741"/>
                              <a:gd name="connsiteY33" fmla="*/ 807070 h 920353"/>
                              <a:gd name="connsiteX34" fmla="*/ 205018 w 1612741"/>
                              <a:gd name="connsiteY34" fmla="*/ 301676 h 920353"/>
                              <a:gd name="connsiteX35" fmla="*/ 313903 w 1612741"/>
                              <a:gd name="connsiteY35" fmla="*/ 314028 h 920353"/>
                              <a:gd name="connsiteX36" fmla="*/ 337980 w 1612741"/>
                              <a:gd name="connsiteY36" fmla="*/ 323709 h 920353"/>
                              <a:gd name="connsiteX37" fmla="*/ 330379 w 1612741"/>
                              <a:gd name="connsiteY37" fmla="*/ 336089 h 920353"/>
                              <a:gd name="connsiteX38" fmla="*/ 340535 w 1612741"/>
                              <a:gd name="connsiteY38" fmla="*/ 324737 h 920353"/>
                              <a:gd name="connsiteX39" fmla="*/ 337980 w 1612741"/>
                              <a:gd name="connsiteY39" fmla="*/ 323709 h 920353"/>
                              <a:gd name="connsiteX40" fmla="*/ 363671 w 1612741"/>
                              <a:gd name="connsiteY40" fmla="*/ 281869 h 920353"/>
                              <a:gd name="connsiteX41" fmla="*/ 402086 w 1612741"/>
                              <a:gd name="connsiteY41" fmla="*/ 247793 h 920353"/>
                              <a:gd name="connsiteX42" fmla="*/ 401657 w 1612741"/>
                              <a:gd name="connsiteY42" fmla="*/ 252395 h 920353"/>
                              <a:gd name="connsiteX43" fmla="*/ 405611 w 1612741"/>
                              <a:gd name="connsiteY43" fmla="*/ 244666 h 920353"/>
                              <a:gd name="connsiteX44" fmla="*/ 402086 w 1612741"/>
                              <a:gd name="connsiteY44" fmla="*/ 247793 h 920353"/>
                              <a:gd name="connsiteX45" fmla="*/ 407099 w 1612741"/>
                              <a:gd name="connsiteY45" fmla="*/ 194061 h 920353"/>
                              <a:gd name="connsiteX46" fmla="*/ 610979 w 1612741"/>
                              <a:gd name="connsiteY46" fmla="*/ 46803 h 920353"/>
                              <a:gd name="connsiteX47" fmla="*/ 670397 w 1612741"/>
                              <a:gd name="connsiteY47" fmla="*/ 48494 h 920353"/>
                              <a:gd name="connsiteX48" fmla="*/ 666834 w 1612741"/>
                              <a:gd name="connsiteY48" fmla="*/ 50761 h 920353"/>
                              <a:gd name="connsiteX49" fmla="*/ 673454 w 1612741"/>
                              <a:gd name="connsiteY49" fmla="*/ 48580 h 920353"/>
                              <a:gd name="connsiteX50" fmla="*/ 670397 w 1612741"/>
                              <a:gd name="connsiteY50" fmla="*/ 48494 h 920353"/>
                              <a:gd name="connsiteX51" fmla="*/ 727887 w 1612741"/>
                              <a:gd name="connsiteY51" fmla="*/ 11913 h 920353"/>
                              <a:gd name="connsiteX52" fmla="*/ 773465 w 1612741"/>
                              <a:gd name="connsiteY52" fmla="*/ 1382 h 920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12741" h="920353">
                                <a:moveTo>
                                  <a:pt x="297525" y="497725"/>
                                </a:moveTo>
                                <a:lnTo>
                                  <a:pt x="297384" y="501114"/>
                                </a:lnTo>
                                <a:lnTo>
                                  <a:pt x="298577" y="499780"/>
                                </a:lnTo>
                                <a:close/>
                                <a:moveTo>
                                  <a:pt x="892549" y="10379"/>
                                </a:moveTo>
                                <a:lnTo>
                                  <a:pt x="910629" y="15333"/>
                                </a:lnTo>
                                <a:lnTo>
                                  <a:pt x="892279" y="12378"/>
                                </a:lnTo>
                                <a:close/>
                                <a:moveTo>
                                  <a:pt x="773465" y="1382"/>
                                </a:moveTo>
                                <a:cubicBezTo>
                                  <a:pt x="789558" y="-441"/>
                                  <a:pt x="806541" y="-499"/>
                                  <a:pt x="824383" y="1433"/>
                                </a:cubicBezTo>
                                <a:lnTo>
                                  <a:pt x="892279" y="12378"/>
                                </a:lnTo>
                                <a:lnTo>
                                  <a:pt x="891530" y="17896"/>
                                </a:lnTo>
                                <a:lnTo>
                                  <a:pt x="936208" y="22344"/>
                                </a:lnTo>
                                <a:lnTo>
                                  <a:pt x="910629" y="15333"/>
                                </a:lnTo>
                                <a:lnTo>
                                  <a:pt x="1128859" y="50509"/>
                                </a:lnTo>
                                <a:cubicBezTo>
                                  <a:pt x="1228642" y="72618"/>
                                  <a:pt x="1326921" y="101117"/>
                                  <a:pt x="1424300" y="137922"/>
                                </a:cubicBezTo>
                                <a:cubicBezTo>
                                  <a:pt x="1554227" y="187251"/>
                                  <a:pt x="1642894" y="308659"/>
                                  <a:pt x="1603175" y="452048"/>
                                </a:cubicBezTo>
                                <a:cubicBezTo>
                                  <a:pt x="1586133" y="514030"/>
                                  <a:pt x="1539684" y="570900"/>
                                  <a:pt x="1481319" y="606139"/>
                                </a:cubicBezTo>
                                <a:lnTo>
                                  <a:pt x="1418229" y="629271"/>
                                </a:lnTo>
                                <a:lnTo>
                                  <a:pt x="1400885" y="642025"/>
                                </a:lnTo>
                                <a:lnTo>
                                  <a:pt x="1389911" y="647519"/>
                                </a:lnTo>
                                <a:lnTo>
                                  <a:pt x="1351521" y="686429"/>
                                </a:lnTo>
                                <a:cubicBezTo>
                                  <a:pt x="1274113" y="737900"/>
                                  <a:pt x="1172786" y="802796"/>
                                  <a:pt x="1068245" y="841402"/>
                                </a:cubicBezTo>
                                <a:lnTo>
                                  <a:pt x="1027925" y="852314"/>
                                </a:lnTo>
                                <a:lnTo>
                                  <a:pt x="1004534" y="860017"/>
                                </a:lnTo>
                                <a:lnTo>
                                  <a:pt x="987843" y="863161"/>
                                </a:lnTo>
                                <a:lnTo>
                                  <a:pt x="963400" y="869775"/>
                                </a:lnTo>
                                <a:lnTo>
                                  <a:pt x="946400" y="870966"/>
                                </a:lnTo>
                                <a:lnTo>
                                  <a:pt x="928247" y="874385"/>
                                </a:lnTo>
                                <a:lnTo>
                                  <a:pt x="890756" y="899340"/>
                                </a:lnTo>
                                <a:cubicBezTo>
                                  <a:pt x="830278" y="925924"/>
                                  <a:pt x="767943" y="926113"/>
                                  <a:pt x="711884" y="906498"/>
                                </a:cubicBezTo>
                                <a:lnTo>
                                  <a:pt x="651608" y="873069"/>
                                </a:lnTo>
                                <a:lnTo>
                                  <a:pt x="641795" y="874045"/>
                                </a:lnTo>
                                <a:lnTo>
                                  <a:pt x="616350" y="888904"/>
                                </a:lnTo>
                                <a:cubicBezTo>
                                  <a:pt x="590735" y="898239"/>
                                  <a:pt x="562547" y="903047"/>
                                  <a:pt x="531730" y="902152"/>
                                </a:cubicBezTo>
                                <a:cubicBezTo>
                                  <a:pt x="410770" y="898573"/>
                                  <a:pt x="291864" y="844130"/>
                                  <a:pt x="177569" y="807070"/>
                                </a:cubicBezTo>
                                <a:cubicBezTo>
                                  <a:pt x="-95993" y="717835"/>
                                  <a:pt x="-26987" y="328999"/>
                                  <a:pt x="205018" y="301676"/>
                                </a:cubicBezTo>
                                <a:cubicBezTo>
                                  <a:pt x="238161" y="297774"/>
                                  <a:pt x="274631" y="301249"/>
                                  <a:pt x="313903" y="314028"/>
                                </a:cubicBezTo>
                                <a:lnTo>
                                  <a:pt x="337980" y="323709"/>
                                </a:lnTo>
                                <a:lnTo>
                                  <a:pt x="330379" y="336089"/>
                                </a:lnTo>
                                <a:lnTo>
                                  <a:pt x="340535" y="324737"/>
                                </a:lnTo>
                                <a:lnTo>
                                  <a:pt x="337980" y="323709"/>
                                </a:lnTo>
                                <a:lnTo>
                                  <a:pt x="363671" y="281869"/>
                                </a:lnTo>
                                <a:lnTo>
                                  <a:pt x="402086" y="247793"/>
                                </a:lnTo>
                                <a:lnTo>
                                  <a:pt x="401657" y="252395"/>
                                </a:lnTo>
                                <a:lnTo>
                                  <a:pt x="405611" y="244666"/>
                                </a:lnTo>
                                <a:lnTo>
                                  <a:pt x="402086" y="247793"/>
                                </a:lnTo>
                                <a:lnTo>
                                  <a:pt x="407099" y="194061"/>
                                </a:lnTo>
                                <a:cubicBezTo>
                                  <a:pt x="436211" y="107881"/>
                                  <a:pt x="519974" y="57538"/>
                                  <a:pt x="610979" y="46803"/>
                                </a:cubicBezTo>
                                <a:lnTo>
                                  <a:pt x="670397" y="48494"/>
                                </a:lnTo>
                                <a:lnTo>
                                  <a:pt x="666834" y="50761"/>
                                </a:lnTo>
                                <a:lnTo>
                                  <a:pt x="673454" y="48580"/>
                                </a:lnTo>
                                <a:lnTo>
                                  <a:pt x="670397" y="48494"/>
                                </a:lnTo>
                                <a:lnTo>
                                  <a:pt x="727887" y="11913"/>
                                </a:lnTo>
                                <a:cubicBezTo>
                                  <a:pt x="742168" y="6791"/>
                                  <a:pt x="757371" y="3205"/>
                                  <a:pt x="773465" y="1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E6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785826239" name="Freeform: Shape 33"/>
                        <wps:cNvSpPr/>
                        <wps:spPr>
                          <a:xfrm>
                            <a:off x="153619" y="2106777"/>
                            <a:ext cx="501015" cy="398145"/>
                          </a:xfrm>
                          <a:custGeom>
                            <a:avLst/>
                            <a:gdLst>
                              <a:gd name="connsiteX0" fmla="*/ 68048 w 501257"/>
                              <a:gd name="connsiteY0" fmla="*/ 386842 h 398904"/>
                              <a:gd name="connsiteX1" fmla="*/ 68048 w 501257"/>
                              <a:gd name="connsiteY1" fmla="*/ 388407 h 398904"/>
                              <a:gd name="connsiteX2" fmla="*/ 73336 w 501257"/>
                              <a:gd name="connsiteY2" fmla="*/ 387743 h 398904"/>
                              <a:gd name="connsiteX3" fmla="*/ 68048 w 501257"/>
                              <a:gd name="connsiteY3" fmla="*/ 247805 h 398904"/>
                              <a:gd name="connsiteX4" fmla="*/ 68656 w 501257"/>
                              <a:gd name="connsiteY4" fmla="*/ 247832 h 398904"/>
                              <a:gd name="connsiteX5" fmla="*/ 68048 w 501257"/>
                              <a:gd name="connsiteY5" fmla="*/ 247909 h 398904"/>
                              <a:gd name="connsiteX6" fmla="*/ 464229 w 501257"/>
                              <a:gd name="connsiteY6" fmla="*/ 199262 h 398904"/>
                              <a:gd name="connsiteX7" fmla="*/ 467921 w 501257"/>
                              <a:gd name="connsiteY7" fmla="*/ 203677 h 398904"/>
                              <a:gd name="connsiteX8" fmla="*/ 469225 w 501257"/>
                              <a:gd name="connsiteY8" fmla="*/ 201993 h 398904"/>
                              <a:gd name="connsiteX9" fmla="*/ 268949 w 501257"/>
                              <a:gd name="connsiteY9" fmla="*/ 64 h 398904"/>
                              <a:gd name="connsiteX10" fmla="*/ 318035 w 501257"/>
                              <a:gd name="connsiteY10" fmla="*/ 22961 h 398904"/>
                              <a:gd name="connsiteX11" fmla="*/ 483557 w 501257"/>
                              <a:gd name="connsiteY11" fmla="*/ 212890 h 398904"/>
                              <a:gd name="connsiteX12" fmla="*/ 424049 w 501257"/>
                              <a:gd name="connsiteY12" fmla="*/ 334028 h 398904"/>
                              <a:gd name="connsiteX13" fmla="*/ 420944 w 501257"/>
                              <a:gd name="connsiteY13" fmla="*/ 332737 h 398904"/>
                              <a:gd name="connsiteX14" fmla="*/ 421251 w 501257"/>
                              <a:gd name="connsiteY14" fmla="*/ 331284 h 398904"/>
                              <a:gd name="connsiteX15" fmla="*/ 419939 w 501257"/>
                              <a:gd name="connsiteY15" fmla="*/ 332319 h 398904"/>
                              <a:gd name="connsiteX16" fmla="*/ 420944 w 501257"/>
                              <a:gd name="connsiteY16" fmla="*/ 332737 h 398904"/>
                              <a:gd name="connsiteX17" fmla="*/ 418960 w 501257"/>
                              <a:gd name="connsiteY17" fmla="*/ 342148 h 398904"/>
                              <a:gd name="connsiteX18" fmla="*/ 354334 w 501257"/>
                              <a:gd name="connsiteY18" fmla="*/ 384657 h 398904"/>
                              <a:gd name="connsiteX19" fmla="*/ 257475 w 501257"/>
                              <a:gd name="connsiteY19" fmla="*/ 391618 h 398904"/>
                              <a:gd name="connsiteX20" fmla="*/ 243144 w 501257"/>
                              <a:gd name="connsiteY20" fmla="*/ 394619 h 398904"/>
                              <a:gd name="connsiteX21" fmla="*/ 153411 w 501257"/>
                              <a:gd name="connsiteY21" fmla="*/ 398390 h 398904"/>
                              <a:gd name="connsiteX22" fmla="*/ 98915 w 501257"/>
                              <a:gd name="connsiteY22" fmla="*/ 390472 h 398904"/>
                              <a:gd name="connsiteX23" fmla="*/ 94128 w 501257"/>
                              <a:gd name="connsiteY23" fmla="*/ 391288 h 398904"/>
                              <a:gd name="connsiteX24" fmla="*/ 81472 w 501257"/>
                              <a:gd name="connsiteY24" fmla="*/ 389130 h 398904"/>
                              <a:gd name="connsiteX25" fmla="*/ 67930 w 501257"/>
                              <a:gd name="connsiteY25" fmla="*/ 388525 h 398904"/>
                              <a:gd name="connsiteX26" fmla="*/ 16686 w 501257"/>
                              <a:gd name="connsiteY26" fmla="*/ 364182 h 398904"/>
                              <a:gd name="connsiteX27" fmla="*/ 11070 w 501257"/>
                              <a:gd name="connsiteY27" fmla="*/ 348953 h 398904"/>
                              <a:gd name="connsiteX28" fmla="*/ 10317 w 501257"/>
                              <a:gd name="connsiteY28" fmla="*/ 348182 h 398904"/>
                              <a:gd name="connsiteX29" fmla="*/ 3338 w 501257"/>
                              <a:gd name="connsiteY29" fmla="*/ 329997 h 398904"/>
                              <a:gd name="connsiteX30" fmla="*/ 3518 w 501257"/>
                              <a:gd name="connsiteY30" fmla="*/ 328471 h 398904"/>
                              <a:gd name="connsiteX31" fmla="*/ 0 w 501257"/>
                              <a:gd name="connsiteY31" fmla="*/ 318927 h 398904"/>
                              <a:gd name="connsiteX32" fmla="*/ 67930 w 501257"/>
                              <a:gd name="connsiteY32" fmla="*/ 247924 h 398904"/>
                              <a:gd name="connsiteX33" fmla="*/ 68048 w 501257"/>
                              <a:gd name="connsiteY33" fmla="*/ 247909 h 398904"/>
                              <a:gd name="connsiteX34" fmla="*/ 68048 w 501257"/>
                              <a:gd name="connsiteY34" fmla="*/ 250954 h 398904"/>
                              <a:gd name="connsiteX35" fmla="*/ 77637 w 501257"/>
                              <a:gd name="connsiteY35" fmla="*/ 249320 h 398904"/>
                              <a:gd name="connsiteX36" fmla="*/ 80018 w 501257"/>
                              <a:gd name="connsiteY36" fmla="*/ 248334 h 398904"/>
                              <a:gd name="connsiteX37" fmla="*/ 68656 w 501257"/>
                              <a:gd name="connsiteY37" fmla="*/ 247832 h 398904"/>
                              <a:gd name="connsiteX38" fmla="*/ 86697 w 501257"/>
                              <a:gd name="connsiteY38" fmla="*/ 245567 h 398904"/>
                              <a:gd name="connsiteX39" fmla="*/ 97162 w 501257"/>
                              <a:gd name="connsiteY39" fmla="*/ 241233 h 398904"/>
                              <a:gd name="connsiteX40" fmla="*/ 46653 w 501257"/>
                              <a:gd name="connsiteY40" fmla="*/ 193294 h 398904"/>
                              <a:gd name="connsiteX41" fmla="*/ 12600 w 501257"/>
                              <a:gd name="connsiteY41" fmla="*/ 121616 h 398904"/>
                              <a:gd name="connsiteX42" fmla="*/ 99296 w 501257"/>
                              <a:gd name="connsiteY42" fmla="*/ 35146 h 398904"/>
                              <a:gd name="connsiteX43" fmla="*/ 195994 w 501257"/>
                              <a:gd name="connsiteY43" fmla="*/ 70146 h 398904"/>
                              <a:gd name="connsiteX44" fmla="*/ 200739 w 501257"/>
                              <a:gd name="connsiteY44" fmla="*/ 70911 h 398904"/>
                              <a:gd name="connsiteX45" fmla="*/ 200512 w 501257"/>
                              <a:gd name="connsiteY45" fmla="*/ 68552 h 398904"/>
                              <a:gd name="connsiteX46" fmla="*/ 268949 w 501257"/>
                              <a:gd name="connsiteY46" fmla="*/ 64 h 398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01257" h="398904">
                                <a:moveTo>
                                  <a:pt x="68048" y="386842"/>
                                </a:moveTo>
                                <a:lnTo>
                                  <a:pt x="68048" y="388407"/>
                                </a:lnTo>
                                <a:lnTo>
                                  <a:pt x="73336" y="387743"/>
                                </a:lnTo>
                                <a:close/>
                                <a:moveTo>
                                  <a:pt x="68048" y="247805"/>
                                </a:moveTo>
                                <a:lnTo>
                                  <a:pt x="68656" y="247832"/>
                                </a:lnTo>
                                <a:lnTo>
                                  <a:pt x="68048" y="247909"/>
                                </a:lnTo>
                                <a:close/>
                                <a:moveTo>
                                  <a:pt x="464229" y="199262"/>
                                </a:moveTo>
                                <a:lnTo>
                                  <a:pt x="467921" y="203677"/>
                                </a:lnTo>
                                <a:lnTo>
                                  <a:pt x="469225" y="201993"/>
                                </a:lnTo>
                                <a:close/>
                                <a:moveTo>
                                  <a:pt x="268949" y="64"/>
                                </a:moveTo>
                                <a:cubicBezTo>
                                  <a:pt x="285722" y="-736"/>
                                  <a:pt x="303115" y="5855"/>
                                  <a:pt x="318035" y="22961"/>
                                </a:cubicBezTo>
                                <a:cubicBezTo>
                                  <a:pt x="373248" y="86231"/>
                                  <a:pt x="428344" y="149619"/>
                                  <a:pt x="483557" y="212890"/>
                                </a:cubicBezTo>
                                <a:cubicBezTo>
                                  <a:pt x="527449" y="263126"/>
                                  <a:pt x="482927" y="345028"/>
                                  <a:pt x="424049" y="334028"/>
                                </a:cubicBezTo>
                                <a:lnTo>
                                  <a:pt x="420944" y="332737"/>
                                </a:lnTo>
                                <a:lnTo>
                                  <a:pt x="421251" y="331284"/>
                                </a:lnTo>
                                <a:lnTo>
                                  <a:pt x="419939" y="332319"/>
                                </a:lnTo>
                                <a:lnTo>
                                  <a:pt x="420944" y="332737"/>
                                </a:lnTo>
                                <a:lnTo>
                                  <a:pt x="418960" y="342148"/>
                                </a:lnTo>
                                <a:cubicBezTo>
                                  <a:pt x="407990" y="366599"/>
                                  <a:pt x="382881" y="380966"/>
                                  <a:pt x="354334" y="384657"/>
                                </a:cubicBezTo>
                                <a:lnTo>
                                  <a:pt x="257475" y="391618"/>
                                </a:lnTo>
                                <a:lnTo>
                                  <a:pt x="243144" y="394619"/>
                                </a:lnTo>
                                <a:cubicBezTo>
                                  <a:pt x="211639" y="398552"/>
                                  <a:pt x="181300" y="399693"/>
                                  <a:pt x="153411" y="398390"/>
                                </a:cubicBezTo>
                                <a:lnTo>
                                  <a:pt x="98915" y="390472"/>
                                </a:lnTo>
                                <a:lnTo>
                                  <a:pt x="94128" y="391288"/>
                                </a:lnTo>
                                <a:lnTo>
                                  <a:pt x="81472" y="389130"/>
                                </a:lnTo>
                                <a:lnTo>
                                  <a:pt x="67930" y="388525"/>
                                </a:lnTo>
                                <a:cubicBezTo>
                                  <a:pt x="45022" y="386182"/>
                                  <a:pt x="27974" y="376925"/>
                                  <a:pt x="16686" y="364182"/>
                                </a:cubicBezTo>
                                <a:lnTo>
                                  <a:pt x="11070" y="348953"/>
                                </a:lnTo>
                                <a:lnTo>
                                  <a:pt x="10317" y="348182"/>
                                </a:lnTo>
                                <a:cubicBezTo>
                                  <a:pt x="6519" y="342501"/>
                                  <a:pt x="4140" y="336425"/>
                                  <a:pt x="3338" y="329997"/>
                                </a:cubicBezTo>
                                <a:lnTo>
                                  <a:pt x="3518" y="328471"/>
                                </a:lnTo>
                                <a:lnTo>
                                  <a:pt x="0" y="318927"/>
                                </a:lnTo>
                                <a:cubicBezTo>
                                  <a:pt x="264" y="286354"/>
                                  <a:pt x="23172" y="253548"/>
                                  <a:pt x="67930" y="247924"/>
                                </a:cubicBezTo>
                                <a:lnTo>
                                  <a:pt x="68048" y="247909"/>
                                </a:lnTo>
                                <a:lnTo>
                                  <a:pt x="68048" y="250954"/>
                                </a:lnTo>
                                <a:lnTo>
                                  <a:pt x="77637" y="249320"/>
                                </a:lnTo>
                                <a:lnTo>
                                  <a:pt x="80018" y="248334"/>
                                </a:lnTo>
                                <a:lnTo>
                                  <a:pt x="68656" y="247832"/>
                                </a:lnTo>
                                <a:lnTo>
                                  <a:pt x="86697" y="245567"/>
                                </a:lnTo>
                                <a:lnTo>
                                  <a:pt x="97162" y="241233"/>
                                </a:lnTo>
                                <a:lnTo>
                                  <a:pt x="46653" y="193294"/>
                                </a:lnTo>
                                <a:cubicBezTo>
                                  <a:pt x="30926" y="172379"/>
                                  <a:pt x="19178" y="148681"/>
                                  <a:pt x="12600" y="121616"/>
                                </a:cubicBezTo>
                                <a:cubicBezTo>
                                  <a:pt x="147" y="70179"/>
                                  <a:pt x="46197" y="20383"/>
                                  <a:pt x="99296" y="35146"/>
                                </a:cubicBezTo>
                                <a:lnTo>
                                  <a:pt x="195994" y="70146"/>
                                </a:lnTo>
                                <a:lnTo>
                                  <a:pt x="200739" y="70911"/>
                                </a:lnTo>
                                <a:lnTo>
                                  <a:pt x="200512" y="68552"/>
                                </a:lnTo>
                                <a:cubicBezTo>
                                  <a:pt x="204337" y="32827"/>
                                  <a:pt x="235402" y="1664"/>
                                  <a:pt x="268949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413609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413" y="914400"/>
                            <a:ext cx="1433830" cy="173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4003318" name="Graphic 16"/>
                        <wps:cNvSpPr/>
                        <wps:spPr>
                          <a:xfrm>
                            <a:off x="0" y="7783372"/>
                            <a:ext cx="2504440" cy="2245995"/>
                          </a:xfrm>
                          <a:custGeom>
                            <a:avLst/>
                            <a:gdLst>
                              <a:gd name="connsiteX0" fmla="*/ 0 w 3048000"/>
                              <a:gd name="connsiteY0" fmla="*/ 0 h 2380321"/>
                              <a:gd name="connsiteX1" fmla="*/ 0 w 3048000"/>
                              <a:gd name="connsiteY1" fmla="*/ 2380321 h 2380321"/>
                              <a:gd name="connsiteX2" fmla="*/ 3047732 w 3048000"/>
                              <a:gd name="connsiteY2" fmla="*/ 2377792 h 2380321"/>
                              <a:gd name="connsiteX3" fmla="*/ 2688528 w 3048000"/>
                              <a:gd name="connsiteY3" fmla="*/ 2006618 h 2380321"/>
                              <a:gd name="connsiteX4" fmla="*/ 1877383 w 3048000"/>
                              <a:gd name="connsiteY4" fmla="*/ 1229491 h 2380321"/>
                              <a:gd name="connsiteX5" fmla="*/ 1054615 w 3048000"/>
                              <a:gd name="connsiteY5" fmla="*/ 278349 h 2380321"/>
                              <a:gd name="connsiteX6" fmla="*/ 0 w 3048000"/>
                              <a:gd name="connsiteY6" fmla="*/ 0 h 2380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48000" h="2380321">
                                <a:moveTo>
                                  <a:pt x="0" y="0"/>
                                </a:moveTo>
                                <a:lnTo>
                                  <a:pt x="0" y="2380321"/>
                                </a:lnTo>
                                <a:lnTo>
                                  <a:pt x="3047732" y="2377792"/>
                                </a:lnTo>
                                <a:cubicBezTo>
                                  <a:pt x="3047732" y="2377792"/>
                                  <a:pt x="3070853" y="2215411"/>
                                  <a:pt x="2688528" y="2006618"/>
                                </a:cubicBezTo>
                                <a:cubicBezTo>
                                  <a:pt x="2306204" y="1797824"/>
                                  <a:pt x="2062734" y="1612300"/>
                                  <a:pt x="1877383" y="1229491"/>
                                </a:cubicBezTo>
                                <a:cubicBezTo>
                                  <a:pt x="1692033" y="846682"/>
                                  <a:pt x="1486467" y="444650"/>
                                  <a:pt x="1054615" y="278349"/>
                                </a:cubicBezTo>
                                <a:cubicBezTo>
                                  <a:pt x="753278" y="1623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CFC9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741834" name="مربع نص 1"/>
                        <wps:cNvSpPr txBox="1"/>
                        <wps:spPr>
                          <a:xfrm>
                            <a:off x="1268036" y="7997355"/>
                            <a:ext cx="96266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B9CF28" w14:textId="77777777" w:rsidR="003B4369" w:rsidRPr="009B2FAA" w:rsidRDefault="003B4369" w:rsidP="003B4369">
                              <w:pPr>
                                <w:pStyle w:val="GraphicsAnchor"/>
                                <w:jc w:val="center"/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2FAA"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@bahzadtalib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1EEF9" id="مجموعة 39" o:spid="_x0000_s1042" style="position:absolute;margin-left:-1in;margin-top:-70.4pt;width:612.95pt;height:789.7pt;z-index:251760640" coordsize="77848,1002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">
                <v:shape id="Graphic 17" o:spid="_x0000_s1043" style="position:absolute;left:71542;width:6306;height:41884;visibility:visible;mso-wrap-style:square;v-text-anchor:middle" coordsize="627735,418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  <v:stroke joinstyle="miter"/>
                  <v:path arrowok="t" o:connecttype="custom" o:connectlocs="630555,4188461;456141,3898830;363104,3226858;37599,2195784;165494,851965;543982,0;630555,0;630555,4188461" o:connectangles="0,0,0,0,0,0,0,0"/>
                </v:shape>
                <v:shape id="Freeform: Shape 27" o:spid="_x0000_s1044" style="position:absolute;left:8485;top:10139;width:7461;height:4248;rotation:-874638fd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  <v:stroke joinstyle="miter"/>
                  <v:path arrowok="t" o:connecttype="custom" o:connectlocs="137648,229739;137583,231303;138135,230688;412932,4791;421297,7077;412808,5713;357839,638;381396,661;412808,5713;412461,8260;433131,10314;421297,7077;522260,23314;658944,63662;741699,208656;685323,279781;656135,290458;648111,296345;643034,298881;625273,316841;494217,388373;475563,393410;464742,396965;457020,398416;445711,401469;437846,402019;429448,403597;412103,415116;329349,418420;301463,402990;296923,403440;285151,410299;246002,416414;82151,372526;94850,139247;145225,144949;156364,149417;152848,155131;157546,149892;156364,149417;168250,130105;186023,114376;185824,116500;187654,112933;186023,114376;188342,89574;282666,21603;310155,22384;308507,23430;311569,22423;310155,22384;336753,5499;357839,638" o:connectangles="0,0,0,0,0,0,0,0,0,0,0,0,0,0,0,0,0,0,0,0,0,0,0,0,0,0,0,0,0,0,0,0,0,0,0,0,0,0,0,0,0,0,0,0,0,0,0,0,0,0,0,0,0"/>
                </v:shape>
                <v:shape id="Freeform: Shape 33" o:spid="_x0000_s1045" style="position:absolute;left:1536;top:21067;width:5010;height:3982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  <v:stroke joinstyle="miter"/>
                  <v:path arrowok="t" o:connecttype="custom" o:connectlocs="68015,386106;68015,387668;73301,387005;68015,247333;68623,247360;68015,247437;464005,198883;467695,203289;468998,201609;268819,64;317881,22917;483324,212485;423844,333392;420741,332104;421048,330654;419736,331687;420741,332104;418758,341497;354163,383925;257351,390873;243027,393868;153337,397632;98867,389729;94083,390543;81433,388390;67897,387786;16678,363489;11065,348289;10312,347520;3336,329369;3516,327846;0,318320;67897,247452;68015,247437;68015,250477;77600,248846;79979,247861;68623,247360;86655,245100;97115,240774;46630,192926;12594,121385;99248,35079;195899,70013;200642,70776;200415,68422;268819,64" o:connectangles="0,0,0,0,0,0,0,0,0,0,0,0,0,0,0,0,0,0,0,0,0,0,0,0,0,0,0,0,0,0,0,0,0,0,0,0,0,0,0,0,0,0,0,0,0,0,0"/>
                </v:shape>
                <v:shape id="Graphic 8" o:spid="_x0000_s1046" type="#_x0000_t75" style="position:absolute;left:1024;top:9144;width:14338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">
                  <v:imagedata r:id="rId16" o:title=""/>
                </v:shape>
                <v:shape id="Graphic 16" o:spid="_x0000_s1047" style="position:absolute;top:77833;width:25044;height:22460;visibility:visible;mso-wrap-style:square;v-text-anchor:middle" coordsize="3048000,238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" path="m,l,2380321r3047732,-2529c3047732,2377792,3070853,2215411,2688528,2006618,2306204,1797824,2062734,1612300,1877383,1229491,1692033,846682,1486467,444650,1054615,278349,753278,162381,,,,xe" fillcolor="#c4cfc9" stroked="f" strokeweight=".35022mm">
                  <v:stroke joinstyle="miter"/>
                  <v:path arrowok="t" o:connecttype="custom" o:connectlocs="0,0;0,2245995;2504220,2243609;2209074,1893381;1542583,1160109;866542,262641;0,0" o:connectangles="0,0,0,0,0,0,0"/>
                </v:shape>
                <v:shape id="_x0000_s1048" type="#_x0000_t202" style="position:absolute;left:12680;top:79973;width:9626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" filled="f" stroked="f">
                  <v:textbox style="mso-fit-shape-to-text:t">
                    <w:txbxContent>
                      <w:p w14:paraId="2EB9CF28" w14:textId="77777777" w:rsidR="003B4369" w:rsidRPr="009B2FAA" w:rsidRDefault="003B4369" w:rsidP="003B4369">
                        <w:pPr>
                          <w:pStyle w:val="GraphicsAnchor"/>
                          <w:jc w:val="center"/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B2FAA"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@bahzadtalib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734F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7D097961" wp14:editId="1A8C368F">
                <wp:simplePos x="0" y="0"/>
                <wp:positionH relativeFrom="margin">
                  <wp:posOffset>3116275</wp:posOffset>
                </wp:positionH>
                <wp:positionV relativeFrom="paragraph">
                  <wp:posOffset>7076948</wp:posOffset>
                </wp:positionV>
                <wp:extent cx="3577133" cy="2055571"/>
                <wp:effectExtent l="0" t="0" r="0" b="0"/>
                <wp:wrapNone/>
                <wp:docPr id="1306047728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133" cy="2055571"/>
                          <a:chOff x="0" y="0"/>
                          <a:chExt cx="3577133" cy="2055571"/>
                        </a:xfrm>
                      </wpg:grpSpPr>
                      <wpg:grpSp>
                        <wpg:cNvPr id="2116571418" name="مجموعة 28"/>
                        <wpg:cNvGrpSpPr/>
                        <wpg:grpSpPr>
                          <a:xfrm>
                            <a:off x="0" y="0"/>
                            <a:ext cx="3577133" cy="2055571"/>
                            <a:chOff x="0" y="0"/>
                            <a:chExt cx="3448685" cy="3248660"/>
                          </a:xfrm>
                        </wpg:grpSpPr>
                        <pic:pic xmlns:pic="http://schemas.openxmlformats.org/drawingml/2006/picture">
                          <pic:nvPicPr>
                            <pic:cNvPr id="1860724560" name="صورة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" t="33985" r="65501" b="32126"/>
                            <a:stretch/>
                          </pic:blipFill>
                          <pic:spPr bwMode="auto">
                            <a:xfrm>
                              <a:off x="0" y="0"/>
                              <a:ext cx="3448685" cy="3248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3096644" name="صورة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494" t="59961" r="4494" b="21289"/>
                            <a:stretch/>
                          </pic:blipFill>
                          <pic:spPr bwMode="auto">
                            <a:xfrm>
                              <a:off x="847725" y="104775"/>
                              <a:ext cx="1942465" cy="628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92351780" name="مربع نص 1"/>
                          <wps:cNvSpPr txBox="1"/>
                          <wps:spPr>
                            <a:xfrm>
                              <a:off x="940550" y="172089"/>
                              <a:ext cx="1908289" cy="561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62E679" w14:textId="77777777" w:rsidR="005F734F" w:rsidRPr="005F734F" w:rsidRDefault="005F734F" w:rsidP="005F734F">
                                <w:pPr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ملاحظات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هامة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7948707" name="مربع نص 1"/>
                        <wps:cNvSpPr txBox="1"/>
                        <wps:spPr>
                          <a:xfrm>
                            <a:off x="621792" y="424281"/>
                            <a:ext cx="2867559" cy="12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E73985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حل الطالبة لواجباتها يسهم بشكل كبير في ثبات المعلومة ومعرفة نقاط القوة والضعف.</w:t>
                              </w:r>
                            </w:p>
                            <w:p w14:paraId="6796821A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حفظ جدول الضرب جيدًا.</w:t>
                              </w:r>
                            </w:p>
                            <w:p w14:paraId="1409FF0F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متابعة المنصة ومايتم ارساله فيها من مهمات وثراءات وواجبات.</w:t>
                              </w:r>
                            </w:p>
                            <w:p w14:paraId="5E8A8D3B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المشاركة في لوحات النقاش وحل تدريبات 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highlight w:val="yellow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نافس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45905C6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97961" id="_x0000_s1049" style="position:absolute;margin-left:245.4pt;margin-top:557.25pt;width:281.65pt;height:161.85pt;z-index:251938816;mso-position-horizontal-relative:margin" coordsize="35771,20555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">
                <v:group id="_x0000_s1050" style="position:absolute;width:35771;height:20555" coordsize="34486,3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">
                  <v:shape id="صورة 21" o:spid="_x0000_s1051" type="#_x0000_t75" style="position:absolute;width:34486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">
                    <v:imagedata r:id="rId19" o:title="" croptop="22272f" cropbottom="21054f" cropleft="35f" cropright="42927f" chromakey="white"/>
                  </v:shape>
                  <v:shape id="صورة 22" o:spid="_x0000_s1052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">
                    <v:imagedata r:id="rId20" o:title="" croptop="39296f" cropbottom="13952f" cropleft="-2945f" cropright="2945f" chromakey="#fefefe"/>
                  </v:shape>
                  <v:shape id="_x0000_s1053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" filled="f" stroked="f">
                    <v:textbox>
                      <w:txbxContent>
                        <w:p w14:paraId="2F62E679" w14:textId="77777777" w:rsidR="005F734F" w:rsidRPr="005F734F" w:rsidRDefault="005F734F" w:rsidP="005F734F">
                          <w:pPr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ملاحظات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هامة</w:t>
                          </w:r>
                        </w:p>
                      </w:txbxContent>
                    </v:textbox>
                  </v:shape>
                </v:group>
                <v:shape id="_x0000_s1054" type="#_x0000_t202" style="position:absolute;left:6217;top:4242;width:28676;height:1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" filled="f" stroked="f">
                  <v:textbox>
                    <w:txbxContent>
                      <w:p w14:paraId="5EE73985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حل الطالبة لواجباتها يسهم بشكل كبير في ثبات المعلومة ومعرفة نقاط القوة والضعف.</w:t>
                        </w:r>
                      </w:p>
                      <w:p w14:paraId="6796821A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حفظ جدول الضرب جيدًا.</w:t>
                        </w:r>
                      </w:p>
                      <w:p w14:paraId="1409FF0F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متابعة المنصة ومايتم ارساله فيها من مهمات وثراءات وواجبات.</w:t>
                        </w:r>
                      </w:p>
                      <w:p w14:paraId="5E8A8D3B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المشاركة في لوحات النقاش وحل تدريبات 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highlight w:val="yellow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نافس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45905C6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94096D3" w14:textId="73F1F2D0" w:rsidR="001241BB" w:rsidRDefault="001241BB" w:rsidP="001241BB">
      <w:pPr>
        <w:tabs>
          <w:tab w:val="left" w:pos="6813"/>
        </w:tabs>
        <w:jc w:val="left"/>
      </w:pPr>
    </w:p>
    <w:p w14:paraId="1F0702E8" w14:textId="6D8D7F78" w:rsidR="001241BB" w:rsidRDefault="001241BB" w:rsidP="001241B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7F720D" wp14:editId="4C13B6F0">
                <wp:simplePos x="0" y="0"/>
                <wp:positionH relativeFrom="page">
                  <wp:posOffset>15368</wp:posOffset>
                </wp:positionH>
                <wp:positionV relativeFrom="paragraph">
                  <wp:posOffset>6628813</wp:posOffset>
                </wp:positionV>
                <wp:extent cx="2504995" cy="2246155"/>
                <wp:effectExtent l="0" t="0" r="0" b="1905"/>
                <wp:wrapNone/>
                <wp:docPr id="1200366853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995" cy="2246155"/>
                        </a:xfrm>
                        <a:custGeom>
                          <a:avLst/>
                          <a:gdLst>
                            <a:gd name="connsiteX0" fmla="*/ 0 w 3048000"/>
                            <a:gd name="connsiteY0" fmla="*/ 0 h 2380321"/>
                            <a:gd name="connsiteX1" fmla="*/ 0 w 3048000"/>
                            <a:gd name="connsiteY1" fmla="*/ 2380321 h 2380321"/>
                            <a:gd name="connsiteX2" fmla="*/ 3047732 w 3048000"/>
                            <a:gd name="connsiteY2" fmla="*/ 2377792 h 2380321"/>
                            <a:gd name="connsiteX3" fmla="*/ 2688528 w 3048000"/>
                            <a:gd name="connsiteY3" fmla="*/ 2006618 h 2380321"/>
                            <a:gd name="connsiteX4" fmla="*/ 1877383 w 3048000"/>
                            <a:gd name="connsiteY4" fmla="*/ 1229491 h 2380321"/>
                            <a:gd name="connsiteX5" fmla="*/ 1054615 w 3048000"/>
                            <a:gd name="connsiteY5" fmla="*/ 278349 h 2380321"/>
                            <a:gd name="connsiteX6" fmla="*/ 0 w 3048000"/>
                            <a:gd name="connsiteY6" fmla="*/ 0 h 2380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048000" h="2380321">
                              <a:moveTo>
                                <a:pt x="0" y="0"/>
                              </a:moveTo>
                              <a:lnTo>
                                <a:pt x="0" y="2380321"/>
                              </a:lnTo>
                              <a:lnTo>
                                <a:pt x="3047732" y="2377792"/>
                              </a:lnTo>
                              <a:cubicBezTo>
                                <a:pt x="3047732" y="2377792"/>
                                <a:pt x="3070853" y="2215411"/>
                                <a:pt x="2688528" y="2006618"/>
                              </a:cubicBezTo>
                              <a:cubicBezTo>
                                <a:pt x="2306204" y="1797824"/>
                                <a:pt x="2062734" y="1612300"/>
                                <a:pt x="1877383" y="1229491"/>
                              </a:cubicBezTo>
                              <a:cubicBezTo>
                                <a:pt x="1692033" y="846682"/>
                                <a:pt x="1486467" y="444650"/>
                                <a:pt x="1054615" y="278349"/>
                              </a:cubicBezTo>
                              <a:cubicBezTo>
                                <a:pt x="753278" y="162381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4CFC9"/>
                        </a:solidFill>
                        <a:ln w="1260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A894" id="Graphic 16" o:spid="_x0000_s1026" style="position:absolute;left:0;text-align:left;margin-left:1.2pt;margin-top:521.95pt;width:197.25pt;height:176.8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048000,2380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" path="m,l,2380321r3047732,-2529c3047732,2377792,3070853,2215411,2688528,2006618,2306204,1797824,2062734,1612300,1877383,1229491,1692033,846682,1486467,444650,1054615,278349,753278,162381,,,,xe" fillcolor="#c4cfc9" stroked="f" strokeweight=".35022mm">
                <v:stroke joinstyle="miter"/>
                <v:path arrowok="t" o:connecttype="custom" o:connectlocs="0,0;0,2246155;2504775,2243769;2209563,1893516;1542925,1160191;866734,262660;0,0" o:connectangles="0,0,0,0,0,0,0"/>
                <w10:wrap anchorx="page"/>
              </v:shape>
            </w:pict>
          </mc:Fallback>
        </mc:AlternateContent>
      </w:r>
    </w:p>
    <w:p w14:paraId="7821EA42" w14:textId="472F1BA5" w:rsidR="001241BB" w:rsidRDefault="001241BB" w:rsidP="001241BB">
      <w:pPr>
        <w:rPr>
          <w:rtl/>
        </w:rPr>
      </w:pPr>
    </w:p>
    <w:p w14:paraId="02E53D07" w14:textId="77777777" w:rsidR="005F734F" w:rsidRPr="001241BB" w:rsidRDefault="005F734F" w:rsidP="001241BB">
      <w:pPr>
        <w:rPr>
          <w:rtl/>
        </w:rPr>
      </w:pPr>
    </w:p>
    <w:tbl>
      <w:tblPr>
        <w:tblStyle w:val="10"/>
        <w:tblpPr w:leftFromText="180" w:rightFromText="180" w:vertAnchor="text" w:horzAnchor="margin" w:tblpY="302"/>
        <w:bidiVisual/>
        <w:tblW w:w="9350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3B4369" w:rsidRPr="00A52145" w14:paraId="75CB57CD" w14:textId="77777777" w:rsidTr="001048AE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75E4C59A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lastRenderedPageBreak/>
              <w:t>خطة تعلم</w:t>
            </w:r>
          </w:p>
          <w:p w14:paraId="647D9410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40A6120A" w14:textId="036CD54D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</w:t>
            </w:r>
            <w:r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ل</w:t>
            </w:r>
            <w:r w:rsidR="001048AE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رابع</w:t>
            </w: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)</w:t>
            </w:r>
          </w:p>
          <w:p w14:paraId="3E0ED682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5A482100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1C26ECCC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1C5701E3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50F028A5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28543136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40F0B457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6D4351A2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4A9FA07F" w14:textId="6CB2BA49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الفصل الدراسي ال</w:t>
            </w:r>
            <w:r w:rsidR="00C37CCA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ثاني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68DD10A9" w14:textId="427CE48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1" locked="0" layoutInCell="1" allowOverlap="1" wp14:anchorId="5AFEEFE1" wp14:editId="5A935691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1376292433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3C229" id="Freeform: Shape 27" o:spid="_x0000_s1026" style="position:absolute;left:0;text-align:left;margin-left:299.6pt;margin-top:-3.15pt;width:58.75pt;height:21.2pt;z-index:-25155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20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780667" w:rsidRPr="00780667">
              <w:rPr>
                <w:rFonts w:ascii="Calibri" w:eastAsia="Impact" w:hAnsi="Calibri" w:cs="Calibri" w:hint="cs"/>
                <w:color w:val="00B050"/>
                <w:sz w:val="28"/>
                <w:rtl/>
              </w:rPr>
              <w:t>ضرب</w:t>
            </w:r>
            <w:proofErr w:type="gramEnd"/>
            <w:r w:rsidR="00780667" w:rsidRPr="00780667">
              <w:rPr>
                <w:rFonts w:ascii="Calibri" w:eastAsia="Impact" w:hAnsi="Calibri" w:cs="Calibri" w:hint="cs"/>
                <w:color w:val="00B050"/>
                <w:sz w:val="28"/>
                <w:rtl/>
              </w:rPr>
              <w:t xml:space="preserve"> الكسور</w:t>
            </w:r>
            <w:r w:rsidR="001D5650" w:rsidRPr="00780667">
              <w:rPr>
                <w:rFonts w:ascii="Calibri" w:eastAsia="Impact" w:hAnsi="Calibri" w:cs="Calibri" w:hint="cs"/>
                <w:color w:val="00B050"/>
                <w:sz w:val="28"/>
                <w:rtl/>
              </w:rPr>
              <w:t xml:space="preserve"> </w:t>
            </w:r>
          </w:p>
          <w:p w14:paraId="03D50C26" w14:textId="4FA420BE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 w:rsidR="001D5650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 w:rsidR="001D5650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العام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780667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أضرب الكسور</w:t>
            </w:r>
          </w:p>
          <w:p w14:paraId="1F3FBEBC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6B84FD39" w14:textId="21EB5F1F" w:rsidR="003B4369" w:rsidRPr="00996C67" w:rsidRDefault="003B4369" w:rsidP="007806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996C6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="00780667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="0078066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س12 إلى 19 + </w:t>
            </w:r>
            <w:proofErr w:type="gramStart"/>
            <w:r w:rsidR="00780667">
              <w:rPr>
                <w:rFonts w:ascii="Calibri" w:eastAsia="Impact" w:hAnsi="Calibri" w:cs="Calibri" w:hint="cs"/>
                <w:color w:val="auto"/>
                <w:sz w:val="28"/>
                <w:rtl/>
              </w:rPr>
              <w:t>22 ،</w:t>
            </w:r>
            <w:proofErr w:type="gramEnd"/>
            <w:r w:rsidR="0078066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24 </w:t>
            </w:r>
            <w:r w:rsidR="00780667" w:rsidRPr="00780667">
              <w:rPr>
                <w:rFonts w:ascii="Calibri" w:eastAsia="Impact" w:hAnsi="Calibri" w:cs="Calibri" w:hint="cs"/>
                <w:color w:val="0070C0"/>
                <w:sz w:val="28"/>
                <w:rtl/>
              </w:rPr>
              <w:t>ص45</w:t>
            </w:r>
          </w:p>
          <w:p w14:paraId="7FA19B2F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</w:tc>
      </w:tr>
      <w:tr w:rsidR="003B4369" w:rsidRPr="00A52145" w14:paraId="0D459C7E" w14:textId="77777777" w:rsidTr="001048AE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14F44BE3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7B0FF30B" w14:textId="54AC0D4B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1" locked="0" layoutInCell="1" allowOverlap="1" wp14:anchorId="61B6EAD4" wp14:editId="616CD822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1548622075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1FBDC" id="Freeform: Shape 27" o:spid="_x0000_s1026" style="position:absolute;left:0;text-align:left;margin-left:293.4pt;margin-top:15.75pt;width:58.75pt;height:21.2pt;z-index:-25155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Xk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1ece4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3F4DD554" w14:textId="6571E0D8" w:rsidR="00780667" w:rsidRDefault="003B4369" w:rsidP="007806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21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780667" w:rsidRPr="00780667">
              <w:rPr>
                <w:rFonts w:ascii="Calibri" w:eastAsia="Impact" w:hAnsi="Calibri" w:cs="Calibri" w:hint="cs"/>
                <w:color w:val="00B050"/>
                <w:sz w:val="28"/>
                <w:rtl/>
              </w:rPr>
              <w:t xml:space="preserve"> </w:t>
            </w:r>
            <w:r w:rsidR="00780667" w:rsidRPr="00780667">
              <w:rPr>
                <w:rFonts w:ascii="Calibri" w:eastAsia="Impact" w:hAnsi="Calibri" w:cs="Calibri" w:hint="cs"/>
                <w:color w:val="00B050"/>
                <w:sz w:val="28"/>
                <w:rtl/>
              </w:rPr>
              <w:t xml:space="preserve">ضرب الكسور </w:t>
            </w:r>
          </w:p>
          <w:p w14:paraId="27FDD4BB" w14:textId="77777777" w:rsidR="00780667" w:rsidRPr="00A52145" w:rsidRDefault="00780667" w:rsidP="007806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العام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- أضرب الكسور</w:t>
            </w:r>
          </w:p>
          <w:p w14:paraId="4FD6D2EA" w14:textId="77777777" w:rsidR="00780667" w:rsidRDefault="00780667" w:rsidP="007806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7F6631B2" w14:textId="60386747" w:rsidR="00780667" w:rsidRPr="00996C67" w:rsidRDefault="00780667" w:rsidP="007806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27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،</w:t>
            </w:r>
            <w:proofErr w:type="gramEnd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30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،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31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،</w:t>
            </w:r>
            <w:proofErr w:type="gramEnd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36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780667">
              <w:rPr>
                <w:rFonts w:ascii="Calibri" w:eastAsia="Impact" w:hAnsi="Calibri" w:cs="Calibri" w:hint="cs"/>
                <w:color w:val="0070C0"/>
                <w:sz w:val="28"/>
                <w:rtl/>
              </w:rPr>
              <w:t>ص45</w:t>
            </w:r>
          </w:p>
          <w:p w14:paraId="5F1D9763" w14:textId="0E8D7FF0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1D26B845" w14:textId="77777777" w:rsidTr="001048AE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429133FD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7843CD0" w14:textId="6EDF04E1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1" locked="0" layoutInCell="1" allowOverlap="1" wp14:anchorId="74B23D9F" wp14:editId="27AC79ED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1736834865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78F79" id="Freeform: Shape 27" o:spid="_x0000_s1026" style="position:absolute;left:0;text-align:left;margin-left:296.45pt;margin-top:15.05pt;width:58.75pt;height:21.2pt;z-index:-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Qm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3dac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29C9D6DE" w14:textId="153F1965" w:rsidR="00780667" w:rsidRDefault="003B4369" w:rsidP="007806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22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780667" w:rsidRPr="00780667">
              <w:rPr>
                <w:rFonts w:ascii="Calibri" w:eastAsia="Impact" w:hAnsi="Calibri" w:cs="Calibri" w:hint="cs"/>
                <w:color w:val="00B050"/>
                <w:sz w:val="28"/>
                <w:rtl/>
              </w:rPr>
              <w:t xml:space="preserve"> </w:t>
            </w:r>
            <w:r w:rsidR="00780667" w:rsidRPr="00780667">
              <w:rPr>
                <w:rFonts w:ascii="Calibri" w:eastAsia="Impact" w:hAnsi="Calibri" w:cs="Calibri" w:hint="cs"/>
                <w:color w:val="00B050"/>
                <w:sz w:val="28"/>
                <w:rtl/>
              </w:rPr>
              <w:t xml:space="preserve">ضرب </w:t>
            </w:r>
            <w:r w:rsidR="00780667">
              <w:rPr>
                <w:rFonts w:ascii="Calibri" w:eastAsia="Impact" w:hAnsi="Calibri" w:cs="Calibri" w:hint="cs"/>
                <w:color w:val="00B050"/>
                <w:sz w:val="28"/>
                <w:rtl/>
              </w:rPr>
              <w:t>الأعداد الكسرية</w:t>
            </w:r>
          </w:p>
          <w:p w14:paraId="3F44D419" w14:textId="65B41327" w:rsidR="00780667" w:rsidRPr="00A52145" w:rsidRDefault="00780667" w:rsidP="007806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العام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أضرب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أعداد كسرية</w:t>
            </w:r>
          </w:p>
          <w:p w14:paraId="4E898791" w14:textId="77777777" w:rsidR="00780667" w:rsidRDefault="00780667" w:rsidP="007806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0D22A044" w14:textId="73D19AA7" w:rsidR="00780667" w:rsidRPr="00996C67" w:rsidRDefault="00780667" w:rsidP="007806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س11 إلى 15 + س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22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780667">
              <w:rPr>
                <w:rFonts w:ascii="Calibri" w:eastAsia="Impact" w:hAnsi="Calibri" w:cs="Calibri" w:hint="cs"/>
                <w:color w:val="0070C0"/>
                <w:sz w:val="28"/>
                <w:rtl/>
              </w:rPr>
              <w:t>ص</w:t>
            </w:r>
            <w:proofErr w:type="gramEnd"/>
            <w:r>
              <w:rPr>
                <w:rFonts w:ascii="Calibri" w:eastAsia="Impact" w:hAnsi="Calibri" w:cs="Calibri" w:hint="cs"/>
                <w:color w:val="0070C0"/>
                <w:sz w:val="28"/>
                <w:rtl/>
              </w:rPr>
              <w:t>50</w:t>
            </w:r>
          </w:p>
          <w:p w14:paraId="7DED8C27" w14:textId="77777777" w:rsidR="005F734F" w:rsidRPr="00A52145" w:rsidRDefault="005F734F" w:rsidP="005F734F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6DEA0E17" w14:textId="77777777" w:rsidTr="001048AE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7177EB88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2093B0A7" w14:textId="53AA129A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1" locked="0" layoutInCell="1" allowOverlap="1" wp14:anchorId="26921C11" wp14:editId="1ECE5051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661027277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CFC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7A718" id="Freeform: Shape 27" o:spid="_x0000_s1026" style="position:absolute;left:0;text-align:left;margin-left:293.4pt;margin-top:15.55pt;width:58.75pt;height:21.2pt;z-index:-25155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ce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695BB1C4" w14:textId="53A11FE6" w:rsidR="00780667" w:rsidRDefault="003B4369" w:rsidP="007806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23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805768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780667" w:rsidRPr="00780667">
              <w:rPr>
                <w:rFonts w:ascii="Calibri" w:eastAsia="Impact" w:hAnsi="Calibri" w:cs="Calibri" w:hint="cs"/>
                <w:color w:val="00B050"/>
                <w:sz w:val="28"/>
                <w:rtl/>
              </w:rPr>
              <w:t xml:space="preserve"> </w:t>
            </w:r>
            <w:r w:rsidR="00780667" w:rsidRPr="00780667">
              <w:rPr>
                <w:rFonts w:ascii="Calibri" w:eastAsia="Impact" w:hAnsi="Calibri" w:cs="Calibri" w:hint="cs"/>
                <w:color w:val="00B050"/>
                <w:sz w:val="28"/>
                <w:rtl/>
              </w:rPr>
              <w:t xml:space="preserve">ضرب </w:t>
            </w:r>
            <w:r w:rsidR="00780667">
              <w:rPr>
                <w:rFonts w:ascii="Calibri" w:eastAsia="Impact" w:hAnsi="Calibri" w:cs="Calibri" w:hint="cs"/>
                <w:color w:val="00B050"/>
                <w:sz w:val="28"/>
                <w:rtl/>
              </w:rPr>
              <w:t>الأعداد الكسرية</w:t>
            </w:r>
          </w:p>
          <w:p w14:paraId="7DBF9C71" w14:textId="77777777" w:rsidR="00780667" w:rsidRPr="00A52145" w:rsidRDefault="00780667" w:rsidP="007806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العام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- أضرب أعداد كسرية</w:t>
            </w:r>
          </w:p>
          <w:p w14:paraId="3AE19F00" w14:textId="77777777" w:rsidR="00780667" w:rsidRDefault="00780667" w:rsidP="007806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7C9D97E4" w14:textId="6B119C24" w:rsidR="00780667" w:rsidRPr="00996C67" w:rsidRDefault="00780667" w:rsidP="007806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19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،</w:t>
            </w:r>
            <w:proofErr w:type="gramEnd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2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0 ،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25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،</w:t>
            </w:r>
            <w:proofErr w:type="gramEnd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27 ،</w:t>
            </w:r>
            <w:proofErr w:type="gramEnd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30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</w:t>
            </w:r>
            <w:r w:rsidRPr="00780667">
              <w:rPr>
                <w:rFonts w:ascii="Calibri" w:eastAsia="Impact" w:hAnsi="Calibri" w:cs="Calibri" w:hint="cs"/>
                <w:color w:val="0070C0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0C0"/>
                <w:sz w:val="28"/>
                <w:rtl/>
              </w:rPr>
              <w:t>50</w:t>
            </w:r>
          </w:p>
          <w:p w14:paraId="1C8F0F28" w14:textId="44D8FE50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  <w:p w14:paraId="5E9AA648" w14:textId="77777777" w:rsidR="00780667" w:rsidRPr="00A52145" w:rsidRDefault="00780667" w:rsidP="007806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45E6F0C2" w14:textId="77777777" w:rsidTr="001048AE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472B84D0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6B92EE29" w14:textId="67D5D693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1" locked="0" layoutInCell="1" allowOverlap="1" wp14:anchorId="40959E82" wp14:editId="6BEBF762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1239216807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997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2B4DB" id="Freeform: Shape 27" o:spid="_x0000_s1026" style="position:absolute;left:0;text-align:left;margin-left:291.6pt;margin-top:14.75pt;width:58.75pt;height:21.2pt;z-index:-25154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be3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1B34AF12" w14:textId="36B135A0" w:rsidR="00996C67" w:rsidRDefault="003B4369" w:rsidP="00996C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24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996C6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780667" w:rsidRPr="00A76B0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 xml:space="preserve"> </w:t>
            </w:r>
            <w:r w:rsidR="00780667" w:rsidRPr="00A76B0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استكشاف (6-</w:t>
            </w:r>
            <w:r w:rsidR="0078066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9</w:t>
            </w:r>
            <w:r w:rsidR="00780667" w:rsidRPr="00A76B0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):</w:t>
            </w:r>
            <w:r w:rsidR="00780667" w:rsidRPr="00A76B07">
              <w:rPr>
                <w:rFonts w:ascii="Calibri" w:eastAsia="Impact" w:hAnsi="Calibri" w:cs="Calibri" w:hint="cs"/>
                <w:b/>
                <w:bCs/>
                <w:color w:val="388600"/>
                <w:sz w:val="28"/>
                <w:rtl/>
              </w:rPr>
              <w:t xml:space="preserve"> </w:t>
            </w:r>
            <w:r w:rsidR="00780667">
              <w:rPr>
                <w:rFonts w:ascii="Calibri" w:eastAsia="Impact" w:hAnsi="Calibri" w:cs="Calibri" w:hint="cs"/>
                <w:b/>
                <w:bCs/>
                <w:color w:val="7030A0"/>
                <w:sz w:val="28"/>
                <w:rtl/>
              </w:rPr>
              <w:t>قسمة</w:t>
            </w:r>
            <w:r w:rsidR="00780667">
              <w:rPr>
                <w:rFonts w:ascii="Calibri" w:eastAsia="Impact" w:hAnsi="Calibri" w:cs="Calibri" w:hint="cs"/>
                <w:b/>
                <w:bCs/>
                <w:color w:val="7030A0"/>
                <w:sz w:val="28"/>
                <w:rtl/>
              </w:rPr>
              <w:t xml:space="preserve"> الكسور</w:t>
            </w:r>
          </w:p>
          <w:p w14:paraId="4F2D035B" w14:textId="282AED5F" w:rsidR="00996C67" w:rsidRPr="00780667" w:rsidRDefault="00996C67" w:rsidP="007806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780667" w:rsidRPr="00780667">
              <w:rPr>
                <w:rFonts w:cstheme="minorHAnsi" w:hint="cs"/>
                <w:noProof/>
                <w:color w:val="000000" w:themeColor="text1"/>
                <w:sz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standardContextual"/>
              </w:rPr>
              <w:t xml:space="preserve"> </w:t>
            </w:r>
            <w:r w:rsidR="00780667" w:rsidRPr="00780667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أقسم</w:t>
            </w:r>
            <w:proofErr w:type="gramEnd"/>
            <w:r w:rsidR="00780667" w:rsidRPr="0078066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كسر على كسر آخر باستعمال النماذج</w:t>
            </w:r>
          </w:p>
          <w:p w14:paraId="0CE68E48" w14:textId="77777777" w:rsidR="00996C67" w:rsidRPr="00780667" w:rsidRDefault="00996C67" w:rsidP="00996C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03ED19EE" w14:textId="2733549F" w:rsidR="00996C67" w:rsidRDefault="00996C67" w:rsidP="00996C6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780667">
              <w:rPr>
                <w:rFonts w:ascii="Calibri" w:eastAsia="Impact" w:hAnsi="Calibri" w:cs="Calibri" w:hint="cs"/>
                <w:color w:val="auto"/>
                <w:sz w:val="28"/>
                <w:rtl/>
              </w:rPr>
              <w:t>حفظ جدول الضرب</w:t>
            </w:r>
          </w:p>
          <w:p w14:paraId="10F1B34A" w14:textId="3A0874A9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  <w:p w14:paraId="2377CC57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66CCD471" w14:textId="77777777" w:rsidTr="001048AE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47AF236F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24EF34D0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07C9E117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p w14:paraId="0B492F69" w14:textId="3291AC0F" w:rsidR="001241BB" w:rsidRPr="001241BB" w:rsidRDefault="00645F86" w:rsidP="001241BB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FF709C2" wp14:editId="4058988F">
                <wp:simplePos x="0" y="0"/>
                <wp:positionH relativeFrom="page">
                  <wp:align>right</wp:align>
                </wp:positionH>
                <wp:positionV relativeFrom="paragraph">
                  <wp:posOffset>-826618</wp:posOffset>
                </wp:positionV>
                <wp:extent cx="7784465" cy="10029190"/>
                <wp:effectExtent l="0" t="0" r="6985" b="0"/>
                <wp:wrapNone/>
                <wp:docPr id="664858427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821" cy="10029367"/>
                          <a:chOff x="0" y="0"/>
                          <a:chExt cx="7784821" cy="10029367"/>
                        </a:xfrm>
                      </wpg:grpSpPr>
                      <wps:wsp>
                        <wps:cNvPr id="1315657167" name="Graphic 17"/>
                        <wps:cNvSpPr/>
                        <wps:spPr>
                          <a:xfrm>
                            <a:off x="7154266" y="0"/>
                            <a:ext cx="630555" cy="4188460"/>
                          </a:xfrm>
                          <a:custGeom>
                            <a:avLst/>
                            <a:gdLst>
                              <a:gd name="connsiteX0" fmla="*/ 627735 w 627735"/>
                              <a:gd name="connsiteY0" fmla="*/ 4184374 h 4184373"/>
                              <a:gd name="connsiteX1" fmla="*/ 454101 w 627735"/>
                              <a:gd name="connsiteY1" fmla="*/ 3895026 h 4184373"/>
                              <a:gd name="connsiteX2" fmla="*/ 361480 w 627735"/>
                              <a:gd name="connsiteY2" fmla="*/ 3223709 h 4184373"/>
                              <a:gd name="connsiteX3" fmla="*/ 37431 w 627735"/>
                              <a:gd name="connsiteY3" fmla="*/ 2193641 h 4184373"/>
                              <a:gd name="connsiteX4" fmla="*/ 164754 w 627735"/>
                              <a:gd name="connsiteY4" fmla="*/ 851134 h 4184373"/>
                              <a:gd name="connsiteX5" fmla="*/ 541549 w 627735"/>
                              <a:gd name="connsiteY5" fmla="*/ 0 h 4184373"/>
                              <a:gd name="connsiteX6" fmla="*/ 627735 w 627735"/>
                              <a:gd name="connsiteY6" fmla="*/ 0 h 4184373"/>
                              <a:gd name="connsiteX7" fmla="*/ 627735 w 627735"/>
                              <a:gd name="connsiteY7" fmla="*/ 4184374 h 4184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7735" h="4184373">
                                <a:moveTo>
                                  <a:pt x="627735" y="4184374"/>
                                </a:moveTo>
                                <a:cubicBezTo>
                                  <a:pt x="627735" y="4184374"/>
                                  <a:pt x="465711" y="3999131"/>
                                  <a:pt x="454101" y="3895026"/>
                                </a:cubicBezTo>
                                <a:cubicBezTo>
                                  <a:pt x="442492" y="3790922"/>
                                  <a:pt x="431009" y="3443654"/>
                                  <a:pt x="361480" y="3223709"/>
                                </a:cubicBezTo>
                                <a:cubicBezTo>
                                  <a:pt x="291951" y="3003764"/>
                                  <a:pt x="72259" y="2425069"/>
                                  <a:pt x="37431" y="2193641"/>
                                </a:cubicBezTo>
                                <a:cubicBezTo>
                                  <a:pt x="2604" y="1962214"/>
                                  <a:pt x="-66673" y="1452922"/>
                                  <a:pt x="164754" y="851134"/>
                                </a:cubicBezTo>
                                <a:cubicBezTo>
                                  <a:pt x="396182" y="249346"/>
                                  <a:pt x="541549" y="0"/>
                                  <a:pt x="541549" y="0"/>
                                </a:cubicBezTo>
                                <a:lnTo>
                                  <a:pt x="627735" y="0"/>
                                </a:lnTo>
                                <a:lnTo>
                                  <a:pt x="627735" y="4184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57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258661" name="Freeform: Shape 27"/>
                        <wps:cNvSpPr/>
                        <wps:spPr>
                          <a:xfrm rot="20799245">
                            <a:off x="848563" y="1013917"/>
                            <a:ext cx="746125" cy="424815"/>
                          </a:xfrm>
                          <a:custGeom>
                            <a:avLst/>
                            <a:gdLst>
                              <a:gd name="connsiteX0" fmla="*/ 297525 w 1612741"/>
                              <a:gd name="connsiteY0" fmla="*/ 497725 h 920353"/>
                              <a:gd name="connsiteX1" fmla="*/ 297384 w 1612741"/>
                              <a:gd name="connsiteY1" fmla="*/ 501114 h 920353"/>
                              <a:gd name="connsiteX2" fmla="*/ 298577 w 1612741"/>
                              <a:gd name="connsiteY2" fmla="*/ 499780 h 920353"/>
                              <a:gd name="connsiteX3" fmla="*/ 892549 w 1612741"/>
                              <a:gd name="connsiteY3" fmla="*/ 10379 h 920353"/>
                              <a:gd name="connsiteX4" fmla="*/ 910629 w 1612741"/>
                              <a:gd name="connsiteY4" fmla="*/ 15333 h 920353"/>
                              <a:gd name="connsiteX5" fmla="*/ 892279 w 1612741"/>
                              <a:gd name="connsiteY5" fmla="*/ 12378 h 920353"/>
                              <a:gd name="connsiteX6" fmla="*/ 773465 w 1612741"/>
                              <a:gd name="connsiteY6" fmla="*/ 1382 h 920353"/>
                              <a:gd name="connsiteX7" fmla="*/ 824383 w 1612741"/>
                              <a:gd name="connsiteY7" fmla="*/ 1433 h 920353"/>
                              <a:gd name="connsiteX8" fmla="*/ 892279 w 1612741"/>
                              <a:gd name="connsiteY8" fmla="*/ 12378 h 920353"/>
                              <a:gd name="connsiteX9" fmla="*/ 891530 w 1612741"/>
                              <a:gd name="connsiteY9" fmla="*/ 17896 h 920353"/>
                              <a:gd name="connsiteX10" fmla="*/ 936208 w 1612741"/>
                              <a:gd name="connsiteY10" fmla="*/ 22344 h 920353"/>
                              <a:gd name="connsiteX11" fmla="*/ 910629 w 1612741"/>
                              <a:gd name="connsiteY11" fmla="*/ 15333 h 920353"/>
                              <a:gd name="connsiteX12" fmla="*/ 1128859 w 1612741"/>
                              <a:gd name="connsiteY12" fmla="*/ 50509 h 920353"/>
                              <a:gd name="connsiteX13" fmla="*/ 1424300 w 1612741"/>
                              <a:gd name="connsiteY13" fmla="*/ 137922 h 920353"/>
                              <a:gd name="connsiteX14" fmla="*/ 1603175 w 1612741"/>
                              <a:gd name="connsiteY14" fmla="*/ 452048 h 920353"/>
                              <a:gd name="connsiteX15" fmla="*/ 1481319 w 1612741"/>
                              <a:gd name="connsiteY15" fmla="*/ 606139 h 920353"/>
                              <a:gd name="connsiteX16" fmla="*/ 1418229 w 1612741"/>
                              <a:gd name="connsiteY16" fmla="*/ 629271 h 920353"/>
                              <a:gd name="connsiteX17" fmla="*/ 1400885 w 1612741"/>
                              <a:gd name="connsiteY17" fmla="*/ 642025 h 920353"/>
                              <a:gd name="connsiteX18" fmla="*/ 1389911 w 1612741"/>
                              <a:gd name="connsiteY18" fmla="*/ 647519 h 920353"/>
                              <a:gd name="connsiteX19" fmla="*/ 1351521 w 1612741"/>
                              <a:gd name="connsiteY19" fmla="*/ 686429 h 920353"/>
                              <a:gd name="connsiteX20" fmla="*/ 1068245 w 1612741"/>
                              <a:gd name="connsiteY20" fmla="*/ 841402 h 920353"/>
                              <a:gd name="connsiteX21" fmla="*/ 1027925 w 1612741"/>
                              <a:gd name="connsiteY21" fmla="*/ 852314 h 920353"/>
                              <a:gd name="connsiteX22" fmla="*/ 1004534 w 1612741"/>
                              <a:gd name="connsiteY22" fmla="*/ 860017 h 920353"/>
                              <a:gd name="connsiteX23" fmla="*/ 987843 w 1612741"/>
                              <a:gd name="connsiteY23" fmla="*/ 863161 h 920353"/>
                              <a:gd name="connsiteX24" fmla="*/ 963400 w 1612741"/>
                              <a:gd name="connsiteY24" fmla="*/ 869775 h 920353"/>
                              <a:gd name="connsiteX25" fmla="*/ 946400 w 1612741"/>
                              <a:gd name="connsiteY25" fmla="*/ 870966 h 920353"/>
                              <a:gd name="connsiteX26" fmla="*/ 928247 w 1612741"/>
                              <a:gd name="connsiteY26" fmla="*/ 874385 h 920353"/>
                              <a:gd name="connsiteX27" fmla="*/ 890756 w 1612741"/>
                              <a:gd name="connsiteY27" fmla="*/ 899340 h 920353"/>
                              <a:gd name="connsiteX28" fmla="*/ 711884 w 1612741"/>
                              <a:gd name="connsiteY28" fmla="*/ 906498 h 920353"/>
                              <a:gd name="connsiteX29" fmla="*/ 651608 w 1612741"/>
                              <a:gd name="connsiteY29" fmla="*/ 873069 h 920353"/>
                              <a:gd name="connsiteX30" fmla="*/ 641795 w 1612741"/>
                              <a:gd name="connsiteY30" fmla="*/ 874045 h 920353"/>
                              <a:gd name="connsiteX31" fmla="*/ 616350 w 1612741"/>
                              <a:gd name="connsiteY31" fmla="*/ 888904 h 920353"/>
                              <a:gd name="connsiteX32" fmla="*/ 531730 w 1612741"/>
                              <a:gd name="connsiteY32" fmla="*/ 902152 h 920353"/>
                              <a:gd name="connsiteX33" fmla="*/ 177569 w 1612741"/>
                              <a:gd name="connsiteY33" fmla="*/ 807070 h 920353"/>
                              <a:gd name="connsiteX34" fmla="*/ 205018 w 1612741"/>
                              <a:gd name="connsiteY34" fmla="*/ 301676 h 920353"/>
                              <a:gd name="connsiteX35" fmla="*/ 313903 w 1612741"/>
                              <a:gd name="connsiteY35" fmla="*/ 314028 h 920353"/>
                              <a:gd name="connsiteX36" fmla="*/ 337980 w 1612741"/>
                              <a:gd name="connsiteY36" fmla="*/ 323709 h 920353"/>
                              <a:gd name="connsiteX37" fmla="*/ 330379 w 1612741"/>
                              <a:gd name="connsiteY37" fmla="*/ 336089 h 920353"/>
                              <a:gd name="connsiteX38" fmla="*/ 340535 w 1612741"/>
                              <a:gd name="connsiteY38" fmla="*/ 324737 h 920353"/>
                              <a:gd name="connsiteX39" fmla="*/ 337980 w 1612741"/>
                              <a:gd name="connsiteY39" fmla="*/ 323709 h 920353"/>
                              <a:gd name="connsiteX40" fmla="*/ 363671 w 1612741"/>
                              <a:gd name="connsiteY40" fmla="*/ 281869 h 920353"/>
                              <a:gd name="connsiteX41" fmla="*/ 402086 w 1612741"/>
                              <a:gd name="connsiteY41" fmla="*/ 247793 h 920353"/>
                              <a:gd name="connsiteX42" fmla="*/ 401657 w 1612741"/>
                              <a:gd name="connsiteY42" fmla="*/ 252395 h 920353"/>
                              <a:gd name="connsiteX43" fmla="*/ 405611 w 1612741"/>
                              <a:gd name="connsiteY43" fmla="*/ 244666 h 920353"/>
                              <a:gd name="connsiteX44" fmla="*/ 402086 w 1612741"/>
                              <a:gd name="connsiteY44" fmla="*/ 247793 h 920353"/>
                              <a:gd name="connsiteX45" fmla="*/ 407099 w 1612741"/>
                              <a:gd name="connsiteY45" fmla="*/ 194061 h 920353"/>
                              <a:gd name="connsiteX46" fmla="*/ 610979 w 1612741"/>
                              <a:gd name="connsiteY46" fmla="*/ 46803 h 920353"/>
                              <a:gd name="connsiteX47" fmla="*/ 670397 w 1612741"/>
                              <a:gd name="connsiteY47" fmla="*/ 48494 h 920353"/>
                              <a:gd name="connsiteX48" fmla="*/ 666834 w 1612741"/>
                              <a:gd name="connsiteY48" fmla="*/ 50761 h 920353"/>
                              <a:gd name="connsiteX49" fmla="*/ 673454 w 1612741"/>
                              <a:gd name="connsiteY49" fmla="*/ 48580 h 920353"/>
                              <a:gd name="connsiteX50" fmla="*/ 670397 w 1612741"/>
                              <a:gd name="connsiteY50" fmla="*/ 48494 h 920353"/>
                              <a:gd name="connsiteX51" fmla="*/ 727887 w 1612741"/>
                              <a:gd name="connsiteY51" fmla="*/ 11913 h 920353"/>
                              <a:gd name="connsiteX52" fmla="*/ 773465 w 1612741"/>
                              <a:gd name="connsiteY52" fmla="*/ 1382 h 920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12741" h="920353">
                                <a:moveTo>
                                  <a:pt x="297525" y="497725"/>
                                </a:moveTo>
                                <a:lnTo>
                                  <a:pt x="297384" y="501114"/>
                                </a:lnTo>
                                <a:lnTo>
                                  <a:pt x="298577" y="499780"/>
                                </a:lnTo>
                                <a:close/>
                                <a:moveTo>
                                  <a:pt x="892549" y="10379"/>
                                </a:moveTo>
                                <a:lnTo>
                                  <a:pt x="910629" y="15333"/>
                                </a:lnTo>
                                <a:lnTo>
                                  <a:pt x="892279" y="12378"/>
                                </a:lnTo>
                                <a:close/>
                                <a:moveTo>
                                  <a:pt x="773465" y="1382"/>
                                </a:moveTo>
                                <a:cubicBezTo>
                                  <a:pt x="789558" y="-441"/>
                                  <a:pt x="806541" y="-499"/>
                                  <a:pt x="824383" y="1433"/>
                                </a:cubicBezTo>
                                <a:lnTo>
                                  <a:pt x="892279" y="12378"/>
                                </a:lnTo>
                                <a:lnTo>
                                  <a:pt x="891530" y="17896"/>
                                </a:lnTo>
                                <a:lnTo>
                                  <a:pt x="936208" y="22344"/>
                                </a:lnTo>
                                <a:lnTo>
                                  <a:pt x="910629" y="15333"/>
                                </a:lnTo>
                                <a:lnTo>
                                  <a:pt x="1128859" y="50509"/>
                                </a:lnTo>
                                <a:cubicBezTo>
                                  <a:pt x="1228642" y="72618"/>
                                  <a:pt x="1326921" y="101117"/>
                                  <a:pt x="1424300" y="137922"/>
                                </a:cubicBezTo>
                                <a:cubicBezTo>
                                  <a:pt x="1554227" y="187251"/>
                                  <a:pt x="1642894" y="308659"/>
                                  <a:pt x="1603175" y="452048"/>
                                </a:cubicBezTo>
                                <a:cubicBezTo>
                                  <a:pt x="1586133" y="514030"/>
                                  <a:pt x="1539684" y="570900"/>
                                  <a:pt x="1481319" y="606139"/>
                                </a:cubicBezTo>
                                <a:lnTo>
                                  <a:pt x="1418229" y="629271"/>
                                </a:lnTo>
                                <a:lnTo>
                                  <a:pt x="1400885" y="642025"/>
                                </a:lnTo>
                                <a:lnTo>
                                  <a:pt x="1389911" y="647519"/>
                                </a:lnTo>
                                <a:lnTo>
                                  <a:pt x="1351521" y="686429"/>
                                </a:lnTo>
                                <a:cubicBezTo>
                                  <a:pt x="1274113" y="737900"/>
                                  <a:pt x="1172786" y="802796"/>
                                  <a:pt x="1068245" y="841402"/>
                                </a:cubicBezTo>
                                <a:lnTo>
                                  <a:pt x="1027925" y="852314"/>
                                </a:lnTo>
                                <a:lnTo>
                                  <a:pt x="1004534" y="860017"/>
                                </a:lnTo>
                                <a:lnTo>
                                  <a:pt x="987843" y="863161"/>
                                </a:lnTo>
                                <a:lnTo>
                                  <a:pt x="963400" y="869775"/>
                                </a:lnTo>
                                <a:lnTo>
                                  <a:pt x="946400" y="870966"/>
                                </a:lnTo>
                                <a:lnTo>
                                  <a:pt x="928247" y="874385"/>
                                </a:lnTo>
                                <a:lnTo>
                                  <a:pt x="890756" y="899340"/>
                                </a:lnTo>
                                <a:cubicBezTo>
                                  <a:pt x="830278" y="925924"/>
                                  <a:pt x="767943" y="926113"/>
                                  <a:pt x="711884" y="906498"/>
                                </a:cubicBezTo>
                                <a:lnTo>
                                  <a:pt x="651608" y="873069"/>
                                </a:lnTo>
                                <a:lnTo>
                                  <a:pt x="641795" y="874045"/>
                                </a:lnTo>
                                <a:lnTo>
                                  <a:pt x="616350" y="888904"/>
                                </a:lnTo>
                                <a:cubicBezTo>
                                  <a:pt x="590735" y="898239"/>
                                  <a:pt x="562547" y="903047"/>
                                  <a:pt x="531730" y="902152"/>
                                </a:cubicBezTo>
                                <a:cubicBezTo>
                                  <a:pt x="410770" y="898573"/>
                                  <a:pt x="291864" y="844130"/>
                                  <a:pt x="177569" y="807070"/>
                                </a:cubicBezTo>
                                <a:cubicBezTo>
                                  <a:pt x="-95993" y="717835"/>
                                  <a:pt x="-26987" y="328999"/>
                                  <a:pt x="205018" y="301676"/>
                                </a:cubicBezTo>
                                <a:cubicBezTo>
                                  <a:pt x="238161" y="297774"/>
                                  <a:pt x="274631" y="301249"/>
                                  <a:pt x="313903" y="314028"/>
                                </a:cubicBezTo>
                                <a:lnTo>
                                  <a:pt x="337980" y="323709"/>
                                </a:lnTo>
                                <a:lnTo>
                                  <a:pt x="330379" y="336089"/>
                                </a:lnTo>
                                <a:lnTo>
                                  <a:pt x="340535" y="324737"/>
                                </a:lnTo>
                                <a:lnTo>
                                  <a:pt x="337980" y="323709"/>
                                </a:lnTo>
                                <a:lnTo>
                                  <a:pt x="363671" y="281869"/>
                                </a:lnTo>
                                <a:lnTo>
                                  <a:pt x="402086" y="247793"/>
                                </a:lnTo>
                                <a:lnTo>
                                  <a:pt x="401657" y="252395"/>
                                </a:lnTo>
                                <a:lnTo>
                                  <a:pt x="405611" y="244666"/>
                                </a:lnTo>
                                <a:lnTo>
                                  <a:pt x="402086" y="247793"/>
                                </a:lnTo>
                                <a:lnTo>
                                  <a:pt x="407099" y="194061"/>
                                </a:lnTo>
                                <a:cubicBezTo>
                                  <a:pt x="436211" y="107881"/>
                                  <a:pt x="519974" y="57538"/>
                                  <a:pt x="610979" y="46803"/>
                                </a:cubicBezTo>
                                <a:lnTo>
                                  <a:pt x="670397" y="48494"/>
                                </a:lnTo>
                                <a:lnTo>
                                  <a:pt x="666834" y="50761"/>
                                </a:lnTo>
                                <a:lnTo>
                                  <a:pt x="673454" y="48580"/>
                                </a:lnTo>
                                <a:lnTo>
                                  <a:pt x="670397" y="48494"/>
                                </a:lnTo>
                                <a:lnTo>
                                  <a:pt x="727887" y="11913"/>
                                </a:lnTo>
                                <a:cubicBezTo>
                                  <a:pt x="742168" y="6791"/>
                                  <a:pt x="757371" y="3205"/>
                                  <a:pt x="773465" y="1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E6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1093569138" name="Freeform: Shape 33"/>
                        <wps:cNvSpPr/>
                        <wps:spPr>
                          <a:xfrm>
                            <a:off x="153619" y="2106777"/>
                            <a:ext cx="501015" cy="398145"/>
                          </a:xfrm>
                          <a:custGeom>
                            <a:avLst/>
                            <a:gdLst>
                              <a:gd name="connsiteX0" fmla="*/ 68048 w 501257"/>
                              <a:gd name="connsiteY0" fmla="*/ 386842 h 398904"/>
                              <a:gd name="connsiteX1" fmla="*/ 68048 w 501257"/>
                              <a:gd name="connsiteY1" fmla="*/ 388407 h 398904"/>
                              <a:gd name="connsiteX2" fmla="*/ 73336 w 501257"/>
                              <a:gd name="connsiteY2" fmla="*/ 387743 h 398904"/>
                              <a:gd name="connsiteX3" fmla="*/ 68048 w 501257"/>
                              <a:gd name="connsiteY3" fmla="*/ 247805 h 398904"/>
                              <a:gd name="connsiteX4" fmla="*/ 68656 w 501257"/>
                              <a:gd name="connsiteY4" fmla="*/ 247832 h 398904"/>
                              <a:gd name="connsiteX5" fmla="*/ 68048 w 501257"/>
                              <a:gd name="connsiteY5" fmla="*/ 247909 h 398904"/>
                              <a:gd name="connsiteX6" fmla="*/ 464229 w 501257"/>
                              <a:gd name="connsiteY6" fmla="*/ 199262 h 398904"/>
                              <a:gd name="connsiteX7" fmla="*/ 467921 w 501257"/>
                              <a:gd name="connsiteY7" fmla="*/ 203677 h 398904"/>
                              <a:gd name="connsiteX8" fmla="*/ 469225 w 501257"/>
                              <a:gd name="connsiteY8" fmla="*/ 201993 h 398904"/>
                              <a:gd name="connsiteX9" fmla="*/ 268949 w 501257"/>
                              <a:gd name="connsiteY9" fmla="*/ 64 h 398904"/>
                              <a:gd name="connsiteX10" fmla="*/ 318035 w 501257"/>
                              <a:gd name="connsiteY10" fmla="*/ 22961 h 398904"/>
                              <a:gd name="connsiteX11" fmla="*/ 483557 w 501257"/>
                              <a:gd name="connsiteY11" fmla="*/ 212890 h 398904"/>
                              <a:gd name="connsiteX12" fmla="*/ 424049 w 501257"/>
                              <a:gd name="connsiteY12" fmla="*/ 334028 h 398904"/>
                              <a:gd name="connsiteX13" fmla="*/ 420944 w 501257"/>
                              <a:gd name="connsiteY13" fmla="*/ 332737 h 398904"/>
                              <a:gd name="connsiteX14" fmla="*/ 421251 w 501257"/>
                              <a:gd name="connsiteY14" fmla="*/ 331284 h 398904"/>
                              <a:gd name="connsiteX15" fmla="*/ 419939 w 501257"/>
                              <a:gd name="connsiteY15" fmla="*/ 332319 h 398904"/>
                              <a:gd name="connsiteX16" fmla="*/ 420944 w 501257"/>
                              <a:gd name="connsiteY16" fmla="*/ 332737 h 398904"/>
                              <a:gd name="connsiteX17" fmla="*/ 418960 w 501257"/>
                              <a:gd name="connsiteY17" fmla="*/ 342148 h 398904"/>
                              <a:gd name="connsiteX18" fmla="*/ 354334 w 501257"/>
                              <a:gd name="connsiteY18" fmla="*/ 384657 h 398904"/>
                              <a:gd name="connsiteX19" fmla="*/ 257475 w 501257"/>
                              <a:gd name="connsiteY19" fmla="*/ 391618 h 398904"/>
                              <a:gd name="connsiteX20" fmla="*/ 243144 w 501257"/>
                              <a:gd name="connsiteY20" fmla="*/ 394619 h 398904"/>
                              <a:gd name="connsiteX21" fmla="*/ 153411 w 501257"/>
                              <a:gd name="connsiteY21" fmla="*/ 398390 h 398904"/>
                              <a:gd name="connsiteX22" fmla="*/ 98915 w 501257"/>
                              <a:gd name="connsiteY22" fmla="*/ 390472 h 398904"/>
                              <a:gd name="connsiteX23" fmla="*/ 94128 w 501257"/>
                              <a:gd name="connsiteY23" fmla="*/ 391288 h 398904"/>
                              <a:gd name="connsiteX24" fmla="*/ 81472 w 501257"/>
                              <a:gd name="connsiteY24" fmla="*/ 389130 h 398904"/>
                              <a:gd name="connsiteX25" fmla="*/ 67930 w 501257"/>
                              <a:gd name="connsiteY25" fmla="*/ 388525 h 398904"/>
                              <a:gd name="connsiteX26" fmla="*/ 16686 w 501257"/>
                              <a:gd name="connsiteY26" fmla="*/ 364182 h 398904"/>
                              <a:gd name="connsiteX27" fmla="*/ 11070 w 501257"/>
                              <a:gd name="connsiteY27" fmla="*/ 348953 h 398904"/>
                              <a:gd name="connsiteX28" fmla="*/ 10317 w 501257"/>
                              <a:gd name="connsiteY28" fmla="*/ 348182 h 398904"/>
                              <a:gd name="connsiteX29" fmla="*/ 3338 w 501257"/>
                              <a:gd name="connsiteY29" fmla="*/ 329997 h 398904"/>
                              <a:gd name="connsiteX30" fmla="*/ 3518 w 501257"/>
                              <a:gd name="connsiteY30" fmla="*/ 328471 h 398904"/>
                              <a:gd name="connsiteX31" fmla="*/ 0 w 501257"/>
                              <a:gd name="connsiteY31" fmla="*/ 318927 h 398904"/>
                              <a:gd name="connsiteX32" fmla="*/ 67930 w 501257"/>
                              <a:gd name="connsiteY32" fmla="*/ 247924 h 398904"/>
                              <a:gd name="connsiteX33" fmla="*/ 68048 w 501257"/>
                              <a:gd name="connsiteY33" fmla="*/ 247909 h 398904"/>
                              <a:gd name="connsiteX34" fmla="*/ 68048 w 501257"/>
                              <a:gd name="connsiteY34" fmla="*/ 250954 h 398904"/>
                              <a:gd name="connsiteX35" fmla="*/ 77637 w 501257"/>
                              <a:gd name="connsiteY35" fmla="*/ 249320 h 398904"/>
                              <a:gd name="connsiteX36" fmla="*/ 80018 w 501257"/>
                              <a:gd name="connsiteY36" fmla="*/ 248334 h 398904"/>
                              <a:gd name="connsiteX37" fmla="*/ 68656 w 501257"/>
                              <a:gd name="connsiteY37" fmla="*/ 247832 h 398904"/>
                              <a:gd name="connsiteX38" fmla="*/ 86697 w 501257"/>
                              <a:gd name="connsiteY38" fmla="*/ 245567 h 398904"/>
                              <a:gd name="connsiteX39" fmla="*/ 97162 w 501257"/>
                              <a:gd name="connsiteY39" fmla="*/ 241233 h 398904"/>
                              <a:gd name="connsiteX40" fmla="*/ 46653 w 501257"/>
                              <a:gd name="connsiteY40" fmla="*/ 193294 h 398904"/>
                              <a:gd name="connsiteX41" fmla="*/ 12600 w 501257"/>
                              <a:gd name="connsiteY41" fmla="*/ 121616 h 398904"/>
                              <a:gd name="connsiteX42" fmla="*/ 99296 w 501257"/>
                              <a:gd name="connsiteY42" fmla="*/ 35146 h 398904"/>
                              <a:gd name="connsiteX43" fmla="*/ 195994 w 501257"/>
                              <a:gd name="connsiteY43" fmla="*/ 70146 h 398904"/>
                              <a:gd name="connsiteX44" fmla="*/ 200739 w 501257"/>
                              <a:gd name="connsiteY44" fmla="*/ 70911 h 398904"/>
                              <a:gd name="connsiteX45" fmla="*/ 200512 w 501257"/>
                              <a:gd name="connsiteY45" fmla="*/ 68552 h 398904"/>
                              <a:gd name="connsiteX46" fmla="*/ 268949 w 501257"/>
                              <a:gd name="connsiteY46" fmla="*/ 64 h 398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01257" h="398904">
                                <a:moveTo>
                                  <a:pt x="68048" y="386842"/>
                                </a:moveTo>
                                <a:lnTo>
                                  <a:pt x="68048" y="388407"/>
                                </a:lnTo>
                                <a:lnTo>
                                  <a:pt x="73336" y="387743"/>
                                </a:lnTo>
                                <a:close/>
                                <a:moveTo>
                                  <a:pt x="68048" y="247805"/>
                                </a:moveTo>
                                <a:lnTo>
                                  <a:pt x="68656" y="247832"/>
                                </a:lnTo>
                                <a:lnTo>
                                  <a:pt x="68048" y="247909"/>
                                </a:lnTo>
                                <a:close/>
                                <a:moveTo>
                                  <a:pt x="464229" y="199262"/>
                                </a:moveTo>
                                <a:lnTo>
                                  <a:pt x="467921" y="203677"/>
                                </a:lnTo>
                                <a:lnTo>
                                  <a:pt x="469225" y="201993"/>
                                </a:lnTo>
                                <a:close/>
                                <a:moveTo>
                                  <a:pt x="268949" y="64"/>
                                </a:moveTo>
                                <a:cubicBezTo>
                                  <a:pt x="285722" y="-736"/>
                                  <a:pt x="303115" y="5855"/>
                                  <a:pt x="318035" y="22961"/>
                                </a:cubicBezTo>
                                <a:cubicBezTo>
                                  <a:pt x="373248" y="86231"/>
                                  <a:pt x="428344" y="149619"/>
                                  <a:pt x="483557" y="212890"/>
                                </a:cubicBezTo>
                                <a:cubicBezTo>
                                  <a:pt x="527449" y="263126"/>
                                  <a:pt x="482927" y="345028"/>
                                  <a:pt x="424049" y="334028"/>
                                </a:cubicBezTo>
                                <a:lnTo>
                                  <a:pt x="420944" y="332737"/>
                                </a:lnTo>
                                <a:lnTo>
                                  <a:pt x="421251" y="331284"/>
                                </a:lnTo>
                                <a:lnTo>
                                  <a:pt x="419939" y="332319"/>
                                </a:lnTo>
                                <a:lnTo>
                                  <a:pt x="420944" y="332737"/>
                                </a:lnTo>
                                <a:lnTo>
                                  <a:pt x="418960" y="342148"/>
                                </a:lnTo>
                                <a:cubicBezTo>
                                  <a:pt x="407990" y="366599"/>
                                  <a:pt x="382881" y="380966"/>
                                  <a:pt x="354334" y="384657"/>
                                </a:cubicBezTo>
                                <a:lnTo>
                                  <a:pt x="257475" y="391618"/>
                                </a:lnTo>
                                <a:lnTo>
                                  <a:pt x="243144" y="394619"/>
                                </a:lnTo>
                                <a:cubicBezTo>
                                  <a:pt x="211639" y="398552"/>
                                  <a:pt x="181300" y="399693"/>
                                  <a:pt x="153411" y="398390"/>
                                </a:cubicBezTo>
                                <a:lnTo>
                                  <a:pt x="98915" y="390472"/>
                                </a:lnTo>
                                <a:lnTo>
                                  <a:pt x="94128" y="391288"/>
                                </a:lnTo>
                                <a:lnTo>
                                  <a:pt x="81472" y="389130"/>
                                </a:lnTo>
                                <a:lnTo>
                                  <a:pt x="67930" y="388525"/>
                                </a:lnTo>
                                <a:cubicBezTo>
                                  <a:pt x="45022" y="386182"/>
                                  <a:pt x="27974" y="376925"/>
                                  <a:pt x="16686" y="364182"/>
                                </a:cubicBezTo>
                                <a:lnTo>
                                  <a:pt x="11070" y="348953"/>
                                </a:lnTo>
                                <a:lnTo>
                                  <a:pt x="10317" y="348182"/>
                                </a:lnTo>
                                <a:cubicBezTo>
                                  <a:pt x="6519" y="342501"/>
                                  <a:pt x="4140" y="336425"/>
                                  <a:pt x="3338" y="329997"/>
                                </a:cubicBezTo>
                                <a:lnTo>
                                  <a:pt x="3518" y="328471"/>
                                </a:lnTo>
                                <a:lnTo>
                                  <a:pt x="0" y="318927"/>
                                </a:lnTo>
                                <a:cubicBezTo>
                                  <a:pt x="264" y="286354"/>
                                  <a:pt x="23172" y="253548"/>
                                  <a:pt x="67930" y="247924"/>
                                </a:cubicBezTo>
                                <a:lnTo>
                                  <a:pt x="68048" y="247909"/>
                                </a:lnTo>
                                <a:lnTo>
                                  <a:pt x="68048" y="250954"/>
                                </a:lnTo>
                                <a:lnTo>
                                  <a:pt x="77637" y="249320"/>
                                </a:lnTo>
                                <a:lnTo>
                                  <a:pt x="80018" y="248334"/>
                                </a:lnTo>
                                <a:lnTo>
                                  <a:pt x="68656" y="247832"/>
                                </a:lnTo>
                                <a:lnTo>
                                  <a:pt x="86697" y="245567"/>
                                </a:lnTo>
                                <a:lnTo>
                                  <a:pt x="97162" y="241233"/>
                                </a:lnTo>
                                <a:lnTo>
                                  <a:pt x="46653" y="193294"/>
                                </a:lnTo>
                                <a:cubicBezTo>
                                  <a:pt x="30926" y="172379"/>
                                  <a:pt x="19178" y="148681"/>
                                  <a:pt x="12600" y="121616"/>
                                </a:cubicBezTo>
                                <a:cubicBezTo>
                                  <a:pt x="147" y="70179"/>
                                  <a:pt x="46197" y="20383"/>
                                  <a:pt x="99296" y="35146"/>
                                </a:cubicBezTo>
                                <a:lnTo>
                                  <a:pt x="195994" y="70146"/>
                                </a:lnTo>
                                <a:lnTo>
                                  <a:pt x="200739" y="70911"/>
                                </a:lnTo>
                                <a:lnTo>
                                  <a:pt x="200512" y="68552"/>
                                </a:lnTo>
                                <a:cubicBezTo>
                                  <a:pt x="204337" y="32827"/>
                                  <a:pt x="235402" y="1664"/>
                                  <a:pt x="268949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414599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413" y="914400"/>
                            <a:ext cx="1433830" cy="173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119179" name="Graphic 16"/>
                        <wps:cNvSpPr/>
                        <wps:spPr>
                          <a:xfrm>
                            <a:off x="0" y="7783372"/>
                            <a:ext cx="2504440" cy="2245995"/>
                          </a:xfrm>
                          <a:custGeom>
                            <a:avLst/>
                            <a:gdLst>
                              <a:gd name="connsiteX0" fmla="*/ 0 w 3048000"/>
                              <a:gd name="connsiteY0" fmla="*/ 0 h 2380321"/>
                              <a:gd name="connsiteX1" fmla="*/ 0 w 3048000"/>
                              <a:gd name="connsiteY1" fmla="*/ 2380321 h 2380321"/>
                              <a:gd name="connsiteX2" fmla="*/ 3047732 w 3048000"/>
                              <a:gd name="connsiteY2" fmla="*/ 2377792 h 2380321"/>
                              <a:gd name="connsiteX3" fmla="*/ 2688528 w 3048000"/>
                              <a:gd name="connsiteY3" fmla="*/ 2006618 h 2380321"/>
                              <a:gd name="connsiteX4" fmla="*/ 1877383 w 3048000"/>
                              <a:gd name="connsiteY4" fmla="*/ 1229491 h 2380321"/>
                              <a:gd name="connsiteX5" fmla="*/ 1054615 w 3048000"/>
                              <a:gd name="connsiteY5" fmla="*/ 278349 h 2380321"/>
                              <a:gd name="connsiteX6" fmla="*/ 0 w 3048000"/>
                              <a:gd name="connsiteY6" fmla="*/ 0 h 2380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48000" h="2380321">
                                <a:moveTo>
                                  <a:pt x="0" y="0"/>
                                </a:moveTo>
                                <a:lnTo>
                                  <a:pt x="0" y="2380321"/>
                                </a:lnTo>
                                <a:lnTo>
                                  <a:pt x="3047732" y="2377792"/>
                                </a:lnTo>
                                <a:cubicBezTo>
                                  <a:pt x="3047732" y="2377792"/>
                                  <a:pt x="3070853" y="2215411"/>
                                  <a:pt x="2688528" y="2006618"/>
                                </a:cubicBezTo>
                                <a:cubicBezTo>
                                  <a:pt x="2306204" y="1797824"/>
                                  <a:pt x="2062734" y="1612300"/>
                                  <a:pt x="1877383" y="1229491"/>
                                </a:cubicBezTo>
                                <a:cubicBezTo>
                                  <a:pt x="1692033" y="846682"/>
                                  <a:pt x="1486467" y="444650"/>
                                  <a:pt x="1054615" y="278349"/>
                                </a:cubicBezTo>
                                <a:cubicBezTo>
                                  <a:pt x="753278" y="1623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CFC9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465313" name="مربع نص 1"/>
                        <wps:cNvSpPr txBox="1"/>
                        <wps:spPr>
                          <a:xfrm>
                            <a:off x="1170431" y="8179385"/>
                            <a:ext cx="96266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4298EB" w14:textId="77777777" w:rsidR="001048AE" w:rsidRPr="009B2FAA" w:rsidRDefault="001048AE" w:rsidP="001048AE">
                              <w:pPr>
                                <w:pStyle w:val="GraphicsAnchor"/>
                                <w:jc w:val="center"/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2FAA"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@bahzadtalib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709C2" id="_x0000_s1055" style="position:absolute;left:0;text-align:left;margin-left:561.75pt;margin-top:-65.1pt;width:612.95pt;height:789.7pt;z-index:251817984;mso-position-horizontal:right;mso-position-horizontal-relative:page" coordsize="77848,1002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">
                <v:shape id="Graphic 17" o:spid="_x0000_s1056" style="position:absolute;left:71542;width:6306;height:41884;visibility:visible;mso-wrap-style:square;v-text-anchor:middle" coordsize="627735,418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  <v:stroke joinstyle="miter"/>
                  <v:path arrowok="t" o:connecttype="custom" o:connectlocs="630555,4188461;456141,3898830;363104,3226858;37599,2195784;165494,851965;543982,0;630555,0;630555,4188461" o:connectangles="0,0,0,0,0,0,0,0"/>
                </v:shape>
                <v:shape id="Freeform: Shape 27" o:spid="_x0000_s1057" style="position:absolute;left:8485;top:10139;width:7461;height:4248;rotation:-874638fd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  <v:stroke joinstyle="miter"/>
                  <v:path arrowok="t" o:connecttype="custom" o:connectlocs="137648,229739;137583,231303;138135,230688;412932,4791;421297,7077;412808,5713;357839,638;381396,661;412808,5713;412461,8260;433131,10314;421297,7077;522260,23314;658944,63662;741699,208656;685323,279781;656135,290458;648111,296345;643034,298881;625273,316841;494217,388373;475563,393410;464742,396965;457020,398416;445711,401469;437846,402019;429448,403597;412103,415116;329349,418420;301463,402990;296923,403440;285151,410299;246002,416414;82151,372526;94850,139247;145225,144949;156364,149417;152848,155131;157546,149892;156364,149417;168250,130105;186023,114376;185824,116500;187654,112933;186023,114376;188342,89574;282666,21603;310155,22384;308507,23430;311569,22423;310155,22384;336753,5499;357839,638" o:connectangles="0,0,0,0,0,0,0,0,0,0,0,0,0,0,0,0,0,0,0,0,0,0,0,0,0,0,0,0,0,0,0,0,0,0,0,0,0,0,0,0,0,0,0,0,0,0,0,0,0,0,0,0,0"/>
                </v:shape>
                <v:shape id="Freeform: Shape 33" o:spid="_x0000_s1058" style="position:absolute;left:1536;top:21067;width:5010;height:3982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  <v:stroke joinstyle="miter"/>
                  <v:path arrowok="t" o:connecttype="custom" o:connectlocs="68015,386106;68015,387668;73301,387005;68015,247333;68623,247360;68015,247437;464005,198883;467695,203289;468998,201609;268819,64;317881,22917;483324,212485;423844,333392;420741,332104;421048,330654;419736,331687;420741,332104;418758,341497;354163,383925;257351,390873;243027,393868;153337,397632;98867,389729;94083,390543;81433,388390;67897,387786;16678,363489;11065,348289;10312,347520;3336,329369;3516,327846;0,318320;67897,247452;68015,247437;68015,250477;77600,248846;79979,247861;68623,247360;86655,245100;97115,240774;46630,192926;12594,121385;99248,35079;195899,70013;200642,70776;200415,68422;268819,64" o:connectangles="0,0,0,0,0,0,0,0,0,0,0,0,0,0,0,0,0,0,0,0,0,0,0,0,0,0,0,0,0,0,0,0,0,0,0,0,0,0,0,0,0,0,0,0,0,0,0"/>
                </v:shape>
                <v:shape id="Graphic 8" o:spid="_x0000_s1059" type="#_x0000_t75" style="position:absolute;left:1024;top:9144;width:14338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">
                  <v:imagedata r:id="rId16" o:title=""/>
                </v:shape>
                <v:shape id="Graphic 16" o:spid="_x0000_s1060" style="position:absolute;top:77833;width:25044;height:22460;visibility:visible;mso-wrap-style:square;v-text-anchor:middle" coordsize="3048000,238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" path="m,l,2380321r3047732,-2529c3047732,2377792,3070853,2215411,2688528,2006618,2306204,1797824,2062734,1612300,1877383,1229491,1692033,846682,1486467,444650,1054615,278349,753278,162381,,,,xe" fillcolor="#c4cfc9" stroked="f" strokeweight=".35022mm">
                  <v:stroke joinstyle="miter"/>
                  <v:path arrowok="t" o:connecttype="custom" o:connectlocs="0,0;0,2245995;2504220,2243609;2209074,1893381;1542583,1160109;866542,262641;0,0" o:connectangles="0,0,0,0,0,0,0"/>
                </v:shape>
                <v:shape id="_x0000_s1061" type="#_x0000_t202" style="position:absolute;left:11704;top:81793;width:9626;height:27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" filled="f" stroked="f">
                  <v:textbox style="mso-fit-shape-to-text:t">
                    <w:txbxContent>
                      <w:p w14:paraId="434298EB" w14:textId="77777777" w:rsidR="001048AE" w:rsidRPr="009B2FAA" w:rsidRDefault="001048AE" w:rsidP="001048AE">
                        <w:pPr>
                          <w:pStyle w:val="GraphicsAnchor"/>
                          <w:jc w:val="center"/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B2FAA"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@bahzadtalib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734F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5521D49F" wp14:editId="19828C99">
                <wp:simplePos x="0" y="0"/>
                <wp:positionH relativeFrom="margin">
                  <wp:posOffset>3101645</wp:posOffset>
                </wp:positionH>
                <wp:positionV relativeFrom="paragraph">
                  <wp:posOffset>7241261</wp:posOffset>
                </wp:positionV>
                <wp:extent cx="3577133" cy="2055571"/>
                <wp:effectExtent l="0" t="0" r="0" b="0"/>
                <wp:wrapNone/>
                <wp:docPr id="1819278088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133" cy="2055571"/>
                          <a:chOff x="0" y="0"/>
                          <a:chExt cx="3577133" cy="2055571"/>
                        </a:xfrm>
                      </wpg:grpSpPr>
                      <wpg:grpSp>
                        <wpg:cNvPr id="1631549824" name="مجموعة 28"/>
                        <wpg:cNvGrpSpPr/>
                        <wpg:grpSpPr>
                          <a:xfrm>
                            <a:off x="0" y="0"/>
                            <a:ext cx="3577133" cy="2055571"/>
                            <a:chOff x="0" y="0"/>
                            <a:chExt cx="3448685" cy="3248660"/>
                          </a:xfrm>
                        </wpg:grpSpPr>
                        <pic:pic xmlns:pic="http://schemas.openxmlformats.org/drawingml/2006/picture">
                          <pic:nvPicPr>
                            <pic:cNvPr id="2125518838" name="صورة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" t="33985" r="65501" b="32126"/>
                            <a:stretch/>
                          </pic:blipFill>
                          <pic:spPr bwMode="auto">
                            <a:xfrm>
                              <a:off x="0" y="0"/>
                              <a:ext cx="3448685" cy="3248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2370770" name="صورة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494" t="59961" r="4494" b="21289"/>
                            <a:stretch/>
                          </pic:blipFill>
                          <pic:spPr bwMode="auto">
                            <a:xfrm>
                              <a:off x="847725" y="104775"/>
                              <a:ext cx="1942465" cy="628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12676303" name="مربع نص 1"/>
                          <wps:cNvSpPr txBox="1"/>
                          <wps:spPr>
                            <a:xfrm>
                              <a:off x="940550" y="172089"/>
                              <a:ext cx="1908289" cy="561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5DED7B" w14:textId="77777777" w:rsidR="005F734F" w:rsidRPr="005F734F" w:rsidRDefault="005F734F" w:rsidP="005F734F">
                                <w:pPr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ملاحظات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هامة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35279641" name="مربع نص 1"/>
                        <wps:cNvSpPr txBox="1"/>
                        <wps:spPr>
                          <a:xfrm>
                            <a:off x="621792" y="424281"/>
                            <a:ext cx="2867559" cy="12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535E70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حل الطالبة لواجباتها يسهم بشكل كبير في ثبات المعلومة ومعرفة نقاط القوة والضعف.</w:t>
                              </w:r>
                            </w:p>
                            <w:p w14:paraId="725AC4ED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حفظ جدول الضرب جيدًا.</w:t>
                              </w:r>
                            </w:p>
                            <w:p w14:paraId="1F41BAED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متابعة المنصة ومايتم ارساله فيها من مهمات وثراءات وواجبات.</w:t>
                              </w:r>
                            </w:p>
                            <w:p w14:paraId="37ACCF45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المشاركة في لوحات النقاش وحل تدريبات 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highlight w:val="yellow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نافس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B98543E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1D49F" id="_x0000_s1062" style="position:absolute;left:0;text-align:left;margin-left:244.2pt;margin-top:570.2pt;width:281.65pt;height:161.85pt;z-index:251936768;mso-position-horizontal-relative:margin" coordsize="35771,20555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">
                <v:group id="_x0000_s1063" style="position:absolute;width:35771;height:20555" coordsize="34486,3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">
                  <v:shape id="صورة 21" o:spid="_x0000_s1064" type="#_x0000_t75" style="position:absolute;width:34486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">
                    <v:imagedata r:id="rId19" o:title="" croptop="22272f" cropbottom="21054f" cropleft="35f" cropright="42927f" chromakey="white"/>
                  </v:shape>
                  <v:shape id="صورة 22" o:spid="_x0000_s1065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">
                    <v:imagedata r:id="rId20" o:title="" croptop="39296f" cropbottom="13952f" cropleft="-2945f" cropright="2945f" chromakey="#fefefe"/>
                  </v:shape>
                  <v:shape id="_x0000_s1066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" filled="f" stroked="f">
                    <v:textbox>
                      <w:txbxContent>
                        <w:p w14:paraId="2E5DED7B" w14:textId="77777777" w:rsidR="005F734F" w:rsidRPr="005F734F" w:rsidRDefault="005F734F" w:rsidP="005F734F">
                          <w:pPr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ملاحظات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هامة</w:t>
                          </w:r>
                        </w:p>
                      </w:txbxContent>
                    </v:textbox>
                  </v:shape>
                </v:group>
                <v:shape id="_x0000_s1067" type="#_x0000_t202" style="position:absolute;left:6217;top:4242;width:28676;height:1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" filled="f" stroked="f">
                  <v:textbox>
                    <w:txbxContent>
                      <w:p w14:paraId="2D535E70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حل الطالبة لواجباتها يسهم بشكل كبير في ثبات المعلومة ومعرفة نقاط القوة والضعف.</w:t>
                        </w:r>
                      </w:p>
                      <w:p w14:paraId="725AC4ED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حفظ جدول الضرب جيدًا.</w:t>
                        </w:r>
                      </w:p>
                      <w:p w14:paraId="1F41BAED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متابعة المنصة ومايتم ارساله فيها من مهمات وثراءات وواجبات.</w:t>
                        </w:r>
                      </w:p>
                      <w:p w14:paraId="37ACCF45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المشاركة في لوحات النقاش وحل تدريبات 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highlight w:val="yellow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نافس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B98543E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2F9357A" w14:textId="7AF1AABE" w:rsidR="001241BB" w:rsidRPr="001241BB" w:rsidRDefault="001241BB" w:rsidP="001241BB">
      <w:pPr>
        <w:rPr>
          <w:rtl/>
        </w:rPr>
      </w:pPr>
    </w:p>
    <w:p w14:paraId="0F992052" w14:textId="77777777" w:rsidR="001241BB" w:rsidRPr="001241BB" w:rsidRDefault="001241BB" w:rsidP="001241BB">
      <w:pPr>
        <w:rPr>
          <w:rtl/>
        </w:rPr>
      </w:pPr>
    </w:p>
    <w:p w14:paraId="57D1C600" w14:textId="77777777" w:rsidR="001241BB" w:rsidRPr="001241BB" w:rsidRDefault="001241BB" w:rsidP="001241BB">
      <w:pPr>
        <w:rPr>
          <w:rtl/>
        </w:rPr>
      </w:pPr>
    </w:p>
    <w:p w14:paraId="639D03FD" w14:textId="0DF725A7" w:rsidR="001241BB" w:rsidRPr="001241BB" w:rsidRDefault="001241BB" w:rsidP="001241BB">
      <w:pPr>
        <w:rPr>
          <w:rtl/>
        </w:rPr>
      </w:pPr>
    </w:p>
    <w:tbl>
      <w:tblPr>
        <w:tblStyle w:val="10"/>
        <w:tblpPr w:leftFromText="180" w:rightFromText="180" w:vertAnchor="text" w:horzAnchor="margin" w:tblpY="12"/>
        <w:bidiVisual/>
        <w:tblW w:w="9350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3B4369" w:rsidRPr="00A52145" w14:paraId="0F82C882" w14:textId="77777777" w:rsidTr="003B4369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3C4EC17E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lastRenderedPageBreak/>
              <w:t>خطة تعلم</w:t>
            </w:r>
          </w:p>
          <w:p w14:paraId="3461D52B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283B96A8" w14:textId="600A1D9D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</w:t>
            </w:r>
            <w:r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ل</w:t>
            </w:r>
            <w:r w:rsidR="00401F43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خامس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)</w:t>
            </w:r>
          </w:p>
          <w:p w14:paraId="110F822D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1B01B558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2B969EE7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4C5AC4A8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51373879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4E7E52D2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5F3C2C76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22829378" w14:textId="5888ABFD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06602BF4" w14:textId="23CB5B8E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الفصل الدراسي ال</w:t>
            </w:r>
            <w:r w:rsidR="00C37CCA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ثاني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3282DC73" w14:textId="7BD24A1E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1" locked="0" layoutInCell="1" allowOverlap="1" wp14:anchorId="2B0219C3" wp14:editId="567E6123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2009008140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3DEDB" id="Freeform: Shape 27" o:spid="_x0000_s1026" style="position:absolute;left:0;text-align:left;margin-left:299.6pt;margin-top:-3.15pt;width:58.75pt;height:21.2pt;z-index:-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27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210A72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قسمة</w:t>
            </w:r>
            <w:proofErr w:type="gramEnd"/>
            <w:r w:rsidR="00210A72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الكسور</w:t>
            </w:r>
          </w:p>
          <w:p w14:paraId="614FF314" w14:textId="43C4378A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210A72" w:rsidRPr="0078066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="00210A72" w:rsidRPr="00780667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أقسم</w:t>
            </w:r>
            <w:proofErr w:type="gramEnd"/>
            <w:r w:rsidR="00210A72" w:rsidRPr="0078066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كسر على كسر آخر</w:t>
            </w:r>
            <w:r w:rsidR="00210A72"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532D3529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085D3925" w14:textId="66809765" w:rsidR="003B4369" w:rsidRPr="0085260D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210A72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من </w:t>
            </w:r>
            <w:r w:rsidR="00CE6CF6">
              <w:rPr>
                <w:rFonts w:ascii="Calibri" w:eastAsia="Impact" w:hAnsi="Calibri" w:cs="Calibri" w:hint="cs"/>
                <w:color w:val="auto"/>
                <w:sz w:val="28"/>
                <w:rtl/>
              </w:rPr>
              <w:t>س</w:t>
            </w:r>
            <w:r w:rsidR="00210A72">
              <w:rPr>
                <w:rFonts w:ascii="Calibri" w:eastAsia="Impact" w:hAnsi="Calibri" w:cs="Calibri" w:hint="cs"/>
                <w:color w:val="auto"/>
                <w:sz w:val="28"/>
                <w:rtl/>
              </w:rPr>
              <w:t>12</w:t>
            </w:r>
            <w:r w:rsidR="00CE6CF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="00210A72"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إلى</w:t>
            </w:r>
            <w:r w:rsidR="00CE6CF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</w:t>
            </w:r>
            <w:proofErr w:type="gramStart"/>
            <w:r w:rsidR="00210A72">
              <w:rPr>
                <w:rFonts w:ascii="Calibri" w:eastAsia="Impact" w:hAnsi="Calibri" w:cs="Calibri" w:hint="cs"/>
                <w:color w:val="auto"/>
                <w:sz w:val="28"/>
                <w:rtl/>
              </w:rPr>
              <w:t>23</w:t>
            </w:r>
            <w:r w:rsidRPr="0085260D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  <w:r w:rsidRPr="0085260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 w:rsidR="00210A72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56</w:t>
            </w:r>
          </w:p>
          <w:p w14:paraId="1028FD1C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</w:tc>
      </w:tr>
      <w:tr w:rsidR="003B4369" w:rsidRPr="00A52145" w14:paraId="319F2F67" w14:textId="77777777" w:rsidTr="003B4369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2752D295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2F65702D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1" locked="0" layoutInCell="1" allowOverlap="1" wp14:anchorId="2D283310" wp14:editId="49616357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1661619942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CA19A" id="Freeform: Shape 27" o:spid="_x0000_s1026" style="position:absolute;left:0;text-align:left;margin-left:293.4pt;margin-top:15.75pt;width:58.75pt;height:21.2pt;z-index:-25154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Xk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1ece4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668AEC19" w14:textId="3281B584" w:rsidR="00210A72" w:rsidRDefault="003B4369" w:rsidP="00210A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28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210A72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210A72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قسمة الكسور</w:t>
            </w:r>
          </w:p>
          <w:p w14:paraId="7A907570" w14:textId="77777777" w:rsidR="00210A72" w:rsidRPr="00A52145" w:rsidRDefault="00210A72" w:rsidP="00210A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78066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أقسم</w:t>
            </w:r>
            <w:proofErr w:type="gramEnd"/>
            <w:r w:rsidRPr="0078066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كسر على كسر آخر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12F63B48" w14:textId="77777777" w:rsidR="00210A72" w:rsidRDefault="00210A72" w:rsidP="00210A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0B4CFAB9" w14:textId="2CE920C2" w:rsidR="00210A72" w:rsidRPr="0085260D" w:rsidRDefault="00210A72" w:rsidP="00210A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 س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24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إلى س2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8 +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31 ،</w:t>
            </w:r>
            <w:proofErr w:type="gramEnd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33</w:t>
            </w:r>
            <w:r w:rsidRPr="0085260D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  <w:r w:rsidRPr="0085260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57</w:t>
            </w:r>
          </w:p>
          <w:p w14:paraId="5B6AF754" w14:textId="233B3C36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2AF549BD" w14:textId="77777777" w:rsidTr="003B4369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42EA4CBF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318F1C6C" w14:textId="65E34729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1" locked="0" layoutInCell="1" allowOverlap="1" wp14:anchorId="5DB1BAD8" wp14:editId="382CE276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1618252482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1A6A8" id="Freeform: Shape 27" o:spid="_x0000_s1026" style="position:absolute;left:0;text-align:left;margin-left:296.45pt;margin-top:15.05pt;width:58.75pt;height:21.2pt;z-index:-25154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Qm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3dac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5A421753" w14:textId="62451F0D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29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210A72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قسمة</w:t>
            </w:r>
            <w:proofErr w:type="gramEnd"/>
            <w:r w:rsidR="00210A72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الأعداد الكسرية</w:t>
            </w:r>
          </w:p>
          <w:p w14:paraId="3485BEEB" w14:textId="51AA3C1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210A72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أقسم أعداد كسرية.</w:t>
            </w:r>
          </w:p>
          <w:p w14:paraId="09FA0934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583FBC79" w14:textId="50B2A446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890D9C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س</w:t>
            </w:r>
            <w:r w:rsidR="00210A72">
              <w:rPr>
                <w:rFonts w:ascii="Calibri" w:eastAsia="Impact" w:hAnsi="Calibri" w:cs="Calibri" w:hint="cs"/>
                <w:color w:val="auto"/>
                <w:sz w:val="28"/>
                <w:rtl/>
              </w:rPr>
              <w:t>7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إلى س</w:t>
            </w:r>
            <w:r w:rsidR="00210A72">
              <w:rPr>
                <w:rFonts w:ascii="Calibri" w:eastAsia="Impact" w:hAnsi="Calibri" w:cs="Calibri" w:hint="cs"/>
                <w:color w:val="auto"/>
                <w:sz w:val="28"/>
                <w:rtl/>
              </w:rPr>
              <w:t>10 + 18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 w:rsidR="00210A72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61</w:t>
            </w:r>
          </w:p>
          <w:p w14:paraId="202E4AB8" w14:textId="36448019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6BB7F0BF" w14:textId="77777777" w:rsidTr="00743188">
        <w:trPr>
          <w:trHeight w:val="2236"/>
        </w:trPr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1F1AA9C9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CF03A7E" w14:textId="1278E84B" w:rsidR="003B4369" w:rsidRDefault="00743188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noProof/>
                <w:color w:val="8C6044" w:themeColor="accent5" w:themeShade="80"/>
                <w:sz w:val="28"/>
                <w:rtl/>
                <w:lang w:val="ar-SA"/>
                <w14:ligatures w14:val="none"/>
              </w:rPr>
              <w:drawing>
                <wp:anchor distT="0" distB="0" distL="114300" distR="114300" simplePos="0" relativeHeight="251948032" behindDoc="1" locked="0" layoutInCell="1" allowOverlap="1" wp14:anchorId="36068F78" wp14:editId="174E3444">
                  <wp:simplePos x="0" y="0"/>
                  <wp:positionH relativeFrom="margin">
                    <wp:posOffset>-29210</wp:posOffset>
                  </wp:positionH>
                  <wp:positionV relativeFrom="margin">
                    <wp:posOffset>18415</wp:posOffset>
                  </wp:positionV>
                  <wp:extent cx="2834601" cy="3192780"/>
                  <wp:effectExtent l="0" t="0" r="0" b="7620"/>
                  <wp:wrapNone/>
                  <wp:docPr id="1910830174" name="صورة 221" descr="صورة تحتوي على رسم, فن, التصميم, توضيح&#10;&#10;قد يكون المحتوى الذي تم إنشاؤه بواسطة الذكاء الاصطناعي غير صحيح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830174" name="صورة 221" descr="صورة تحتوي على رسم, فن, التصميم, توضيح&#10;&#10;قد يكون المحتوى الذي تم إنشاؤه بواسطة الذكاء الاصطناعي غير صحيح."/>
                          <pic:cNvPicPr/>
                        </pic:nvPicPr>
                        <pic:blipFill>
                          <a:blip r:embed="rId21" cstate="print">
                            <a:clrChange>
                              <a:clrFrom>
                                <a:srgbClr val="FBFBFD"/>
                              </a:clrFrom>
                              <a:clrTo>
                                <a:srgbClr val="FBFBFD">
                                  <a:alpha val="0"/>
                                </a:srgbClr>
                              </a:clrTo>
                            </a:clrChange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01" cy="319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43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1" locked="0" layoutInCell="1" allowOverlap="1" wp14:anchorId="4128628A" wp14:editId="2CF8AB40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1666522948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CFC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C9F42" id="Freeform: Shape 27" o:spid="_x0000_s1026" style="position:absolute;left:0;text-align:left;margin-left:293.4pt;margin-top:15.55pt;width:58.75pt;height:21.2pt;z-index:-25154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ce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1DCE0F09" w14:textId="0F8CF8FD" w:rsidR="00210A72" w:rsidRDefault="003B4369" w:rsidP="00210A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9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CE6CF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210A72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210A72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قسمة الأعداد الكسرية</w:t>
            </w:r>
          </w:p>
          <w:p w14:paraId="052384B2" w14:textId="2E38BCA8" w:rsidR="00210A72" w:rsidRPr="00A52145" w:rsidRDefault="00210A72" w:rsidP="00210A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- أقسم أعداد كسرية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3EA64B86" w14:textId="77777777" w:rsidR="00210A72" w:rsidRDefault="00210A72" w:rsidP="00210A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0CAC29A0" w14:textId="38233C93" w:rsidR="00210A72" w:rsidRDefault="00210A72" w:rsidP="00210A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890D9C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س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12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إلى س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14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+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1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9 ،</w:t>
            </w:r>
            <w:proofErr w:type="gramEnd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21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61</w:t>
            </w:r>
          </w:p>
          <w:p w14:paraId="3098A9D4" w14:textId="43C59FB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6E0A3E60" w14:textId="77777777" w:rsidTr="003B4369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0A9BBB36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1369C8C8" w14:textId="4683C5E6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1" locked="0" layoutInCell="1" allowOverlap="1" wp14:anchorId="06E96599" wp14:editId="5ACE7CAE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1754253592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997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2455E" id="Freeform: Shape 27" o:spid="_x0000_s1026" style="position:absolute;left:0;text-align:left;margin-left:291.6pt;margin-top:14.75pt;width:58.75pt;height:21.2pt;z-index:-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be3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5C48630B" w14:textId="59EEC1A2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9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5F551E" w:rsidRPr="003B209C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="005F551E" w:rsidRPr="003B209C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تهيئة الفصل السا</w:t>
            </w:r>
            <w:r w:rsidR="005F551E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بع</w:t>
            </w:r>
            <w:r w:rsidR="005F551E" w:rsidRPr="003B209C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="005F551E" w:rsidRPr="005F551E">
              <w:rPr>
                <w:rFonts w:ascii="Calibri" w:eastAsia="Impact" w:hAnsi="Calibri" w:cs="Calibri" w:hint="cs"/>
                <w:b/>
                <w:bCs/>
                <w:color w:val="388600"/>
                <w:sz w:val="28"/>
                <w:highlight w:val="yellow"/>
                <w:u w:val="single"/>
                <w:rtl/>
              </w:rPr>
              <w:t>النسبة والتناسب</w:t>
            </w:r>
          </w:p>
          <w:p w14:paraId="67A0DF44" w14:textId="66F9B05B" w:rsidR="005F551E" w:rsidRPr="005F551E" w:rsidRDefault="003B4369" w:rsidP="005F551E">
            <w:pPr>
              <w:ind w:left="1559"/>
              <w:rPr>
                <w:rFonts w:ascii="Calibri" w:eastAsia="Impact" w:hAnsi="Calibri" w:cs="Calibri"/>
                <w:color w:val="auto"/>
                <w:sz w:val="28"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 w:rsidR="00B04DF7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 w:rsidR="00B82CCD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العام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5F551E" w:rsidRPr="005F551E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5F551E"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>حل</w:t>
            </w:r>
            <w:proofErr w:type="gramEnd"/>
            <w:r w:rsidR="005F551E"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مسائل باستعمال النسب والمعدلات.</w:t>
            </w:r>
          </w:p>
          <w:p w14:paraId="21A21C3B" w14:textId="77777777" w:rsidR="005F551E" w:rsidRPr="005F551E" w:rsidRDefault="005F551E" w:rsidP="005F551E">
            <w:pPr>
              <w:numPr>
                <w:ilvl w:val="0"/>
                <w:numId w:val="4"/>
              </w:num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</w:rPr>
            </w:pPr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>كتابة معادلات وعبارات رياضية.</w:t>
            </w:r>
          </w:p>
          <w:p w14:paraId="6321C5D1" w14:textId="77777777" w:rsidR="005F551E" w:rsidRPr="005F551E" w:rsidRDefault="005F551E" w:rsidP="005F551E">
            <w:pPr>
              <w:numPr>
                <w:ilvl w:val="0"/>
                <w:numId w:val="4"/>
              </w:num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</w:rPr>
            </w:pPr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>كتابة كسر في أبسط صورة</w:t>
            </w:r>
          </w:p>
          <w:p w14:paraId="58D605CF" w14:textId="21AEE095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7D8216E2" w14:textId="571FD739" w:rsidR="003B4369" w:rsidRPr="005F551E" w:rsidRDefault="003B4369" w:rsidP="005F551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="00B82CCD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proofErr w:type="gramEnd"/>
            <w:r w:rsidR="00B82CCD">
              <w:rPr>
                <w:rFonts w:ascii="Calibri" w:eastAsia="Impact" w:hAnsi="Calibri" w:cs="Calibri" w:hint="cs"/>
                <w:color w:val="auto"/>
                <w:sz w:val="28"/>
                <w:rtl/>
              </w:rPr>
              <w:t>حفظ جدول الضرب + مراجعة وتدريب الطالبة على ما سبق دراسته.</w:t>
            </w:r>
          </w:p>
          <w:p w14:paraId="02B4D2DE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4C9C80B2" w14:textId="77777777" w:rsidTr="003B4369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1A07DDC5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3AD3808B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EF73441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p w14:paraId="692F4E30" w14:textId="50D1BF27" w:rsidR="001241BB" w:rsidRPr="001241BB" w:rsidRDefault="00645F86" w:rsidP="001241BB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C9E42EB" wp14:editId="082C316F">
                <wp:simplePos x="0" y="0"/>
                <wp:positionH relativeFrom="page">
                  <wp:align>left</wp:align>
                </wp:positionH>
                <wp:positionV relativeFrom="paragraph">
                  <wp:posOffset>-837464</wp:posOffset>
                </wp:positionV>
                <wp:extent cx="7784465" cy="10029190"/>
                <wp:effectExtent l="0" t="0" r="6985" b="0"/>
                <wp:wrapNone/>
                <wp:docPr id="1293614437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821" cy="10029367"/>
                          <a:chOff x="0" y="0"/>
                          <a:chExt cx="7784821" cy="10029367"/>
                        </a:xfrm>
                      </wpg:grpSpPr>
                      <wps:wsp>
                        <wps:cNvPr id="1058424273" name="Graphic 17"/>
                        <wps:cNvSpPr/>
                        <wps:spPr>
                          <a:xfrm>
                            <a:off x="7154266" y="0"/>
                            <a:ext cx="630555" cy="4188460"/>
                          </a:xfrm>
                          <a:custGeom>
                            <a:avLst/>
                            <a:gdLst>
                              <a:gd name="connsiteX0" fmla="*/ 627735 w 627735"/>
                              <a:gd name="connsiteY0" fmla="*/ 4184374 h 4184373"/>
                              <a:gd name="connsiteX1" fmla="*/ 454101 w 627735"/>
                              <a:gd name="connsiteY1" fmla="*/ 3895026 h 4184373"/>
                              <a:gd name="connsiteX2" fmla="*/ 361480 w 627735"/>
                              <a:gd name="connsiteY2" fmla="*/ 3223709 h 4184373"/>
                              <a:gd name="connsiteX3" fmla="*/ 37431 w 627735"/>
                              <a:gd name="connsiteY3" fmla="*/ 2193641 h 4184373"/>
                              <a:gd name="connsiteX4" fmla="*/ 164754 w 627735"/>
                              <a:gd name="connsiteY4" fmla="*/ 851134 h 4184373"/>
                              <a:gd name="connsiteX5" fmla="*/ 541549 w 627735"/>
                              <a:gd name="connsiteY5" fmla="*/ 0 h 4184373"/>
                              <a:gd name="connsiteX6" fmla="*/ 627735 w 627735"/>
                              <a:gd name="connsiteY6" fmla="*/ 0 h 4184373"/>
                              <a:gd name="connsiteX7" fmla="*/ 627735 w 627735"/>
                              <a:gd name="connsiteY7" fmla="*/ 4184374 h 4184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7735" h="4184373">
                                <a:moveTo>
                                  <a:pt x="627735" y="4184374"/>
                                </a:moveTo>
                                <a:cubicBezTo>
                                  <a:pt x="627735" y="4184374"/>
                                  <a:pt x="465711" y="3999131"/>
                                  <a:pt x="454101" y="3895026"/>
                                </a:cubicBezTo>
                                <a:cubicBezTo>
                                  <a:pt x="442492" y="3790922"/>
                                  <a:pt x="431009" y="3443654"/>
                                  <a:pt x="361480" y="3223709"/>
                                </a:cubicBezTo>
                                <a:cubicBezTo>
                                  <a:pt x="291951" y="3003764"/>
                                  <a:pt x="72259" y="2425069"/>
                                  <a:pt x="37431" y="2193641"/>
                                </a:cubicBezTo>
                                <a:cubicBezTo>
                                  <a:pt x="2604" y="1962214"/>
                                  <a:pt x="-66673" y="1452922"/>
                                  <a:pt x="164754" y="851134"/>
                                </a:cubicBezTo>
                                <a:cubicBezTo>
                                  <a:pt x="396182" y="249346"/>
                                  <a:pt x="541549" y="0"/>
                                  <a:pt x="541549" y="0"/>
                                </a:cubicBezTo>
                                <a:lnTo>
                                  <a:pt x="627735" y="0"/>
                                </a:lnTo>
                                <a:lnTo>
                                  <a:pt x="627735" y="4184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57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967986" name="Freeform: Shape 27"/>
                        <wps:cNvSpPr/>
                        <wps:spPr>
                          <a:xfrm rot="20799245">
                            <a:off x="760780" y="1028547"/>
                            <a:ext cx="746125" cy="424815"/>
                          </a:xfrm>
                          <a:custGeom>
                            <a:avLst/>
                            <a:gdLst>
                              <a:gd name="connsiteX0" fmla="*/ 297525 w 1612741"/>
                              <a:gd name="connsiteY0" fmla="*/ 497725 h 920353"/>
                              <a:gd name="connsiteX1" fmla="*/ 297384 w 1612741"/>
                              <a:gd name="connsiteY1" fmla="*/ 501114 h 920353"/>
                              <a:gd name="connsiteX2" fmla="*/ 298577 w 1612741"/>
                              <a:gd name="connsiteY2" fmla="*/ 499780 h 920353"/>
                              <a:gd name="connsiteX3" fmla="*/ 892549 w 1612741"/>
                              <a:gd name="connsiteY3" fmla="*/ 10379 h 920353"/>
                              <a:gd name="connsiteX4" fmla="*/ 910629 w 1612741"/>
                              <a:gd name="connsiteY4" fmla="*/ 15333 h 920353"/>
                              <a:gd name="connsiteX5" fmla="*/ 892279 w 1612741"/>
                              <a:gd name="connsiteY5" fmla="*/ 12378 h 920353"/>
                              <a:gd name="connsiteX6" fmla="*/ 773465 w 1612741"/>
                              <a:gd name="connsiteY6" fmla="*/ 1382 h 920353"/>
                              <a:gd name="connsiteX7" fmla="*/ 824383 w 1612741"/>
                              <a:gd name="connsiteY7" fmla="*/ 1433 h 920353"/>
                              <a:gd name="connsiteX8" fmla="*/ 892279 w 1612741"/>
                              <a:gd name="connsiteY8" fmla="*/ 12378 h 920353"/>
                              <a:gd name="connsiteX9" fmla="*/ 891530 w 1612741"/>
                              <a:gd name="connsiteY9" fmla="*/ 17896 h 920353"/>
                              <a:gd name="connsiteX10" fmla="*/ 936208 w 1612741"/>
                              <a:gd name="connsiteY10" fmla="*/ 22344 h 920353"/>
                              <a:gd name="connsiteX11" fmla="*/ 910629 w 1612741"/>
                              <a:gd name="connsiteY11" fmla="*/ 15333 h 920353"/>
                              <a:gd name="connsiteX12" fmla="*/ 1128859 w 1612741"/>
                              <a:gd name="connsiteY12" fmla="*/ 50509 h 920353"/>
                              <a:gd name="connsiteX13" fmla="*/ 1424300 w 1612741"/>
                              <a:gd name="connsiteY13" fmla="*/ 137922 h 920353"/>
                              <a:gd name="connsiteX14" fmla="*/ 1603175 w 1612741"/>
                              <a:gd name="connsiteY14" fmla="*/ 452048 h 920353"/>
                              <a:gd name="connsiteX15" fmla="*/ 1481319 w 1612741"/>
                              <a:gd name="connsiteY15" fmla="*/ 606139 h 920353"/>
                              <a:gd name="connsiteX16" fmla="*/ 1418229 w 1612741"/>
                              <a:gd name="connsiteY16" fmla="*/ 629271 h 920353"/>
                              <a:gd name="connsiteX17" fmla="*/ 1400885 w 1612741"/>
                              <a:gd name="connsiteY17" fmla="*/ 642025 h 920353"/>
                              <a:gd name="connsiteX18" fmla="*/ 1389911 w 1612741"/>
                              <a:gd name="connsiteY18" fmla="*/ 647519 h 920353"/>
                              <a:gd name="connsiteX19" fmla="*/ 1351521 w 1612741"/>
                              <a:gd name="connsiteY19" fmla="*/ 686429 h 920353"/>
                              <a:gd name="connsiteX20" fmla="*/ 1068245 w 1612741"/>
                              <a:gd name="connsiteY20" fmla="*/ 841402 h 920353"/>
                              <a:gd name="connsiteX21" fmla="*/ 1027925 w 1612741"/>
                              <a:gd name="connsiteY21" fmla="*/ 852314 h 920353"/>
                              <a:gd name="connsiteX22" fmla="*/ 1004534 w 1612741"/>
                              <a:gd name="connsiteY22" fmla="*/ 860017 h 920353"/>
                              <a:gd name="connsiteX23" fmla="*/ 987843 w 1612741"/>
                              <a:gd name="connsiteY23" fmla="*/ 863161 h 920353"/>
                              <a:gd name="connsiteX24" fmla="*/ 963400 w 1612741"/>
                              <a:gd name="connsiteY24" fmla="*/ 869775 h 920353"/>
                              <a:gd name="connsiteX25" fmla="*/ 946400 w 1612741"/>
                              <a:gd name="connsiteY25" fmla="*/ 870966 h 920353"/>
                              <a:gd name="connsiteX26" fmla="*/ 928247 w 1612741"/>
                              <a:gd name="connsiteY26" fmla="*/ 874385 h 920353"/>
                              <a:gd name="connsiteX27" fmla="*/ 890756 w 1612741"/>
                              <a:gd name="connsiteY27" fmla="*/ 899340 h 920353"/>
                              <a:gd name="connsiteX28" fmla="*/ 711884 w 1612741"/>
                              <a:gd name="connsiteY28" fmla="*/ 906498 h 920353"/>
                              <a:gd name="connsiteX29" fmla="*/ 651608 w 1612741"/>
                              <a:gd name="connsiteY29" fmla="*/ 873069 h 920353"/>
                              <a:gd name="connsiteX30" fmla="*/ 641795 w 1612741"/>
                              <a:gd name="connsiteY30" fmla="*/ 874045 h 920353"/>
                              <a:gd name="connsiteX31" fmla="*/ 616350 w 1612741"/>
                              <a:gd name="connsiteY31" fmla="*/ 888904 h 920353"/>
                              <a:gd name="connsiteX32" fmla="*/ 531730 w 1612741"/>
                              <a:gd name="connsiteY32" fmla="*/ 902152 h 920353"/>
                              <a:gd name="connsiteX33" fmla="*/ 177569 w 1612741"/>
                              <a:gd name="connsiteY33" fmla="*/ 807070 h 920353"/>
                              <a:gd name="connsiteX34" fmla="*/ 205018 w 1612741"/>
                              <a:gd name="connsiteY34" fmla="*/ 301676 h 920353"/>
                              <a:gd name="connsiteX35" fmla="*/ 313903 w 1612741"/>
                              <a:gd name="connsiteY35" fmla="*/ 314028 h 920353"/>
                              <a:gd name="connsiteX36" fmla="*/ 337980 w 1612741"/>
                              <a:gd name="connsiteY36" fmla="*/ 323709 h 920353"/>
                              <a:gd name="connsiteX37" fmla="*/ 330379 w 1612741"/>
                              <a:gd name="connsiteY37" fmla="*/ 336089 h 920353"/>
                              <a:gd name="connsiteX38" fmla="*/ 340535 w 1612741"/>
                              <a:gd name="connsiteY38" fmla="*/ 324737 h 920353"/>
                              <a:gd name="connsiteX39" fmla="*/ 337980 w 1612741"/>
                              <a:gd name="connsiteY39" fmla="*/ 323709 h 920353"/>
                              <a:gd name="connsiteX40" fmla="*/ 363671 w 1612741"/>
                              <a:gd name="connsiteY40" fmla="*/ 281869 h 920353"/>
                              <a:gd name="connsiteX41" fmla="*/ 402086 w 1612741"/>
                              <a:gd name="connsiteY41" fmla="*/ 247793 h 920353"/>
                              <a:gd name="connsiteX42" fmla="*/ 401657 w 1612741"/>
                              <a:gd name="connsiteY42" fmla="*/ 252395 h 920353"/>
                              <a:gd name="connsiteX43" fmla="*/ 405611 w 1612741"/>
                              <a:gd name="connsiteY43" fmla="*/ 244666 h 920353"/>
                              <a:gd name="connsiteX44" fmla="*/ 402086 w 1612741"/>
                              <a:gd name="connsiteY44" fmla="*/ 247793 h 920353"/>
                              <a:gd name="connsiteX45" fmla="*/ 407099 w 1612741"/>
                              <a:gd name="connsiteY45" fmla="*/ 194061 h 920353"/>
                              <a:gd name="connsiteX46" fmla="*/ 610979 w 1612741"/>
                              <a:gd name="connsiteY46" fmla="*/ 46803 h 920353"/>
                              <a:gd name="connsiteX47" fmla="*/ 670397 w 1612741"/>
                              <a:gd name="connsiteY47" fmla="*/ 48494 h 920353"/>
                              <a:gd name="connsiteX48" fmla="*/ 666834 w 1612741"/>
                              <a:gd name="connsiteY48" fmla="*/ 50761 h 920353"/>
                              <a:gd name="connsiteX49" fmla="*/ 673454 w 1612741"/>
                              <a:gd name="connsiteY49" fmla="*/ 48580 h 920353"/>
                              <a:gd name="connsiteX50" fmla="*/ 670397 w 1612741"/>
                              <a:gd name="connsiteY50" fmla="*/ 48494 h 920353"/>
                              <a:gd name="connsiteX51" fmla="*/ 727887 w 1612741"/>
                              <a:gd name="connsiteY51" fmla="*/ 11913 h 920353"/>
                              <a:gd name="connsiteX52" fmla="*/ 773465 w 1612741"/>
                              <a:gd name="connsiteY52" fmla="*/ 1382 h 920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12741" h="920353">
                                <a:moveTo>
                                  <a:pt x="297525" y="497725"/>
                                </a:moveTo>
                                <a:lnTo>
                                  <a:pt x="297384" y="501114"/>
                                </a:lnTo>
                                <a:lnTo>
                                  <a:pt x="298577" y="499780"/>
                                </a:lnTo>
                                <a:close/>
                                <a:moveTo>
                                  <a:pt x="892549" y="10379"/>
                                </a:moveTo>
                                <a:lnTo>
                                  <a:pt x="910629" y="15333"/>
                                </a:lnTo>
                                <a:lnTo>
                                  <a:pt x="892279" y="12378"/>
                                </a:lnTo>
                                <a:close/>
                                <a:moveTo>
                                  <a:pt x="773465" y="1382"/>
                                </a:moveTo>
                                <a:cubicBezTo>
                                  <a:pt x="789558" y="-441"/>
                                  <a:pt x="806541" y="-499"/>
                                  <a:pt x="824383" y="1433"/>
                                </a:cubicBezTo>
                                <a:lnTo>
                                  <a:pt x="892279" y="12378"/>
                                </a:lnTo>
                                <a:lnTo>
                                  <a:pt x="891530" y="17896"/>
                                </a:lnTo>
                                <a:lnTo>
                                  <a:pt x="936208" y="22344"/>
                                </a:lnTo>
                                <a:lnTo>
                                  <a:pt x="910629" y="15333"/>
                                </a:lnTo>
                                <a:lnTo>
                                  <a:pt x="1128859" y="50509"/>
                                </a:lnTo>
                                <a:cubicBezTo>
                                  <a:pt x="1228642" y="72618"/>
                                  <a:pt x="1326921" y="101117"/>
                                  <a:pt x="1424300" y="137922"/>
                                </a:cubicBezTo>
                                <a:cubicBezTo>
                                  <a:pt x="1554227" y="187251"/>
                                  <a:pt x="1642894" y="308659"/>
                                  <a:pt x="1603175" y="452048"/>
                                </a:cubicBezTo>
                                <a:cubicBezTo>
                                  <a:pt x="1586133" y="514030"/>
                                  <a:pt x="1539684" y="570900"/>
                                  <a:pt x="1481319" y="606139"/>
                                </a:cubicBezTo>
                                <a:lnTo>
                                  <a:pt x="1418229" y="629271"/>
                                </a:lnTo>
                                <a:lnTo>
                                  <a:pt x="1400885" y="642025"/>
                                </a:lnTo>
                                <a:lnTo>
                                  <a:pt x="1389911" y="647519"/>
                                </a:lnTo>
                                <a:lnTo>
                                  <a:pt x="1351521" y="686429"/>
                                </a:lnTo>
                                <a:cubicBezTo>
                                  <a:pt x="1274113" y="737900"/>
                                  <a:pt x="1172786" y="802796"/>
                                  <a:pt x="1068245" y="841402"/>
                                </a:cubicBezTo>
                                <a:lnTo>
                                  <a:pt x="1027925" y="852314"/>
                                </a:lnTo>
                                <a:lnTo>
                                  <a:pt x="1004534" y="860017"/>
                                </a:lnTo>
                                <a:lnTo>
                                  <a:pt x="987843" y="863161"/>
                                </a:lnTo>
                                <a:lnTo>
                                  <a:pt x="963400" y="869775"/>
                                </a:lnTo>
                                <a:lnTo>
                                  <a:pt x="946400" y="870966"/>
                                </a:lnTo>
                                <a:lnTo>
                                  <a:pt x="928247" y="874385"/>
                                </a:lnTo>
                                <a:lnTo>
                                  <a:pt x="890756" y="899340"/>
                                </a:lnTo>
                                <a:cubicBezTo>
                                  <a:pt x="830278" y="925924"/>
                                  <a:pt x="767943" y="926113"/>
                                  <a:pt x="711884" y="906498"/>
                                </a:cubicBezTo>
                                <a:lnTo>
                                  <a:pt x="651608" y="873069"/>
                                </a:lnTo>
                                <a:lnTo>
                                  <a:pt x="641795" y="874045"/>
                                </a:lnTo>
                                <a:lnTo>
                                  <a:pt x="616350" y="888904"/>
                                </a:lnTo>
                                <a:cubicBezTo>
                                  <a:pt x="590735" y="898239"/>
                                  <a:pt x="562547" y="903047"/>
                                  <a:pt x="531730" y="902152"/>
                                </a:cubicBezTo>
                                <a:cubicBezTo>
                                  <a:pt x="410770" y="898573"/>
                                  <a:pt x="291864" y="844130"/>
                                  <a:pt x="177569" y="807070"/>
                                </a:cubicBezTo>
                                <a:cubicBezTo>
                                  <a:pt x="-95993" y="717835"/>
                                  <a:pt x="-26987" y="328999"/>
                                  <a:pt x="205018" y="301676"/>
                                </a:cubicBezTo>
                                <a:cubicBezTo>
                                  <a:pt x="238161" y="297774"/>
                                  <a:pt x="274631" y="301249"/>
                                  <a:pt x="313903" y="314028"/>
                                </a:cubicBezTo>
                                <a:lnTo>
                                  <a:pt x="337980" y="323709"/>
                                </a:lnTo>
                                <a:lnTo>
                                  <a:pt x="330379" y="336089"/>
                                </a:lnTo>
                                <a:lnTo>
                                  <a:pt x="340535" y="324737"/>
                                </a:lnTo>
                                <a:lnTo>
                                  <a:pt x="337980" y="323709"/>
                                </a:lnTo>
                                <a:lnTo>
                                  <a:pt x="363671" y="281869"/>
                                </a:lnTo>
                                <a:lnTo>
                                  <a:pt x="402086" y="247793"/>
                                </a:lnTo>
                                <a:lnTo>
                                  <a:pt x="401657" y="252395"/>
                                </a:lnTo>
                                <a:lnTo>
                                  <a:pt x="405611" y="244666"/>
                                </a:lnTo>
                                <a:lnTo>
                                  <a:pt x="402086" y="247793"/>
                                </a:lnTo>
                                <a:lnTo>
                                  <a:pt x="407099" y="194061"/>
                                </a:lnTo>
                                <a:cubicBezTo>
                                  <a:pt x="436211" y="107881"/>
                                  <a:pt x="519974" y="57538"/>
                                  <a:pt x="610979" y="46803"/>
                                </a:cubicBezTo>
                                <a:lnTo>
                                  <a:pt x="670397" y="48494"/>
                                </a:lnTo>
                                <a:lnTo>
                                  <a:pt x="666834" y="50761"/>
                                </a:lnTo>
                                <a:lnTo>
                                  <a:pt x="673454" y="48580"/>
                                </a:lnTo>
                                <a:lnTo>
                                  <a:pt x="670397" y="48494"/>
                                </a:lnTo>
                                <a:lnTo>
                                  <a:pt x="727887" y="11913"/>
                                </a:lnTo>
                                <a:cubicBezTo>
                                  <a:pt x="742168" y="6791"/>
                                  <a:pt x="757371" y="3205"/>
                                  <a:pt x="773465" y="1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E6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891085696" name="Freeform: Shape 33"/>
                        <wps:cNvSpPr/>
                        <wps:spPr>
                          <a:xfrm>
                            <a:off x="153619" y="2106777"/>
                            <a:ext cx="501015" cy="398145"/>
                          </a:xfrm>
                          <a:custGeom>
                            <a:avLst/>
                            <a:gdLst>
                              <a:gd name="connsiteX0" fmla="*/ 68048 w 501257"/>
                              <a:gd name="connsiteY0" fmla="*/ 386842 h 398904"/>
                              <a:gd name="connsiteX1" fmla="*/ 68048 w 501257"/>
                              <a:gd name="connsiteY1" fmla="*/ 388407 h 398904"/>
                              <a:gd name="connsiteX2" fmla="*/ 73336 w 501257"/>
                              <a:gd name="connsiteY2" fmla="*/ 387743 h 398904"/>
                              <a:gd name="connsiteX3" fmla="*/ 68048 w 501257"/>
                              <a:gd name="connsiteY3" fmla="*/ 247805 h 398904"/>
                              <a:gd name="connsiteX4" fmla="*/ 68656 w 501257"/>
                              <a:gd name="connsiteY4" fmla="*/ 247832 h 398904"/>
                              <a:gd name="connsiteX5" fmla="*/ 68048 w 501257"/>
                              <a:gd name="connsiteY5" fmla="*/ 247909 h 398904"/>
                              <a:gd name="connsiteX6" fmla="*/ 464229 w 501257"/>
                              <a:gd name="connsiteY6" fmla="*/ 199262 h 398904"/>
                              <a:gd name="connsiteX7" fmla="*/ 467921 w 501257"/>
                              <a:gd name="connsiteY7" fmla="*/ 203677 h 398904"/>
                              <a:gd name="connsiteX8" fmla="*/ 469225 w 501257"/>
                              <a:gd name="connsiteY8" fmla="*/ 201993 h 398904"/>
                              <a:gd name="connsiteX9" fmla="*/ 268949 w 501257"/>
                              <a:gd name="connsiteY9" fmla="*/ 64 h 398904"/>
                              <a:gd name="connsiteX10" fmla="*/ 318035 w 501257"/>
                              <a:gd name="connsiteY10" fmla="*/ 22961 h 398904"/>
                              <a:gd name="connsiteX11" fmla="*/ 483557 w 501257"/>
                              <a:gd name="connsiteY11" fmla="*/ 212890 h 398904"/>
                              <a:gd name="connsiteX12" fmla="*/ 424049 w 501257"/>
                              <a:gd name="connsiteY12" fmla="*/ 334028 h 398904"/>
                              <a:gd name="connsiteX13" fmla="*/ 420944 w 501257"/>
                              <a:gd name="connsiteY13" fmla="*/ 332737 h 398904"/>
                              <a:gd name="connsiteX14" fmla="*/ 421251 w 501257"/>
                              <a:gd name="connsiteY14" fmla="*/ 331284 h 398904"/>
                              <a:gd name="connsiteX15" fmla="*/ 419939 w 501257"/>
                              <a:gd name="connsiteY15" fmla="*/ 332319 h 398904"/>
                              <a:gd name="connsiteX16" fmla="*/ 420944 w 501257"/>
                              <a:gd name="connsiteY16" fmla="*/ 332737 h 398904"/>
                              <a:gd name="connsiteX17" fmla="*/ 418960 w 501257"/>
                              <a:gd name="connsiteY17" fmla="*/ 342148 h 398904"/>
                              <a:gd name="connsiteX18" fmla="*/ 354334 w 501257"/>
                              <a:gd name="connsiteY18" fmla="*/ 384657 h 398904"/>
                              <a:gd name="connsiteX19" fmla="*/ 257475 w 501257"/>
                              <a:gd name="connsiteY19" fmla="*/ 391618 h 398904"/>
                              <a:gd name="connsiteX20" fmla="*/ 243144 w 501257"/>
                              <a:gd name="connsiteY20" fmla="*/ 394619 h 398904"/>
                              <a:gd name="connsiteX21" fmla="*/ 153411 w 501257"/>
                              <a:gd name="connsiteY21" fmla="*/ 398390 h 398904"/>
                              <a:gd name="connsiteX22" fmla="*/ 98915 w 501257"/>
                              <a:gd name="connsiteY22" fmla="*/ 390472 h 398904"/>
                              <a:gd name="connsiteX23" fmla="*/ 94128 w 501257"/>
                              <a:gd name="connsiteY23" fmla="*/ 391288 h 398904"/>
                              <a:gd name="connsiteX24" fmla="*/ 81472 w 501257"/>
                              <a:gd name="connsiteY24" fmla="*/ 389130 h 398904"/>
                              <a:gd name="connsiteX25" fmla="*/ 67930 w 501257"/>
                              <a:gd name="connsiteY25" fmla="*/ 388525 h 398904"/>
                              <a:gd name="connsiteX26" fmla="*/ 16686 w 501257"/>
                              <a:gd name="connsiteY26" fmla="*/ 364182 h 398904"/>
                              <a:gd name="connsiteX27" fmla="*/ 11070 w 501257"/>
                              <a:gd name="connsiteY27" fmla="*/ 348953 h 398904"/>
                              <a:gd name="connsiteX28" fmla="*/ 10317 w 501257"/>
                              <a:gd name="connsiteY28" fmla="*/ 348182 h 398904"/>
                              <a:gd name="connsiteX29" fmla="*/ 3338 w 501257"/>
                              <a:gd name="connsiteY29" fmla="*/ 329997 h 398904"/>
                              <a:gd name="connsiteX30" fmla="*/ 3518 w 501257"/>
                              <a:gd name="connsiteY30" fmla="*/ 328471 h 398904"/>
                              <a:gd name="connsiteX31" fmla="*/ 0 w 501257"/>
                              <a:gd name="connsiteY31" fmla="*/ 318927 h 398904"/>
                              <a:gd name="connsiteX32" fmla="*/ 67930 w 501257"/>
                              <a:gd name="connsiteY32" fmla="*/ 247924 h 398904"/>
                              <a:gd name="connsiteX33" fmla="*/ 68048 w 501257"/>
                              <a:gd name="connsiteY33" fmla="*/ 247909 h 398904"/>
                              <a:gd name="connsiteX34" fmla="*/ 68048 w 501257"/>
                              <a:gd name="connsiteY34" fmla="*/ 250954 h 398904"/>
                              <a:gd name="connsiteX35" fmla="*/ 77637 w 501257"/>
                              <a:gd name="connsiteY35" fmla="*/ 249320 h 398904"/>
                              <a:gd name="connsiteX36" fmla="*/ 80018 w 501257"/>
                              <a:gd name="connsiteY36" fmla="*/ 248334 h 398904"/>
                              <a:gd name="connsiteX37" fmla="*/ 68656 w 501257"/>
                              <a:gd name="connsiteY37" fmla="*/ 247832 h 398904"/>
                              <a:gd name="connsiteX38" fmla="*/ 86697 w 501257"/>
                              <a:gd name="connsiteY38" fmla="*/ 245567 h 398904"/>
                              <a:gd name="connsiteX39" fmla="*/ 97162 w 501257"/>
                              <a:gd name="connsiteY39" fmla="*/ 241233 h 398904"/>
                              <a:gd name="connsiteX40" fmla="*/ 46653 w 501257"/>
                              <a:gd name="connsiteY40" fmla="*/ 193294 h 398904"/>
                              <a:gd name="connsiteX41" fmla="*/ 12600 w 501257"/>
                              <a:gd name="connsiteY41" fmla="*/ 121616 h 398904"/>
                              <a:gd name="connsiteX42" fmla="*/ 99296 w 501257"/>
                              <a:gd name="connsiteY42" fmla="*/ 35146 h 398904"/>
                              <a:gd name="connsiteX43" fmla="*/ 195994 w 501257"/>
                              <a:gd name="connsiteY43" fmla="*/ 70146 h 398904"/>
                              <a:gd name="connsiteX44" fmla="*/ 200739 w 501257"/>
                              <a:gd name="connsiteY44" fmla="*/ 70911 h 398904"/>
                              <a:gd name="connsiteX45" fmla="*/ 200512 w 501257"/>
                              <a:gd name="connsiteY45" fmla="*/ 68552 h 398904"/>
                              <a:gd name="connsiteX46" fmla="*/ 268949 w 501257"/>
                              <a:gd name="connsiteY46" fmla="*/ 64 h 398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01257" h="398904">
                                <a:moveTo>
                                  <a:pt x="68048" y="386842"/>
                                </a:moveTo>
                                <a:lnTo>
                                  <a:pt x="68048" y="388407"/>
                                </a:lnTo>
                                <a:lnTo>
                                  <a:pt x="73336" y="387743"/>
                                </a:lnTo>
                                <a:close/>
                                <a:moveTo>
                                  <a:pt x="68048" y="247805"/>
                                </a:moveTo>
                                <a:lnTo>
                                  <a:pt x="68656" y="247832"/>
                                </a:lnTo>
                                <a:lnTo>
                                  <a:pt x="68048" y="247909"/>
                                </a:lnTo>
                                <a:close/>
                                <a:moveTo>
                                  <a:pt x="464229" y="199262"/>
                                </a:moveTo>
                                <a:lnTo>
                                  <a:pt x="467921" y="203677"/>
                                </a:lnTo>
                                <a:lnTo>
                                  <a:pt x="469225" y="201993"/>
                                </a:lnTo>
                                <a:close/>
                                <a:moveTo>
                                  <a:pt x="268949" y="64"/>
                                </a:moveTo>
                                <a:cubicBezTo>
                                  <a:pt x="285722" y="-736"/>
                                  <a:pt x="303115" y="5855"/>
                                  <a:pt x="318035" y="22961"/>
                                </a:cubicBezTo>
                                <a:cubicBezTo>
                                  <a:pt x="373248" y="86231"/>
                                  <a:pt x="428344" y="149619"/>
                                  <a:pt x="483557" y="212890"/>
                                </a:cubicBezTo>
                                <a:cubicBezTo>
                                  <a:pt x="527449" y="263126"/>
                                  <a:pt x="482927" y="345028"/>
                                  <a:pt x="424049" y="334028"/>
                                </a:cubicBezTo>
                                <a:lnTo>
                                  <a:pt x="420944" y="332737"/>
                                </a:lnTo>
                                <a:lnTo>
                                  <a:pt x="421251" y="331284"/>
                                </a:lnTo>
                                <a:lnTo>
                                  <a:pt x="419939" y="332319"/>
                                </a:lnTo>
                                <a:lnTo>
                                  <a:pt x="420944" y="332737"/>
                                </a:lnTo>
                                <a:lnTo>
                                  <a:pt x="418960" y="342148"/>
                                </a:lnTo>
                                <a:cubicBezTo>
                                  <a:pt x="407990" y="366599"/>
                                  <a:pt x="382881" y="380966"/>
                                  <a:pt x="354334" y="384657"/>
                                </a:cubicBezTo>
                                <a:lnTo>
                                  <a:pt x="257475" y="391618"/>
                                </a:lnTo>
                                <a:lnTo>
                                  <a:pt x="243144" y="394619"/>
                                </a:lnTo>
                                <a:cubicBezTo>
                                  <a:pt x="211639" y="398552"/>
                                  <a:pt x="181300" y="399693"/>
                                  <a:pt x="153411" y="398390"/>
                                </a:cubicBezTo>
                                <a:lnTo>
                                  <a:pt x="98915" y="390472"/>
                                </a:lnTo>
                                <a:lnTo>
                                  <a:pt x="94128" y="391288"/>
                                </a:lnTo>
                                <a:lnTo>
                                  <a:pt x="81472" y="389130"/>
                                </a:lnTo>
                                <a:lnTo>
                                  <a:pt x="67930" y="388525"/>
                                </a:lnTo>
                                <a:cubicBezTo>
                                  <a:pt x="45022" y="386182"/>
                                  <a:pt x="27974" y="376925"/>
                                  <a:pt x="16686" y="364182"/>
                                </a:cubicBezTo>
                                <a:lnTo>
                                  <a:pt x="11070" y="348953"/>
                                </a:lnTo>
                                <a:lnTo>
                                  <a:pt x="10317" y="348182"/>
                                </a:lnTo>
                                <a:cubicBezTo>
                                  <a:pt x="6519" y="342501"/>
                                  <a:pt x="4140" y="336425"/>
                                  <a:pt x="3338" y="329997"/>
                                </a:cubicBezTo>
                                <a:lnTo>
                                  <a:pt x="3518" y="328471"/>
                                </a:lnTo>
                                <a:lnTo>
                                  <a:pt x="0" y="318927"/>
                                </a:lnTo>
                                <a:cubicBezTo>
                                  <a:pt x="264" y="286354"/>
                                  <a:pt x="23172" y="253548"/>
                                  <a:pt x="67930" y="247924"/>
                                </a:cubicBezTo>
                                <a:lnTo>
                                  <a:pt x="68048" y="247909"/>
                                </a:lnTo>
                                <a:lnTo>
                                  <a:pt x="68048" y="250954"/>
                                </a:lnTo>
                                <a:lnTo>
                                  <a:pt x="77637" y="249320"/>
                                </a:lnTo>
                                <a:lnTo>
                                  <a:pt x="80018" y="248334"/>
                                </a:lnTo>
                                <a:lnTo>
                                  <a:pt x="68656" y="247832"/>
                                </a:lnTo>
                                <a:lnTo>
                                  <a:pt x="86697" y="245567"/>
                                </a:lnTo>
                                <a:lnTo>
                                  <a:pt x="97162" y="241233"/>
                                </a:lnTo>
                                <a:lnTo>
                                  <a:pt x="46653" y="193294"/>
                                </a:lnTo>
                                <a:cubicBezTo>
                                  <a:pt x="30926" y="172379"/>
                                  <a:pt x="19178" y="148681"/>
                                  <a:pt x="12600" y="121616"/>
                                </a:cubicBezTo>
                                <a:cubicBezTo>
                                  <a:pt x="147" y="70179"/>
                                  <a:pt x="46197" y="20383"/>
                                  <a:pt x="99296" y="35146"/>
                                </a:cubicBezTo>
                                <a:lnTo>
                                  <a:pt x="195994" y="70146"/>
                                </a:lnTo>
                                <a:lnTo>
                                  <a:pt x="200739" y="70911"/>
                                </a:lnTo>
                                <a:lnTo>
                                  <a:pt x="200512" y="68552"/>
                                </a:lnTo>
                                <a:cubicBezTo>
                                  <a:pt x="204337" y="32827"/>
                                  <a:pt x="235402" y="1664"/>
                                  <a:pt x="268949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18565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413" y="914400"/>
                            <a:ext cx="1433830" cy="173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8712429" name="Graphic 16"/>
                        <wps:cNvSpPr/>
                        <wps:spPr>
                          <a:xfrm>
                            <a:off x="0" y="7783372"/>
                            <a:ext cx="2504440" cy="2245995"/>
                          </a:xfrm>
                          <a:custGeom>
                            <a:avLst/>
                            <a:gdLst>
                              <a:gd name="connsiteX0" fmla="*/ 0 w 3048000"/>
                              <a:gd name="connsiteY0" fmla="*/ 0 h 2380321"/>
                              <a:gd name="connsiteX1" fmla="*/ 0 w 3048000"/>
                              <a:gd name="connsiteY1" fmla="*/ 2380321 h 2380321"/>
                              <a:gd name="connsiteX2" fmla="*/ 3047732 w 3048000"/>
                              <a:gd name="connsiteY2" fmla="*/ 2377792 h 2380321"/>
                              <a:gd name="connsiteX3" fmla="*/ 2688528 w 3048000"/>
                              <a:gd name="connsiteY3" fmla="*/ 2006618 h 2380321"/>
                              <a:gd name="connsiteX4" fmla="*/ 1877383 w 3048000"/>
                              <a:gd name="connsiteY4" fmla="*/ 1229491 h 2380321"/>
                              <a:gd name="connsiteX5" fmla="*/ 1054615 w 3048000"/>
                              <a:gd name="connsiteY5" fmla="*/ 278349 h 2380321"/>
                              <a:gd name="connsiteX6" fmla="*/ 0 w 3048000"/>
                              <a:gd name="connsiteY6" fmla="*/ 0 h 2380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48000" h="2380321">
                                <a:moveTo>
                                  <a:pt x="0" y="0"/>
                                </a:moveTo>
                                <a:lnTo>
                                  <a:pt x="0" y="2380321"/>
                                </a:lnTo>
                                <a:lnTo>
                                  <a:pt x="3047732" y="2377792"/>
                                </a:lnTo>
                                <a:cubicBezTo>
                                  <a:pt x="3047732" y="2377792"/>
                                  <a:pt x="3070853" y="2215411"/>
                                  <a:pt x="2688528" y="2006618"/>
                                </a:cubicBezTo>
                                <a:cubicBezTo>
                                  <a:pt x="2306204" y="1797824"/>
                                  <a:pt x="2062734" y="1612300"/>
                                  <a:pt x="1877383" y="1229491"/>
                                </a:cubicBezTo>
                                <a:cubicBezTo>
                                  <a:pt x="1692033" y="846682"/>
                                  <a:pt x="1486467" y="444650"/>
                                  <a:pt x="1054615" y="278349"/>
                                </a:cubicBezTo>
                                <a:cubicBezTo>
                                  <a:pt x="753278" y="1623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CFC9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503408" name="مربع نص 1"/>
                        <wps:cNvSpPr txBox="1"/>
                        <wps:spPr>
                          <a:xfrm>
                            <a:off x="1155020" y="8166879"/>
                            <a:ext cx="96266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C41D72" w14:textId="77777777" w:rsidR="001048AE" w:rsidRPr="009B2FAA" w:rsidRDefault="001048AE" w:rsidP="001048AE">
                              <w:pPr>
                                <w:pStyle w:val="GraphicsAnchor"/>
                                <w:jc w:val="center"/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2FAA"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@bahzadtalib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E42EB" id="_x0000_s1068" style="position:absolute;left:0;text-align:left;margin-left:0;margin-top:-65.95pt;width:612.95pt;height:789.7pt;z-index:251820032;mso-position-horizontal:left;mso-position-horizontal-relative:page" coordsize="77848,1002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">
                <v:shape id="Graphic 17" o:spid="_x0000_s1069" style="position:absolute;left:71542;width:6306;height:41884;visibility:visible;mso-wrap-style:square;v-text-anchor:middle" coordsize="627735,418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  <v:stroke joinstyle="miter"/>
                  <v:path arrowok="t" o:connecttype="custom" o:connectlocs="630555,4188461;456141,3898830;363104,3226858;37599,2195784;165494,851965;543982,0;630555,0;630555,4188461" o:connectangles="0,0,0,0,0,0,0,0"/>
                </v:shape>
                <v:shape id="Freeform: Shape 27" o:spid="_x0000_s1070" style="position:absolute;left:7607;top:10285;width:7462;height:4248;rotation:-874638fd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  <v:stroke joinstyle="miter"/>
                  <v:path arrowok="t" o:connecttype="custom" o:connectlocs="137648,229739;137583,231303;138135,230688;412932,4791;421297,7077;412808,5713;357839,638;381396,661;412808,5713;412461,8260;433131,10314;421297,7077;522260,23314;658944,63662;741699,208656;685323,279781;656135,290458;648111,296345;643034,298881;625273,316841;494217,388373;475563,393410;464742,396965;457020,398416;445711,401469;437846,402019;429448,403597;412103,415116;329349,418420;301463,402990;296923,403440;285151,410299;246002,416414;82151,372526;94850,139247;145225,144949;156364,149417;152848,155131;157546,149892;156364,149417;168250,130105;186023,114376;185824,116500;187654,112933;186023,114376;188342,89574;282666,21603;310155,22384;308507,23430;311569,22423;310155,22384;336753,5499;357839,638" o:connectangles="0,0,0,0,0,0,0,0,0,0,0,0,0,0,0,0,0,0,0,0,0,0,0,0,0,0,0,0,0,0,0,0,0,0,0,0,0,0,0,0,0,0,0,0,0,0,0,0,0,0,0,0,0"/>
                </v:shape>
                <v:shape id="Freeform: Shape 33" o:spid="_x0000_s1071" style="position:absolute;left:1536;top:21067;width:5010;height:3982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  <v:stroke joinstyle="miter"/>
                  <v:path arrowok="t" o:connecttype="custom" o:connectlocs="68015,386106;68015,387668;73301,387005;68015,247333;68623,247360;68015,247437;464005,198883;467695,203289;468998,201609;268819,64;317881,22917;483324,212485;423844,333392;420741,332104;421048,330654;419736,331687;420741,332104;418758,341497;354163,383925;257351,390873;243027,393868;153337,397632;98867,389729;94083,390543;81433,388390;67897,387786;16678,363489;11065,348289;10312,347520;3336,329369;3516,327846;0,318320;67897,247452;68015,247437;68015,250477;77600,248846;79979,247861;68623,247360;86655,245100;97115,240774;46630,192926;12594,121385;99248,35079;195899,70013;200642,70776;200415,68422;268819,64" o:connectangles="0,0,0,0,0,0,0,0,0,0,0,0,0,0,0,0,0,0,0,0,0,0,0,0,0,0,0,0,0,0,0,0,0,0,0,0,0,0,0,0,0,0,0,0,0,0,0"/>
                </v:shape>
                <v:shape id="Graphic 8" o:spid="_x0000_s1072" type="#_x0000_t75" style="position:absolute;left:1024;top:9144;width:14338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">
                  <v:imagedata r:id="rId16" o:title=""/>
                </v:shape>
                <v:shape id="Graphic 16" o:spid="_x0000_s1073" style="position:absolute;top:77833;width:25044;height:22460;visibility:visible;mso-wrap-style:square;v-text-anchor:middle" coordsize="3048000,238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" path="m,l,2380321r3047732,-2529c3047732,2377792,3070853,2215411,2688528,2006618,2306204,1797824,2062734,1612300,1877383,1229491,1692033,846682,1486467,444650,1054615,278349,753278,162381,,,,xe" fillcolor="#c4cfc9" stroked="f" strokeweight=".35022mm">
                  <v:stroke joinstyle="miter"/>
                  <v:path arrowok="t" o:connecttype="custom" o:connectlocs="0,0;0,2245995;2504220,2243609;2209074,1893381;1542583,1160109;866542,262641;0,0" o:connectangles="0,0,0,0,0,0,0"/>
                </v:shape>
                <v:shape id="_x0000_s1074" type="#_x0000_t202" style="position:absolute;left:11550;top:81668;width:9626;height:27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" filled="f" stroked="f">
                  <v:textbox style="mso-fit-shape-to-text:t">
                    <w:txbxContent>
                      <w:p w14:paraId="13C41D72" w14:textId="77777777" w:rsidR="001048AE" w:rsidRPr="009B2FAA" w:rsidRDefault="001048AE" w:rsidP="001048AE">
                        <w:pPr>
                          <w:pStyle w:val="GraphicsAnchor"/>
                          <w:jc w:val="center"/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B2FAA"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@bahzadtalib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43188">
        <w:rPr>
          <w:noProof/>
          <w:rtl/>
          <w:lang w:val="ar-SA"/>
        </w:rPr>
        <w:drawing>
          <wp:anchor distT="0" distB="0" distL="114300" distR="114300" simplePos="0" relativeHeight="251949056" behindDoc="1" locked="0" layoutInCell="1" allowOverlap="1" wp14:anchorId="08FB65EF" wp14:editId="2E37D525">
            <wp:simplePos x="0" y="0"/>
            <wp:positionH relativeFrom="margin">
              <wp:align>left</wp:align>
            </wp:positionH>
            <wp:positionV relativeFrom="margin">
              <wp:posOffset>3901440</wp:posOffset>
            </wp:positionV>
            <wp:extent cx="4602480" cy="3366135"/>
            <wp:effectExtent l="0" t="0" r="7620" b="5715"/>
            <wp:wrapNone/>
            <wp:docPr id="1752725694" name="صورة 222" descr="صورة تحتوي على رسم, التصمي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25694" name="صورة 222" descr="صورة تحتوي على رسم, التصميم&#10;&#10;قد يكون المحتوى الذي تم إنشاؤه بواسطة الذكاء الاصطناعي غير صحيح."/>
                    <pic:cNvPicPr/>
                  </pic:nvPicPr>
                  <pic:blipFill>
                    <a:blip r:embed="rId22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4F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5C4DDF6B" wp14:editId="199F1D1A">
                <wp:simplePos x="0" y="0"/>
                <wp:positionH relativeFrom="margin">
                  <wp:posOffset>3152851</wp:posOffset>
                </wp:positionH>
                <wp:positionV relativeFrom="paragraph">
                  <wp:posOffset>7278573</wp:posOffset>
                </wp:positionV>
                <wp:extent cx="3577133" cy="2055571"/>
                <wp:effectExtent l="0" t="0" r="0" b="0"/>
                <wp:wrapNone/>
                <wp:docPr id="742096327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133" cy="2055571"/>
                          <a:chOff x="0" y="0"/>
                          <a:chExt cx="3577133" cy="2055571"/>
                        </a:xfrm>
                      </wpg:grpSpPr>
                      <wpg:grpSp>
                        <wpg:cNvPr id="417646030" name="مجموعة 28"/>
                        <wpg:cNvGrpSpPr/>
                        <wpg:grpSpPr>
                          <a:xfrm>
                            <a:off x="0" y="0"/>
                            <a:ext cx="3577133" cy="2055571"/>
                            <a:chOff x="0" y="0"/>
                            <a:chExt cx="3448685" cy="3248660"/>
                          </a:xfrm>
                        </wpg:grpSpPr>
                        <pic:pic xmlns:pic="http://schemas.openxmlformats.org/drawingml/2006/picture">
                          <pic:nvPicPr>
                            <pic:cNvPr id="1049437479" name="صورة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" t="33985" r="65501" b="32126"/>
                            <a:stretch/>
                          </pic:blipFill>
                          <pic:spPr bwMode="auto">
                            <a:xfrm>
                              <a:off x="0" y="0"/>
                              <a:ext cx="3448685" cy="3248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6169378" name="صورة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494" t="59961" r="4494" b="21289"/>
                            <a:stretch/>
                          </pic:blipFill>
                          <pic:spPr bwMode="auto">
                            <a:xfrm>
                              <a:off x="847725" y="104775"/>
                              <a:ext cx="1942465" cy="628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03130287" name="مربع نص 1"/>
                          <wps:cNvSpPr txBox="1"/>
                          <wps:spPr>
                            <a:xfrm>
                              <a:off x="940550" y="172089"/>
                              <a:ext cx="1908289" cy="561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659855" w14:textId="77777777" w:rsidR="005F734F" w:rsidRPr="005F734F" w:rsidRDefault="005F734F" w:rsidP="005F734F">
                                <w:pPr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ملاحظات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هامة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17168379" name="مربع نص 1"/>
                        <wps:cNvSpPr txBox="1"/>
                        <wps:spPr>
                          <a:xfrm>
                            <a:off x="621792" y="424281"/>
                            <a:ext cx="2867559" cy="12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9FC48D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حل الطالبة لواجباتها يسهم بشكل كبير في ثبات المعلومة ومعرفة نقاط القوة والضعف.</w:t>
                              </w:r>
                            </w:p>
                            <w:p w14:paraId="04442E64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حفظ جدول الضرب جيدًا.</w:t>
                              </w:r>
                            </w:p>
                            <w:p w14:paraId="46B46BA6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متابعة المنصة ومايتم ارساله فيها من مهمات وثراءات وواجبات.</w:t>
                              </w:r>
                            </w:p>
                            <w:p w14:paraId="1292976C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المشاركة في لوحات النقاش وحل تدريبات 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highlight w:val="yellow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نافس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CC7D517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DDF6B" id="_x0000_s1075" style="position:absolute;left:0;text-align:left;margin-left:248.25pt;margin-top:573.1pt;width:281.65pt;height:161.85pt;z-index:251934720;mso-position-horizontal-relative:margin" coordsize="35771,20555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">
                <v:group id="_x0000_s1076" style="position:absolute;width:35771;height:20555" coordsize="34486,3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">
                  <v:shape id="صورة 21" o:spid="_x0000_s1077" type="#_x0000_t75" style="position:absolute;width:34486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">
                    <v:imagedata r:id="rId19" o:title="" croptop="22272f" cropbottom="21054f" cropleft="35f" cropright="42927f" chromakey="white"/>
                  </v:shape>
                  <v:shape id="صورة 22" o:spid="_x0000_s1078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">
                    <v:imagedata r:id="rId20" o:title="" croptop="39296f" cropbottom="13952f" cropleft="-2945f" cropright="2945f" chromakey="#fefefe"/>
                  </v:shape>
                  <v:shape id="_x0000_s1079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" filled="f" stroked="f">
                    <v:textbox>
                      <w:txbxContent>
                        <w:p w14:paraId="6E659855" w14:textId="77777777" w:rsidR="005F734F" w:rsidRPr="005F734F" w:rsidRDefault="005F734F" w:rsidP="005F734F">
                          <w:pPr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ملاحظات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هامة</w:t>
                          </w:r>
                        </w:p>
                      </w:txbxContent>
                    </v:textbox>
                  </v:shape>
                </v:group>
                <v:shape id="_x0000_s1080" type="#_x0000_t202" style="position:absolute;left:6217;top:4242;width:28676;height:1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" filled="f" stroked="f">
                  <v:textbox>
                    <w:txbxContent>
                      <w:p w14:paraId="589FC48D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حل الطالبة لواجباتها يسهم بشكل كبير في ثبات المعلومة ومعرفة نقاط القوة والضعف.</w:t>
                        </w:r>
                      </w:p>
                      <w:p w14:paraId="04442E64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حفظ جدول الضرب جيدًا.</w:t>
                        </w:r>
                      </w:p>
                      <w:p w14:paraId="46B46BA6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متابعة المنصة ومايتم ارساله فيها من مهمات وثراءات وواجبات.</w:t>
                        </w:r>
                      </w:p>
                      <w:p w14:paraId="1292976C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المشاركة في لوحات النقاش وحل تدريبات 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highlight w:val="yellow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نافس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CC7D517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444FE38" w14:textId="1553CF80" w:rsidR="001241BB" w:rsidRPr="001241BB" w:rsidRDefault="001241BB" w:rsidP="001241BB">
      <w:pPr>
        <w:rPr>
          <w:rtl/>
        </w:rPr>
      </w:pPr>
    </w:p>
    <w:p w14:paraId="02552BE9" w14:textId="77777777" w:rsidR="001241BB" w:rsidRPr="001241BB" w:rsidRDefault="001241BB" w:rsidP="001241BB">
      <w:pPr>
        <w:rPr>
          <w:rtl/>
        </w:rPr>
      </w:pPr>
    </w:p>
    <w:p w14:paraId="54D4BDF0" w14:textId="5D23BD86" w:rsidR="001241BB" w:rsidRPr="001241BB" w:rsidRDefault="001241BB" w:rsidP="001241BB">
      <w:pPr>
        <w:rPr>
          <w:rtl/>
        </w:rPr>
      </w:pPr>
    </w:p>
    <w:tbl>
      <w:tblPr>
        <w:tblStyle w:val="10"/>
        <w:tblpPr w:leftFromText="180" w:rightFromText="180" w:vertAnchor="text" w:horzAnchor="margin" w:tblpY="172"/>
        <w:bidiVisual/>
        <w:tblW w:w="9350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3B4369" w:rsidRPr="00A52145" w14:paraId="18DE6A8A" w14:textId="77777777" w:rsidTr="003B4369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6BF3C151" w14:textId="167C192F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lastRenderedPageBreak/>
              <w:t>خطة تعلم</w:t>
            </w:r>
          </w:p>
          <w:p w14:paraId="014C3984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64473586" w14:textId="191D068E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</w:t>
            </w:r>
            <w:r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ل</w:t>
            </w:r>
            <w:r w:rsidR="00401F43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سادس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)</w:t>
            </w:r>
          </w:p>
          <w:p w14:paraId="1ADD34D8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3340F545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5E0E37C0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627D98DD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075E4781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46E9E4F2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160103E3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3FFEEB7D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319CF3F3" w14:textId="7005C68A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الفصل الدراسي ال</w:t>
            </w:r>
            <w:r w:rsidR="00C37CCA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ثاني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47210521" w14:textId="236005EC" w:rsidR="003B4369" w:rsidRDefault="00B14AED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4DFB971D" wp14:editId="30CBC461">
                      <wp:simplePos x="0" y="0"/>
                      <wp:positionH relativeFrom="column">
                        <wp:posOffset>2654258</wp:posOffset>
                      </wp:positionH>
                      <wp:positionV relativeFrom="paragraph">
                        <wp:posOffset>203151</wp:posOffset>
                      </wp:positionV>
                      <wp:extent cx="1376737" cy="636998"/>
                      <wp:effectExtent l="0" t="0" r="0" b="0"/>
                      <wp:wrapNone/>
                      <wp:docPr id="278235069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6737" cy="6369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23C6A8" w14:textId="305E2653" w:rsidR="00B14AED" w:rsidRPr="00B14AED" w:rsidRDefault="00B14AED" w:rsidP="00B14AED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eastAsia="ja-JP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standard"/>
                                    </w:rPr>
                                  </w:pPr>
                                  <w:r w:rsidRPr="00B14AED">
                                    <w:rPr>
                                      <w:rFonts w:ascii="Calibri" w:hAnsi="Calibri" w:cs="Calibri"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rtl/>
                                      <w:lang w:eastAsia="ja-JP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ligatures w14:val="standard"/>
                                    </w:rPr>
                                    <w:t>إجــــــازة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B971D" id="_x0000_s1081" type="#_x0000_t202" style="position:absolute;left:0;text-align:left;margin-left:209pt;margin-top:16pt;width:108.4pt;height:50.1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" filled="f" stroked="f">
                      <v:fill o:detectmouseclick="t"/>
                      <v:textbox>
                        <w:txbxContent>
                          <w:p w14:paraId="6923C6A8" w14:textId="305E2653" w:rsidR="00B14AED" w:rsidRPr="00B14AED" w:rsidRDefault="00B14AED" w:rsidP="00B14AE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standard"/>
                              </w:rPr>
                            </w:pPr>
                            <w:r w:rsidRPr="00B14AED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standard"/>
                              </w:rPr>
                              <w:t>إجــــــازة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Impact" w:hAnsi="Calibri" w:cs="Calibri"/>
                <w:noProof/>
                <w:color w:val="auto"/>
                <w:sz w:val="28"/>
                <w:rtl/>
                <w:lang w:val="ar-SA"/>
                <w14:ligatures w14:val="none"/>
              </w:rPr>
              <w:drawing>
                <wp:anchor distT="0" distB="0" distL="114300" distR="114300" simplePos="0" relativeHeight="251964416" behindDoc="0" locked="0" layoutInCell="1" allowOverlap="1" wp14:anchorId="12836B2F" wp14:editId="09E1A6E1">
                  <wp:simplePos x="0" y="0"/>
                  <wp:positionH relativeFrom="margin">
                    <wp:posOffset>2305</wp:posOffset>
                  </wp:positionH>
                  <wp:positionV relativeFrom="margin">
                    <wp:posOffset>-151530</wp:posOffset>
                  </wp:positionV>
                  <wp:extent cx="4572164" cy="1242695"/>
                  <wp:effectExtent l="0" t="0" r="0" b="0"/>
                  <wp:wrapNone/>
                  <wp:docPr id="807549158" name="صورة 228" descr="صورة تحتوي على نص, رسالة, رسم, خط ي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549158" name="صورة 228" descr="صورة تحتوي على نص, رسالة, رسم, خط يد"/>
                          <pic:cNvPicPr/>
                        </pic:nvPicPr>
                        <pic:blipFill rotWithShape="1">
                          <a:blip r:embed="rId23">
                            <a:clrChange>
                              <a:clrFrom>
                                <a:srgbClr val="CDBBA7"/>
                              </a:clrFrom>
                              <a:clrTo>
                                <a:srgbClr val="CDBBA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081" b="1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987" cy="1246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43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1" locked="0" layoutInCell="1" allowOverlap="1" wp14:anchorId="27B0C31C" wp14:editId="3E921586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739489826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3DE6C" id="Freeform: Shape 27" o:spid="_x0000_s1026" style="position:absolute;left:0;text-align:left;margin-left:299.6pt;margin-top:-3.15pt;width:58.75pt;height:21.2pt;z-index:-25154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3B4369"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5</w:t>
            </w:r>
            <w:r w:rsidR="003B4369"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9</w:t>
            </w:r>
            <w:r w:rsidR="003B4369"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/>
                <w:noProof/>
                <w:color w:val="auto"/>
                <w:sz w:val="28"/>
                <w:rtl/>
                <w:lang w:val="ar-SA"/>
                <w14:ligatures w14:val="none"/>
              </w:rPr>
              <w:t xml:space="preserve"> </w:t>
            </w:r>
          </w:p>
          <w:p w14:paraId="08802CE8" w14:textId="611DD9E8" w:rsidR="00E83DA7" w:rsidRDefault="00B14AED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>
              <w:rPr>
                <w:rFonts w:ascii="Calibri" w:eastAsia="Impact" w:hAnsi="Calibri" w:cs="Calibri"/>
                <w:noProof/>
                <w:color w:val="auto"/>
                <w:sz w:val="28"/>
                <w:rtl/>
                <w:lang w:val="ar-SA"/>
                <w14:ligatures w14:val="none"/>
              </w:rPr>
              <w:drawing>
                <wp:anchor distT="0" distB="0" distL="114300" distR="114300" simplePos="0" relativeHeight="251962368" behindDoc="1" locked="0" layoutInCell="1" allowOverlap="1" wp14:anchorId="49575BB9" wp14:editId="56D6CF75">
                  <wp:simplePos x="0" y="0"/>
                  <wp:positionH relativeFrom="margin">
                    <wp:posOffset>2304</wp:posOffset>
                  </wp:positionH>
                  <wp:positionV relativeFrom="margin">
                    <wp:posOffset>238888</wp:posOffset>
                  </wp:positionV>
                  <wp:extent cx="4561725" cy="775263"/>
                  <wp:effectExtent l="0" t="0" r="0" b="6350"/>
                  <wp:wrapNone/>
                  <wp:docPr id="774755210" name="صورة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755210" name="صورة 774755210"/>
                          <pic:cNvPicPr/>
                        </pic:nvPicPr>
                        <pic:blipFill rotWithShape="1">
                          <a:blip r:embed="rId23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1563" cy="78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EB2BB9" w14:textId="53504ED6" w:rsid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  <w:p w14:paraId="64582FA9" w14:textId="77777777" w:rsid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  <w:p w14:paraId="751A9BF8" w14:textId="70141242" w:rsidR="00E83DA7" w:rsidRPr="00A52145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</w:tc>
      </w:tr>
      <w:tr w:rsidR="003B4369" w:rsidRPr="00A52145" w14:paraId="7E5BB0E4" w14:textId="77777777" w:rsidTr="003B4369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27A9E3E9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3B9928D4" w14:textId="024B71F9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1" locked="0" layoutInCell="1" allowOverlap="1" wp14:anchorId="1CC1530B" wp14:editId="05508841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299070435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68491" id="Freeform: Shape 27" o:spid="_x0000_s1026" style="position:absolute;left:0;text-align:left;margin-left:293.4pt;margin-top:15.75pt;width:58.75pt;height:21.2pt;z-index:-25154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Xk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1ece4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7D8D534C" w14:textId="77777777" w:rsidR="00E83DA7" w:rsidRDefault="003B4369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6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9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9A7D2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5F551E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83DA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النسبة والمعدل</w:t>
            </w:r>
          </w:p>
          <w:p w14:paraId="31C198E6" w14:textId="77777777" w:rsidR="00E83DA7" w:rsidRPr="005F551E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5F551E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>التعبير</w:t>
            </w:r>
            <w:proofErr w:type="gramEnd"/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عن النسب والمعدلات بصورة كسرية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6B1386FE" w14:textId="77777777" w:rsidR="00E83DA7" w:rsidRPr="005F551E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uto"/>
                <w:sz w:val="28"/>
                <w:u w:val="single"/>
                <w:rtl/>
              </w:rPr>
            </w:pPr>
          </w:p>
          <w:p w14:paraId="672EBD80" w14:textId="77777777" w:rsidR="00E83DA7" w:rsidRPr="005F551E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D6632B" w:themeColor="accent3" w:themeShade="BF"/>
                <w:sz w:val="28"/>
                <w:rtl/>
              </w:rPr>
            </w:pPr>
            <w:proofErr w:type="spellStart"/>
            <w:proofErr w:type="gramStart"/>
            <w:r w:rsidRPr="005F551E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spellEnd"/>
            <w:proofErr w:type="gramEnd"/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8 إلى س12 </w:t>
            </w:r>
            <w:r w:rsidRPr="005F551E">
              <w:rPr>
                <w:rFonts w:ascii="Calibri" w:eastAsia="Impact" w:hAnsi="Calibri" w:cs="Calibri" w:hint="cs"/>
                <w:color w:val="0070C0"/>
                <w:sz w:val="28"/>
                <w:rtl/>
              </w:rPr>
              <w:t xml:space="preserve">ص </w:t>
            </w:r>
            <w:r>
              <w:rPr>
                <w:rFonts w:ascii="Calibri" w:eastAsia="Impact" w:hAnsi="Calibri" w:cs="Calibri" w:hint="cs"/>
                <w:color w:val="0070C0"/>
                <w:sz w:val="28"/>
                <w:rtl/>
              </w:rPr>
              <w:t>71</w:t>
            </w:r>
          </w:p>
          <w:p w14:paraId="10B8031A" w14:textId="0728C1D4" w:rsidR="003B4369" w:rsidRPr="00A52145" w:rsidRDefault="003B4369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36FBF360" w14:textId="77777777" w:rsidTr="003B4369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1E9E20BA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335A49D3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1" locked="0" layoutInCell="1" allowOverlap="1" wp14:anchorId="4D799E29" wp14:editId="7D87DF88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1741842446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99F0B" id="Freeform: Shape 27" o:spid="_x0000_s1026" style="position:absolute;left:0;text-align:left;margin-left:296.45pt;margin-top:15.05pt;width:58.75pt;height:21.2pt;z-index:-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Qm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3dac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65C07F59" w14:textId="08777CAF" w:rsidR="00E83DA7" w:rsidRDefault="003B4369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7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9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9A7D2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83DA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83DA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النسبة والمعدل</w:t>
            </w:r>
          </w:p>
          <w:p w14:paraId="24E26202" w14:textId="77777777" w:rsidR="00E83DA7" w:rsidRPr="005F551E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5F551E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>التعبير</w:t>
            </w:r>
            <w:proofErr w:type="gramEnd"/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عن النسب والمعدلات بصورة كسرية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1BD6B70D" w14:textId="77777777" w:rsid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17393CC6" w14:textId="77777777" w:rsidR="00E83DA7" w:rsidRPr="0085260D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007BB8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5F551E">
              <w:rPr>
                <w:rFonts w:cstheme="minorHAnsi" w:hint="cs"/>
                <w:color w:val="0070C0"/>
                <w:sz w:val="28"/>
                <w:rtl/>
                <w:lang w:eastAsia="en-US"/>
                <w14:ligatures w14:val="standardContextual"/>
              </w:rPr>
              <w:t xml:space="preserve"> </w:t>
            </w:r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14 إلى س20 + س</w:t>
            </w:r>
            <w:proofErr w:type="gramStart"/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24  </w:t>
            </w:r>
            <w:r w:rsidRPr="0085260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72</w:t>
            </w:r>
          </w:p>
          <w:p w14:paraId="5CF17AAC" w14:textId="09DD439C" w:rsidR="003B4369" w:rsidRPr="00A52145" w:rsidRDefault="003B4369" w:rsidP="00E83DA7">
            <w:pPr>
              <w:bidi/>
              <w:spacing w:line="240" w:lineRule="auto"/>
              <w:jc w:val="left"/>
              <w:rPr>
                <w:rFonts w:ascii="Calibri" w:eastAsia="Impact" w:hAnsi="Calibri" w:cs="Calibri" w:hint="cs"/>
                <w:color w:val="404040"/>
                <w:sz w:val="28"/>
                <w:rtl/>
              </w:rPr>
            </w:pPr>
          </w:p>
        </w:tc>
      </w:tr>
      <w:tr w:rsidR="003B4369" w:rsidRPr="00A52145" w14:paraId="70380B16" w14:textId="77777777" w:rsidTr="003B4369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7AB46A03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7653E182" w14:textId="1F8433CE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1" locked="0" layoutInCell="1" allowOverlap="1" wp14:anchorId="43CC479F" wp14:editId="60974DE7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1053626357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CFC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84666" id="Freeform: Shape 27" o:spid="_x0000_s1026" style="position:absolute;left:0;text-align:left;margin-left:293.4pt;margin-top:15.55pt;width:58.75pt;height:21.2pt;z-index:-25153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ce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461E872B" w14:textId="77777777" w:rsidR="00E83DA7" w:rsidRDefault="003B4369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9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9A7D2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5F551E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83DA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جداول النسب</w:t>
            </w:r>
          </w:p>
          <w:p w14:paraId="1C3468E5" w14:textId="77777777" w:rsidR="00E83DA7" w:rsidRPr="00A52145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Pr="005F551E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>استعمال جداول النسب لتمثيل مسائل النسب المتكافئة وحلها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21A8DEBA" w14:textId="77777777" w:rsid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66754EA0" w14:textId="77777777" w:rsid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890D9C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س5 إلى س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8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77</w:t>
            </w:r>
          </w:p>
          <w:p w14:paraId="032FDE99" w14:textId="3D562DC9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  <w:p w14:paraId="637A91CB" w14:textId="3F9B888D" w:rsidR="005F551E" w:rsidRPr="00A52145" w:rsidRDefault="005F551E" w:rsidP="005F551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13DD8BAC" w14:textId="77777777" w:rsidTr="003B4369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310E2BE0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07B604F9" w14:textId="2DC4387C" w:rsidR="003B4369" w:rsidRDefault="00743188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noProof/>
                <w:color w:val="8D8B00"/>
                <w:sz w:val="28"/>
                <w:rtl/>
                <w:lang w:val="ar-SA"/>
                <w14:ligatures w14:val="none"/>
              </w:rPr>
              <w:drawing>
                <wp:anchor distT="0" distB="0" distL="114300" distR="114300" simplePos="0" relativeHeight="251950080" behindDoc="1" locked="0" layoutInCell="1" allowOverlap="1" wp14:anchorId="0DC929B5" wp14:editId="2EF8A803">
                  <wp:simplePos x="0" y="0"/>
                  <wp:positionH relativeFrom="margin">
                    <wp:posOffset>-41276</wp:posOffset>
                  </wp:positionH>
                  <wp:positionV relativeFrom="margin">
                    <wp:posOffset>-6574155</wp:posOffset>
                  </wp:positionV>
                  <wp:extent cx="6480755" cy="8083634"/>
                  <wp:effectExtent l="0" t="0" r="0" b="0"/>
                  <wp:wrapNone/>
                  <wp:docPr id="1557882819" name="صورة 223" descr="صورة تحتوي على رسم, فن, التصميم, توضيح&#10;&#10;قد يكون المحتوى الذي تم إنشاؤه بواسطة الذكاء الاصطناعي غير صحيح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882819" name="صورة 223" descr="صورة تحتوي على رسم, فن, التصميم, توضيح&#10;&#10;قد يكون المحتوى الذي تم إنشاؤه بواسطة الذكاء الاصطناعي غير صحيح."/>
                          <pic:cNvPicPr/>
                        </pic:nvPicPr>
                        <pic:blipFill>
                          <a:blip r:embed="rId21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568" cy="809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43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1" locked="0" layoutInCell="1" allowOverlap="1" wp14:anchorId="7038237E" wp14:editId="27948D88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367475492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997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5EBF5" id="Freeform: Shape 27" o:spid="_x0000_s1026" style="position:absolute;left:0;text-align:left;margin-left:291.6pt;margin-top:14.75pt;width:58.75pt;height:21.2pt;z-index:-25153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be3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69360325" w14:textId="03561737" w:rsidR="00E83DA7" w:rsidRDefault="003B4369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9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9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E83DA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83DA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جداول النسب</w:t>
            </w:r>
          </w:p>
          <w:p w14:paraId="582382B9" w14:textId="77777777" w:rsidR="00E83DA7" w:rsidRPr="00A52145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Pr="005F551E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>استعمال جداول النسب لتمثيل مسائل النسب المتكافئة وحلها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655ADCB4" w14:textId="77777777" w:rsid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3B15EC5D" w14:textId="18C55D9E" w:rsidR="003B4369" w:rsidRP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890D9C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س12 إلى س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15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78</w:t>
            </w:r>
          </w:p>
          <w:p w14:paraId="269B93DC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  <w:p w14:paraId="53197D02" w14:textId="2A6370D2" w:rsidR="00E83DA7" w:rsidRPr="00A52145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 w:hint="cs"/>
                <w:color w:val="404040"/>
                <w:sz w:val="28"/>
                <w:rtl/>
              </w:rPr>
            </w:pPr>
          </w:p>
        </w:tc>
      </w:tr>
      <w:tr w:rsidR="003B4369" w:rsidRPr="00A52145" w14:paraId="76EE1BE3" w14:textId="77777777" w:rsidTr="003B4369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35440613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0DA9D069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46AD06E3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p w14:paraId="6B4F6E75" w14:textId="5F173039" w:rsidR="001241BB" w:rsidRPr="001241BB" w:rsidRDefault="00E83DA7" w:rsidP="001241BB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652B2B6F" wp14:editId="5F599F23">
                <wp:simplePos x="0" y="0"/>
                <wp:positionH relativeFrom="page">
                  <wp:align>left</wp:align>
                </wp:positionH>
                <wp:positionV relativeFrom="paragraph">
                  <wp:posOffset>-825932</wp:posOffset>
                </wp:positionV>
                <wp:extent cx="7784821" cy="10029367"/>
                <wp:effectExtent l="0" t="0" r="6985" b="0"/>
                <wp:wrapNone/>
                <wp:docPr id="1866311182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821" cy="10029367"/>
                          <a:chOff x="0" y="0"/>
                          <a:chExt cx="7784821" cy="10029367"/>
                        </a:xfrm>
                      </wpg:grpSpPr>
                      <wps:wsp>
                        <wps:cNvPr id="531473660" name="Graphic 17"/>
                        <wps:cNvSpPr/>
                        <wps:spPr>
                          <a:xfrm>
                            <a:off x="7154266" y="0"/>
                            <a:ext cx="630555" cy="4188460"/>
                          </a:xfrm>
                          <a:custGeom>
                            <a:avLst/>
                            <a:gdLst>
                              <a:gd name="connsiteX0" fmla="*/ 627735 w 627735"/>
                              <a:gd name="connsiteY0" fmla="*/ 4184374 h 4184373"/>
                              <a:gd name="connsiteX1" fmla="*/ 454101 w 627735"/>
                              <a:gd name="connsiteY1" fmla="*/ 3895026 h 4184373"/>
                              <a:gd name="connsiteX2" fmla="*/ 361480 w 627735"/>
                              <a:gd name="connsiteY2" fmla="*/ 3223709 h 4184373"/>
                              <a:gd name="connsiteX3" fmla="*/ 37431 w 627735"/>
                              <a:gd name="connsiteY3" fmla="*/ 2193641 h 4184373"/>
                              <a:gd name="connsiteX4" fmla="*/ 164754 w 627735"/>
                              <a:gd name="connsiteY4" fmla="*/ 851134 h 4184373"/>
                              <a:gd name="connsiteX5" fmla="*/ 541549 w 627735"/>
                              <a:gd name="connsiteY5" fmla="*/ 0 h 4184373"/>
                              <a:gd name="connsiteX6" fmla="*/ 627735 w 627735"/>
                              <a:gd name="connsiteY6" fmla="*/ 0 h 4184373"/>
                              <a:gd name="connsiteX7" fmla="*/ 627735 w 627735"/>
                              <a:gd name="connsiteY7" fmla="*/ 4184374 h 4184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7735" h="4184373">
                                <a:moveTo>
                                  <a:pt x="627735" y="4184374"/>
                                </a:moveTo>
                                <a:cubicBezTo>
                                  <a:pt x="627735" y="4184374"/>
                                  <a:pt x="465711" y="3999131"/>
                                  <a:pt x="454101" y="3895026"/>
                                </a:cubicBezTo>
                                <a:cubicBezTo>
                                  <a:pt x="442492" y="3790922"/>
                                  <a:pt x="431009" y="3443654"/>
                                  <a:pt x="361480" y="3223709"/>
                                </a:cubicBezTo>
                                <a:cubicBezTo>
                                  <a:pt x="291951" y="3003764"/>
                                  <a:pt x="72259" y="2425069"/>
                                  <a:pt x="37431" y="2193641"/>
                                </a:cubicBezTo>
                                <a:cubicBezTo>
                                  <a:pt x="2604" y="1962214"/>
                                  <a:pt x="-66673" y="1452922"/>
                                  <a:pt x="164754" y="851134"/>
                                </a:cubicBezTo>
                                <a:cubicBezTo>
                                  <a:pt x="396182" y="249346"/>
                                  <a:pt x="541549" y="0"/>
                                  <a:pt x="541549" y="0"/>
                                </a:cubicBezTo>
                                <a:lnTo>
                                  <a:pt x="627735" y="0"/>
                                </a:lnTo>
                                <a:lnTo>
                                  <a:pt x="627735" y="4184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57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380227" name="Freeform: Shape 27"/>
                        <wps:cNvSpPr/>
                        <wps:spPr>
                          <a:xfrm rot="20799245">
                            <a:off x="635044" y="542719"/>
                            <a:ext cx="788732" cy="408759"/>
                          </a:xfrm>
                          <a:custGeom>
                            <a:avLst/>
                            <a:gdLst>
                              <a:gd name="connsiteX0" fmla="*/ 297525 w 1612741"/>
                              <a:gd name="connsiteY0" fmla="*/ 497725 h 920353"/>
                              <a:gd name="connsiteX1" fmla="*/ 297384 w 1612741"/>
                              <a:gd name="connsiteY1" fmla="*/ 501114 h 920353"/>
                              <a:gd name="connsiteX2" fmla="*/ 298577 w 1612741"/>
                              <a:gd name="connsiteY2" fmla="*/ 499780 h 920353"/>
                              <a:gd name="connsiteX3" fmla="*/ 892549 w 1612741"/>
                              <a:gd name="connsiteY3" fmla="*/ 10379 h 920353"/>
                              <a:gd name="connsiteX4" fmla="*/ 910629 w 1612741"/>
                              <a:gd name="connsiteY4" fmla="*/ 15333 h 920353"/>
                              <a:gd name="connsiteX5" fmla="*/ 892279 w 1612741"/>
                              <a:gd name="connsiteY5" fmla="*/ 12378 h 920353"/>
                              <a:gd name="connsiteX6" fmla="*/ 773465 w 1612741"/>
                              <a:gd name="connsiteY6" fmla="*/ 1382 h 920353"/>
                              <a:gd name="connsiteX7" fmla="*/ 824383 w 1612741"/>
                              <a:gd name="connsiteY7" fmla="*/ 1433 h 920353"/>
                              <a:gd name="connsiteX8" fmla="*/ 892279 w 1612741"/>
                              <a:gd name="connsiteY8" fmla="*/ 12378 h 920353"/>
                              <a:gd name="connsiteX9" fmla="*/ 891530 w 1612741"/>
                              <a:gd name="connsiteY9" fmla="*/ 17896 h 920353"/>
                              <a:gd name="connsiteX10" fmla="*/ 936208 w 1612741"/>
                              <a:gd name="connsiteY10" fmla="*/ 22344 h 920353"/>
                              <a:gd name="connsiteX11" fmla="*/ 910629 w 1612741"/>
                              <a:gd name="connsiteY11" fmla="*/ 15333 h 920353"/>
                              <a:gd name="connsiteX12" fmla="*/ 1128859 w 1612741"/>
                              <a:gd name="connsiteY12" fmla="*/ 50509 h 920353"/>
                              <a:gd name="connsiteX13" fmla="*/ 1424300 w 1612741"/>
                              <a:gd name="connsiteY13" fmla="*/ 137922 h 920353"/>
                              <a:gd name="connsiteX14" fmla="*/ 1603175 w 1612741"/>
                              <a:gd name="connsiteY14" fmla="*/ 452048 h 920353"/>
                              <a:gd name="connsiteX15" fmla="*/ 1481319 w 1612741"/>
                              <a:gd name="connsiteY15" fmla="*/ 606139 h 920353"/>
                              <a:gd name="connsiteX16" fmla="*/ 1418229 w 1612741"/>
                              <a:gd name="connsiteY16" fmla="*/ 629271 h 920353"/>
                              <a:gd name="connsiteX17" fmla="*/ 1400885 w 1612741"/>
                              <a:gd name="connsiteY17" fmla="*/ 642025 h 920353"/>
                              <a:gd name="connsiteX18" fmla="*/ 1389911 w 1612741"/>
                              <a:gd name="connsiteY18" fmla="*/ 647519 h 920353"/>
                              <a:gd name="connsiteX19" fmla="*/ 1351521 w 1612741"/>
                              <a:gd name="connsiteY19" fmla="*/ 686429 h 920353"/>
                              <a:gd name="connsiteX20" fmla="*/ 1068245 w 1612741"/>
                              <a:gd name="connsiteY20" fmla="*/ 841402 h 920353"/>
                              <a:gd name="connsiteX21" fmla="*/ 1027925 w 1612741"/>
                              <a:gd name="connsiteY21" fmla="*/ 852314 h 920353"/>
                              <a:gd name="connsiteX22" fmla="*/ 1004534 w 1612741"/>
                              <a:gd name="connsiteY22" fmla="*/ 860017 h 920353"/>
                              <a:gd name="connsiteX23" fmla="*/ 987843 w 1612741"/>
                              <a:gd name="connsiteY23" fmla="*/ 863161 h 920353"/>
                              <a:gd name="connsiteX24" fmla="*/ 963400 w 1612741"/>
                              <a:gd name="connsiteY24" fmla="*/ 869775 h 920353"/>
                              <a:gd name="connsiteX25" fmla="*/ 946400 w 1612741"/>
                              <a:gd name="connsiteY25" fmla="*/ 870966 h 920353"/>
                              <a:gd name="connsiteX26" fmla="*/ 928247 w 1612741"/>
                              <a:gd name="connsiteY26" fmla="*/ 874385 h 920353"/>
                              <a:gd name="connsiteX27" fmla="*/ 890756 w 1612741"/>
                              <a:gd name="connsiteY27" fmla="*/ 899340 h 920353"/>
                              <a:gd name="connsiteX28" fmla="*/ 711884 w 1612741"/>
                              <a:gd name="connsiteY28" fmla="*/ 906498 h 920353"/>
                              <a:gd name="connsiteX29" fmla="*/ 651608 w 1612741"/>
                              <a:gd name="connsiteY29" fmla="*/ 873069 h 920353"/>
                              <a:gd name="connsiteX30" fmla="*/ 641795 w 1612741"/>
                              <a:gd name="connsiteY30" fmla="*/ 874045 h 920353"/>
                              <a:gd name="connsiteX31" fmla="*/ 616350 w 1612741"/>
                              <a:gd name="connsiteY31" fmla="*/ 888904 h 920353"/>
                              <a:gd name="connsiteX32" fmla="*/ 531730 w 1612741"/>
                              <a:gd name="connsiteY32" fmla="*/ 902152 h 920353"/>
                              <a:gd name="connsiteX33" fmla="*/ 177569 w 1612741"/>
                              <a:gd name="connsiteY33" fmla="*/ 807070 h 920353"/>
                              <a:gd name="connsiteX34" fmla="*/ 205018 w 1612741"/>
                              <a:gd name="connsiteY34" fmla="*/ 301676 h 920353"/>
                              <a:gd name="connsiteX35" fmla="*/ 313903 w 1612741"/>
                              <a:gd name="connsiteY35" fmla="*/ 314028 h 920353"/>
                              <a:gd name="connsiteX36" fmla="*/ 337980 w 1612741"/>
                              <a:gd name="connsiteY36" fmla="*/ 323709 h 920353"/>
                              <a:gd name="connsiteX37" fmla="*/ 330379 w 1612741"/>
                              <a:gd name="connsiteY37" fmla="*/ 336089 h 920353"/>
                              <a:gd name="connsiteX38" fmla="*/ 340535 w 1612741"/>
                              <a:gd name="connsiteY38" fmla="*/ 324737 h 920353"/>
                              <a:gd name="connsiteX39" fmla="*/ 337980 w 1612741"/>
                              <a:gd name="connsiteY39" fmla="*/ 323709 h 920353"/>
                              <a:gd name="connsiteX40" fmla="*/ 363671 w 1612741"/>
                              <a:gd name="connsiteY40" fmla="*/ 281869 h 920353"/>
                              <a:gd name="connsiteX41" fmla="*/ 402086 w 1612741"/>
                              <a:gd name="connsiteY41" fmla="*/ 247793 h 920353"/>
                              <a:gd name="connsiteX42" fmla="*/ 401657 w 1612741"/>
                              <a:gd name="connsiteY42" fmla="*/ 252395 h 920353"/>
                              <a:gd name="connsiteX43" fmla="*/ 405611 w 1612741"/>
                              <a:gd name="connsiteY43" fmla="*/ 244666 h 920353"/>
                              <a:gd name="connsiteX44" fmla="*/ 402086 w 1612741"/>
                              <a:gd name="connsiteY44" fmla="*/ 247793 h 920353"/>
                              <a:gd name="connsiteX45" fmla="*/ 407099 w 1612741"/>
                              <a:gd name="connsiteY45" fmla="*/ 194061 h 920353"/>
                              <a:gd name="connsiteX46" fmla="*/ 610979 w 1612741"/>
                              <a:gd name="connsiteY46" fmla="*/ 46803 h 920353"/>
                              <a:gd name="connsiteX47" fmla="*/ 670397 w 1612741"/>
                              <a:gd name="connsiteY47" fmla="*/ 48494 h 920353"/>
                              <a:gd name="connsiteX48" fmla="*/ 666834 w 1612741"/>
                              <a:gd name="connsiteY48" fmla="*/ 50761 h 920353"/>
                              <a:gd name="connsiteX49" fmla="*/ 673454 w 1612741"/>
                              <a:gd name="connsiteY49" fmla="*/ 48580 h 920353"/>
                              <a:gd name="connsiteX50" fmla="*/ 670397 w 1612741"/>
                              <a:gd name="connsiteY50" fmla="*/ 48494 h 920353"/>
                              <a:gd name="connsiteX51" fmla="*/ 727887 w 1612741"/>
                              <a:gd name="connsiteY51" fmla="*/ 11913 h 920353"/>
                              <a:gd name="connsiteX52" fmla="*/ 773465 w 1612741"/>
                              <a:gd name="connsiteY52" fmla="*/ 1382 h 920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12741" h="920353">
                                <a:moveTo>
                                  <a:pt x="297525" y="497725"/>
                                </a:moveTo>
                                <a:lnTo>
                                  <a:pt x="297384" y="501114"/>
                                </a:lnTo>
                                <a:lnTo>
                                  <a:pt x="298577" y="499780"/>
                                </a:lnTo>
                                <a:close/>
                                <a:moveTo>
                                  <a:pt x="892549" y="10379"/>
                                </a:moveTo>
                                <a:lnTo>
                                  <a:pt x="910629" y="15333"/>
                                </a:lnTo>
                                <a:lnTo>
                                  <a:pt x="892279" y="12378"/>
                                </a:lnTo>
                                <a:close/>
                                <a:moveTo>
                                  <a:pt x="773465" y="1382"/>
                                </a:moveTo>
                                <a:cubicBezTo>
                                  <a:pt x="789558" y="-441"/>
                                  <a:pt x="806541" y="-499"/>
                                  <a:pt x="824383" y="1433"/>
                                </a:cubicBezTo>
                                <a:lnTo>
                                  <a:pt x="892279" y="12378"/>
                                </a:lnTo>
                                <a:lnTo>
                                  <a:pt x="891530" y="17896"/>
                                </a:lnTo>
                                <a:lnTo>
                                  <a:pt x="936208" y="22344"/>
                                </a:lnTo>
                                <a:lnTo>
                                  <a:pt x="910629" y="15333"/>
                                </a:lnTo>
                                <a:lnTo>
                                  <a:pt x="1128859" y="50509"/>
                                </a:lnTo>
                                <a:cubicBezTo>
                                  <a:pt x="1228642" y="72618"/>
                                  <a:pt x="1326921" y="101117"/>
                                  <a:pt x="1424300" y="137922"/>
                                </a:cubicBezTo>
                                <a:cubicBezTo>
                                  <a:pt x="1554227" y="187251"/>
                                  <a:pt x="1642894" y="308659"/>
                                  <a:pt x="1603175" y="452048"/>
                                </a:cubicBezTo>
                                <a:cubicBezTo>
                                  <a:pt x="1586133" y="514030"/>
                                  <a:pt x="1539684" y="570900"/>
                                  <a:pt x="1481319" y="606139"/>
                                </a:cubicBezTo>
                                <a:lnTo>
                                  <a:pt x="1418229" y="629271"/>
                                </a:lnTo>
                                <a:lnTo>
                                  <a:pt x="1400885" y="642025"/>
                                </a:lnTo>
                                <a:lnTo>
                                  <a:pt x="1389911" y="647519"/>
                                </a:lnTo>
                                <a:lnTo>
                                  <a:pt x="1351521" y="686429"/>
                                </a:lnTo>
                                <a:cubicBezTo>
                                  <a:pt x="1274113" y="737900"/>
                                  <a:pt x="1172786" y="802796"/>
                                  <a:pt x="1068245" y="841402"/>
                                </a:cubicBezTo>
                                <a:lnTo>
                                  <a:pt x="1027925" y="852314"/>
                                </a:lnTo>
                                <a:lnTo>
                                  <a:pt x="1004534" y="860017"/>
                                </a:lnTo>
                                <a:lnTo>
                                  <a:pt x="987843" y="863161"/>
                                </a:lnTo>
                                <a:lnTo>
                                  <a:pt x="963400" y="869775"/>
                                </a:lnTo>
                                <a:lnTo>
                                  <a:pt x="946400" y="870966"/>
                                </a:lnTo>
                                <a:lnTo>
                                  <a:pt x="928247" y="874385"/>
                                </a:lnTo>
                                <a:lnTo>
                                  <a:pt x="890756" y="899340"/>
                                </a:lnTo>
                                <a:cubicBezTo>
                                  <a:pt x="830278" y="925924"/>
                                  <a:pt x="767943" y="926113"/>
                                  <a:pt x="711884" y="906498"/>
                                </a:cubicBezTo>
                                <a:lnTo>
                                  <a:pt x="651608" y="873069"/>
                                </a:lnTo>
                                <a:lnTo>
                                  <a:pt x="641795" y="874045"/>
                                </a:lnTo>
                                <a:lnTo>
                                  <a:pt x="616350" y="888904"/>
                                </a:lnTo>
                                <a:cubicBezTo>
                                  <a:pt x="590735" y="898239"/>
                                  <a:pt x="562547" y="903047"/>
                                  <a:pt x="531730" y="902152"/>
                                </a:cubicBezTo>
                                <a:cubicBezTo>
                                  <a:pt x="410770" y="898573"/>
                                  <a:pt x="291864" y="844130"/>
                                  <a:pt x="177569" y="807070"/>
                                </a:cubicBezTo>
                                <a:cubicBezTo>
                                  <a:pt x="-95993" y="717835"/>
                                  <a:pt x="-26987" y="328999"/>
                                  <a:pt x="205018" y="301676"/>
                                </a:cubicBezTo>
                                <a:cubicBezTo>
                                  <a:pt x="238161" y="297774"/>
                                  <a:pt x="274631" y="301249"/>
                                  <a:pt x="313903" y="314028"/>
                                </a:cubicBezTo>
                                <a:lnTo>
                                  <a:pt x="337980" y="323709"/>
                                </a:lnTo>
                                <a:lnTo>
                                  <a:pt x="330379" y="336089"/>
                                </a:lnTo>
                                <a:lnTo>
                                  <a:pt x="340535" y="324737"/>
                                </a:lnTo>
                                <a:lnTo>
                                  <a:pt x="337980" y="323709"/>
                                </a:lnTo>
                                <a:lnTo>
                                  <a:pt x="363671" y="281869"/>
                                </a:lnTo>
                                <a:lnTo>
                                  <a:pt x="402086" y="247793"/>
                                </a:lnTo>
                                <a:lnTo>
                                  <a:pt x="401657" y="252395"/>
                                </a:lnTo>
                                <a:lnTo>
                                  <a:pt x="405611" y="244666"/>
                                </a:lnTo>
                                <a:lnTo>
                                  <a:pt x="402086" y="247793"/>
                                </a:lnTo>
                                <a:lnTo>
                                  <a:pt x="407099" y="194061"/>
                                </a:lnTo>
                                <a:cubicBezTo>
                                  <a:pt x="436211" y="107881"/>
                                  <a:pt x="519974" y="57538"/>
                                  <a:pt x="610979" y="46803"/>
                                </a:cubicBezTo>
                                <a:lnTo>
                                  <a:pt x="670397" y="48494"/>
                                </a:lnTo>
                                <a:lnTo>
                                  <a:pt x="666834" y="50761"/>
                                </a:lnTo>
                                <a:lnTo>
                                  <a:pt x="673454" y="48580"/>
                                </a:lnTo>
                                <a:lnTo>
                                  <a:pt x="670397" y="48494"/>
                                </a:lnTo>
                                <a:lnTo>
                                  <a:pt x="727887" y="11913"/>
                                </a:lnTo>
                                <a:cubicBezTo>
                                  <a:pt x="742168" y="6791"/>
                                  <a:pt x="757371" y="3205"/>
                                  <a:pt x="773465" y="1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E6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1400905994" name="Freeform: Shape 33"/>
                        <wps:cNvSpPr/>
                        <wps:spPr>
                          <a:xfrm>
                            <a:off x="76563" y="1593069"/>
                            <a:ext cx="501015" cy="398145"/>
                          </a:xfrm>
                          <a:custGeom>
                            <a:avLst/>
                            <a:gdLst>
                              <a:gd name="connsiteX0" fmla="*/ 68048 w 501257"/>
                              <a:gd name="connsiteY0" fmla="*/ 386842 h 398904"/>
                              <a:gd name="connsiteX1" fmla="*/ 68048 w 501257"/>
                              <a:gd name="connsiteY1" fmla="*/ 388407 h 398904"/>
                              <a:gd name="connsiteX2" fmla="*/ 73336 w 501257"/>
                              <a:gd name="connsiteY2" fmla="*/ 387743 h 398904"/>
                              <a:gd name="connsiteX3" fmla="*/ 68048 w 501257"/>
                              <a:gd name="connsiteY3" fmla="*/ 247805 h 398904"/>
                              <a:gd name="connsiteX4" fmla="*/ 68656 w 501257"/>
                              <a:gd name="connsiteY4" fmla="*/ 247832 h 398904"/>
                              <a:gd name="connsiteX5" fmla="*/ 68048 w 501257"/>
                              <a:gd name="connsiteY5" fmla="*/ 247909 h 398904"/>
                              <a:gd name="connsiteX6" fmla="*/ 464229 w 501257"/>
                              <a:gd name="connsiteY6" fmla="*/ 199262 h 398904"/>
                              <a:gd name="connsiteX7" fmla="*/ 467921 w 501257"/>
                              <a:gd name="connsiteY7" fmla="*/ 203677 h 398904"/>
                              <a:gd name="connsiteX8" fmla="*/ 469225 w 501257"/>
                              <a:gd name="connsiteY8" fmla="*/ 201993 h 398904"/>
                              <a:gd name="connsiteX9" fmla="*/ 268949 w 501257"/>
                              <a:gd name="connsiteY9" fmla="*/ 64 h 398904"/>
                              <a:gd name="connsiteX10" fmla="*/ 318035 w 501257"/>
                              <a:gd name="connsiteY10" fmla="*/ 22961 h 398904"/>
                              <a:gd name="connsiteX11" fmla="*/ 483557 w 501257"/>
                              <a:gd name="connsiteY11" fmla="*/ 212890 h 398904"/>
                              <a:gd name="connsiteX12" fmla="*/ 424049 w 501257"/>
                              <a:gd name="connsiteY12" fmla="*/ 334028 h 398904"/>
                              <a:gd name="connsiteX13" fmla="*/ 420944 w 501257"/>
                              <a:gd name="connsiteY13" fmla="*/ 332737 h 398904"/>
                              <a:gd name="connsiteX14" fmla="*/ 421251 w 501257"/>
                              <a:gd name="connsiteY14" fmla="*/ 331284 h 398904"/>
                              <a:gd name="connsiteX15" fmla="*/ 419939 w 501257"/>
                              <a:gd name="connsiteY15" fmla="*/ 332319 h 398904"/>
                              <a:gd name="connsiteX16" fmla="*/ 420944 w 501257"/>
                              <a:gd name="connsiteY16" fmla="*/ 332737 h 398904"/>
                              <a:gd name="connsiteX17" fmla="*/ 418960 w 501257"/>
                              <a:gd name="connsiteY17" fmla="*/ 342148 h 398904"/>
                              <a:gd name="connsiteX18" fmla="*/ 354334 w 501257"/>
                              <a:gd name="connsiteY18" fmla="*/ 384657 h 398904"/>
                              <a:gd name="connsiteX19" fmla="*/ 257475 w 501257"/>
                              <a:gd name="connsiteY19" fmla="*/ 391618 h 398904"/>
                              <a:gd name="connsiteX20" fmla="*/ 243144 w 501257"/>
                              <a:gd name="connsiteY20" fmla="*/ 394619 h 398904"/>
                              <a:gd name="connsiteX21" fmla="*/ 153411 w 501257"/>
                              <a:gd name="connsiteY21" fmla="*/ 398390 h 398904"/>
                              <a:gd name="connsiteX22" fmla="*/ 98915 w 501257"/>
                              <a:gd name="connsiteY22" fmla="*/ 390472 h 398904"/>
                              <a:gd name="connsiteX23" fmla="*/ 94128 w 501257"/>
                              <a:gd name="connsiteY23" fmla="*/ 391288 h 398904"/>
                              <a:gd name="connsiteX24" fmla="*/ 81472 w 501257"/>
                              <a:gd name="connsiteY24" fmla="*/ 389130 h 398904"/>
                              <a:gd name="connsiteX25" fmla="*/ 67930 w 501257"/>
                              <a:gd name="connsiteY25" fmla="*/ 388525 h 398904"/>
                              <a:gd name="connsiteX26" fmla="*/ 16686 w 501257"/>
                              <a:gd name="connsiteY26" fmla="*/ 364182 h 398904"/>
                              <a:gd name="connsiteX27" fmla="*/ 11070 w 501257"/>
                              <a:gd name="connsiteY27" fmla="*/ 348953 h 398904"/>
                              <a:gd name="connsiteX28" fmla="*/ 10317 w 501257"/>
                              <a:gd name="connsiteY28" fmla="*/ 348182 h 398904"/>
                              <a:gd name="connsiteX29" fmla="*/ 3338 w 501257"/>
                              <a:gd name="connsiteY29" fmla="*/ 329997 h 398904"/>
                              <a:gd name="connsiteX30" fmla="*/ 3518 w 501257"/>
                              <a:gd name="connsiteY30" fmla="*/ 328471 h 398904"/>
                              <a:gd name="connsiteX31" fmla="*/ 0 w 501257"/>
                              <a:gd name="connsiteY31" fmla="*/ 318927 h 398904"/>
                              <a:gd name="connsiteX32" fmla="*/ 67930 w 501257"/>
                              <a:gd name="connsiteY32" fmla="*/ 247924 h 398904"/>
                              <a:gd name="connsiteX33" fmla="*/ 68048 w 501257"/>
                              <a:gd name="connsiteY33" fmla="*/ 247909 h 398904"/>
                              <a:gd name="connsiteX34" fmla="*/ 68048 w 501257"/>
                              <a:gd name="connsiteY34" fmla="*/ 250954 h 398904"/>
                              <a:gd name="connsiteX35" fmla="*/ 77637 w 501257"/>
                              <a:gd name="connsiteY35" fmla="*/ 249320 h 398904"/>
                              <a:gd name="connsiteX36" fmla="*/ 80018 w 501257"/>
                              <a:gd name="connsiteY36" fmla="*/ 248334 h 398904"/>
                              <a:gd name="connsiteX37" fmla="*/ 68656 w 501257"/>
                              <a:gd name="connsiteY37" fmla="*/ 247832 h 398904"/>
                              <a:gd name="connsiteX38" fmla="*/ 86697 w 501257"/>
                              <a:gd name="connsiteY38" fmla="*/ 245567 h 398904"/>
                              <a:gd name="connsiteX39" fmla="*/ 97162 w 501257"/>
                              <a:gd name="connsiteY39" fmla="*/ 241233 h 398904"/>
                              <a:gd name="connsiteX40" fmla="*/ 46653 w 501257"/>
                              <a:gd name="connsiteY40" fmla="*/ 193294 h 398904"/>
                              <a:gd name="connsiteX41" fmla="*/ 12600 w 501257"/>
                              <a:gd name="connsiteY41" fmla="*/ 121616 h 398904"/>
                              <a:gd name="connsiteX42" fmla="*/ 99296 w 501257"/>
                              <a:gd name="connsiteY42" fmla="*/ 35146 h 398904"/>
                              <a:gd name="connsiteX43" fmla="*/ 195994 w 501257"/>
                              <a:gd name="connsiteY43" fmla="*/ 70146 h 398904"/>
                              <a:gd name="connsiteX44" fmla="*/ 200739 w 501257"/>
                              <a:gd name="connsiteY44" fmla="*/ 70911 h 398904"/>
                              <a:gd name="connsiteX45" fmla="*/ 200512 w 501257"/>
                              <a:gd name="connsiteY45" fmla="*/ 68552 h 398904"/>
                              <a:gd name="connsiteX46" fmla="*/ 268949 w 501257"/>
                              <a:gd name="connsiteY46" fmla="*/ 64 h 398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01257" h="398904">
                                <a:moveTo>
                                  <a:pt x="68048" y="386842"/>
                                </a:moveTo>
                                <a:lnTo>
                                  <a:pt x="68048" y="388407"/>
                                </a:lnTo>
                                <a:lnTo>
                                  <a:pt x="73336" y="387743"/>
                                </a:lnTo>
                                <a:close/>
                                <a:moveTo>
                                  <a:pt x="68048" y="247805"/>
                                </a:moveTo>
                                <a:lnTo>
                                  <a:pt x="68656" y="247832"/>
                                </a:lnTo>
                                <a:lnTo>
                                  <a:pt x="68048" y="247909"/>
                                </a:lnTo>
                                <a:close/>
                                <a:moveTo>
                                  <a:pt x="464229" y="199262"/>
                                </a:moveTo>
                                <a:lnTo>
                                  <a:pt x="467921" y="203677"/>
                                </a:lnTo>
                                <a:lnTo>
                                  <a:pt x="469225" y="201993"/>
                                </a:lnTo>
                                <a:close/>
                                <a:moveTo>
                                  <a:pt x="268949" y="64"/>
                                </a:moveTo>
                                <a:cubicBezTo>
                                  <a:pt x="285722" y="-736"/>
                                  <a:pt x="303115" y="5855"/>
                                  <a:pt x="318035" y="22961"/>
                                </a:cubicBezTo>
                                <a:cubicBezTo>
                                  <a:pt x="373248" y="86231"/>
                                  <a:pt x="428344" y="149619"/>
                                  <a:pt x="483557" y="212890"/>
                                </a:cubicBezTo>
                                <a:cubicBezTo>
                                  <a:pt x="527449" y="263126"/>
                                  <a:pt x="482927" y="345028"/>
                                  <a:pt x="424049" y="334028"/>
                                </a:cubicBezTo>
                                <a:lnTo>
                                  <a:pt x="420944" y="332737"/>
                                </a:lnTo>
                                <a:lnTo>
                                  <a:pt x="421251" y="331284"/>
                                </a:lnTo>
                                <a:lnTo>
                                  <a:pt x="419939" y="332319"/>
                                </a:lnTo>
                                <a:lnTo>
                                  <a:pt x="420944" y="332737"/>
                                </a:lnTo>
                                <a:lnTo>
                                  <a:pt x="418960" y="342148"/>
                                </a:lnTo>
                                <a:cubicBezTo>
                                  <a:pt x="407990" y="366599"/>
                                  <a:pt x="382881" y="380966"/>
                                  <a:pt x="354334" y="384657"/>
                                </a:cubicBezTo>
                                <a:lnTo>
                                  <a:pt x="257475" y="391618"/>
                                </a:lnTo>
                                <a:lnTo>
                                  <a:pt x="243144" y="394619"/>
                                </a:lnTo>
                                <a:cubicBezTo>
                                  <a:pt x="211639" y="398552"/>
                                  <a:pt x="181300" y="399693"/>
                                  <a:pt x="153411" y="398390"/>
                                </a:cubicBezTo>
                                <a:lnTo>
                                  <a:pt x="98915" y="390472"/>
                                </a:lnTo>
                                <a:lnTo>
                                  <a:pt x="94128" y="391288"/>
                                </a:lnTo>
                                <a:lnTo>
                                  <a:pt x="81472" y="389130"/>
                                </a:lnTo>
                                <a:lnTo>
                                  <a:pt x="67930" y="388525"/>
                                </a:lnTo>
                                <a:cubicBezTo>
                                  <a:pt x="45022" y="386182"/>
                                  <a:pt x="27974" y="376925"/>
                                  <a:pt x="16686" y="364182"/>
                                </a:cubicBezTo>
                                <a:lnTo>
                                  <a:pt x="11070" y="348953"/>
                                </a:lnTo>
                                <a:lnTo>
                                  <a:pt x="10317" y="348182"/>
                                </a:lnTo>
                                <a:cubicBezTo>
                                  <a:pt x="6519" y="342501"/>
                                  <a:pt x="4140" y="336425"/>
                                  <a:pt x="3338" y="329997"/>
                                </a:cubicBezTo>
                                <a:lnTo>
                                  <a:pt x="3518" y="328471"/>
                                </a:lnTo>
                                <a:lnTo>
                                  <a:pt x="0" y="318927"/>
                                </a:lnTo>
                                <a:cubicBezTo>
                                  <a:pt x="264" y="286354"/>
                                  <a:pt x="23172" y="253548"/>
                                  <a:pt x="67930" y="247924"/>
                                </a:cubicBezTo>
                                <a:lnTo>
                                  <a:pt x="68048" y="247909"/>
                                </a:lnTo>
                                <a:lnTo>
                                  <a:pt x="68048" y="250954"/>
                                </a:lnTo>
                                <a:lnTo>
                                  <a:pt x="77637" y="249320"/>
                                </a:lnTo>
                                <a:lnTo>
                                  <a:pt x="80018" y="248334"/>
                                </a:lnTo>
                                <a:lnTo>
                                  <a:pt x="68656" y="247832"/>
                                </a:lnTo>
                                <a:lnTo>
                                  <a:pt x="86697" y="245567"/>
                                </a:lnTo>
                                <a:lnTo>
                                  <a:pt x="97162" y="241233"/>
                                </a:lnTo>
                                <a:lnTo>
                                  <a:pt x="46653" y="193294"/>
                                </a:lnTo>
                                <a:cubicBezTo>
                                  <a:pt x="30926" y="172379"/>
                                  <a:pt x="19178" y="148681"/>
                                  <a:pt x="12600" y="121616"/>
                                </a:cubicBezTo>
                                <a:cubicBezTo>
                                  <a:pt x="147" y="70179"/>
                                  <a:pt x="46197" y="20383"/>
                                  <a:pt x="99296" y="35146"/>
                                </a:cubicBezTo>
                                <a:lnTo>
                                  <a:pt x="195994" y="70146"/>
                                </a:lnTo>
                                <a:lnTo>
                                  <a:pt x="200739" y="70911"/>
                                </a:lnTo>
                                <a:lnTo>
                                  <a:pt x="200512" y="68552"/>
                                </a:lnTo>
                                <a:cubicBezTo>
                                  <a:pt x="204337" y="32827"/>
                                  <a:pt x="235402" y="1664"/>
                                  <a:pt x="268949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2535009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17" y="457200"/>
                            <a:ext cx="1433830" cy="173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8700608" name="Graphic 16"/>
                        <wps:cNvSpPr/>
                        <wps:spPr>
                          <a:xfrm>
                            <a:off x="0" y="7783372"/>
                            <a:ext cx="2504440" cy="2245995"/>
                          </a:xfrm>
                          <a:custGeom>
                            <a:avLst/>
                            <a:gdLst>
                              <a:gd name="connsiteX0" fmla="*/ 0 w 3048000"/>
                              <a:gd name="connsiteY0" fmla="*/ 0 h 2380321"/>
                              <a:gd name="connsiteX1" fmla="*/ 0 w 3048000"/>
                              <a:gd name="connsiteY1" fmla="*/ 2380321 h 2380321"/>
                              <a:gd name="connsiteX2" fmla="*/ 3047732 w 3048000"/>
                              <a:gd name="connsiteY2" fmla="*/ 2377792 h 2380321"/>
                              <a:gd name="connsiteX3" fmla="*/ 2688528 w 3048000"/>
                              <a:gd name="connsiteY3" fmla="*/ 2006618 h 2380321"/>
                              <a:gd name="connsiteX4" fmla="*/ 1877383 w 3048000"/>
                              <a:gd name="connsiteY4" fmla="*/ 1229491 h 2380321"/>
                              <a:gd name="connsiteX5" fmla="*/ 1054615 w 3048000"/>
                              <a:gd name="connsiteY5" fmla="*/ 278349 h 2380321"/>
                              <a:gd name="connsiteX6" fmla="*/ 0 w 3048000"/>
                              <a:gd name="connsiteY6" fmla="*/ 0 h 2380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48000" h="2380321">
                                <a:moveTo>
                                  <a:pt x="0" y="0"/>
                                </a:moveTo>
                                <a:lnTo>
                                  <a:pt x="0" y="2380321"/>
                                </a:lnTo>
                                <a:lnTo>
                                  <a:pt x="3047732" y="2377792"/>
                                </a:lnTo>
                                <a:cubicBezTo>
                                  <a:pt x="3047732" y="2377792"/>
                                  <a:pt x="3070853" y="2215411"/>
                                  <a:pt x="2688528" y="2006618"/>
                                </a:cubicBezTo>
                                <a:cubicBezTo>
                                  <a:pt x="2306204" y="1797824"/>
                                  <a:pt x="2062734" y="1612300"/>
                                  <a:pt x="1877383" y="1229491"/>
                                </a:cubicBezTo>
                                <a:cubicBezTo>
                                  <a:pt x="1692033" y="846682"/>
                                  <a:pt x="1486467" y="444650"/>
                                  <a:pt x="1054615" y="278349"/>
                                </a:cubicBezTo>
                                <a:cubicBezTo>
                                  <a:pt x="753278" y="1623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CFC9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235080" name="مربع نص 1"/>
                        <wps:cNvSpPr txBox="1"/>
                        <wps:spPr>
                          <a:xfrm>
                            <a:off x="1093375" y="8064138"/>
                            <a:ext cx="96266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7F589A" w14:textId="77777777" w:rsidR="001048AE" w:rsidRPr="009B2FAA" w:rsidRDefault="001048AE" w:rsidP="001048AE">
                              <w:pPr>
                                <w:pStyle w:val="GraphicsAnchor"/>
                                <w:jc w:val="center"/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2FAA"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@bahzadtalib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2B2B6F" id="_x0000_s1082" style="position:absolute;left:0;text-align:left;margin-left:0;margin-top:-65.05pt;width:613pt;height:789.7pt;z-index:251822080;mso-position-horizontal:left;mso-position-horizontal-relative:page;mso-width-relative:margin" coordsize="77848,1002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">
                <v:shape id="Graphic 17" o:spid="_x0000_s1083" style="position:absolute;left:71542;width:6306;height:41884;visibility:visible;mso-wrap-style:square;v-text-anchor:middle" coordsize="627735,418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  <v:stroke joinstyle="miter"/>
                  <v:path arrowok="t" o:connecttype="custom" o:connectlocs="630555,4188461;456141,3898830;363104,3226858;37599,2195784;165494,851965;543982,0;630555,0;630555,4188461" o:connectangles="0,0,0,0,0,0,0,0"/>
                </v:shape>
                <v:shape id="Freeform: Shape 27" o:spid="_x0000_s1084" style="position:absolute;left:6350;top:5427;width:7887;height:4087;rotation:-874638fd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  <v:stroke joinstyle="miter"/>
                  <v:path arrowok="t" o:connecttype="custom" o:connectlocs="145508,221056;145440,222561;146023,221969;436513,4610;445355,6810;436381,5497;378273,614;403175,636;436381,5497;436014,7948;457865,9924;445355,6810;552083,22433;696572,61256;784054,200769;724458,269206;693603,279480;685121,285144;679754,287584;660979,304866;522439,373694;502720,378541;491280,381962;483117,383358;471163,386296;462849,386825;453971,388343;435636,399426;348156,402606;318677,387759;313878,388192;301434,394791;260049,400675;86842,358446;100267,133984;153518,139470;165294,143770;161576,149268;166543,144226;165294,143770;177858,125187;196645,110053;196436,112097;198369,108664;196645,110053;199097,86189;298807,20787;327866,21538;326124,22545;329361,21576;327866,21538;355983,5291;378273,614" o:connectangles="0,0,0,0,0,0,0,0,0,0,0,0,0,0,0,0,0,0,0,0,0,0,0,0,0,0,0,0,0,0,0,0,0,0,0,0,0,0,0,0,0,0,0,0,0,0,0,0,0,0,0,0,0"/>
                </v:shape>
                <v:shape id="Freeform: Shape 33" o:spid="_x0000_s1085" style="position:absolute;left:765;top:15930;width:5010;height:3982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  <v:stroke joinstyle="miter"/>
                  <v:path arrowok="t" o:connecttype="custom" o:connectlocs="68015,386106;68015,387668;73301,387005;68015,247333;68623,247360;68015,247437;464005,198883;467695,203289;468998,201609;268819,64;317881,22917;483324,212485;423844,333392;420741,332104;421048,330654;419736,331687;420741,332104;418758,341497;354163,383925;257351,390873;243027,393868;153337,397632;98867,389729;94083,390543;81433,388390;67897,387786;16678,363489;11065,348289;10312,347520;3336,329369;3516,327846;0,318320;67897,247452;68015,247437;68015,250477;77600,248846;79979,247861;68623,247360;86655,245100;97115,240774;46630,192926;12594,121385;99248,35079;195899,70013;200642,70776;200415,68422;268819,64" o:connectangles="0,0,0,0,0,0,0,0,0,0,0,0,0,0,0,0,0,0,0,0,0,0,0,0,0,0,0,0,0,0,0,0,0,0,0,0,0,0,0,0,0,0,0,0,0,0,0"/>
                </v:shape>
                <v:shape id="Graphic 8" o:spid="_x0000_s1086" type="#_x0000_t75" style="position:absolute;left:613;top:4572;width:14338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">
                  <v:imagedata r:id="rId16" o:title=""/>
                </v:shape>
                <v:shape id="Graphic 16" o:spid="_x0000_s1087" style="position:absolute;top:77833;width:25044;height:22460;visibility:visible;mso-wrap-style:square;v-text-anchor:middle" coordsize="3048000,238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" path="m,l,2380321r3047732,-2529c3047732,2377792,3070853,2215411,2688528,2006618,2306204,1797824,2062734,1612300,1877383,1229491,1692033,846682,1486467,444650,1054615,278349,753278,162381,,,,xe" fillcolor="#c4cfc9" stroked="f" strokeweight=".35022mm">
                  <v:stroke joinstyle="miter"/>
                  <v:path arrowok="t" o:connecttype="custom" o:connectlocs="0,0;0,2245995;2504220,2243609;2209074,1893381;1542583,1160109;866542,262641;0,0" o:connectangles="0,0,0,0,0,0,0"/>
                </v:shape>
                <v:shape id="_x0000_s1088" type="#_x0000_t202" style="position:absolute;left:10933;top:80641;width:9627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" filled="f" stroked="f">
                  <v:textbox style="mso-fit-shape-to-text:t">
                    <w:txbxContent>
                      <w:p w14:paraId="707F589A" w14:textId="77777777" w:rsidR="001048AE" w:rsidRPr="009B2FAA" w:rsidRDefault="001048AE" w:rsidP="001048AE">
                        <w:pPr>
                          <w:pStyle w:val="GraphicsAnchor"/>
                          <w:jc w:val="center"/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B2FAA"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@bahzadtalib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6574">
        <w:rPr>
          <w:noProof/>
          <w:rtl/>
          <w:lang w:val="ar-SA"/>
        </w:rPr>
        <w:drawing>
          <wp:anchor distT="0" distB="0" distL="114300" distR="114300" simplePos="0" relativeHeight="251953152" behindDoc="1" locked="0" layoutInCell="1" allowOverlap="1" wp14:anchorId="714958D0" wp14:editId="32244794">
            <wp:simplePos x="0" y="0"/>
            <wp:positionH relativeFrom="page">
              <wp:align>right</wp:align>
            </wp:positionH>
            <wp:positionV relativeFrom="page">
              <wp:posOffset>22860</wp:posOffset>
            </wp:positionV>
            <wp:extent cx="7771906" cy="10034905"/>
            <wp:effectExtent l="0" t="0" r="635" b="4445"/>
            <wp:wrapNone/>
            <wp:docPr id="384677388" name="صورة 224" descr="صورة تحتوي على رسم, التصمي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77388" name="صورة 224" descr="صورة تحتوي على رسم, التصميم&#10;&#10;قد يكون المحتوى الذي تم إنشاؤه بواسطة الذكاء الاصطناعي غير صحيح."/>
                    <pic:cNvPicPr/>
                  </pic:nvPicPr>
                  <pic:blipFill>
                    <a:blip r:embed="rId2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906" cy="1003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34F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37B94C44" wp14:editId="4F81CA5A">
                <wp:simplePos x="0" y="0"/>
                <wp:positionH relativeFrom="margin">
                  <wp:posOffset>3087014</wp:posOffset>
                </wp:positionH>
                <wp:positionV relativeFrom="paragraph">
                  <wp:posOffset>7228840</wp:posOffset>
                </wp:positionV>
                <wp:extent cx="3577133" cy="2055571"/>
                <wp:effectExtent l="0" t="0" r="0" b="0"/>
                <wp:wrapNone/>
                <wp:docPr id="187324218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133" cy="2055571"/>
                          <a:chOff x="0" y="0"/>
                          <a:chExt cx="3577133" cy="2055571"/>
                        </a:xfrm>
                      </wpg:grpSpPr>
                      <wpg:grpSp>
                        <wpg:cNvPr id="2017023557" name="مجموعة 28"/>
                        <wpg:cNvGrpSpPr/>
                        <wpg:grpSpPr>
                          <a:xfrm>
                            <a:off x="0" y="0"/>
                            <a:ext cx="3577133" cy="2055571"/>
                            <a:chOff x="0" y="0"/>
                            <a:chExt cx="3448685" cy="3248660"/>
                          </a:xfrm>
                        </wpg:grpSpPr>
                        <pic:pic xmlns:pic="http://schemas.openxmlformats.org/drawingml/2006/picture">
                          <pic:nvPicPr>
                            <pic:cNvPr id="1111782757" name="صورة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" t="33985" r="65501" b="32126"/>
                            <a:stretch/>
                          </pic:blipFill>
                          <pic:spPr bwMode="auto">
                            <a:xfrm>
                              <a:off x="0" y="0"/>
                              <a:ext cx="3448685" cy="3248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1228414" name="صورة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494" t="59961" r="4494" b="21289"/>
                            <a:stretch/>
                          </pic:blipFill>
                          <pic:spPr bwMode="auto">
                            <a:xfrm>
                              <a:off x="847725" y="104775"/>
                              <a:ext cx="1942465" cy="628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3880417" name="مربع نص 1"/>
                          <wps:cNvSpPr txBox="1"/>
                          <wps:spPr>
                            <a:xfrm>
                              <a:off x="940550" y="172089"/>
                              <a:ext cx="1908289" cy="561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20D33B" w14:textId="77777777" w:rsidR="005F734F" w:rsidRPr="005F734F" w:rsidRDefault="005F734F" w:rsidP="005F734F">
                                <w:pPr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ملاحظات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هامة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5576601" name="مربع نص 1"/>
                        <wps:cNvSpPr txBox="1"/>
                        <wps:spPr>
                          <a:xfrm>
                            <a:off x="621792" y="424281"/>
                            <a:ext cx="2867559" cy="12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DA8001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حل الطالبة لواجباتها يسهم بشكل كبير في ثبات المعلومة ومعرفة نقاط القوة والضعف.</w:t>
                              </w:r>
                            </w:p>
                            <w:p w14:paraId="7D6D8A17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حفظ جدول الضرب جيدًا.</w:t>
                              </w:r>
                            </w:p>
                            <w:p w14:paraId="6E578B90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متابعة المنصة ومايتم ارساله فيها من مهمات وثراءات وواجبات.</w:t>
                              </w:r>
                            </w:p>
                            <w:p w14:paraId="2F921337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المشاركة في لوحات النقاش وحل تدريبات 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highlight w:val="yellow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نافس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1F80138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B94C44" id="_x0000_s1089" style="position:absolute;left:0;text-align:left;margin-left:243.05pt;margin-top:569.2pt;width:281.65pt;height:161.85pt;z-index:251932672;mso-position-horizontal-relative:margin" coordsize="35771,20555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">
                <v:group id="_x0000_s1090" style="position:absolute;width:35771;height:20555" coordsize="34486,3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">
                  <v:shape id="صورة 21" o:spid="_x0000_s1091" type="#_x0000_t75" style="position:absolute;width:34486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">
                    <v:imagedata r:id="rId19" o:title="" croptop="22272f" cropbottom="21054f" cropleft="35f" cropright="42927f" chromakey="white"/>
                  </v:shape>
                  <v:shape id="صورة 22" o:spid="_x0000_s1092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">
                    <v:imagedata r:id="rId20" o:title="" croptop="39296f" cropbottom="13952f" cropleft="-2945f" cropright="2945f" chromakey="#fefefe"/>
                  </v:shape>
                  <v:shape id="_x0000_s1093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" filled="f" stroked="f">
                    <v:textbox>
                      <w:txbxContent>
                        <w:p w14:paraId="2520D33B" w14:textId="77777777" w:rsidR="005F734F" w:rsidRPr="005F734F" w:rsidRDefault="005F734F" w:rsidP="005F734F">
                          <w:pPr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ملاحظات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هامة</w:t>
                          </w:r>
                        </w:p>
                      </w:txbxContent>
                    </v:textbox>
                  </v:shape>
                </v:group>
                <v:shape id="_x0000_s1094" type="#_x0000_t202" style="position:absolute;left:6217;top:4242;width:28676;height:1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" filled="f" stroked="f">
                  <v:textbox>
                    <w:txbxContent>
                      <w:p w14:paraId="74DA8001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حل الطالبة لواجباتها يسهم بشكل كبير في ثبات المعلومة ومعرفة نقاط القوة والضعف.</w:t>
                        </w:r>
                      </w:p>
                      <w:p w14:paraId="7D6D8A17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حفظ جدول الضرب جيدًا.</w:t>
                        </w:r>
                      </w:p>
                      <w:p w14:paraId="6E578B90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متابعة المنصة ومايتم ارساله فيها من مهمات وثراءات وواجبات.</w:t>
                        </w:r>
                      </w:p>
                      <w:p w14:paraId="2F921337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المشاركة في لوحات النقاش وحل تدريبات 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highlight w:val="yellow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نافس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1F80138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4BAE632" w14:textId="2E7F0DAD" w:rsidR="001241BB" w:rsidRPr="001241BB" w:rsidRDefault="001241BB" w:rsidP="001241BB">
      <w:pPr>
        <w:rPr>
          <w:rtl/>
        </w:rPr>
      </w:pPr>
    </w:p>
    <w:p w14:paraId="36C4FB61" w14:textId="6817AD7C" w:rsidR="001241BB" w:rsidRPr="001241BB" w:rsidRDefault="001241BB" w:rsidP="001241BB">
      <w:pPr>
        <w:rPr>
          <w:rtl/>
        </w:rPr>
      </w:pPr>
    </w:p>
    <w:p w14:paraId="367F0885" w14:textId="448C54DF" w:rsidR="001241BB" w:rsidRPr="001241BB" w:rsidRDefault="001241BB" w:rsidP="001241BB">
      <w:pPr>
        <w:rPr>
          <w:rtl/>
        </w:rPr>
      </w:pPr>
    </w:p>
    <w:tbl>
      <w:tblPr>
        <w:tblStyle w:val="10"/>
        <w:tblpPr w:leftFromText="180" w:rightFromText="180" w:vertAnchor="text" w:horzAnchor="margin" w:tblpY="66"/>
        <w:bidiVisual/>
        <w:tblW w:w="9350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3B4369" w:rsidRPr="00A52145" w14:paraId="5F328096" w14:textId="77777777" w:rsidTr="00C237B4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3AD66A85" w14:textId="3B56116F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lastRenderedPageBreak/>
              <w:t>خطة تعلم</w:t>
            </w:r>
          </w:p>
          <w:p w14:paraId="4EC13998" w14:textId="0AF58369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65CB6EC8" w14:textId="40A3279D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</w:t>
            </w:r>
            <w:r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ل</w:t>
            </w:r>
            <w:r w:rsidR="00FC251C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سابع</w:t>
            </w: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)</w:t>
            </w:r>
          </w:p>
          <w:p w14:paraId="4865E471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07F9B193" w14:textId="1D2F2509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111E04CF" w14:textId="2AA3CFFC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47AB39B6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0ED1E405" w14:textId="414A2C31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252552AF" w14:textId="28BB9B2D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23E1C643" w14:textId="35FFA903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277FC525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6BBAD6E2" w14:textId="052814EB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الفصل الدراسي ال</w:t>
            </w:r>
            <w:r w:rsidR="00C37CCA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ثاني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1E6291D2" w14:textId="77777777" w:rsidR="00E83DA7" w:rsidRDefault="003B4369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1" locked="0" layoutInCell="1" allowOverlap="1" wp14:anchorId="270E2B7F" wp14:editId="0906627E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497752840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F7525" id="Freeform: Shape 27" o:spid="_x0000_s1026" style="position:absolute;left:0;text-align:left;margin-left:299.6pt;margin-top:-3.15pt;width:58.75pt;height:21.2pt;z-index:-25153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12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9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C237B4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83DA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التناسب</w:t>
            </w:r>
          </w:p>
          <w:p w14:paraId="4680FAC8" w14:textId="77777777" w:rsidR="00E83DA7" w:rsidRPr="00A52145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5F551E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>تحديد</w:t>
            </w:r>
            <w:proofErr w:type="gramEnd"/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ما إذا كانت الكميتان متناسبتين أم لا</w:t>
            </w:r>
          </w:p>
          <w:p w14:paraId="5D21AE29" w14:textId="77777777" w:rsid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70233D1F" w14:textId="77777777" w:rsid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5F551E">
              <w:rPr>
                <w:rFonts w:cstheme="minorHAnsi" w:hint="cs"/>
                <w:color w:val="0070C0"/>
                <w:sz w:val="28"/>
                <w:rtl/>
                <w:lang w:eastAsia="en-US"/>
                <w14:ligatures w14:val="standardContextual"/>
              </w:rPr>
              <w:t xml:space="preserve"> </w:t>
            </w:r>
            <w:proofErr w:type="gramEnd"/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 س 6 إلى س</w:t>
            </w:r>
            <w:proofErr w:type="gramStart"/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>11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83</w:t>
            </w:r>
          </w:p>
          <w:p w14:paraId="0393FBE0" w14:textId="12ECD37D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 w:hint="cs"/>
                <w:color w:val="auto"/>
                <w:sz w:val="28"/>
                <w:rtl/>
              </w:rPr>
            </w:pPr>
          </w:p>
        </w:tc>
      </w:tr>
      <w:tr w:rsidR="003B4369" w:rsidRPr="00A52145" w14:paraId="77712696" w14:textId="77777777" w:rsidTr="00C237B4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2F7BEDE2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4061C673" w14:textId="722B654A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1" locked="0" layoutInCell="1" allowOverlap="1" wp14:anchorId="65E94A0B" wp14:editId="54FD2535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1246198690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43B86" id="Freeform: Shape 27" o:spid="_x0000_s1026" style="position:absolute;left:0;text-align:left;margin-left:293.4pt;margin-top:15.75pt;width:58.75pt;height:21.2pt;z-index:-25153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Xk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1ece4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7E557D8B" w14:textId="5DEE04FB" w:rsidR="00E83DA7" w:rsidRDefault="003B4369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13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9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9A7D2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83DA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83DA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التناسب</w:t>
            </w:r>
          </w:p>
          <w:p w14:paraId="30BE298B" w14:textId="77777777" w:rsidR="00E83DA7" w:rsidRPr="00A52145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5F551E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>تحديد</w:t>
            </w:r>
            <w:proofErr w:type="gramEnd"/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ما إذا كانت الكميتان متناسبتين أم لا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0A4C90A4" w14:textId="77777777" w:rsid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3655A092" w14:textId="77777777" w:rsid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5F551E">
              <w:rPr>
                <w:rFonts w:cstheme="minorHAnsi" w:hint="cs"/>
                <w:color w:val="0070C0"/>
                <w:sz w:val="28"/>
                <w:rtl/>
                <w:lang w:eastAsia="en-US"/>
                <w14:ligatures w14:val="standardContextual"/>
              </w:rPr>
              <w:t xml:space="preserve"> </w:t>
            </w:r>
            <w:proofErr w:type="gramEnd"/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من س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12</w:t>
            </w:r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إلى س</w:t>
            </w:r>
            <w:proofErr w:type="gramStart"/>
            <w:r w:rsidRPr="005F551E">
              <w:rPr>
                <w:rFonts w:ascii="Calibri" w:eastAsia="Impact" w:hAnsi="Calibri" w:cs="Calibri" w:hint="cs"/>
                <w:color w:val="auto"/>
                <w:sz w:val="28"/>
                <w:rtl/>
              </w:rPr>
              <w:t>1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5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84</w:t>
            </w:r>
          </w:p>
          <w:p w14:paraId="6DAF4183" w14:textId="0DFDD556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40B3397E" w14:textId="77777777" w:rsidTr="00C237B4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4AE24D31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66B81EA6" w14:textId="3BF3EC00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1" locked="0" layoutInCell="1" allowOverlap="1" wp14:anchorId="0DB04E0E" wp14:editId="0E894D41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22078739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249D3" id="Freeform: Shape 27" o:spid="_x0000_s1026" style="position:absolute;left:0;text-align:left;margin-left:296.45pt;margin-top:15.05pt;width:58.75pt;height:21.2pt;z-index:-25153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Qm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3dac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65554FD7" w14:textId="77777777" w:rsidR="00E83DA7" w:rsidRDefault="003B4369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14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9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9A7D2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C237B4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83DA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حل التناسب</w:t>
            </w:r>
          </w:p>
          <w:p w14:paraId="14E4CA6B" w14:textId="77777777" w:rsidR="00E83DA7" w:rsidRPr="00A52145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C237B4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C237B4">
              <w:rPr>
                <w:rFonts w:ascii="Calibri" w:eastAsia="Impact" w:hAnsi="Calibri" w:cs="Calibri" w:hint="cs"/>
                <w:color w:val="auto"/>
                <w:sz w:val="28"/>
                <w:rtl/>
              </w:rPr>
              <w:t>حل</w:t>
            </w:r>
            <w:proofErr w:type="gramEnd"/>
            <w:r w:rsidRPr="00C237B4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proofErr w:type="spellStart"/>
            <w:r w:rsidRPr="00C237B4">
              <w:rPr>
                <w:rFonts w:ascii="Calibri" w:eastAsia="Impact" w:hAnsi="Calibri" w:cs="Calibri" w:hint="cs"/>
                <w:color w:val="auto"/>
                <w:sz w:val="28"/>
                <w:rtl/>
              </w:rPr>
              <w:t>تناسبات</w:t>
            </w:r>
            <w:proofErr w:type="spellEnd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28362026" w14:textId="77777777" w:rsid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3F7C0AE7" w14:textId="77777777" w:rsid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C237B4">
              <w:rPr>
                <w:rFonts w:cstheme="minorHAnsi" w:hint="cs"/>
                <w:color w:val="0070C0"/>
                <w:sz w:val="28"/>
                <w:rtl/>
                <w:lang w:eastAsia="en-US"/>
                <w14:ligatures w14:val="standardContextual"/>
              </w:rPr>
              <w:t xml:space="preserve"> </w:t>
            </w:r>
            <w:proofErr w:type="gramEnd"/>
            <w:r w:rsidRPr="00C237B4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من س 7 إلى س14 + س21 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90</w:t>
            </w:r>
          </w:p>
          <w:p w14:paraId="14BA0DE1" w14:textId="14BB0322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618B828C" w14:textId="77777777" w:rsidTr="00C237B4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36B17EED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25F1001" w14:textId="08F8B542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1" locked="0" layoutInCell="1" allowOverlap="1" wp14:anchorId="3B46D193" wp14:editId="446578C6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1462181534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CFC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7343A" id="Freeform: Shape 27" o:spid="_x0000_s1026" style="position:absolute;left:0;text-align:left;margin-left:293.4pt;margin-top:15.55pt;width:58.75pt;height:21.2pt;z-index:-25153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ce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072B7FF3" w14:textId="77777777" w:rsidR="00E83DA7" w:rsidRDefault="003B4369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15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9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C237B4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83DA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حل</w:t>
            </w:r>
            <w:proofErr w:type="gramEnd"/>
            <w:r w:rsidR="00E83DA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التناسب</w:t>
            </w:r>
          </w:p>
          <w:p w14:paraId="2AD83EA8" w14:textId="77777777" w:rsidR="00E83DA7" w:rsidRPr="00A52145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C237B4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C237B4">
              <w:rPr>
                <w:rFonts w:ascii="Calibri" w:eastAsia="Impact" w:hAnsi="Calibri" w:cs="Calibri" w:hint="cs"/>
                <w:color w:val="auto"/>
                <w:sz w:val="28"/>
                <w:rtl/>
              </w:rPr>
              <w:t>حل</w:t>
            </w:r>
            <w:proofErr w:type="gramEnd"/>
            <w:r w:rsidRPr="00C237B4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proofErr w:type="spellStart"/>
            <w:r w:rsidRPr="00C237B4">
              <w:rPr>
                <w:rFonts w:ascii="Calibri" w:eastAsia="Impact" w:hAnsi="Calibri" w:cs="Calibri" w:hint="cs"/>
                <w:color w:val="auto"/>
                <w:sz w:val="28"/>
                <w:rtl/>
              </w:rPr>
              <w:t>تناسبات</w:t>
            </w:r>
            <w:proofErr w:type="spellEnd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44E88168" w14:textId="77777777" w:rsid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20B2F515" w14:textId="73F744EE" w:rsidR="003B4369" w:rsidRP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C237B4">
              <w:rPr>
                <w:rFonts w:cstheme="minorHAnsi" w:hint="cs"/>
                <w:color w:val="0070C0"/>
                <w:sz w:val="28"/>
                <w:rtl/>
                <w:lang w:eastAsia="en-US"/>
                <w14:ligatures w14:val="standardContextual"/>
              </w:rPr>
              <w:t xml:space="preserve"> </w:t>
            </w:r>
            <w:proofErr w:type="gramEnd"/>
            <w:r w:rsidRPr="00C237B4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من س 15 إلى س18 + س26 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90</w:t>
            </w:r>
          </w:p>
          <w:p w14:paraId="0C70E19A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330B2587" w14:textId="77777777" w:rsidTr="00C237B4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401C1824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10D6EA68" w14:textId="4B798094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1" locked="0" layoutInCell="1" allowOverlap="1" wp14:anchorId="63BECCD6" wp14:editId="03D72CAF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629290139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997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25205" id="Freeform: Shape 27" o:spid="_x0000_s1026" style="position:absolute;left:0;text-align:left;margin-left:291.6pt;margin-top:14.75pt;width:58.75pt;height:21.2pt;z-index:-2515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be3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12E0C73F" w14:textId="32436059" w:rsidR="00E83DA7" w:rsidRDefault="003B4369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16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3B209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9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E83DA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83DA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خطة حل المسألة</w:t>
            </w:r>
          </w:p>
          <w:p w14:paraId="54487774" w14:textId="16C8CF24" w:rsidR="00E83DA7" w:rsidRPr="00A52145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C237B4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C237B4">
              <w:rPr>
                <w:rFonts w:ascii="Calibri" w:eastAsia="Impact" w:hAnsi="Calibri" w:cs="Calibri" w:hint="cs"/>
                <w:color w:val="auto"/>
                <w:sz w:val="28"/>
                <w:rtl/>
              </w:rPr>
              <w:t>حل</w:t>
            </w:r>
            <w:proofErr w:type="gramEnd"/>
            <w:r w:rsidRPr="00C237B4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المسائل باس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ت</w:t>
            </w:r>
            <w:r w:rsidRPr="00C237B4">
              <w:rPr>
                <w:rFonts w:ascii="Calibri" w:eastAsia="Impact" w:hAnsi="Calibri" w:cs="Calibri" w:hint="cs"/>
                <w:color w:val="auto"/>
                <w:sz w:val="28"/>
                <w:rtl/>
              </w:rPr>
              <w:t>عمال خطة البحث عن نمط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7B1B867D" w14:textId="77777777" w:rsid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6A035215" w14:textId="77777777" w:rsidR="00E83DA7" w:rsidRDefault="00E83DA7" w:rsidP="00E83DA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C237B4">
              <w:rPr>
                <w:rFonts w:cstheme="minorHAnsi" w:hint="cs"/>
                <w:color w:val="0070C0"/>
                <w:sz w:val="28"/>
                <w:rtl/>
                <w:lang w:eastAsia="en-US"/>
                <w14:ligatures w14:val="standardContextual"/>
              </w:rPr>
              <w:t xml:space="preserve"> </w:t>
            </w:r>
            <w:proofErr w:type="gramEnd"/>
            <w:r w:rsidRPr="00C237B4">
              <w:rPr>
                <w:rFonts w:ascii="Calibri" w:eastAsia="Impact" w:hAnsi="Calibri" w:cs="Calibri" w:hint="cs"/>
                <w:color w:val="auto"/>
                <w:sz w:val="28"/>
                <w:rtl/>
              </w:rPr>
              <w:t>س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6</w:t>
            </w:r>
            <w:r w:rsidRPr="00C237B4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940</w:t>
            </w:r>
          </w:p>
          <w:p w14:paraId="3AFDBB67" w14:textId="54BA5140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304D7855" w14:textId="77777777" w:rsidTr="00C237B4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4DAB6DFB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44A70A07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7389232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p w14:paraId="5A1AD0B3" w14:textId="3F57A073" w:rsidR="001241BB" w:rsidRPr="001241BB" w:rsidRDefault="00645F86" w:rsidP="001241BB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16804C96" wp14:editId="5281B0EB">
                <wp:simplePos x="0" y="0"/>
                <wp:positionH relativeFrom="column">
                  <wp:posOffset>1036963</wp:posOffset>
                </wp:positionH>
                <wp:positionV relativeFrom="paragraph">
                  <wp:posOffset>6955033</wp:posOffset>
                </wp:positionV>
                <wp:extent cx="2508885" cy="1299410"/>
                <wp:effectExtent l="0" t="0" r="24765" b="15240"/>
                <wp:wrapNone/>
                <wp:docPr id="2009465094" name="مجموعة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885" cy="1299410"/>
                          <a:chOff x="0" y="0"/>
                          <a:chExt cx="2508885" cy="1299410"/>
                        </a:xfrm>
                      </wpg:grpSpPr>
                      <wps:wsp>
                        <wps:cNvPr id="1800033108" name="مربع نص 1"/>
                        <wps:cNvSpPr txBox="1"/>
                        <wps:spPr>
                          <a:xfrm>
                            <a:off x="0" y="164387"/>
                            <a:ext cx="2508885" cy="113502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485C06C2" w14:textId="445C3CD1" w:rsidR="00C237B4" w:rsidRPr="00983B63" w:rsidRDefault="00C237B4" w:rsidP="00C237B4">
                              <w:pPr>
                                <w:bidi/>
                                <w:spacing w:line="240" w:lineRule="auto"/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D7C2389" w14:textId="123FCA7F" w:rsidR="00C237B4" w:rsidRPr="00983B63" w:rsidRDefault="00C237B4" w:rsidP="00C237B4">
                              <w:pPr>
                                <w:bidi/>
                                <w:spacing w:after="0" w:line="240" w:lineRule="auto"/>
                                <w:rPr>
                                  <w:rFonts w:ascii="Calibri" w:eastAsia="Impact" w:hAnsi="Calibri" w:cs="Calibri"/>
                                  <w:color w:val="9F5F30" w:themeColor="accent1" w:themeShade="BF"/>
                                  <w:sz w:val="52"/>
                                  <w:szCs w:val="52"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</w:pPr>
                              <w:r w:rsidRPr="00983B63"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  <w:t xml:space="preserve">من </w:t>
                              </w:r>
                              <w:r w:rsidRPr="00983B63"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  <w:t>17</w:t>
                              </w:r>
                              <w:r w:rsidRPr="00983B63"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  <w:t>/</w:t>
                              </w:r>
                              <w:r w:rsidRPr="00983B63"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  <w:t>9</w:t>
                              </w:r>
                              <w:r w:rsidRPr="00983B63"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  <w:t xml:space="preserve"> إلى </w:t>
                              </w:r>
                              <w:r w:rsidR="00983B63" w:rsidRPr="00983B63"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  <w:t>9</w:t>
                              </w:r>
                              <w:r w:rsidRPr="00983B63"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  <w:t>/</w:t>
                              </w:r>
                              <w:r w:rsidR="00983B63" w:rsidRPr="00983B63"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039133" name="صورة 225" descr="صورة تحتوي على الرسومات, رسم, قصاصة فنية, تصميم الجرافيك&#10;&#10;قد يكون المحتوى الذي تم إنشاؤه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402" y="0"/>
                            <a:ext cx="2146935" cy="972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04C96" id="مجموعة 229" o:spid="_x0000_s1095" style="position:absolute;left:0;text-align:left;margin-left:81.65pt;margin-top:547.65pt;width:197.55pt;height:102.3pt;z-index:251960320" coordsize="25088,12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">
                <v:shape id="_x0000_s1096" type="#_x0000_t202" style="position:absolute;top:1643;width:25088;height:1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" filled="f" strokecolor="#8ca195 [2405]" strokeweight="1.5pt">
                  <v:textbox>
                    <w:txbxContent>
                      <w:p w14:paraId="485C06C2" w14:textId="445C3CD1" w:rsidR="00C237B4" w:rsidRPr="00983B63" w:rsidRDefault="00C237B4" w:rsidP="00C237B4">
                        <w:pPr>
                          <w:bidi/>
                          <w:spacing w:line="240" w:lineRule="auto"/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D7C2389" w14:textId="123FCA7F" w:rsidR="00C237B4" w:rsidRPr="00983B63" w:rsidRDefault="00C237B4" w:rsidP="00C237B4">
                        <w:pPr>
                          <w:bidi/>
                          <w:spacing w:after="0" w:line="240" w:lineRule="auto"/>
                          <w:rPr>
                            <w:rFonts w:ascii="Calibri" w:eastAsia="Impact" w:hAnsi="Calibri" w:cs="Calibri"/>
                            <w:color w:val="9F5F30" w:themeColor="accent1" w:themeShade="BF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</w:pPr>
                        <w:r w:rsidRPr="00983B63"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  <w:t xml:space="preserve">من </w:t>
                        </w:r>
                        <w:r w:rsidRPr="00983B63"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  <w:t>17</w:t>
                        </w:r>
                        <w:r w:rsidRPr="00983B63"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  <w:t>/</w:t>
                        </w:r>
                        <w:r w:rsidRPr="00983B63"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  <w:t>9</w:t>
                        </w:r>
                        <w:r w:rsidRPr="00983B63"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  <w:t xml:space="preserve"> إلى </w:t>
                        </w:r>
                        <w:r w:rsidR="00983B63" w:rsidRPr="00983B63"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  <w:t>9</w:t>
                        </w:r>
                        <w:r w:rsidRPr="00983B63"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  <w:t>/</w:t>
                        </w:r>
                        <w:r w:rsidR="00983B63" w:rsidRPr="00983B63"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  <w:t>10</w:t>
                        </w:r>
                      </w:p>
                    </w:txbxContent>
                  </v:textbox>
                </v:shape>
                <v:shape id="صورة 225" o:spid="_x0000_s1097" type="#_x0000_t75" alt="صورة تحتوي على الرسومات, رسم, قصاصة فنية, تصميم الجرافيك&#10;&#10;قد يكون المحتوى الذي تم إنشاؤه بواسطة الذكاء الاصطناعي غير صحيح." style="position:absolute;left:2774;width:21469;height:9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">
                  <v:imagedata r:id="rId25" o:title="صورة تحتوي على الرسومات, رسم, قصاصة فنية, تصميم الجرافيك&#10;&#10;قد يكون المحتوى الذي تم إنشاؤه بواسطة الذكاء الاصطناعي غير صحيح" chromakey="white"/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40CE19ED" wp14:editId="2E5DC78B">
                <wp:simplePos x="0" y="0"/>
                <wp:positionH relativeFrom="margin">
                  <wp:posOffset>3089389</wp:posOffset>
                </wp:positionH>
                <wp:positionV relativeFrom="paragraph">
                  <wp:posOffset>6822026</wp:posOffset>
                </wp:positionV>
                <wp:extent cx="3577133" cy="2055571"/>
                <wp:effectExtent l="0" t="0" r="0" b="0"/>
                <wp:wrapNone/>
                <wp:docPr id="2076776256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133" cy="2055571"/>
                          <a:chOff x="0" y="0"/>
                          <a:chExt cx="3577133" cy="2055571"/>
                        </a:xfrm>
                      </wpg:grpSpPr>
                      <wpg:grpSp>
                        <wpg:cNvPr id="175911540" name="مجموعة 28"/>
                        <wpg:cNvGrpSpPr/>
                        <wpg:grpSpPr>
                          <a:xfrm>
                            <a:off x="0" y="0"/>
                            <a:ext cx="3577133" cy="2055571"/>
                            <a:chOff x="0" y="0"/>
                            <a:chExt cx="3448685" cy="3248660"/>
                          </a:xfrm>
                        </wpg:grpSpPr>
                        <pic:pic xmlns:pic="http://schemas.openxmlformats.org/drawingml/2006/picture">
                          <pic:nvPicPr>
                            <pic:cNvPr id="463592198" name="صورة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" t="33985" r="65501" b="32126"/>
                            <a:stretch/>
                          </pic:blipFill>
                          <pic:spPr bwMode="auto">
                            <a:xfrm>
                              <a:off x="0" y="0"/>
                              <a:ext cx="3448685" cy="3248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0961426" name="صورة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494" t="59961" r="4494" b="21289"/>
                            <a:stretch/>
                          </pic:blipFill>
                          <pic:spPr bwMode="auto">
                            <a:xfrm>
                              <a:off x="847725" y="104775"/>
                              <a:ext cx="1942465" cy="628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66674769" name="مربع نص 1"/>
                          <wps:cNvSpPr txBox="1"/>
                          <wps:spPr>
                            <a:xfrm>
                              <a:off x="940550" y="172089"/>
                              <a:ext cx="1908289" cy="561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56508B" w14:textId="77777777" w:rsidR="005F734F" w:rsidRPr="005F734F" w:rsidRDefault="005F734F" w:rsidP="005F734F">
                                <w:pPr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ملاحظات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هامة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1702680" name="مربع نص 1"/>
                        <wps:cNvSpPr txBox="1"/>
                        <wps:spPr>
                          <a:xfrm>
                            <a:off x="621792" y="424281"/>
                            <a:ext cx="2867559" cy="12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CE5FA4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حل الطالبة لواجباتها يسهم بشكل كبير في ثبات المعلومة ومعرفة نقاط القوة والضعف.</w:t>
                              </w:r>
                            </w:p>
                            <w:p w14:paraId="22380373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حفظ جدول الضرب جيدًا.</w:t>
                              </w:r>
                            </w:p>
                            <w:p w14:paraId="59E929B1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متابعة المنصة ومايتم ارساله فيها من مهمات وثراءات وواجبات.</w:t>
                              </w:r>
                            </w:p>
                            <w:p w14:paraId="60F1601D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المشاركة في لوحات النقاش وحل تدريبات 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highlight w:val="yellow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نافس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7011932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E19ED" id="_x0000_s1098" style="position:absolute;left:0;text-align:left;margin-left:243.25pt;margin-top:537.15pt;width:281.65pt;height:161.85pt;z-index:251930624;mso-position-horizontal-relative:margin" coordsize="35771,20555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">
                <v:group id="_x0000_s1099" style="position:absolute;width:35771;height:20555" coordsize="34486,3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">
                  <v:shape id="صورة 21" o:spid="_x0000_s1100" type="#_x0000_t75" style="position:absolute;width:34486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">
                    <v:imagedata r:id="rId19" o:title="" croptop="22272f" cropbottom="21054f" cropleft="35f" cropright="42927f" chromakey="white"/>
                  </v:shape>
                  <v:shape id="صورة 22" o:spid="_x0000_s1101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">
                    <v:imagedata r:id="rId20" o:title="" croptop="39296f" cropbottom="13952f" cropleft="-2945f" cropright="2945f" chromakey="#fefefe"/>
                  </v:shape>
                  <v:shape id="_x0000_s1102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" filled="f" stroked="f">
                    <v:textbox>
                      <w:txbxContent>
                        <w:p w14:paraId="2B56508B" w14:textId="77777777" w:rsidR="005F734F" w:rsidRPr="005F734F" w:rsidRDefault="005F734F" w:rsidP="005F734F">
                          <w:pPr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ملاحظات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هامة</w:t>
                          </w:r>
                        </w:p>
                      </w:txbxContent>
                    </v:textbox>
                  </v:shape>
                </v:group>
                <v:shape id="_x0000_s1103" type="#_x0000_t202" style="position:absolute;left:6217;top:4242;width:28676;height:1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" filled="f" stroked="f">
                  <v:textbox>
                    <w:txbxContent>
                      <w:p w14:paraId="62CE5FA4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حل الطالبة لواجباتها يسهم بشكل كبير في ثبات المعلومة ومعرفة نقاط القوة والضعف.</w:t>
                        </w:r>
                      </w:p>
                      <w:p w14:paraId="22380373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حفظ جدول الضرب جيدًا.</w:t>
                        </w:r>
                      </w:p>
                      <w:p w14:paraId="59E929B1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متابعة المنصة ومايتم ارساله فيها من مهمات وثراءات وواجبات.</w:t>
                        </w:r>
                      </w:p>
                      <w:p w14:paraId="60F1601D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المشاركة في لوحات النقاش وحل تدريبات 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highlight w:val="yellow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نافس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7011932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83DA7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6B9644FF" wp14:editId="79CEB505">
                <wp:simplePos x="0" y="0"/>
                <wp:positionH relativeFrom="page">
                  <wp:align>right</wp:align>
                </wp:positionH>
                <wp:positionV relativeFrom="paragraph">
                  <wp:posOffset>-845998</wp:posOffset>
                </wp:positionV>
                <wp:extent cx="7784465" cy="10029190"/>
                <wp:effectExtent l="0" t="0" r="6985" b="0"/>
                <wp:wrapNone/>
                <wp:docPr id="178812281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465" cy="10029190"/>
                          <a:chOff x="0" y="0"/>
                          <a:chExt cx="7784821" cy="10029367"/>
                        </a:xfrm>
                      </wpg:grpSpPr>
                      <wps:wsp>
                        <wps:cNvPr id="303165504" name="Graphic 17"/>
                        <wps:cNvSpPr/>
                        <wps:spPr>
                          <a:xfrm>
                            <a:off x="7154266" y="0"/>
                            <a:ext cx="630555" cy="4188460"/>
                          </a:xfrm>
                          <a:custGeom>
                            <a:avLst/>
                            <a:gdLst>
                              <a:gd name="connsiteX0" fmla="*/ 627735 w 627735"/>
                              <a:gd name="connsiteY0" fmla="*/ 4184374 h 4184373"/>
                              <a:gd name="connsiteX1" fmla="*/ 454101 w 627735"/>
                              <a:gd name="connsiteY1" fmla="*/ 3895026 h 4184373"/>
                              <a:gd name="connsiteX2" fmla="*/ 361480 w 627735"/>
                              <a:gd name="connsiteY2" fmla="*/ 3223709 h 4184373"/>
                              <a:gd name="connsiteX3" fmla="*/ 37431 w 627735"/>
                              <a:gd name="connsiteY3" fmla="*/ 2193641 h 4184373"/>
                              <a:gd name="connsiteX4" fmla="*/ 164754 w 627735"/>
                              <a:gd name="connsiteY4" fmla="*/ 851134 h 4184373"/>
                              <a:gd name="connsiteX5" fmla="*/ 541549 w 627735"/>
                              <a:gd name="connsiteY5" fmla="*/ 0 h 4184373"/>
                              <a:gd name="connsiteX6" fmla="*/ 627735 w 627735"/>
                              <a:gd name="connsiteY6" fmla="*/ 0 h 4184373"/>
                              <a:gd name="connsiteX7" fmla="*/ 627735 w 627735"/>
                              <a:gd name="connsiteY7" fmla="*/ 4184374 h 4184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7735" h="4184373">
                                <a:moveTo>
                                  <a:pt x="627735" y="4184374"/>
                                </a:moveTo>
                                <a:cubicBezTo>
                                  <a:pt x="627735" y="4184374"/>
                                  <a:pt x="465711" y="3999131"/>
                                  <a:pt x="454101" y="3895026"/>
                                </a:cubicBezTo>
                                <a:cubicBezTo>
                                  <a:pt x="442492" y="3790922"/>
                                  <a:pt x="431009" y="3443654"/>
                                  <a:pt x="361480" y="3223709"/>
                                </a:cubicBezTo>
                                <a:cubicBezTo>
                                  <a:pt x="291951" y="3003764"/>
                                  <a:pt x="72259" y="2425069"/>
                                  <a:pt x="37431" y="2193641"/>
                                </a:cubicBezTo>
                                <a:cubicBezTo>
                                  <a:pt x="2604" y="1962214"/>
                                  <a:pt x="-66673" y="1452922"/>
                                  <a:pt x="164754" y="851134"/>
                                </a:cubicBezTo>
                                <a:cubicBezTo>
                                  <a:pt x="396182" y="249346"/>
                                  <a:pt x="541549" y="0"/>
                                  <a:pt x="541549" y="0"/>
                                </a:cubicBezTo>
                                <a:lnTo>
                                  <a:pt x="627735" y="0"/>
                                </a:lnTo>
                                <a:lnTo>
                                  <a:pt x="627735" y="4184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57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341197" name="Freeform: Shape 27"/>
                        <wps:cNvSpPr/>
                        <wps:spPr>
                          <a:xfrm rot="20799245">
                            <a:off x="848563" y="1013917"/>
                            <a:ext cx="746125" cy="424815"/>
                          </a:xfrm>
                          <a:custGeom>
                            <a:avLst/>
                            <a:gdLst>
                              <a:gd name="connsiteX0" fmla="*/ 297525 w 1612741"/>
                              <a:gd name="connsiteY0" fmla="*/ 497725 h 920353"/>
                              <a:gd name="connsiteX1" fmla="*/ 297384 w 1612741"/>
                              <a:gd name="connsiteY1" fmla="*/ 501114 h 920353"/>
                              <a:gd name="connsiteX2" fmla="*/ 298577 w 1612741"/>
                              <a:gd name="connsiteY2" fmla="*/ 499780 h 920353"/>
                              <a:gd name="connsiteX3" fmla="*/ 892549 w 1612741"/>
                              <a:gd name="connsiteY3" fmla="*/ 10379 h 920353"/>
                              <a:gd name="connsiteX4" fmla="*/ 910629 w 1612741"/>
                              <a:gd name="connsiteY4" fmla="*/ 15333 h 920353"/>
                              <a:gd name="connsiteX5" fmla="*/ 892279 w 1612741"/>
                              <a:gd name="connsiteY5" fmla="*/ 12378 h 920353"/>
                              <a:gd name="connsiteX6" fmla="*/ 773465 w 1612741"/>
                              <a:gd name="connsiteY6" fmla="*/ 1382 h 920353"/>
                              <a:gd name="connsiteX7" fmla="*/ 824383 w 1612741"/>
                              <a:gd name="connsiteY7" fmla="*/ 1433 h 920353"/>
                              <a:gd name="connsiteX8" fmla="*/ 892279 w 1612741"/>
                              <a:gd name="connsiteY8" fmla="*/ 12378 h 920353"/>
                              <a:gd name="connsiteX9" fmla="*/ 891530 w 1612741"/>
                              <a:gd name="connsiteY9" fmla="*/ 17896 h 920353"/>
                              <a:gd name="connsiteX10" fmla="*/ 936208 w 1612741"/>
                              <a:gd name="connsiteY10" fmla="*/ 22344 h 920353"/>
                              <a:gd name="connsiteX11" fmla="*/ 910629 w 1612741"/>
                              <a:gd name="connsiteY11" fmla="*/ 15333 h 920353"/>
                              <a:gd name="connsiteX12" fmla="*/ 1128859 w 1612741"/>
                              <a:gd name="connsiteY12" fmla="*/ 50509 h 920353"/>
                              <a:gd name="connsiteX13" fmla="*/ 1424300 w 1612741"/>
                              <a:gd name="connsiteY13" fmla="*/ 137922 h 920353"/>
                              <a:gd name="connsiteX14" fmla="*/ 1603175 w 1612741"/>
                              <a:gd name="connsiteY14" fmla="*/ 452048 h 920353"/>
                              <a:gd name="connsiteX15" fmla="*/ 1481319 w 1612741"/>
                              <a:gd name="connsiteY15" fmla="*/ 606139 h 920353"/>
                              <a:gd name="connsiteX16" fmla="*/ 1418229 w 1612741"/>
                              <a:gd name="connsiteY16" fmla="*/ 629271 h 920353"/>
                              <a:gd name="connsiteX17" fmla="*/ 1400885 w 1612741"/>
                              <a:gd name="connsiteY17" fmla="*/ 642025 h 920353"/>
                              <a:gd name="connsiteX18" fmla="*/ 1389911 w 1612741"/>
                              <a:gd name="connsiteY18" fmla="*/ 647519 h 920353"/>
                              <a:gd name="connsiteX19" fmla="*/ 1351521 w 1612741"/>
                              <a:gd name="connsiteY19" fmla="*/ 686429 h 920353"/>
                              <a:gd name="connsiteX20" fmla="*/ 1068245 w 1612741"/>
                              <a:gd name="connsiteY20" fmla="*/ 841402 h 920353"/>
                              <a:gd name="connsiteX21" fmla="*/ 1027925 w 1612741"/>
                              <a:gd name="connsiteY21" fmla="*/ 852314 h 920353"/>
                              <a:gd name="connsiteX22" fmla="*/ 1004534 w 1612741"/>
                              <a:gd name="connsiteY22" fmla="*/ 860017 h 920353"/>
                              <a:gd name="connsiteX23" fmla="*/ 987843 w 1612741"/>
                              <a:gd name="connsiteY23" fmla="*/ 863161 h 920353"/>
                              <a:gd name="connsiteX24" fmla="*/ 963400 w 1612741"/>
                              <a:gd name="connsiteY24" fmla="*/ 869775 h 920353"/>
                              <a:gd name="connsiteX25" fmla="*/ 946400 w 1612741"/>
                              <a:gd name="connsiteY25" fmla="*/ 870966 h 920353"/>
                              <a:gd name="connsiteX26" fmla="*/ 928247 w 1612741"/>
                              <a:gd name="connsiteY26" fmla="*/ 874385 h 920353"/>
                              <a:gd name="connsiteX27" fmla="*/ 890756 w 1612741"/>
                              <a:gd name="connsiteY27" fmla="*/ 899340 h 920353"/>
                              <a:gd name="connsiteX28" fmla="*/ 711884 w 1612741"/>
                              <a:gd name="connsiteY28" fmla="*/ 906498 h 920353"/>
                              <a:gd name="connsiteX29" fmla="*/ 651608 w 1612741"/>
                              <a:gd name="connsiteY29" fmla="*/ 873069 h 920353"/>
                              <a:gd name="connsiteX30" fmla="*/ 641795 w 1612741"/>
                              <a:gd name="connsiteY30" fmla="*/ 874045 h 920353"/>
                              <a:gd name="connsiteX31" fmla="*/ 616350 w 1612741"/>
                              <a:gd name="connsiteY31" fmla="*/ 888904 h 920353"/>
                              <a:gd name="connsiteX32" fmla="*/ 531730 w 1612741"/>
                              <a:gd name="connsiteY32" fmla="*/ 902152 h 920353"/>
                              <a:gd name="connsiteX33" fmla="*/ 177569 w 1612741"/>
                              <a:gd name="connsiteY33" fmla="*/ 807070 h 920353"/>
                              <a:gd name="connsiteX34" fmla="*/ 205018 w 1612741"/>
                              <a:gd name="connsiteY34" fmla="*/ 301676 h 920353"/>
                              <a:gd name="connsiteX35" fmla="*/ 313903 w 1612741"/>
                              <a:gd name="connsiteY35" fmla="*/ 314028 h 920353"/>
                              <a:gd name="connsiteX36" fmla="*/ 337980 w 1612741"/>
                              <a:gd name="connsiteY36" fmla="*/ 323709 h 920353"/>
                              <a:gd name="connsiteX37" fmla="*/ 330379 w 1612741"/>
                              <a:gd name="connsiteY37" fmla="*/ 336089 h 920353"/>
                              <a:gd name="connsiteX38" fmla="*/ 340535 w 1612741"/>
                              <a:gd name="connsiteY38" fmla="*/ 324737 h 920353"/>
                              <a:gd name="connsiteX39" fmla="*/ 337980 w 1612741"/>
                              <a:gd name="connsiteY39" fmla="*/ 323709 h 920353"/>
                              <a:gd name="connsiteX40" fmla="*/ 363671 w 1612741"/>
                              <a:gd name="connsiteY40" fmla="*/ 281869 h 920353"/>
                              <a:gd name="connsiteX41" fmla="*/ 402086 w 1612741"/>
                              <a:gd name="connsiteY41" fmla="*/ 247793 h 920353"/>
                              <a:gd name="connsiteX42" fmla="*/ 401657 w 1612741"/>
                              <a:gd name="connsiteY42" fmla="*/ 252395 h 920353"/>
                              <a:gd name="connsiteX43" fmla="*/ 405611 w 1612741"/>
                              <a:gd name="connsiteY43" fmla="*/ 244666 h 920353"/>
                              <a:gd name="connsiteX44" fmla="*/ 402086 w 1612741"/>
                              <a:gd name="connsiteY44" fmla="*/ 247793 h 920353"/>
                              <a:gd name="connsiteX45" fmla="*/ 407099 w 1612741"/>
                              <a:gd name="connsiteY45" fmla="*/ 194061 h 920353"/>
                              <a:gd name="connsiteX46" fmla="*/ 610979 w 1612741"/>
                              <a:gd name="connsiteY46" fmla="*/ 46803 h 920353"/>
                              <a:gd name="connsiteX47" fmla="*/ 670397 w 1612741"/>
                              <a:gd name="connsiteY47" fmla="*/ 48494 h 920353"/>
                              <a:gd name="connsiteX48" fmla="*/ 666834 w 1612741"/>
                              <a:gd name="connsiteY48" fmla="*/ 50761 h 920353"/>
                              <a:gd name="connsiteX49" fmla="*/ 673454 w 1612741"/>
                              <a:gd name="connsiteY49" fmla="*/ 48580 h 920353"/>
                              <a:gd name="connsiteX50" fmla="*/ 670397 w 1612741"/>
                              <a:gd name="connsiteY50" fmla="*/ 48494 h 920353"/>
                              <a:gd name="connsiteX51" fmla="*/ 727887 w 1612741"/>
                              <a:gd name="connsiteY51" fmla="*/ 11913 h 920353"/>
                              <a:gd name="connsiteX52" fmla="*/ 773465 w 1612741"/>
                              <a:gd name="connsiteY52" fmla="*/ 1382 h 920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12741" h="920353">
                                <a:moveTo>
                                  <a:pt x="297525" y="497725"/>
                                </a:moveTo>
                                <a:lnTo>
                                  <a:pt x="297384" y="501114"/>
                                </a:lnTo>
                                <a:lnTo>
                                  <a:pt x="298577" y="499780"/>
                                </a:lnTo>
                                <a:close/>
                                <a:moveTo>
                                  <a:pt x="892549" y="10379"/>
                                </a:moveTo>
                                <a:lnTo>
                                  <a:pt x="910629" y="15333"/>
                                </a:lnTo>
                                <a:lnTo>
                                  <a:pt x="892279" y="12378"/>
                                </a:lnTo>
                                <a:close/>
                                <a:moveTo>
                                  <a:pt x="773465" y="1382"/>
                                </a:moveTo>
                                <a:cubicBezTo>
                                  <a:pt x="789558" y="-441"/>
                                  <a:pt x="806541" y="-499"/>
                                  <a:pt x="824383" y="1433"/>
                                </a:cubicBezTo>
                                <a:lnTo>
                                  <a:pt x="892279" y="12378"/>
                                </a:lnTo>
                                <a:lnTo>
                                  <a:pt x="891530" y="17896"/>
                                </a:lnTo>
                                <a:lnTo>
                                  <a:pt x="936208" y="22344"/>
                                </a:lnTo>
                                <a:lnTo>
                                  <a:pt x="910629" y="15333"/>
                                </a:lnTo>
                                <a:lnTo>
                                  <a:pt x="1128859" y="50509"/>
                                </a:lnTo>
                                <a:cubicBezTo>
                                  <a:pt x="1228642" y="72618"/>
                                  <a:pt x="1326921" y="101117"/>
                                  <a:pt x="1424300" y="137922"/>
                                </a:cubicBezTo>
                                <a:cubicBezTo>
                                  <a:pt x="1554227" y="187251"/>
                                  <a:pt x="1642894" y="308659"/>
                                  <a:pt x="1603175" y="452048"/>
                                </a:cubicBezTo>
                                <a:cubicBezTo>
                                  <a:pt x="1586133" y="514030"/>
                                  <a:pt x="1539684" y="570900"/>
                                  <a:pt x="1481319" y="606139"/>
                                </a:cubicBezTo>
                                <a:lnTo>
                                  <a:pt x="1418229" y="629271"/>
                                </a:lnTo>
                                <a:lnTo>
                                  <a:pt x="1400885" y="642025"/>
                                </a:lnTo>
                                <a:lnTo>
                                  <a:pt x="1389911" y="647519"/>
                                </a:lnTo>
                                <a:lnTo>
                                  <a:pt x="1351521" y="686429"/>
                                </a:lnTo>
                                <a:cubicBezTo>
                                  <a:pt x="1274113" y="737900"/>
                                  <a:pt x="1172786" y="802796"/>
                                  <a:pt x="1068245" y="841402"/>
                                </a:cubicBezTo>
                                <a:lnTo>
                                  <a:pt x="1027925" y="852314"/>
                                </a:lnTo>
                                <a:lnTo>
                                  <a:pt x="1004534" y="860017"/>
                                </a:lnTo>
                                <a:lnTo>
                                  <a:pt x="987843" y="863161"/>
                                </a:lnTo>
                                <a:lnTo>
                                  <a:pt x="963400" y="869775"/>
                                </a:lnTo>
                                <a:lnTo>
                                  <a:pt x="946400" y="870966"/>
                                </a:lnTo>
                                <a:lnTo>
                                  <a:pt x="928247" y="874385"/>
                                </a:lnTo>
                                <a:lnTo>
                                  <a:pt x="890756" y="899340"/>
                                </a:lnTo>
                                <a:cubicBezTo>
                                  <a:pt x="830278" y="925924"/>
                                  <a:pt x="767943" y="926113"/>
                                  <a:pt x="711884" y="906498"/>
                                </a:cubicBezTo>
                                <a:lnTo>
                                  <a:pt x="651608" y="873069"/>
                                </a:lnTo>
                                <a:lnTo>
                                  <a:pt x="641795" y="874045"/>
                                </a:lnTo>
                                <a:lnTo>
                                  <a:pt x="616350" y="888904"/>
                                </a:lnTo>
                                <a:cubicBezTo>
                                  <a:pt x="590735" y="898239"/>
                                  <a:pt x="562547" y="903047"/>
                                  <a:pt x="531730" y="902152"/>
                                </a:cubicBezTo>
                                <a:cubicBezTo>
                                  <a:pt x="410770" y="898573"/>
                                  <a:pt x="291864" y="844130"/>
                                  <a:pt x="177569" y="807070"/>
                                </a:cubicBezTo>
                                <a:cubicBezTo>
                                  <a:pt x="-95993" y="717835"/>
                                  <a:pt x="-26987" y="328999"/>
                                  <a:pt x="205018" y="301676"/>
                                </a:cubicBezTo>
                                <a:cubicBezTo>
                                  <a:pt x="238161" y="297774"/>
                                  <a:pt x="274631" y="301249"/>
                                  <a:pt x="313903" y="314028"/>
                                </a:cubicBezTo>
                                <a:lnTo>
                                  <a:pt x="337980" y="323709"/>
                                </a:lnTo>
                                <a:lnTo>
                                  <a:pt x="330379" y="336089"/>
                                </a:lnTo>
                                <a:lnTo>
                                  <a:pt x="340535" y="324737"/>
                                </a:lnTo>
                                <a:lnTo>
                                  <a:pt x="337980" y="323709"/>
                                </a:lnTo>
                                <a:lnTo>
                                  <a:pt x="363671" y="281869"/>
                                </a:lnTo>
                                <a:lnTo>
                                  <a:pt x="402086" y="247793"/>
                                </a:lnTo>
                                <a:lnTo>
                                  <a:pt x="401657" y="252395"/>
                                </a:lnTo>
                                <a:lnTo>
                                  <a:pt x="405611" y="244666"/>
                                </a:lnTo>
                                <a:lnTo>
                                  <a:pt x="402086" y="247793"/>
                                </a:lnTo>
                                <a:lnTo>
                                  <a:pt x="407099" y="194061"/>
                                </a:lnTo>
                                <a:cubicBezTo>
                                  <a:pt x="436211" y="107881"/>
                                  <a:pt x="519974" y="57538"/>
                                  <a:pt x="610979" y="46803"/>
                                </a:cubicBezTo>
                                <a:lnTo>
                                  <a:pt x="670397" y="48494"/>
                                </a:lnTo>
                                <a:lnTo>
                                  <a:pt x="666834" y="50761"/>
                                </a:lnTo>
                                <a:lnTo>
                                  <a:pt x="673454" y="48580"/>
                                </a:lnTo>
                                <a:lnTo>
                                  <a:pt x="670397" y="48494"/>
                                </a:lnTo>
                                <a:lnTo>
                                  <a:pt x="727887" y="11913"/>
                                </a:lnTo>
                                <a:cubicBezTo>
                                  <a:pt x="742168" y="6791"/>
                                  <a:pt x="757371" y="3205"/>
                                  <a:pt x="773465" y="1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E6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029223202" name="Freeform: Shape 33"/>
                        <wps:cNvSpPr/>
                        <wps:spPr>
                          <a:xfrm>
                            <a:off x="153619" y="2106777"/>
                            <a:ext cx="501015" cy="398145"/>
                          </a:xfrm>
                          <a:custGeom>
                            <a:avLst/>
                            <a:gdLst>
                              <a:gd name="connsiteX0" fmla="*/ 68048 w 501257"/>
                              <a:gd name="connsiteY0" fmla="*/ 386842 h 398904"/>
                              <a:gd name="connsiteX1" fmla="*/ 68048 w 501257"/>
                              <a:gd name="connsiteY1" fmla="*/ 388407 h 398904"/>
                              <a:gd name="connsiteX2" fmla="*/ 73336 w 501257"/>
                              <a:gd name="connsiteY2" fmla="*/ 387743 h 398904"/>
                              <a:gd name="connsiteX3" fmla="*/ 68048 w 501257"/>
                              <a:gd name="connsiteY3" fmla="*/ 247805 h 398904"/>
                              <a:gd name="connsiteX4" fmla="*/ 68656 w 501257"/>
                              <a:gd name="connsiteY4" fmla="*/ 247832 h 398904"/>
                              <a:gd name="connsiteX5" fmla="*/ 68048 w 501257"/>
                              <a:gd name="connsiteY5" fmla="*/ 247909 h 398904"/>
                              <a:gd name="connsiteX6" fmla="*/ 464229 w 501257"/>
                              <a:gd name="connsiteY6" fmla="*/ 199262 h 398904"/>
                              <a:gd name="connsiteX7" fmla="*/ 467921 w 501257"/>
                              <a:gd name="connsiteY7" fmla="*/ 203677 h 398904"/>
                              <a:gd name="connsiteX8" fmla="*/ 469225 w 501257"/>
                              <a:gd name="connsiteY8" fmla="*/ 201993 h 398904"/>
                              <a:gd name="connsiteX9" fmla="*/ 268949 w 501257"/>
                              <a:gd name="connsiteY9" fmla="*/ 64 h 398904"/>
                              <a:gd name="connsiteX10" fmla="*/ 318035 w 501257"/>
                              <a:gd name="connsiteY10" fmla="*/ 22961 h 398904"/>
                              <a:gd name="connsiteX11" fmla="*/ 483557 w 501257"/>
                              <a:gd name="connsiteY11" fmla="*/ 212890 h 398904"/>
                              <a:gd name="connsiteX12" fmla="*/ 424049 w 501257"/>
                              <a:gd name="connsiteY12" fmla="*/ 334028 h 398904"/>
                              <a:gd name="connsiteX13" fmla="*/ 420944 w 501257"/>
                              <a:gd name="connsiteY13" fmla="*/ 332737 h 398904"/>
                              <a:gd name="connsiteX14" fmla="*/ 421251 w 501257"/>
                              <a:gd name="connsiteY14" fmla="*/ 331284 h 398904"/>
                              <a:gd name="connsiteX15" fmla="*/ 419939 w 501257"/>
                              <a:gd name="connsiteY15" fmla="*/ 332319 h 398904"/>
                              <a:gd name="connsiteX16" fmla="*/ 420944 w 501257"/>
                              <a:gd name="connsiteY16" fmla="*/ 332737 h 398904"/>
                              <a:gd name="connsiteX17" fmla="*/ 418960 w 501257"/>
                              <a:gd name="connsiteY17" fmla="*/ 342148 h 398904"/>
                              <a:gd name="connsiteX18" fmla="*/ 354334 w 501257"/>
                              <a:gd name="connsiteY18" fmla="*/ 384657 h 398904"/>
                              <a:gd name="connsiteX19" fmla="*/ 257475 w 501257"/>
                              <a:gd name="connsiteY19" fmla="*/ 391618 h 398904"/>
                              <a:gd name="connsiteX20" fmla="*/ 243144 w 501257"/>
                              <a:gd name="connsiteY20" fmla="*/ 394619 h 398904"/>
                              <a:gd name="connsiteX21" fmla="*/ 153411 w 501257"/>
                              <a:gd name="connsiteY21" fmla="*/ 398390 h 398904"/>
                              <a:gd name="connsiteX22" fmla="*/ 98915 w 501257"/>
                              <a:gd name="connsiteY22" fmla="*/ 390472 h 398904"/>
                              <a:gd name="connsiteX23" fmla="*/ 94128 w 501257"/>
                              <a:gd name="connsiteY23" fmla="*/ 391288 h 398904"/>
                              <a:gd name="connsiteX24" fmla="*/ 81472 w 501257"/>
                              <a:gd name="connsiteY24" fmla="*/ 389130 h 398904"/>
                              <a:gd name="connsiteX25" fmla="*/ 67930 w 501257"/>
                              <a:gd name="connsiteY25" fmla="*/ 388525 h 398904"/>
                              <a:gd name="connsiteX26" fmla="*/ 16686 w 501257"/>
                              <a:gd name="connsiteY26" fmla="*/ 364182 h 398904"/>
                              <a:gd name="connsiteX27" fmla="*/ 11070 w 501257"/>
                              <a:gd name="connsiteY27" fmla="*/ 348953 h 398904"/>
                              <a:gd name="connsiteX28" fmla="*/ 10317 w 501257"/>
                              <a:gd name="connsiteY28" fmla="*/ 348182 h 398904"/>
                              <a:gd name="connsiteX29" fmla="*/ 3338 w 501257"/>
                              <a:gd name="connsiteY29" fmla="*/ 329997 h 398904"/>
                              <a:gd name="connsiteX30" fmla="*/ 3518 w 501257"/>
                              <a:gd name="connsiteY30" fmla="*/ 328471 h 398904"/>
                              <a:gd name="connsiteX31" fmla="*/ 0 w 501257"/>
                              <a:gd name="connsiteY31" fmla="*/ 318927 h 398904"/>
                              <a:gd name="connsiteX32" fmla="*/ 67930 w 501257"/>
                              <a:gd name="connsiteY32" fmla="*/ 247924 h 398904"/>
                              <a:gd name="connsiteX33" fmla="*/ 68048 w 501257"/>
                              <a:gd name="connsiteY33" fmla="*/ 247909 h 398904"/>
                              <a:gd name="connsiteX34" fmla="*/ 68048 w 501257"/>
                              <a:gd name="connsiteY34" fmla="*/ 250954 h 398904"/>
                              <a:gd name="connsiteX35" fmla="*/ 77637 w 501257"/>
                              <a:gd name="connsiteY35" fmla="*/ 249320 h 398904"/>
                              <a:gd name="connsiteX36" fmla="*/ 80018 w 501257"/>
                              <a:gd name="connsiteY36" fmla="*/ 248334 h 398904"/>
                              <a:gd name="connsiteX37" fmla="*/ 68656 w 501257"/>
                              <a:gd name="connsiteY37" fmla="*/ 247832 h 398904"/>
                              <a:gd name="connsiteX38" fmla="*/ 86697 w 501257"/>
                              <a:gd name="connsiteY38" fmla="*/ 245567 h 398904"/>
                              <a:gd name="connsiteX39" fmla="*/ 97162 w 501257"/>
                              <a:gd name="connsiteY39" fmla="*/ 241233 h 398904"/>
                              <a:gd name="connsiteX40" fmla="*/ 46653 w 501257"/>
                              <a:gd name="connsiteY40" fmla="*/ 193294 h 398904"/>
                              <a:gd name="connsiteX41" fmla="*/ 12600 w 501257"/>
                              <a:gd name="connsiteY41" fmla="*/ 121616 h 398904"/>
                              <a:gd name="connsiteX42" fmla="*/ 99296 w 501257"/>
                              <a:gd name="connsiteY42" fmla="*/ 35146 h 398904"/>
                              <a:gd name="connsiteX43" fmla="*/ 195994 w 501257"/>
                              <a:gd name="connsiteY43" fmla="*/ 70146 h 398904"/>
                              <a:gd name="connsiteX44" fmla="*/ 200739 w 501257"/>
                              <a:gd name="connsiteY44" fmla="*/ 70911 h 398904"/>
                              <a:gd name="connsiteX45" fmla="*/ 200512 w 501257"/>
                              <a:gd name="connsiteY45" fmla="*/ 68552 h 398904"/>
                              <a:gd name="connsiteX46" fmla="*/ 268949 w 501257"/>
                              <a:gd name="connsiteY46" fmla="*/ 64 h 398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01257" h="398904">
                                <a:moveTo>
                                  <a:pt x="68048" y="386842"/>
                                </a:moveTo>
                                <a:lnTo>
                                  <a:pt x="68048" y="388407"/>
                                </a:lnTo>
                                <a:lnTo>
                                  <a:pt x="73336" y="387743"/>
                                </a:lnTo>
                                <a:close/>
                                <a:moveTo>
                                  <a:pt x="68048" y="247805"/>
                                </a:moveTo>
                                <a:lnTo>
                                  <a:pt x="68656" y="247832"/>
                                </a:lnTo>
                                <a:lnTo>
                                  <a:pt x="68048" y="247909"/>
                                </a:lnTo>
                                <a:close/>
                                <a:moveTo>
                                  <a:pt x="464229" y="199262"/>
                                </a:moveTo>
                                <a:lnTo>
                                  <a:pt x="467921" y="203677"/>
                                </a:lnTo>
                                <a:lnTo>
                                  <a:pt x="469225" y="201993"/>
                                </a:lnTo>
                                <a:close/>
                                <a:moveTo>
                                  <a:pt x="268949" y="64"/>
                                </a:moveTo>
                                <a:cubicBezTo>
                                  <a:pt x="285722" y="-736"/>
                                  <a:pt x="303115" y="5855"/>
                                  <a:pt x="318035" y="22961"/>
                                </a:cubicBezTo>
                                <a:cubicBezTo>
                                  <a:pt x="373248" y="86231"/>
                                  <a:pt x="428344" y="149619"/>
                                  <a:pt x="483557" y="212890"/>
                                </a:cubicBezTo>
                                <a:cubicBezTo>
                                  <a:pt x="527449" y="263126"/>
                                  <a:pt x="482927" y="345028"/>
                                  <a:pt x="424049" y="334028"/>
                                </a:cubicBezTo>
                                <a:lnTo>
                                  <a:pt x="420944" y="332737"/>
                                </a:lnTo>
                                <a:lnTo>
                                  <a:pt x="421251" y="331284"/>
                                </a:lnTo>
                                <a:lnTo>
                                  <a:pt x="419939" y="332319"/>
                                </a:lnTo>
                                <a:lnTo>
                                  <a:pt x="420944" y="332737"/>
                                </a:lnTo>
                                <a:lnTo>
                                  <a:pt x="418960" y="342148"/>
                                </a:lnTo>
                                <a:cubicBezTo>
                                  <a:pt x="407990" y="366599"/>
                                  <a:pt x="382881" y="380966"/>
                                  <a:pt x="354334" y="384657"/>
                                </a:cubicBezTo>
                                <a:lnTo>
                                  <a:pt x="257475" y="391618"/>
                                </a:lnTo>
                                <a:lnTo>
                                  <a:pt x="243144" y="394619"/>
                                </a:lnTo>
                                <a:cubicBezTo>
                                  <a:pt x="211639" y="398552"/>
                                  <a:pt x="181300" y="399693"/>
                                  <a:pt x="153411" y="398390"/>
                                </a:cubicBezTo>
                                <a:lnTo>
                                  <a:pt x="98915" y="390472"/>
                                </a:lnTo>
                                <a:lnTo>
                                  <a:pt x="94128" y="391288"/>
                                </a:lnTo>
                                <a:lnTo>
                                  <a:pt x="81472" y="389130"/>
                                </a:lnTo>
                                <a:lnTo>
                                  <a:pt x="67930" y="388525"/>
                                </a:lnTo>
                                <a:cubicBezTo>
                                  <a:pt x="45022" y="386182"/>
                                  <a:pt x="27974" y="376925"/>
                                  <a:pt x="16686" y="364182"/>
                                </a:cubicBezTo>
                                <a:lnTo>
                                  <a:pt x="11070" y="348953"/>
                                </a:lnTo>
                                <a:lnTo>
                                  <a:pt x="10317" y="348182"/>
                                </a:lnTo>
                                <a:cubicBezTo>
                                  <a:pt x="6519" y="342501"/>
                                  <a:pt x="4140" y="336425"/>
                                  <a:pt x="3338" y="329997"/>
                                </a:cubicBezTo>
                                <a:lnTo>
                                  <a:pt x="3518" y="328471"/>
                                </a:lnTo>
                                <a:lnTo>
                                  <a:pt x="0" y="318927"/>
                                </a:lnTo>
                                <a:cubicBezTo>
                                  <a:pt x="264" y="286354"/>
                                  <a:pt x="23172" y="253548"/>
                                  <a:pt x="67930" y="247924"/>
                                </a:cubicBezTo>
                                <a:lnTo>
                                  <a:pt x="68048" y="247909"/>
                                </a:lnTo>
                                <a:lnTo>
                                  <a:pt x="68048" y="250954"/>
                                </a:lnTo>
                                <a:lnTo>
                                  <a:pt x="77637" y="249320"/>
                                </a:lnTo>
                                <a:lnTo>
                                  <a:pt x="80018" y="248334"/>
                                </a:lnTo>
                                <a:lnTo>
                                  <a:pt x="68656" y="247832"/>
                                </a:lnTo>
                                <a:lnTo>
                                  <a:pt x="86697" y="245567"/>
                                </a:lnTo>
                                <a:lnTo>
                                  <a:pt x="97162" y="241233"/>
                                </a:lnTo>
                                <a:lnTo>
                                  <a:pt x="46653" y="193294"/>
                                </a:lnTo>
                                <a:cubicBezTo>
                                  <a:pt x="30926" y="172379"/>
                                  <a:pt x="19178" y="148681"/>
                                  <a:pt x="12600" y="121616"/>
                                </a:cubicBezTo>
                                <a:cubicBezTo>
                                  <a:pt x="147" y="70179"/>
                                  <a:pt x="46197" y="20383"/>
                                  <a:pt x="99296" y="35146"/>
                                </a:cubicBezTo>
                                <a:lnTo>
                                  <a:pt x="195994" y="70146"/>
                                </a:lnTo>
                                <a:lnTo>
                                  <a:pt x="200739" y="70911"/>
                                </a:lnTo>
                                <a:lnTo>
                                  <a:pt x="200512" y="68552"/>
                                </a:lnTo>
                                <a:cubicBezTo>
                                  <a:pt x="204337" y="32827"/>
                                  <a:pt x="235402" y="1664"/>
                                  <a:pt x="268949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5360079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413" y="914400"/>
                            <a:ext cx="1433830" cy="173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126895" name="Graphic 16"/>
                        <wps:cNvSpPr/>
                        <wps:spPr>
                          <a:xfrm>
                            <a:off x="0" y="7783372"/>
                            <a:ext cx="2504440" cy="2245995"/>
                          </a:xfrm>
                          <a:custGeom>
                            <a:avLst/>
                            <a:gdLst>
                              <a:gd name="connsiteX0" fmla="*/ 0 w 3048000"/>
                              <a:gd name="connsiteY0" fmla="*/ 0 h 2380321"/>
                              <a:gd name="connsiteX1" fmla="*/ 0 w 3048000"/>
                              <a:gd name="connsiteY1" fmla="*/ 2380321 h 2380321"/>
                              <a:gd name="connsiteX2" fmla="*/ 3047732 w 3048000"/>
                              <a:gd name="connsiteY2" fmla="*/ 2377792 h 2380321"/>
                              <a:gd name="connsiteX3" fmla="*/ 2688528 w 3048000"/>
                              <a:gd name="connsiteY3" fmla="*/ 2006618 h 2380321"/>
                              <a:gd name="connsiteX4" fmla="*/ 1877383 w 3048000"/>
                              <a:gd name="connsiteY4" fmla="*/ 1229491 h 2380321"/>
                              <a:gd name="connsiteX5" fmla="*/ 1054615 w 3048000"/>
                              <a:gd name="connsiteY5" fmla="*/ 278349 h 2380321"/>
                              <a:gd name="connsiteX6" fmla="*/ 0 w 3048000"/>
                              <a:gd name="connsiteY6" fmla="*/ 0 h 2380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48000" h="2380321">
                                <a:moveTo>
                                  <a:pt x="0" y="0"/>
                                </a:moveTo>
                                <a:lnTo>
                                  <a:pt x="0" y="2380321"/>
                                </a:lnTo>
                                <a:lnTo>
                                  <a:pt x="3047732" y="2377792"/>
                                </a:lnTo>
                                <a:cubicBezTo>
                                  <a:pt x="3047732" y="2377792"/>
                                  <a:pt x="3070853" y="2215411"/>
                                  <a:pt x="2688528" y="2006618"/>
                                </a:cubicBezTo>
                                <a:cubicBezTo>
                                  <a:pt x="2306204" y="1797824"/>
                                  <a:pt x="2062734" y="1612300"/>
                                  <a:pt x="1877383" y="1229491"/>
                                </a:cubicBezTo>
                                <a:cubicBezTo>
                                  <a:pt x="1692033" y="846682"/>
                                  <a:pt x="1486467" y="444650"/>
                                  <a:pt x="1054615" y="278349"/>
                                </a:cubicBezTo>
                                <a:cubicBezTo>
                                  <a:pt x="753278" y="1623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CFC9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626279" name="مربع نص 1"/>
                        <wps:cNvSpPr txBox="1"/>
                        <wps:spPr>
                          <a:xfrm>
                            <a:off x="944443" y="7627661"/>
                            <a:ext cx="962704" cy="27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95348F" w14:textId="77777777" w:rsidR="001048AE" w:rsidRPr="009B2FAA" w:rsidRDefault="001048AE" w:rsidP="001048AE">
                              <w:pPr>
                                <w:pStyle w:val="GraphicsAnchor"/>
                                <w:jc w:val="center"/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2FAA"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@bahzadtalib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644FF" id="_x0000_s1104" style="position:absolute;left:0;text-align:left;margin-left:561.75pt;margin-top:-66.6pt;width:612.95pt;height:789.7pt;z-index:251824128;mso-position-horizontal:right;mso-position-horizontal-relative:page;mso-width-relative:margin;mso-height-relative:margin" coordsize="77848,1002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">
                <v:shape id="Graphic 17" o:spid="_x0000_s1105" style="position:absolute;left:71542;width:6306;height:41884;visibility:visible;mso-wrap-style:square;v-text-anchor:middle" coordsize="627735,418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  <v:stroke joinstyle="miter"/>
                  <v:path arrowok="t" o:connecttype="custom" o:connectlocs="630555,4188461;456141,3898830;363104,3226858;37599,2195784;165494,851965;543982,0;630555,0;630555,4188461" o:connectangles="0,0,0,0,0,0,0,0"/>
                </v:shape>
                <v:shape id="Freeform: Shape 27" o:spid="_x0000_s1106" style="position:absolute;left:8485;top:10139;width:7461;height:4248;rotation:-874638fd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  <v:stroke joinstyle="miter"/>
                  <v:path arrowok="t" o:connecttype="custom" o:connectlocs="137648,229739;137583,231303;138135,230688;412932,4791;421297,7077;412808,5713;357839,638;381396,661;412808,5713;412461,8260;433131,10314;421297,7077;522260,23314;658944,63662;741699,208656;685323,279781;656135,290458;648111,296345;643034,298881;625273,316841;494217,388373;475563,393410;464742,396965;457020,398416;445711,401469;437846,402019;429448,403597;412103,415116;329349,418420;301463,402990;296923,403440;285151,410299;246002,416414;82151,372526;94850,139247;145225,144949;156364,149417;152848,155131;157546,149892;156364,149417;168250,130105;186023,114376;185824,116500;187654,112933;186023,114376;188342,89574;282666,21603;310155,22384;308507,23430;311569,22423;310155,22384;336753,5499;357839,638" o:connectangles="0,0,0,0,0,0,0,0,0,0,0,0,0,0,0,0,0,0,0,0,0,0,0,0,0,0,0,0,0,0,0,0,0,0,0,0,0,0,0,0,0,0,0,0,0,0,0,0,0,0,0,0,0"/>
                </v:shape>
                <v:shape id="Freeform: Shape 33" o:spid="_x0000_s1107" style="position:absolute;left:1536;top:21067;width:5010;height:3982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  <v:stroke joinstyle="miter"/>
                  <v:path arrowok="t" o:connecttype="custom" o:connectlocs="68015,386106;68015,387668;73301,387005;68015,247333;68623,247360;68015,247437;464005,198883;467695,203289;468998,201609;268819,64;317881,22917;483324,212485;423844,333392;420741,332104;421048,330654;419736,331687;420741,332104;418758,341497;354163,383925;257351,390873;243027,393868;153337,397632;98867,389729;94083,390543;81433,388390;67897,387786;16678,363489;11065,348289;10312,347520;3336,329369;3516,327846;0,318320;67897,247452;68015,247437;68015,250477;77600,248846;79979,247861;68623,247360;86655,245100;97115,240774;46630,192926;12594,121385;99248,35079;195899,70013;200642,70776;200415,68422;268819,64" o:connectangles="0,0,0,0,0,0,0,0,0,0,0,0,0,0,0,0,0,0,0,0,0,0,0,0,0,0,0,0,0,0,0,0,0,0,0,0,0,0,0,0,0,0,0,0,0,0,0"/>
                </v:shape>
                <v:shape id="Graphic 8" o:spid="_x0000_s1108" type="#_x0000_t75" style="position:absolute;left:1024;top:9144;width:14338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">
                  <v:imagedata r:id="rId16" o:title=""/>
                </v:shape>
                <v:shape id="Graphic 16" o:spid="_x0000_s1109" style="position:absolute;top:77833;width:25044;height:22460;visibility:visible;mso-wrap-style:square;v-text-anchor:middle" coordsize="3048000,238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" path="m,l,2380321r3047732,-2529c3047732,2377792,3070853,2215411,2688528,2006618,2306204,1797824,2062734,1612300,1877383,1229491,1692033,846682,1486467,444650,1054615,278349,753278,162381,,,,xe" fillcolor="#c4cfc9" stroked="f" strokeweight=".35022mm">
                  <v:stroke joinstyle="miter"/>
                  <v:path arrowok="t" o:connecttype="custom" o:connectlocs="0,0;0,2245995;2504220,2243609;2209074,1893381;1542583,1160109;866542,262641;0,0" o:connectangles="0,0,0,0,0,0,0"/>
                </v:shape>
                <v:shape id="_x0000_s1110" type="#_x0000_t202" style="position:absolute;left:9444;top:76276;width:9627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" filled="f" stroked="f">
                  <v:textbox style="mso-fit-shape-to-text:t">
                    <w:txbxContent>
                      <w:p w14:paraId="1395348F" w14:textId="77777777" w:rsidR="001048AE" w:rsidRPr="009B2FAA" w:rsidRDefault="001048AE" w:rsidP="001048AE">
                        <w:pPr>
                          <w:pStyle w:val="GraphicsAnchor"/>
                          <w:jc w:val="center"/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B2FAA"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@bahzadtalib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6574">
        <w:rPr>
          <w:noProof/>
          <w:rtl/>
          <w:lang w:val="ar-SA"/>
        </w:rPr>
        <w:drawing>
          <wp:anchor distT="0" distB="0" distL="114300" distR="114300" simplePos="0" relativeHeight="251955200" behindDoc="1" locked="0" layoutInCell="1" allowOverlap="1" wp14:anchorId="44C309E3" wp14:editId="34DAC917">
            <wp:simplePos x="0" y="0"/>
            <wp:positionH relativeFrom="page">
              <wp:posOffset>-41275</wp:posOffset>
            </wp:positionH>
            <wp:positionV relativeFrom="page">
              <wp:align>top</wp:align>
            </wp:positionV>
            <wp:extent cx="7771906" cy="10034905"/>
            <wp:effectExtent l="0" t="0" r="635" b="4445"/>
            <wp:wrapNone/>
            <wp:docPr id="1572443125" name="صورة 224" descr="صورة تحتوي على رسم, التصميم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77388" name="صورة 224" descr="صورة تحتوي على رسم, التصميم&#10;&#10;قد يكون المحتوى الذي تم إنشاؤه بواسطة الذكاء الاصطناعي غير صحيح."/>
                    <pic:cNvPicPr/>
                  </pic:nvPicPr>
                  <pic:blipFill>
                    <a:blip r:embed="rId2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906" cy="1003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574">
        <w:rPr>
          <w:rFonts w:ascii="Calibri" w:eastAsia="Impact" w:hAnsi="Calibri" w:cs="Calibri" w:hint="cs"/>
          <w:b/>
          <w:bCs/>
          <w:noProof/>
          <w:color w:val="8D8B00"/>
          <w:sz w:val="28"/>
          <w:rtl/>
          <w:lang w:val="ar-SA"/>
        </w:rPr>
        <w:drawing>
          <wp:anchor distT="0" distB="0" distL="114300" distR="114300" simplePos="0" relativeHeight="251952128" behindDoc="1" locked="0" layoutInCell="1" allowOverlap="1" wp14:anchorId="7BA724B1" wp14:editId="14523E14">
            <wp:simplePos x="0" y="0"/>
            <wp:positionH relativeFrom="margin">
              <wp:align>center</wp:align>
            </wp:positionH>
            <wp:positionV relativeFrom="margin">
              <wp:posOffset>-899160</wp:posOffset>
            </wp:positionV>
            <wp:extent cx="6480755" cy="8083634"/>
            <wp:effectExtent l="0" t="0" r="0" b="0"/>
            <wp:wrapNone/>
            <wp:docPr id="382350751" name="صورة 223" descr="صورة تحتوي على رسم, فن, التصميم, توضيح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82819" name="صورة 223" descr="صورة تحتوي على رسم, فن, التصميم, توضيح&#10;&#10;قد يكون المحتوى الذي تم إنشاؤه بواسطة الذكاء الاصطناعي غير صحيح."/>
                    <pic:cNvPicPr/>
                  </pic:nvPicPr>
                  <pic:blipFill>
                    <a:blip r:embed="rId2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755" cy="8083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C7059" w14:textId="29F5374F" w:rsidR="001241BB" w:rsidRDefault="001241BB" w:rsidP="001241BB">
      <w:pPr>
        <w:rPr>
          <w:rtl/>
        </w:rPr>
      </w:pPr>
    </w:p>
    <w:p w14:paraId="63FE681E" w14:textId="21720D65" w:rsidR="001241BB" w:rsidRPr="001241BB" w:rsidRDefault="001241BB" w:rsidP="001241BB">
      <w:pPr>
        <w:rPr>
          <w:rtl/>
        </w:rPr>
      </w:pPr>
    </w:p>
    <w:p w14:paraId="7612AA85" w14:textId="34AF0717" w:rsidR="001241BB" w:rsidRPr="001241BB" w:rsidRDefault="001241BB" w:rsidP="001241BB">
      <w:pPr>
        <w:rPr>
          <w:rtl/>
        </w:rPr>
      </w:pPr>
    </w:p>
    <w:tbl>
      <w:tblPr>
        <w:tblStyle w:val="10"/>
        <w:tblpPr w:leftFromText="180" w:rightFromText="180" w:vertAnchor="text" w:horzAnchor="margin" w:tblpY="-21"/>
        <w:bidiVisual/>
        <w:tblW w:w="9350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3B4369" w:rsidRPr="00A52145" w14:paraId="702DC825" w14:textId="77777777" w:rsidTr="001048AE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3A733236" w14:textId="125317D3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lastRenderedPageBreak/>
              <w:t>خطة تعلم</w:t>
            </w:r>
          </w:p>
          <w:p w14:paraId="705A221F" w14:textId="2BF6F804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4CDBFDAA" w14:textId="63F30BEA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</w:t>
            </w:r>
            <w:r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لثا</w:t>
            </w:r>
            <w:r w:rsidR="00FC251C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من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)</w:t>
            </w:r>
          </w:p>
          <w:p w14:paraId="2E9F4D15" w14:textId="4BDBD91E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305CEECE" w14:textId="7A0FAF64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784215F2" w14:textId="3A35D43A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1A50DF33" w14:textId="3812E368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2B8F6BCA" w14:textId="6623762C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3826EA11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47EE652B" w14:textId="029F7BEB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1FABF80B" w14:textId="3BDA3AF2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2357742C" w14:textId="56764F1B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الفصل الدراسي ال</w:t>
            </w:r>
            <w:r w:rsidR="00C37CCA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ثاني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E6CB1FC" w14:textId="143EDA59" w:rsidR="007003C6" w:rsidRDefault="003B4369" w:rsidP="007003C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1" locked="0" layoutInCell="1" allowOverlap="1" wp14:anchorId="4E3165B3" wp14:editId="70D9E680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1676940976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B2F26" id="Freeform: Shape 27" o:spid="_x0000_s1026" style="position:absolute;left:0;text-align:left;margin-left:299.6pt;margin-top:-3.15pt;width:58.75pt;height:21.2pt;z-index:-25152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7003C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B04DF7" w:rsidRPr="003B209C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="00B04DF7" w:rsidRPr="003B209C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تهيئة الفصل ال</w:t>
            </w:r>
            <w:r w:rsidR="00B04DF7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ثامن</w:t>
            </w:r>
            <w:r w:rsidR="00B04DF7" w:rsidRPr="003B209C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="00B04DF7" w:rsidRPr="005F551E">
              <w:rPr>
                <w:rFonts w:ascii="Calibri" w:eastAsia="Impact" w:hAnsi="Calibri" w:cs="Calibri" w:hint="cs"/>
                <w:b/>
                <w:bCs/>
                <w:color w:val="388600"/>
                <w:sz w:val="28"/>
                <w:highlight w:val="yellow"/>
                <w:u w:val="single"/>
                <w:rtl/>
              </w:rPr>
              <w:t xml:space="preserve">النسبة </w:t>
            </w:r>
            <w:r w:rsidR="00B04DF7" w:rsidRPr="00B04DF7">
              <w:rPr>
                <w:rFonts w:ascii="Calibri" w:eastAsia="Impact" w:hAnsi="Calibri" w:cs="Calibri" w:hint="cs"/>
                <w:b/>
                <w:bCs/>
                <w:color w:val="388600"/>
                <w:sz w:val="28"/>
                <w:highlight w:val="yellow"/>
                <w:u w:val="single"/>
                <w:rtl/>
              </w:rPr>
              <w:t>المئوية والاحتمالات</w:t>
            </w:r>
          </w:p>
          <w:p w14:paraId="6788E092" w14:textId="75F03828" w:rsidR="00B04DF7" w:rsidRPr="00B04DF7" w:rsidRDefault="007003C6" w:rsidP="00B04DF7">
            <w:pPr>
              <w:ind w:left="1559"/>
              <w:rPr>
                <w:rFonts w:ascii="Calibri" w:eastAsia="Impact" w:hAnsi="Calibri" w:cs="Calibri"/>
                <w:color w:val="auto"/>
                <w:sz w:val="28"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 w:rsidR="00B04DF7" w:rsidRPr="00B04DF7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B04DF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B04DF7" w:rsidRPr="00B04DF7">
              <w:rPr>
                <w:rFonts w:ascii="Calibri" w:eastAsia="Impact" w:hAnsi="Calibri" w:cs="Calibri" w:hint="cs"/>
                <w:color w:val="auto"/>
                <w:sz w:val="28"/>
                <w:rtl/>
              </w:rPr>
              <w:t>حل مسائل تضمن النسبة المئوية والاحتمالات</w:t>
            </w:r>
          </w:p>
          <w:p w14:paraId="091C3A47" w14:textId="77777777" w:rsidR="00B04DF7" w:rsidRPr="00B04DF7" w:rsidRDefault="00B04DF7" w:rsidP="00B04DF7">
            <w:pPr>
              <w:numPr>
                <w:ilvl w:val="0"/>
                <w:numId w:val="4"/>
              </w:num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</w:rPr>
            </w:pPr>
            <w:r w:rsidRPr="00B04DF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حل </w:t>
            </w:r>
            <w:proofErr w:type="spellStart"/>
            <w:r w:rsidRPr="00B04DF7">
              <w:rPr>
                <w:rFonts w:ascii="Calibri" w:eastAsia="Impact" w:hAnsi="Calibri" w:cs="Calibri" w:hint="cs"/>
                <w:color w:val="auto"/>
                <w:sz w:val="28"/>
                <w:rtl/>
              </w:rPr>
              <w:t>التناسبات</w:t>
            </w:r>
            <w:proofErr w:type="spellEnd"/>
          </w:p>
          <w:p w14:paraId="1AF4653A" w14:textId="77777777" w:rsidR="00B04DF7" w:rsidRPr="00B04DF7" w:rsidRDefault="00B04DF7" w:rsidP="00B04DF7">
            <w:pPr>
              <w:numPr>
                <w:ilvl w:val="0"/>
                <w:numId w:val="4"/>
              </w:num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</w:rPr>
            </w:pPr>
            <w:r w:rsidRPr="00B04DF7">
              <w:rPr>
                <w:rFonts w:ascii="Calibri" w:eastAsia="Impact" w:hAnsi="Calibri" w:cs="Calibri" w:hint="cs"/>
                <w:color w:val="auto"/>
                <w:sz w:val="28"/>
                <w:rtl/>
              </w:rPr>
              <w:t>كتابة كسر في أبسط صورة</w:t>
            </w:r>
          </w:p>
          <w:p w14:paraId="740C8463" w14:textId="58A1F9BE" w:rsidR="007003C6" w:rsidRDefault="007003C6" w:rsidP="007003C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4F9CC710" w14:textId="77777777" w:rsidR="00B04DF7" w:rsidRDefault="007003C6" w:rsidP="00B04DF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="00B04DF7" w:rsidRPr="00B04DF7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proofErr w:type="gramEnd"/>
            <w:r w:rsidR="00B04DF7" w:rsidRPr="00B04DF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التدرب على المهارات السابقة واتقانها مع ضرورة حفظ </w:t>
            </w:r>
          </w:p>
          <w:p w14:paraId="1F3FCC1E" w14:textId="170D1E3A" w:rsidR="007003C6" w:rsidRPr="00B04DF7" w:rsidRDefault="00B04DF7" w:rsidP="00B04DF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</w:t>
            </w:r>
            <w:r w:rsidRPr="00B04DF7">
              <w:rPr>
                <w:rFonts w:ascii="Calibri" w:eastAsia="Impact" w:hAnsi="Calibri" w:cs="Calibri" w:hint="cs"/>
                <w:color w:val="auto"/>
                <w:sz w:val="28"/>
                <w:rtl/>
              </w:rPr>
              <w:t>جدول الضرب.</w:t>
            </w:r>
          </w:p>
          <w:p w14:paraId="5DA3CE4A" w14:textId="6D866201" w:rsidR="007003C6" w:rsidRPr="00A52145" w:rsidRDefault="007003C6" w:rsidP="007003C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</w:tc>
      </w:tr>
      <w:tr w:rsidR="003B4369" w:rsidRPr="00A52145" w14:paraId="6517F549" w14:textId="77777777" w:rsidTr="001048AE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2764166C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45BD0520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1" locked="0" layoutInCell="1" allowOverlap="1" wp14:anchorId="16B1DA35" wp14:editId="726CADCA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1859698390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18BA8" id="Freeform: Shape 27" o:spid="_x0000_s1026" style="position:absolute;left:0;text-align:left;margin-left:293.4pt;margin-top:15.75pt;width:58.75pt;height:21.2pt;z-index:-25152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Xk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1ece4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74275818" w14:textId="58F6CE4E" w:rsidR="00130520" w:rsidRPr="002C0EC5" w:rsidRDefault="003B4369" w:rsidP="002C0EC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130520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 xml:space="preserve"> استكشاف (</w:t>
            </w:r>
            <w:r w:rsidR="00B04DF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8</w:t>
            </w:r>
            <w:r w:rsidR="00130520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-</w:t>
            </w:r>
            <w:r w:rsidR="00B04DF7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1</w:t>
            </w:r>
            <w:r w:rsidR="00130520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):</w:t>
            </w:r>
            <w:r w:rsidR="00130520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B04DF7">
              <w:rPr>
                <w:rFonts w:ascii="Calibri" w:eastAsia="Impact" w:hAnsi="Calibri" w:cs="Calibri" w:hint="cs"/>
                <w:color w:val="7030A0"/>
                <w:sz w:val="28"/>
                <w:rtl/>
              </w:rPr>
              <w:t>تمثيل النسبة المئوية</w:t>
            </w:r>
          </w:p>
          <w:p w14:paraId="1A44F9C0" w14:textId="3F1C2A86" w:rsidR="003B4369" w:rsidRDefault="003B4369" w:rsidP="00B04DF7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B04DF7" w:rsidRPr="00B04DF7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B04DF7" w:rsidRPr="00B04DF7">
              <w:rPr>
                <w:rFonts w:ascii="Calibri" w:eastAsia="Impact" w:hAnsi="Calibri" w:cs="Calibri" w:hint="cs"/>
                <w:color w:val="auto"/>
                <w:sz w:val="28"/>
                <w:rtl/>
              </w:rPr>
              <w:t>استعمال</w:t>
            </w:r>
            <w:proofErr w:type="gramEnd"/>
            <w:r w:rsidR="00B04DF7" w:rsidRPr="00B04DF7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النماذج لتوضيح معنى النسبة المئوية</w:t>
            </w:r>
            <w:r w:rsidR="00B04DF7"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745B13EA" w14:textId="235F734D" w:rsidR="00130520" w:rsidRPr="00A52145" w:rsidRDefault="00130520" w:rsidP="00130520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4873B608" w14:textId="77777777" w:rsidTr="001048AE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6329E655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9762B89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1" locked="0" layoutInCell="1" allowOverlap="1" wp14:anchorId="487F6B21" wp14:editId="4E5410CC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274070975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DA65C" id="Freeform: Shape 27" o:spid="_x0000_s1026" style="position:absolute;left:0;text-align:left;margin-left:296.45pt;margin-top:15.05pt;width:58.75pt;height:21.2pt;z-index:-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Qm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3dac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25710CC0" w14:textId="666C5280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12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B04DF7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ال</w:t>
            </w:r>
            <w:r w:rsidR="000C581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نسبة</w:t>
            </w:r>
            <w:proofErr w:type="gramEnd"/>
            <w:r w:rsidR="000C581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المئوية والكسور الاعتيادية</w:t>
            </w:r>
          </w:p>
          <w:p w14:paraId="7D02DD64" w14:textId="17514683" w:rsidR="003B4369" w:rsidRDefault="003B4369" w:rsidP="000C5815">
            <w:pPr>
              <w:ind w:left="360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 w:rsidRPr="002C0EC5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 xml:space="preserve">- </w:t>
            </w:r>
            <w:r w:rsidR="000C5815" w:rsidRPr="002C0EC5">
              <w:rPr>
                <w:rFonts w:cstheme="minorHAnsi" w:hint="cs"/>
                <w:color w:val="0070C0"/>
                <w:sz w:val="28"/>
                <w:highlight w:val="lightGray"/>
                <w:rtl/>
                <w14:ligatures w14:val="standardContextual"/>
              </w:rPr>
              <w:t xml:space="preserve"> </w:t>
            </w:r>
            <w:r w:rsidR="000C5815" w:rsidRPr="002C0EC5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تحويل</w:t>
            </w:r>
            <w:proofErr w:type="gramEnd"/>
            <w:r w:rsidR="000C5815" w:rsidRPr="002C0EC5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 xml:space="preserve"> النسب المئوية على كسور </w:t>
            </w:r>
            <w:proofErr w:type="gramStart"/>
            <w:r w:rsidR="000C5815" w:rsidRPr="002C0EC5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 xml:space="preserve">اعتيادية </w:t>
            </w:r>
            <w:r w:rsidR="00130520" w:rsidRPr="002C0EC5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.</w:t>
            </w:r>
            <w:proofErr w:type="gramEnd"/>
          </w:p>
          <w:p w14:paraId="4AB4E337" w14:textId="5ED756D1" w:rsidR="002C0EC5" w:rsidRPr="002C0EC5" w:rsidRDefault="002C0EC5" w:rsidP="002C0EC5">
            <w:pPr>
              <w:ind w:left="360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            </w:t>
            </w:r>
            <w:r w:rsidRPr="002C0EC5"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>-</w:t>
            </w:r>
            <w:r w:rsidRPr="002C0EC5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2C0EC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تحويل الكسور الاعتيادية إلى نسب مئوية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71F435A5" w14:textId="4FE12A42" w:rsidR="003B4369" w:rsidRDefault="003B4369" w:rsidP="002C0EC5">
            <w:pPr>
              <w:bidi/>
              <w:jc w:val="both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40BADF92" w14:textId="5EC59F73" w:rsidR="003B4369" w:rsidRDefault="003B4369" w:rsidP="002C0EC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2C0EC5" w:rsidRPr="002C0EC5">
              <w:rPr>
                <w:rFonts w:cstheme="minorHAnsi" w:hint="cs"/>
                <w:color w:val="0070C0"/>
                <w:sz w:val="28"/>
                <w:rtl/>
                <w:lang w:eastAsia="en-US"/>
                <w14:ligatures w14:val="standardContextual"/>
              </w:rPr>
              <w:t xml:space="preserve"> </w:t>
            </w:r>
            <w:r w:rsidR="002C0EC5" w:rsidRPr="002C0EC5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="002C0EC5" w:rsidRPr="002C0EC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12 إلى س19+ س</w:t>
            </w:r>
            <w:proofErr w:type="gramStart"/>
            <w:r w:rsidR="002C0EC5" w:rsidRPr="002C0EC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35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 w:rsidR="002C0EC5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104</w:t>
            </w:r>
          </w:p>
          <w:p w14:paraId="5C1FBBC7" w14:textId="77777777" w:rsidR="00847733" w:rsidRPr="00A52145" w:rsidRDefault="00847733" w:rsidP="0084773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11E1E2D3" w14:textId="77777777" w:rsidTr="001048AE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1A1B2A99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1F3DF352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1" locked="0" layoutInCell="1" allowOverlap="1" wp14:anchorId="6975E5AD" wp14:editId="0A154A0A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1015369595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CFC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77D3E" id="Freeform: Shape 27" o:spid="_x0000_s1026" style="position:absolute;left:0;text-align:left;margin-left:293.4pt;margin-top:15.55pt;width:58.75pt;height:21.2pt;z-index:-25152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ce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727AB6D5" w14:textId="7906AF25" w:rsidR="002C0EC5" w:rsidRDefault="003B4369" w:rsidP="002C0EC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13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130520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2C0EC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2C0EC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النسبة المئوية والكسور الاعتيادية</w:t>
            </w:r>
          </w:p>
          <w:p w14:paraId="68C4F9B2" w14:textId="77777777" w:rsidR="002C0EC5" w:rsidRDefault="002C0EC5" w:rsidP="002C0EC5">
            <w:pPr>
              <w:ind w:left="360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0C5815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0C581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تحويل</w:t>
            </w:r>
            <w:proofErr w:type="gramEnd"/>
            <w:r w:rsidRPr="000C581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النسب المئوية على كسور </w:t>
            </w:r>
            <w:proofErr w:type="gramStart"/>
            <w:r w:rsidRPr="000C581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اعتيادية .</w:t>
            </w:r>
            <w:proofErr w:type="gramEnd"/>
          </w:p>
          <w:p w14:paraId="67AC064A" w14:textId="77777777" w:rsidR="002C0EC5" w:rsidRPr="002C0EC5" w:rsidRDefault="002C0EC5" w:rsidP="002C0EC5">
            <w:pPr>
              <w:ind w:left="360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            </w:t>
            </w:r>
            <w:r w:rsidRPr="002C0EC5">
              <w:rPr>
                <w:rFonts w:ascii="Calibri" w:eastAsia="Impact" w:hAnsi="Calibri" w:cs="Calibri" w:hint="cs"/>
                <w:b/>
                <w:bCs/>
                <w:color w:val="auto"/>
                <w:sz w:val="28"/>
                <w:highlight w:val="lightGray"/>
                <w:rtl/>
              </w:rPr>
              <w:t>-</w:t>
            </w:r>
            <w:r w:rsidRPr="002C0EC5">
              <w:rPr>
                <w:rFonts w:cstheme="minorHAnsi" w:hint="cs"/>
                <w:color w:val="0070C0"/>
                <w:sz w:val="28"/>
                <w:highlight w:val="lightGray"/>
                <w:rtl/>
                <w14:ligatures w14:val="standardContextual"/>
              </w:rPr>
              <w:t xml:space="preserve"> </w:t>
            </w:r>
            <w:r w:rsidRPr="002C0EC5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تحويل الكسور الاعتيادية إلى نسب مئوية.</w:t>
            </w:r>
          </w:p>
          <w:p w14:paraId="4D7A42E9" w14:textId="77777777" w:rsidR="002C0EC5" w:rsidRDefault="002C0EC5" w:rsidP="002C0EC5">
            <w:pPr>
              <w:bidi/>
              <w:jc w:val="both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3E46E497" w14:textId="4FD27651" w:rsidR="003B4369" w:rsidRPr="002C0EC5" w:rsidRDefault="002C0EC5" w:rsidP="002C0EC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2C0EC5">
              <w:rPr>
                <w:rFonts w:cstheme="minorHAnsi" w:hint="cs"/>
                <w:color w:val="0070C0"/>
                <w:sz w:val="28"/>
                <w:rtl/>
                <w:lang w:eastAsia="en-US"/>
                <w14:ligatures w14:val="standardContextual"/>
              </w:rPr>
              <w:t xml:space="preserve"> </w:t>
            </w:r>
            <w:r w:rsidRPr="002C0EC5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Pr="002C0EC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20 إلى س26 + س31 ،33 ،36 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104</w:t>
            </w:r>
          </w:p>
          <w:p w14:paraId="40BC464E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4231DA10" w14:textId="77777777" w:rsidTr="001048AE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21C76CE1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7AA8BE5D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1" locked="0" layoutInCell="1" allowOverlap="1" wp14:anchorId="6D653F8C" wp14:editId="6DC612A2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147301567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997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D4F5A" id="Freeform: Shape 27" o:spid="_x0000_s1026" style="position:absolute;left:0;text-align:left;margin-left:291.6pt;margin-top:14.75pt;width:58.75pt;height:21.2pt;z-index:-25152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be3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459318A3" w14:textId="68B2E315" w:rsidR="002C0EC5" w:rsidRDefault="003B4369" w:rsidP="002C0EC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14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847733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 xml:space="preserve"> </w:t>
            </w:r>
            <w:r w:rsidR="002C0EC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2C0EC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النسبة المئوية والكسور ا</w:t>
            </w:r>
            <w:r w:rsidR="00735F44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لعشرية</w:t>
            </w:r>
          </w:p>
          <w:p w14:paraId="37251023" w14:textId="6E1DA59E" w:rsidR="002C0EC5" w:rsidRDefault="002C0EC5" w:rsidP="002C0EC5">
            <w:pPr>
              <w:ind w:left="360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 w:rsidRPr="002C0EC5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 xml:space="preserve">- </w:t>
            </w:r>
            <w:r w:rsidRPr="002C0EC5">
              <w:rPr>
                <w:rFonts w:cstheme="minorHAnsi" w:hint="cs"/>
                <w:color w:val="0070C0"/>
                <w:sz w:val="28"/>
                <w:highlight w:val="lightGray"/>
                <w:rtl/>
                <w14:ligatures w14:val="standardContextual"/>
              </w:rPr>
              <w:t xml:space="preserve"> </w:t>
            </w:r>
            <w:r w:rsidRPr="002C0EC5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تحويل</w:t>
            </w:r>
            <w:proofErr w:type="gramEnd"/>
            <w:r w:rsidRPr="002C0EC5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 xml:space="preserve"> النسب</w:t>
            </w:r>
            <w:r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ة</w:t>
            </w:r>
            <w:r w:rsidRPr="002C0EC5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 xml:space="preserve"> المئوية على كس</w:t>
            </w:r>
            <w:r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ر عشري</w:t>
            </w:r>
            <w:r w:rsidRPr="002C0EC5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.</w:t>
            </w:r>
          </w:p>
          <w:p w14:paraId="23E8F046" w14:textId="5E409193" w:rsidR="002C0EC5" w:rsidRPr="002C0EC5" w:rsidRDefault="002C0EC5" w:rsidP="002C0EC5">
            <w:pPr>
              <w:ind w:left="360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            </w:t>
            </w:r>
            <w:r w:rsidRPr="002C0EC5"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>-</w:t>
            </w:r>
            <w:r w:rsidRPr="002C0EC5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2C0EC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تحويل الكس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ر العشري </w:t>
            </w:r>
            <w:r w:rsidRPr="002C0EC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إلى نسب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ة</w:t>
            </w:r>
            <w:r w:rsidRPr="002C0EC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مئوية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3A5673F0" w14:textId="77777777" w:rsidR="002C0EC5" w:rsidRDefault="002C0EC5" w:rsidP="002C0EC5">
            <w:pPr>
              <w:bidi/>
              <w:jc w:val="both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21AA951B" w14:textId="11596CC0" w:rsidR="002C0EC5" w:rsidRPr="002C0EC5" w:rsidRDefault="002C0EC5" w:rsidP="002C0EC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2C0EC5">
              <w:rPr>
                <w:rFonts w:cstheme="minorHAnsi" w:hint="cs"/>
                <w:color w:val="0070C0"/>
                <w:sz w:val="28"/>
                <w:rtl/>
                <w:lang w:eastAsia="en-US"/>
                <w14:ligatures w14:val="standardContextual"/>
              </w:rPr>
              <w:t xml:space="preserve"> </w:t>
            </w:r>
            <w:r w:rsidRPr="002C0EC5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Pr="002C0EC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14 إلى س23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10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9</w:t>
            </w:r>
          </w:p>
          <w:p w14:paraId="7867D3B6" w14:textId="2826FB43" w:rsidR="003B4369" w:rsidRPr="00A52145" w:rsidRDefault="00847733" w:rsidP="002C0EC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</w:p>
        </w:tc>
      </w:tr>
      <w:tr w:rsidR="003B4369" w:rsidRPr="00A52145" w14:paraId="23F37738" w14:textId="77777777" w:rsidTr="001048AE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0D8775DA" w14:textId="52E9002E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20C0DE1A" w14:textId="687597D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22153DE0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p w14:paraId="2B6991EE" w14:textId="17D60AA5" w:rsidR="001241BB" w:rsidRDefault="00645F86" w:rsidP="001241BB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526363C5" wp14:editId="3C1C01F6">
                <wp:simplePos x="0" y="0"/>
                <wp:positionH relativeFrom="column">
                  <wp:posOffset>-939800</wp:posOffset>
                </wp:positionH>
                <wp:positionV relativeFrom="paragraph">
                  <wp:posOffset>-847725</wp:posOffset>
                </wp:positionV>
                <wp:extent cx="7784465" cy="10029190"/>
                <wp:effectExtent l="0" t="0" r="6985" b="0"/>
                <wp:wrapNone/>
                <wp:docPr id="751885772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465" cy="10029190"/>
                          <a:chOff x="0" y="0"/>
                          <a:chExt cx="7784821" cy="10029367"/>
                        </a:xfrm>
                      </wpg:grpSpPr>
                      <wps:wsp>
                        <wps:cNvPr id="1762193416" name="Graphic 17"/>
                        <wps:cNvSpPr/>
                        <wps:spPr>
                          <a:xfrm>
                            <a:off x="7154266" y="0"/>
                            <a:ext cx="630555" cy="4188460"/>
                          </a:xfrm>
                          <a:custGeom>
                            <a:avLst/>
                            <a:gdLst>
                              <a:gd name="connsiteX0" fmla="*/ 627735 w 627735"/>
                              <a:gd name="connsiteY0" fmla="*/ 4184374 h 4184373"/>
                              <a:gd name="connsiteX1" fmla="*/ 454101 w 627735"/>
                              <a:gd name="connsiteY1" fmla="*/ 3895026 h 4184373"/>
                              <a:gd name="connsiteX2" fmla="*/ 361480 w 627735"/>
                              <a:gd name="connsiteY2" fmla="*/ 3223709 h 4184373"/>
                              <a:gd name="connsiteX3" fmla="*/ 37431 w 627735"/>
                              <a:gd name="connsiteY3" fmla="*/ 2193641 h 4184373"/>
                              <a:gd name="connsiteX4" fmla="*/ 164754 w 627735"/>
                              <a:gd name="connsiteY4" fmla="*/ 851134 h 4184373"/>
                              <a:gd name="connsiteX5" fmla="*/ 541549 w 627735"/>
                              <a:gd name="connsiteY5" fmla="*/ 0 h 4184373"/>
                              <a:gd name="connsiteX6" fmla="*/ 627735 w 627735"/>
                              <a:gd name="connsiteY6" fmla="*/ 0 h 4184373"/>
                              <a:gd name="connsiteX7" fmla="*/ 627735 w 627735"/>
                              <a:gd name="connsiteY7" fmla="*/ 4184374 h 4184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7735" h="4184373">
                                <a:moveTo>
                                  <a:pt x="627735" y="4184374"/>
                                </a:moveTo>
                                <a:cubicBezTo>
                                  <a:pt x="627735" y="4184374"/>
                                  <a:pt x="465711" y="3999131"/>
                                  <a:pt x="454101" y="3895026"/>
                                </a:cubicBezTo>
                                <a:cubicBezTo>
                                  <a:pt x="442492" y="3790922"/>
                                  <a:pt x="431009" y="3443654"/>
                                  <a:pt x="361480" y="3223709"/>
                                </a:cubicBezTo>
                                <a:cubicBezTo>
                                  <a:pt x="291951" y="3003764"/>
                                  <a:pt x="72259" y="2425069"/>
                                  <a:pt x="37431" y="2193641"/>
                                </a:cubicBezTo>
                                <a:cubicBezTo>
                                  <a:pt x="2604" y="1962214"/>
                                  <a:pt x="-66673" y="1452922"/>
                                  <a:pt x="164754" y="851134"/>
                                </a:cubicBezTo>
                                <a:cubicBezTo>
                                  <a:pt x="396182" y="249346"/>
                                  <a:pt x="541549" y="0"/>
                                  <a:pt x="541549" y="0"/>
                                </a:cubicBezTo>
                                <a:lnTo>
                                  <a:pt x="627735" y="0"/>
                                </a:lnTo>
                                <a:lnTo>
                                  <a:pt x="627735" y="4184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57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917759" name="Freeform: Shape 27"/>
                        <wps:cNvSpPr/>
                        <wps:spPr>
                          <a:xfrm rot="20799245">
                            <a:off x="848563" y="1013917"/>
                            <a:ext cx="746125" cy="424815"/>
                          </a:xfrm>
                          <a:custGeom>
                            <a:avLst/>
                            <a:gdLst>
                              <a:gd name="connsiteX0" fmla="*/ 297525 w 1612741"/>
                              <a:gd name="connsiteY0" fmla="*/ 497725 h 920353"/>
                              <a:gd name="connsiteX1" fmla="*/ 297384 w 1612741"/>
                              <a:gd name="connsiteY1" fmla="*/ 501114 h 920353"/>
                              <a:gd name="connsiteX2" fmla="*/ 298577 w 1612741"/>
                              <a:gd name="connsiteY2" fmla="*/ 499780 h 920353"/>
                              <a:gd name="connsiteX3" fmla="*/ 892549 w 1612741"/>
                              <a:gd name="connsiteY3" fmla="*/ 10379 h 920353"/>
                              <a:gd name="connsiteX4" fmla="*/ 910629 w 1612741"/>
                              <a:gd name="connsiteY4" fmla="*/ 15333 h 920353"/>
                              <a:gd name="connsiteX5" fmla="*/ 892279 w 1612741"/>
                              <a:gd name="connsiteY5" fmla="*/ 12378 h 920353"/>
                              <a:gd name="connsiteX6" fmla="*/ 773465 w 1612741"/>
                              <a:gd name="connsiteY6" fmla="*/ 1382 h 920353"/>
                              <a:gd name="connsiteX7" fmla="*/ 824383 w 1612741"/>
                              <a:gd name="connsiteY7" fmla="*/ 1433 h 920353"/>
                              <a:gd name="connsiteX8" fmla="*/ 892279 w 1612741"/>
                              <a:gd name="connsiteY8" fmla="*/ 12378 h 920353"/>
                              <a:gd name="connsiteX9" fmla="*/ 891530 w 1612741"/>
                              <a:gd name="connsiteY9" fmla="*/ 17896 h 920353"/>
                              <a:gd name="connsiteX10" fmla="*/ 936208 w 1612741"/>
                              <a:gd name="connsiteY10" fmla="*/ 22344 h 920353"/>
                              <a:gd name="connsiteX11" fmla="*/ 910629 w 1612741"/>
                              <a:gd name="connsiteY11" fmla="*/ 15333 h 920353"/>
                              <a:gd name="connsiteX12" fmla="*/ 1128859 w 1612741"/>
                              <a:gd name="connsiteY12" fmla="*/ 50509 h 920353"/>
                              <a:gd name="connsiteX13" fmla="*/ 1424300 w 1612741"/>
                              <a:gd name="connsiteY13" fmla="*/ 137922 h 920353"/>
                              <a:gd name="connsiteX14" fmla="*/ 1603175 w 1612741"/>
                              <a:gd name="connsiteY14" fmla="*/ 452048 h 920353"/>
                              <a:gd name="connsiteX15" fmla="*/ 1481319 w 1612741"/>
                              <a:gd name="connsiteY15" fmla="*/ 606139 h 920353"/>
                              <a:gd name="connsiteX16" fmla="*/ 1418229 w 1612741"/>
                              <a:gd name="connsiteY16" fmla="*/ 629271 h 920353"/>
                              <a:gd name="connsiteX17" fmla="*/ 1400885 w 1612741"/>
                              <a:gd name="connsiteY17" fmla="*/ 642025 h 920353"/>
                              <a:gd name="connsiteX18" fmla="*/ 1389911 w 1612741"/>
                              <a:gd name="connsiteY18" fmla="*/ 647519 h 920353"/>
                              <a:gd name="connsiteX19" fmla="*/ 1351521 w 1612741"/>
                              <a:gd name="connsiteY19" fmla="*/ 686429 h 920353"/>
                              <a:gd name="connsiteX20" fmla="*/ 1068245 w 1612741"/>
                              <a:gd name="connsiteY20" fmla="*/ 841402 h 920353"/>
                              <a:gd name="connsiteX21" fmla="*/ 1027925 w 1612741"/>
                              <a:gd name="connsiteY21" fmla="*/ 852314 h 920353"/>
                              <a:gd name="connsiteX22" fmla="*/ 1004534 w 1612741"/>
                              <a:gd name="connsiteY22" fmla="*/ 860017 h 920353"/>
                              <a:gd name="connsiteX23" fmla="*/ 987843 w 1612741"/>
                              <a:gd name="connsiteY23" fmla="*/ 863161 h 920353"/>
                              <a:gd name="connsiteX24" fmla="*/ 963400 w 1612741"/>
                              <a:gd name="connsiteY24" fmla="*/ 869775 h 920353"/>
                              <a:gd name="connsiteX25" fmla="*/ 946400 w 1612741"/>
                              <a:gd name="connsiteY25" fmla="*/ 870966 h 920353"/>
                              <a:gd name="connsiteX26" fmla="*/ 928247 w 1612741"/>
                              <a:gd name="connsiteY26" fmla="*/ 874385 h 920353"/>
                              <a:gd name="connsiteX27" fmla="*/ 890756 w 1612741"/>
                              <a:gd name="connsiteY27" fmla="*/ 899340 h 920353"/>
                              <a:gd name="connsiteX28" fmla="*/ 711884 w 1612741"/>
                              <a:gd name="connsiteY28" fmla="*/ 906498 h 920353"/>
                              <a:gd name="connsiteX29" fmla="*/ 651608 w 1612741"/>
                              <a:gd name="connsiteY29" fmla="*/ 873069 h 920353"/>
                              <a:gd name="connsiteX30" fmla="*/ 641795 w 1612741"/>
                              <a:gd name="connsiteY30" fmla="*/ 874045 h 920353"/>
                              <a:gd name="connsiteX31" fmla="*/ 616350 w 1612741"/>
                              <a:gd name="connsiteY31" fmla="*/ 888904 h 920353"/>
                              <a:gd name="connsiteX32" fmla="*/ 531730 w 1612741"/>
                              <a:gd name="connsiteY32" fmla="*/ 902152 h 920353"/>
                              <a:gd name="connsiteX33" fmla="*/ 177569 w 1612741"/>
                              <a:gd name="connsiteY33" fmla="*/ 807070 h 920353"/>
                              <a:gd name="connsiteX34" fmla="*/ 205018 w 1612741"/>
                              <a:gd name="connsiteY34" fmla="*/ 301676 h 920353"/>
                              <a:gd name="connsiteX35" fmla="*/ 313903 w 1612741"/>
                              <a:gd name="connsiteY35" fmla="*/ 314028 h 920353"/>
                              <a:gd name="connsiteX36" fmla="*/ 337980 w 1612741"/>
                              <a:gd name="connsiteY36" fmla="*/ 323709 h 920353"/>
                              <a:gd name="connsiteX37" fmla="*/ 330379 w 1612741"/>
                              <a:gd name="connsiteY37" fmla="*/ 336089 h 920353"/>
                              <a:gd name="connsiteX38" fmla="*/ 340535 w 1612741"/>
                              <a:gd name="connsiteY38" fmla="*/ 324737 h 920353"/>
                              <a:gd name="connsiteX39" fmla="*/ 337980 w 1612741"/>
                              <a:gd name="connsiteY39" fmla="*/ 323709 h 920353"/>
                              <a:gd name="connsiteX40" fmla="*/ 363671 w 1612741"/>
                              <a:gd name="connsiteY40" fmla="*/ 281869 h 920353"/>
                              <a:gd name="connsiteX41" fmla="*/ 402086 w 1612741"/>
                              <a:gd name="connsiteY41" fmla="*/ 247793 h 920353"/>
                              <a:gd name="connsiteX42" fmla="*/ 401657 w 1612741"/>
                              <a:gd name="connsiteY42" fmla="*/ 252395 h 920353"/>
                              <a:gd name="connsiteX43" fmla="*/ 405611 w 1612741"/>
                              <a:gd name="connsiteY43" fmla="*/ 244666 h 920353"/>
                              <a:gd name="connsiteX44" fmla="*/ 402086 w 1612741"/>
                              <a:gd name="connsiteY44" fmla="*/ 247793 h 920353"/>
                              <a:gd name="connsiteX45" fmla="*/ 407099 w 1612741"/>
                              <a:gd name="connsiteY45" fmla="*/ 194061 h 920353"/>
                              <a:gd name="connsiteX46" fmla="*/ 610979 w 1612741"/>
                              <a:gd name="connsiteY46" fmla="*/ 46803 h 920353"/>
                              <a:gd name="connsiteX47" fmla="*/ 670397 w 1612741"/>
                              <a:gd name="connsiteY47" fmla="*/ 48494 h 920353"/>
                              <a:gd name="connsiteX48" fmla="*/ 666834 w 1612741"/>
                              <a:gd name="connsiteY48" fmla="*/ 50761 h 920353"/>
                              <a:gd name="connsiteX49" fmla="*/ 673454 w 1612741"/>
                              <a:gd name="connsiteY49" fmla="*/ 48580 h 920353"/>
                              <a:gd name="connsiteX50" fmla="*/ 670397 w 1612741"/>
                              <a:gd name="connsiteY50" fmla="*/ 48494 h 920353"/>
                              <a:gd name="connsiteX51" fmla="*/ 727887 w 1612741"/>
                              <a:gd name="connsiteY51" fmla="*/ 11913 h 920353"/>
                              <a:gd name="connsiteX52" fmla="*/ 773465 w 1612741"/>
                              <a:gd name="connsiteY52" fmla="*/ 1382 h 920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12741" h="920353">
                                <a:moveTo>
                                  <a:pt x="297525" y="497725"/>
                                </a:moveTo>
                                <a:lnTo>
                                  <a:pt x="297384" y="501114"/>
                                </a:lnTo>
                                <a:lnTo>
                                  <a:pt x="298577" y="499780"/>
                                </a:lnTo>
                                <a:close/>
                                <a:moveTo>
                                  <a:pt x="892549" y="10379"/>
                                </a:moveTo>
                                <a:lnTo>
                                  <a:pt x="910629" y="15333"/>
                                </a:lnTo>
                                <a:lnTo>
                                  <a:pt x="892279" y="12378"/>
                                </a:lnTo>
                                <a:close/>
                                <a:moveTo>
                                  <a:pt x="773465" y="1382"/>
                                </a:moveTo>
                                <a:cubicBezTo>
                                  <a:pt x="789558" y="-441"/>
                                  <a:pt x="806541" y="-499"/>
                                  <a:pt x="824383" y="1433"/>
                                </a:cubicBezTo>
                                <a:lnTo>
                                  <a:pt x="892279" y="12378"/>
                                </a:lnTo>
                                <a:lnTo>
                                  <a:pt x="891530" y="17896"/>
                                </a:lnTo>
                                <a:lnTo>
                                  <a:pt x="936208" y="22344"/>
                                </a:lnTo>
                                <a:lnTo>
                                  <a:pt x="910629" y="15333"/>
                                </a:lnTo>
                                <a:lnTo>
                                  <a:pt x="1128859" y="50509"/>
                                </a:lnTo>
                                <a:cubicBezTo>
                                  <a:pt x="1228642" y="72618"/>
                                  <a:pt x="1326921" y="101117"/>
                                  <a:pt x="1424300" y="137922"/>
                                </a:cubicBezTo>
                                <a:cubicBezTo>
                                  <a:pt x="1554227" y="187251"/>
                                  <a:pt x="1642894" y="308659"/>
                                  <a:pt x="1603175" y="452048"/>
                                </a:cubicBezTo>
                                <a:cubicBezTo>
                                  <a:pt x="1586133" y="514030"/>
                                  <a:pt x="1539684" y="570900"/>
                                  <a:pt x="1481319" y="606139"/>
                                </a:cubicBezTo>
                                <a:lnTo>
                                  <a:pt x="1418229" y="629271"/>
                                </a:lnTo>
                                <a:lnTo>
                                  <a:pt x="1400885" y="642025"/>
                                </a:lnTo>
                                <a:lnTo>
                                  <a:pt x="1389911" y="647519"/>
                                </a:lnTo>
                                <a:lnTo>
                                  <a:pt x="1351521" y="686429"/>
                                </a:lnTo>
                                <a:cubicBezTo>
                                  <a:pt x="1274113" y="737900"/>
                                  <a:pt x="1172786" y="802796"/>
                                  <a:pt x="1068245" y="841402"/>
                                </a:cubicBezTo>
                                <a:lnTo>
                                  <a:pt x="1027925" y="852314"/>
                                </a:lnTo>
                                <a:lnTo>
                                  <a:pt x="1004534" y="860017"/>
                                </a:lnTo>
                                <a:lnTo>
                                  <a:pt x="987843" y="863161"/>
                                </a:lnTo>
                                <a:lnTo>
                                  <a:pt x="963400" y="869775"/>
                                </a:lnTo>
                                <a:lnTo>
                                  <a:pt x="946400" y="870966"/>
                                </a:lnTo>
                                <a:lnTo>
                                  <a:pt x="928247" y="874385"/>
                                </a:lnTo>
                                <a:lnTo>
                                  <a:pt x="890756" y="899340"/>
                                </a:lnTo>
                                <a:cubicBezTo>
                                  <a:pt x="830278" y="925924"/>
                                  <a:pt x="767943" y="926113"/>
                                  <a:pt x="711884" y="906498"/>
                                </a:cubicBezTo>
                                <a:lnTo>
                                  <a:pt x="651608" y="873069"/>
                                </a:lnTo>
                                <a:lnTo>
                                  <a:pt x="641795" y="874045"/>
                                </a:lnTo>
                                <a:lnTo>
                                  <a:pt x="616350" y="888904"/>
                                </a:lnTo>
                                <a:cubicBezTo>
                                  <a:pt x="590735" y="898239"/>
                                  <a:pt x="562547" y="903047"/>
                                  <a:pt x="531730" y="902152"/>
                                </a:cubicBezTo>
                                <a:cubicBezTo>
                                  <a:pt x="410770" y="898573"/>
                                  <a:pt x="291864" y="844130"/>
                                  <a:pt x="177569" y="807070"/>
                                </a:cubicBezTo>
                                <a:cubicBezTo>
                                  <a:pt x="-95993" y="717835"/>
                                  <a:pt x="-26987" y="328999"/>
                                  <a:pt x="205018" y="301676"/>
                                </a:cubicBezTo>
                                <a:cubicBezTo>
                                  <a:pt x="238161" y="297774"/>
                                  <a:pt x="274631" y="301249"/>
                                  <a:pt x="313903" y="314028"/>
                                </a:cubicBezTo>
                                <a:lnTo>
                                  <a:pt x="337980" y="323709"/>
                                </a:lnTo>
                                <a:lnTo>
                                  <a:pt x="330379" y="336089"/>
                                </a:lnTo>
                                <a:lnTo>
                                  <a:pt x="340535" y="324737"/>
                                </a:lnTo>
                                <a:lnTo>
                                  <a:pt x="337980" y="323709"/>
                                </a:lnTo>
                                <a:lnTo>
                                  <a:pt x="363671" y="281869"/>
                                </a:lnTo>
                                <a:lnTo>
                                  <a:pt x="402086" y="247793"/>
                                </a:lnTo>
                                <a:lnTo>
                                  <a:pt x="401657" y="252395"/>
                                </a:lnTo>
                                <a:lnTo>
                                  <a:pt x="405611" y="244666"/>
                                </a:lnTo>
                                <a:lnTo>
                                  <a:pt x="402086" y="247793"/>
                                </a:lnTo>
                                <a:lnTo>
                                  <a:pt x="407099" y="194061"/>
                                </a:lnTo>
                                <a:cubicBezTo>
                                  <a:pt x="436211" y="107881"/>
                                  <a:pt x="519974" y="57538"/>
                                  <a:pt x="610979" y="46803"/>
                                </a:cubicBezTo>
                                <a:lnTo>
                                  <a:pt x="670397" y="48494"/>
                                </a:lnTo>
                                <a:lnTo>
                                  <a:pt x="666834" y="50761"/>
                                </a:lnTo>
                                <a:lnTo>
                                  <a:pt x="673454" y="48580"/>
                                </a:lnTo>
                                <a:lnTo>
                                  <a:pt x="670397" y="48494"/>
                                </a:lnTo>
                                <a:lnTo>
                                  <a:pt x="727887" y="11913"/>
                                </a:lnTo>
                                <a:cubicBezTo>
                                  <a:pt x="742168" y="6791"/>
                                  <a:pt x="757371" y="3205"/>
                                  <a:pt x="773465" y="1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E6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419099764" name="Freeform: Shape 33"/>
                        <wps:cNvSpPr/>
                        <wps:spPr>
                          <a:xfrm>
                            <a:off x="153619" y="2106777"/>
                            <a:ext cx="501015" cy="398145"/>
                          </a:xfrm>
                          <a:custGeom>
                            <a:avLst/>
                            <a:gdLst>
                              <a:gd name="connsiteX0" fmla="*/ 68048 w 501257"/>
                              <a:gd name="connsiteY0" fmla="*/ 386842 h 398904"/>
                              <a:gd name="connsiteX1" fmla="*/ 68048 w 501257"/>
                              <a:gd name="connsiteY1" fmla="*/ 388407 h 398904"/>
                              <a:gd name="connsiteX2" fmla="*/ 73336 w 501257"/>
                              <a:gd name="connsiteY2" fmla="*/ 387743 h 398904"/>
                              <a:gd name="connsiteX3" fmla="*/ 68048 w 501257"/>
                              <a:gd name="connsiteY3" fmla="*/ 247805 h 398904"/>
                              <a:gd name="connsiteX4" fmla="*/ 68656 w 501257"/>
                              <a:gd name="connsiteY4" fmla="*/ 247832 h 398904"/>
                              <a:gd name="connsiteX5" fmla="*/ 68048 w 501257"/>
                              <a:gd name="connsiteY5" fmla="*/ 247909 h 398904"/>
                              <a:gd name="connsiteX6" fmla="*/ 464229 w 501257"/>
                              <a:gd name="connsiteY6" fmla="*/ 199262 h 398904"/>
                              <a:gd name="connsiteX7" fmla="*/ 467921 w 501257"/>
                              <a:gd name="connsiteY7" fmla="*/ 203677 h 398904"/>
                              <a:gd name="connsiteX8" fmla="*/ 469225 w 501257"/>
                              <a:gd name="connsiteY8" fmla="*/ 201993 h 398904"/>
                              <a:gd name="connsiteX9" fmla="*/ 268949 w 501257"/>
                              <a:gd name="connsiteY9" fmla="*/ 64 h 398904"/>
                              <a:gd name="connsiteX10" fmla="*/ 318035 w 501257"/>
                              <a:gd name="connsiteY10" fmla="*/ 22961 h 398904"/>
                              <a:gd name="connsiteX11" fmla="*/ 483557 w 501257"/>
                              <a:gd name="connsiteY11" fmla="*/ 212890 h 398904"/>
                              <a:gd name="connsiteX12" fmla="*/ 424049 w 501257"/>
                              <a:gd name="connsiteY12" fmla="*/ 334028 h 398904"/>
                              <a:gd name="connsiteX13" fmla="*/ 420944 w 501257"/>
                              <a:gd name="connsiteY13" fmla="*/ 332737 h 398904"/>
                              <a:gd name="connsiteX14" fmla="*/ 421251 w 501257"/>
                              <a:gd name="connsiteY14" fmla="*/ 331284 h 398904"/>
                              <a:gd name="connsiteX15" fmla="*/ 419939 w 501257"/>
                              <a:gd name="connsiteY15" fmla="*/ 332319 h 398904"/>
                              <a:gd name="connsiteX16" fmla="*/ 420944 w 501257"/>
                              <a:gd name="connsiteY16" fmla="*/ 332737 h 398904"/>
                              <a:gd name="connsiteX17" fmla="*/ 418960 w 501257"/>
                              <a:gd name="connsiteY17" fmla="*/ 342148 h 398904"/>
                              <a:gd name="connsiteX18" fmla="*/ 354334 w 501257"/>
                              <a:gd name="connsiteY18" fmla="*/ 384657 h 398904"/>
                              <a:gd name="connsiteX19" fmla="*/ 257475 w 501257"/>
                              <a:gd name="connsiteY19" fmla="*/ 391618 h 398904"/>
                              <a:gd name="connsiteX20" fmla="*/ 243144 w 501257"/>
                              <a:gd name="connsiteY20" fmla="*/ 394619 h 398904"/>
                              <a:gd name="connsiteX21" fmla="*/ 153411 w 501257"/>
                              <a:gd name="connsiteY21" fmla="*/ 398390 h 398904"/>
                              <a:gd name="connsiteX22" fmla="*/ 98915 w 501257"/>
                              <a:gd name="connsiteY22" fmla="*/ 390472 h 398904"/>
                              <a:gd name="connsiteX23" fmla="*/ 94128 w 501257"/>
                              <a:gd name="connsiteY23" fmla="*/ 391288 h 398904"/>
                              <a:gd name="connsiteX24" fmla="*/ 81472 w 501257"/>
                              <a:gd name="connsiteY24" fmla="*/ 389130 h 398904"/>
                              <a:gd name="connsiteX25" fmla="*/ 67930 w 501257"/>
                              <a:gd name="connsiteY25" fmla="*/ 388525 h 398904"/>
                              <a:gd name="connsiteX26" fmla="*/ 16686 w 501257"/>
                              <a:gd name="connsiteY26" fmla="*/ 364182 h 398904"/>
                              <a:gd name="connsiteX27" fmla="*/ 11070 w 501257"/>
                              <a:gd name="connsiteY27" fmla="*/ 348953 h 398904"/>
                              <a:gd name="connsiteX28" fmla="*/ 10317 w 501257"/>
                              <a:gd name="connsiteY28" fmla="*/ 348182 h 398904"/>
                              <a:gd name="connsiteX29" fmla="*/ 3338 w 501257"/>
                              <a:gd name="connsiteY29" fmla="*/ 329997 h 398904"/>
                              <a:gd name="connsiteX30" fmla="*/ 3518 w 501257"/>
                              <a:gd name="connsiteY30" fmla="*/ 328471 h 398904"/>
                              <a:gd name="connsiteX31" fmla="*/ 0 w 501257"/>
                              <a:gd name="connsiteY31" fmla="*/ 318927 h 398904"/>
                              <a:gd name="connsiteX32" fmla="*/ 67930 w 501257"/>
                              <a:gd name="connsiteY32" fmla="*/ 247924 h 398904"/>
                              <a:gd name="connsiteX33" fmla="*/ 68048 w 501257"/>
                              <a:gd name="connsiteY33" fmla="*/ 247909 h 398904"/>
                              <a:gd name="connsiteX34" fmla="*/ 68048 w 501257"/>
                              <a:gd name="connsiteY34" fmla="*/ 250954 h 398904"/>
                              <a:gd name="connsiteX35" fmla="*/ 77637 w 501257"/>
                              <a:gd name="connsiteY35" fmla="*/ 249320 h 398904"/>
                              <a:gd name="connsiteX36" fmla="*/ 80018 w 501257"/>
                              <a:gd name="connsiteY36" fmla="*/ 248334 h 398904"/>
                              <a:gd name="connsiteX37" fmla="*/ 68656 w 501257"/>
                              <a:gd name="connsiteY37" fmla="*/ 247832 h 398904"/>
                              <a:gd name="connsiteX38" fmla="*/ 86697 w 501257"/>
                              <a:gd name="connsiteY38" fmla="*/ 245567 h 398904"/>
                              <a:gd name="connsiteX39" fmla="*/ 97162 w 501257"/>
                              <a:gd name="connsiteY39" fmla="*/ 241233 h 398904"/>
                              <a:gd name="connsiteX40" fmla="*/ 46653 w 501257"/>
                              <a:gd name="connsiteY40" fmla="*/ 193294 h 398904"/>
                              <a:gd name="connsiteX41" fmla="*/ 12600 w 501257"/>
                              <a:gd name="connsiteY41" fmla="*/ 121616 h 398904"/>
                              <a:gd name="connsiteX42" fmla="*/ 99296 w 501257"/>
                              <a:gd name="connsiteY42" fmla="*/ 35146 h 398904"/>
                              <a:gd name="connsiteX43" fmla="*/ 195994 w 501257"/>
                              <a:gd name="connsiteY43" fmla="*/ 70146 h 398904"/>
                              <a:gd name="connsiteX44" fmla="*/ 200739 w 501257"/>
                              <a:gd name="connsiteY44" fmla="*/ 70911 h 398904"/>
                              <a:gd name="connsiteX45" fmla="*/ 200512 w 501257"/>
                              <a:gd name="connsiteY45" fmla="*/ 68552 h 398904"/>
                              <a:gd name="connsiteX46" fmla="*/ 268949 w 501257"/>
                              <a:gd name="connsiteY46" fmla="*/ 64 h 398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01257" h="398904">
                                <a:moveTo>
                                  <a:pt x="68048" y="386842"/>
                                </a:moveTo>
                                <a:lnTo>
                                  <a:pt x="68048" y="388407"/>
                                </a:lnTo>
                                <a:lnTo>
                                  <a:pt x="73336" y="387743"/>
                                </a:lnTo>
                                <a:close/>
                                <a:moveTo>
                                  <a:pt x="68048" y="247805"/>
                                </a:moveTo>
                                <a:lnTo>
                                  <a:pt x="68656" y="247832"/>
                                </a:lnTo>
                                <a:lnTo>
                                  <a:pt x="68048" y="247909"/>
                                </a:lnTo>
                                <a:close/>
                                <a:moveTo>
                                  <a:pt x="464229" y="199262"/>
                                </a:moveTo>
                                <a:lnTo>
                                  <a:pt x="467921" y="203677"/>
                                </a:lnTo>
                                <a:lnTo>
                                  <a:pt x="469225" y="201993"/>
                                </a:lnTo>
                                <a:close/>
                                <a:moveTo>
                                  <a:pt x="268949" y="64"/>
                                </a:moveTo>
                                <a:cubicBezTo>
                                  <a:pt x="285722" y="-736"/>
                                  <a:pt x="303115" y="5855"/>
                                  <a:pt x="318035" y="22961"/>
                                </a:cubicBezTo>
                                <a:cubicBezTo>
                                  <a:pt x="373248" y="86231"/>
                                  <a:pt x="428344" y="149619"/>
                                  <a:pt x="483557" y="212890"/>
                                </a:cubicBezTo>
                                <a:cubicBezTo>
                                  <a:pt x="527449" y="263126"/>
                                  <a:pt x="482927" y="345028"/>
                                  <a:pt x="424049" y="334028"/>
                                </a:cubicBezTo>
                                <a:lnTo>
                                  <a:pt x="420944" y="332737"/>
                                </a:lnTo>
                                <a:lnTo>
                                  <a:pt x="421251" y="331284"/>
                                </a:lnTo>
                                <a:lnTo>
                                  <a:pt x="419939" y="332319"/>
                                </a:lnTo>
                                <a:lnTo>
                                  <a:pt x="420944" y="332737"/>
                                </a:lnTo>
                                <a:lnTo>
                                  <a:pt x="418960" y="342148"/>
                                </a:lnTo>
                                <a:cubicBezTo>
                                  <a:pt x="407990" y="366599"/>
                                  <a:pt x="382881" y="380966"/>
                                  <a:pt x="354334" y="384657"/>
                                </a:cubicBezTo>
                                <a:lnTo>
                                  <a:pt x="257475" y="391618"/>
                                </a:lnTo>
                                <a:lnTo>
                                  <a:pt x="243144" y="394619"/>
                                </a:lnTo>
                                <a:cubicBezTo>
                                  <a:pt x="211639" y="398552"/>
                                  <a:pt x="181300" y="399693"/>
                                  <a:pt x="153411" y="398390"/>
                                </a:cubicBezTo>
                                <a:lnTo>
                                  <a:pt x="98915" y="390472"/>
                                </a:lnTo>
                                <a:lnTo>
                                  <a:pt x="94128" y="391288"/>
                                </a:lnTo>
                                <a:lnTo>
                                  <a:pt x="81472" y="389130"/>
                                </a:lnTo>
                                <a:lnTo>
                                  <a:pt x="67930" y="388525"/>
                                </a:lnTo>
                                <a:cubicBezTo>
                                  <a:pt x="45022" y="386182"/>
                                  <a:pt x="27974" y="376925"/>
                                  <a:pt x="16686" y="364182"/>
                                </a:cubicBezTo>
                                <a:lnTo>
                                  <a:pt x="11070" y="348953"/>
                                </a:lnTo>
                                <a:lnTo>
                                  <a:pt x="10317" y="348182"/>
                                </a:lnTo>
                                <a:cubicBezTo>
                                  <a:pt x="6519" y="342501"/>
                                  <a:pt x="4140" y="336425"/>
                                  <a:pt x="3338" y="329997"/>
                                </a:cubicBezTo>
                                <a:lnTo>
                                  <a:pt x="3518" y="328471"/>
                                </a:lnTo>
                                <a:lnTo>
                                  <a:pt x="0" y="318927"/>
                                </a:lnTo>
                                <a:cubicBezTo>
                                  <a:pt x="264" y="286354"/>
                                  <a:pt x="23172" y="253548"/>
                                  <a:pt x="67930" y="247924"/>
                                </a:cubicBezTo>
                                <a:lnTo>
                                  <a:pt x="68048" y="247909"/>
                                </a:lnTo>
                                <a:lnTo>
                                  <a:pt x="68048" y="250954"/>
                                </a:lnTo>
                                <a:lnTo>
                                  <a:pt x="77637" y="249320"/>
                                </a:lnTo>
                                <a:lnTo>
                                  <a:pt x="80018" y="248334"/>
                                </a:lnTo>
                                <a:lnTo>
                                  <a:pt x="68656" y="247832"/>
                                </a:lnTo>
                                <a:lnTo>
                                  <a:pt x="86697" y="245567"/>
                                </a:lnTo>
                                <a:lnTo>
                                  <a:pt x="97162" y="241233"/>
                                </a:lnTo>
                                <a:lnTo>
                                  <a:pt x="46653" y="193294"/>
                                </a:lnTo>
                                <a:cubicBezTo>
                                  <a:pt x="30926" y="172379"/>
                                  <a:pt x="19178" y="148681"/>
                                  <a:pt x="12600" y="121616"/>
                                </a:cubicBezTo>
                                <a:cubicBezTo>
                                  <a:pt x="147" y="70179"/>
                                  <a:pt x="46197" y="20383"/>
                                  <a:pt x="99296" y="35146"/>
                                </a:cubicBezTo>
                                <a:lnTo>
                                  <a:pt x="195994" y="70146"/>
                                </a:lnTo>
                                <a:lnTo>
                                  <a:pt x="200739" y="70911"/>
                                </a:lnTo>
                                <a:lnTo>
                                  <a:pt x="200512" y="68552"/>
                                </a:lnTo>
                                <a:cubicBezTo>
                                  <a:pt x="204337" y="32827"/>
                                  <a:pt x="235402" y="1664"/>
                                  <a:pt x="268949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961834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413" y="914400"/>
                            <a:ext cx="1433830" cy="173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5640577" name="Graphic 16"/>
                        <wps:cNvSpPr/>
                        <wps:spPr>
                          <a:xfrm>
                            <a:off x="0" y="7783372"/>
                            <a:ext cx="2504440" cy="2245995"/>
                          </a:xfrm>
                          <a:custGeom>
                            <a:avLst/>
                            <a:gdLst>
                              <a:gd name="connsiteX0" fmla="*/ 0 w 3048000"/>
                              <a:gd name="connsiteY0" fmla="*/ 0 h 2380321"/>
                              <a:gd name="connsiteX1" fmla="*/ 0 w 3048000"/>
                              <a:gd name="connsiteY1" fmla="*/ 2380321 h 2380321"/>
                              <a:gd name="connsiteX2" fmla="*/ 3047732 w 3048000"/>
                              <a:gd name="connsiteY2" fmla="*/ 2377792 h 2380321"/>
                              <a:gd name="connsiteX3" fmla="*/ 2688528 w 3048000"/>
                              <a:gd name="connsiteY3" fmla="*/ 2006618 h 2380321"/>
                              <a:gd name="connsiteX4" fmla="*/ 1877383 w 3048000"/>
                              <a:gd name="connsiteY4" fmla="*/ 1229491 h 2380321"/>
                              <a:gd name="connsiteX5" fmla="*/ 1054615 w 3048000"/>
                              <a:gd name="connsiteY5" fmla="*/ 278349 h 2380321"/>
                              <a:gd name="connsiteX6" fmla="*/ 0 w 3048000"/>
                              <a:gd name="connsiteY6" fmla="*/ 0 h 2380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48000" h="2380321">
                                <a:moveTo>
                                  <a:pt x="0" y="0"/>
                                </a:moveTo>
                                <a:lnTo>
                                  <a:pt x="0" y="2380321"/>
                                </a:lnTo>
                                <a:lnTo>
                                  <a:pt x="3047732" y="2377792"/>
                                </a:lnTo>
                                <a:cubicBezTo>
                                  <a:pt x="3047732" y="2377792"/>
                                  <a:pt x="3070853" y="2215411"/>
                                  <a:pt x="2688528" y="2006618"/>
                                </a:cubicBezTo>
                                <a:cubicBezTo>
                                  <a:pt x="2306204" y="1797824"/>
                                  <a:pt x="2062734" y="1612300"/>
                                  <a:pt x="1877383" y="1229491"/>
                                </a:cubicBezTo>
                                <a:cubicBezTo>
                                  <a:pt x="1692033" y="846682"/>
                                  <a:pt x="1486467" y="444650"/>
                                  <a:pt x="1054615" y="278349"/>
                                </a:cubicBezTo>
                                <a:cubicBezTo>
                                  <a:pt x="753278" y="1623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CFC9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147525" name="مربع نص 1"/>
                        <wps:cNvSpPr txBox="1"/>
                        <wps:spPr>
                          <a:xfrm>
                            <a:off x="1391389" y="8547174"/>
                            <a:ext cx="962704" cy="27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69531D" w14:textId="77777777" w:rsidR="001048AE" w:rsidRPr="009B2FAA" w:rsidRDefault="001048AE" w:rsidP="001048AE">
                              <w:pPr>
                                <w:pStyle w:val="GraphicsAnchor"/>
                                <w:jc w:val="center"/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2FAA"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@bahzadtalib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6363C5" id="_x0000_s1111" style="position:absolute;left:0;text-align:left;margin-left:-74pt;margin-top:-66.75pt;width:612.95pt;height:789.7pt;z-index:251826176;mso-width-relative:margin;mso-height-relative:margin" coordsize="77848,1002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">
                <v:shape id="Graphic 17" o:spid="_x0000_s1112" style="position:absolute;left:71542;width:6306;height:41884;visibility:visible;mso-wrap-style:square;v-text-anchor:middle" coordsize="627735,418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  <v:stroke joinstyle="miter"/>
                  <v:path arrowok="t" o:connecttype="custom" o:connectlocs="630555,4188461;456141,3898830;363104,3226858;37599,2195784;165494,851965;543982,0;630555,0;630555,4188461" o:connectangles="0,0,0,0,0,0,0,0"/>
                </v:shape>
                <v:shape id="Freeform: Shape 27" o:spid="_x0000_s1113" style="position:absolute;left:8485;top:10139;width:7461;height:4248;rotation:-874638fd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  <v:stroke joinstyle="miter"/>
                  <v:path arrowok="t" o:connecttype="custom" o:connectlocs="137648,229739;137583,231303;138135,230688;412932,4791;421297,7077;412808,5713;357839,638;381396,661;412808,5713;412461,8260;433131,10314;421297,7077;522260,23314;658944,63662;741699,208656;685323,279781;656135,290458;648111,296345;643034,298881;625273,316841;494217,388373;475563,393410;464742,396965;457020,398416;445711,401469;437846,402019;429448,403597;412103,415116;329349,418420;301463,402990;296923,403440;285151,410299;246002,416414;82151,372526;94850,139247;145225,144949;156364,149417;152848,155131;157546,149892;156364,149417;168250,130105;186023,114376;185824,116500;187654,112933;186023,114376;188342,89574;282666,21603;310155,22384;308507,23430;311569,22423;310155,22384;336753,5499;357839,638" o:connectangles="0,0,0,0,0,0,0,0,0,0,0,0,0,0,0,0,0,0,0,0,0,0,0,0,0,0,0,0,0,0,0,0,0,0,0,0,0,0,0,0,0,0,0,0,0,0,0,0,0,0,0,0,0"/>
                </v:shape>
                <v:shape id="Freeform: Shape 33" o:spid="_x0000_s1114" style="position:absolute;left:1536;top:21067;width:5010;height:3982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  <v:stroke joinstyle="miter"/>
                  <v:path arrowok="t" o:connecttype="custom" o:connectlocs="68015,386106;68015,387668;73301,387005;68015,247333;68623,247360;68015,247437;464005,198883;467695,203289;468998,201609;268819,64;317881,22917;483324,212485;423844,333392;420741,332104;421048,330654;419736,331687;420741,332104;418758,341497;354163,383925;257351,390873;243027,393868;153337,397632;98867,389729;94083,390543;81433,388390;67897,387786;16678,363489;11065,348289;10312,347520;3336,329369;3516,327846;0,318320;67897,247452;68015,247437;68015,250477;77600,248846;79979,247861;68623,247360;86655,245100;97115,240774;46630,192926;12594,121385;99248,35079;195899,70013;200642,70776;200415,68422;268819,64" o:connectangles="0,0,0,0,0,0,0,0,0,0,0,0,0,0,0,0,0,0,0,0,0,0,0,0,0,0,0,0,0,0,0,0,0,0,0,0,0,0,0,0,0,0,0,0,0,0,0"/>
                </v:shape>
                <v:shape id="Graphic 8" o:spid="_x0000_s1115" type="#_x0000_t75" style="position:absolute;left:1024;top:9144;width:14338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">
                  <v:imagedata r:id="rId16" o:title=""/>
                </v:shape>
                <v:shape id="Graphic 16" o:spid="_x0000_s1116" style="position:absolute;top:77833;width:25044;height:22460;visibility:visible;mso-wrap-style:square;v-text-anchor:middle" coordsize="3048000,238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" path="m,l,2380321r3047732,-2529c3047732,2377792,3070853,2215411,2688528,2006618,2306204,1797824,2062734,1612300,1877383,1229491,1692033,846682,1486467,444650,1054615,278349,753278,162381,,,,xe" fillcolor="#c4cfc9" stroked="f" strokeweight=".35022mm">
                  <v:stroke joinstyle="miter"/>
                  <v:path arrowok="t" o:connecttype="custom" o:connectlocs="0,0;0,2245995;2504220,2243609;2209074,1893381;1542583,1160109;866542,262641;0,0" o:connectangles="0,0,0,0,0,0,0"/>
                </v:shape>
                <v:shape id="_x0000_s1117" type="#_x0000_t202" style="position:absolute;left:13913;top:85471;width:9627;height:27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" filled="f" stroked="f">
                  <v:textbox style="mso-fit-shape-to-text:t">
                    <w:txbxContent>
                      <w:p w14:paraId="3969531D" w14:textId="77777777" w:rsidR="001048AE" w:rsidRPr="009B2FAA" w:rsidRDefault="001048AE" w:rsidP="001048AE">
                        <w:pPr>
                          <w:pStyle w:val="GraphicsAnchor"/>
                          <w:jc w:val="center"/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B2FAA"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@bahzadtalib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0EC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1D08FCF9" wp14:editId="096328AC">
                <wp:simplePos x="0" y="0"/>
                <wp:positionH relativeFrom="margin">
                  <wp:posOffset>3590768</wp:posOffset>
                </wp:positionH>
                <wp:positionV relativeFrom="paragraph">
                  <wp:posOffset>7432818</wp:posOffset>
                </wp:positionV>
                <wp:extent cx="3181400" cy="1706174"/>
                <wp:effectExtent l="0" t="0" r="0" b="0"/>
                <wp:wrapNone/>
                <wp:docPr id="587326613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400" cy="1706174"/>
                          <a:chOff x="0" y="0"/>
                          <a:chExt cx="3577133" cy="2055571"/>
                        </a:xfrm>
                      </wpg:grpSpPr>
                      <wpg:grpSp>
                        <wpg:cNvPr id="759985252" name="مجموعة 28"/>
                        <wpg:cNvGrpSpPr/>
                        <wpg:grpSpPr>
                          <a:xfrm>
                            <a:off x="0" y="0"/>
                            <a:ext cx="3577133" cy="2055571"/>
                            <a:chOff x="0" y="0"/>
                            <a:chExt cx="3448685" cy="3248660"/>
                          </a:xfrm>
                        </wpg:grpSpPr>
                        <pic:pic xmlns:pic="http://schemas.openxmlformats.org/drawingml/2006/picture">
                          <pic:nvPicPr>
                            <pic:cNvPr id="1479246574" name="صورة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" t="33985" r="65501" b="32126"/>
                            <a:stretch/>
                          </pic:blipFill>
                          <pic:spPr bwMode="auto">
                            <a:xfrm>
                              <a:off x="0" y="0"/>
                              <a:ext cx="3448685" cy="3248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7456393" name="صورة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494" t="59961" r="4494" b="21289"/>
                            <a:stretch/>
                          </pic:blipFill>
                          <pic:spPr bwMode="auto">
                            <a:xfrm>
                              <a:off x="847725" y="104775"/>
                              <a:ext cx="1942465" cy="628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46476606" name="مربع نص 1"/>
                          <wps:cNvSpPr txBox="1"/>
                          <wps:spPr>
                            <a:xfrm>
                              <a:off x="940550" y="172089"/>
                              <a:ext cx="1908289" cy="561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C595E4" w14:textId="77777777" w:rsidR="005F734F" w:rsidRPr="005F734F" w:rsidRDefault="005F734F" w:rsidP="005F734F">
                                <w:pPr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ملاحظات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هامة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4820618" name="مربع نص 1"/>
                        <wps:cNvSpPr txBox="1"/>
                        <wps:spPr>
                          <a:xfrm>
                            <a:off x="621792" y="424281"/>
                            <a:ext cx="2867559" cy="12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7D53BC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حل الطالبة لواجباتها يسهم بشكل كبير في ثبات المعلومة ومعرفة نقاط القوة والضعف.</w:t>
                              </w:r>
                            </w:p>
                            <w:p w14:paraId="7F022F75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حفظ جدول الضرب جيدًا.</w:t>
                              </w:r>
                            </w:p>
                            <w:p w14:paraId="11E38561" w14:textId="0DDCDDCE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متابعة المنصة ومايتم ارساله فيها من مهمات و</w:t>
                              </w:r>
                              <w:r w:rsidR="002C0EC5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ثراءات وواجبات.</w:t>
                              </w:r>
                            </w:p>
                            <w:p w14:paraId="6080A70A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المشاركة في لوحات النقاش وحل تدريبات 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highlight w:val="yellow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نافس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2950B71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8FCF9" id="_x0000_s1118" style="position:absolute;left:0;text-align:left;margin-left:282.75pt;margin-top:585.25pt;width:250.5pt;height:134.35pt;z-index:251928576;mso-position-horizontal-relative:margin;mso-width-relative:margin;mso-height-relative:margin" coordsize="35771,20555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">
                <v:group id="_x0000_s1119" style="position:absolute;width:35771;height:20555" coordsize="34486,3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">
                  <v:shape id="صورة 21" o:spid="_x0000_s1120" type="#_x0000_t75" style="position:absolute;width:34486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">
                    <v:imagedata r:id="rId19" o:title="" croptop="22272f" cropbottom="21054f" cropleft="35f" cropright="42927f" chromakey="white"/>
                  </v:shape>
                  <v:shape id="صورة 22" o:spid="_x0000_s1121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">
                    <v:imagedata r:id="rId20" o:title="" croptop="39296f" cropbottom="13952f" cropleft="-2945f" cropright="2945f" chromakey="#fefefe"/>
                  </v:shape>
                  <v:shape id="_x0000_s1122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" filled="f" stroked="f">
                    <v:textbox>
                      <w:txbxContent>
                        <w:p w14:paraId="1BC595E4" w14:textId="77777777" w:rsidR="005F734F" w:rsidRPr="005F734F" w:rsidRDefault="005F734F" w:rsidP="005F734F">
                          <w:pPr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ملاحظات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هامة</w:t>
                          </w:r>
                        </w:p>
                      </w:txbxContent>
                    </v:textbox>
                  </v:shape>
                </v:group>
                <v:shape id="_x0000_s1123" type="#_x0000_t202" style="position:absolute;left:6217;top:4242;width:28676;height:1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" filled="f" stroked="f">
                  <v:textbox>
                    <w:txbxContent>
                      <w:p w14:paraId="4C7D53BC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حل الطالبة لواجباتها يسهم بشكل كبير في ثبات المعلومة ومعرفة نقاط القوة والضعف.</w:t>
                        </w:r>
                      </w:p>
                      <w:p w14:paraId="7F022F75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حفظ جدول الضرب جيدًا.</w:t>
                        </w:r>
                      </w:p>
                      <w:p w14:paraId="11E38561" w14:textId="0DDCDDCE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متابعة المنصة ومايتم ارساله فيها من مهمات و</w:t>
                        </w:r>
                        <w:r w:rsidR="002C0EC5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ا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ثراءات وواجبات.</w:t>
                        </w:r>
                      </w:p>
                      <w:p w14:paraId="6080A70A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المشاركة في لوحات النقاش وحل تدريبات 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highlight w:val="yellow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نافس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2950B71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1F2E328" w14:textId="5DB5F1B2" w:rsidR="001241BB" w:rsidRDefault="001241BB" w:rsidP="001241BB">
      <w:pPr>
        <w:rPr>
          <w:rtl/>
        </w:rPr>
      </w:pPr>
    </w:p>
    <w:p w14:paraId="535D2089" w14:textId="40920D0C" w:rsidR="001241BB" w:rsidRDefault="001241BB" w:rsidP="001241BB">
      <w:pPr>
        <w:tabs>
          <w:tab w:val="left" w:pos="5361"/>
        </w:tabs>
        <w:jc w:val="left"/>
        <w:rPr>
          <w:rtl/>
        </w:rPr>
      </w:pPr>
      <w:r>
        <w:tab/>
      </w:r>
    </w:p>
    <w:p w14:paraId="6AD98919" w14:textId="4F2F76D7" w:rsidR="001241BB" w:rsidRDefault="00B52D1F" w:rsidP="001241BB">
      <w:pPr>
        <w:tabs>
          <w:tab w:val="left" w:pos="5361"/>
        </w:tabs>
        <w:jc w:val="left"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058ACEF" wp14:editId="6BF38306">
                <wp:simplePos x="0" y="0"/>
                <wp:positionH relativeFrom="page">
                  <wp:align>right</wp:align>
                </wp:positionH>
                <wp:positionV relativeFrom="paragraph">
                  <wp:posOffset>-915691</wp:posOffset>
                </wp:positionV>
                <wp:extent cx="630555" cy="4188460"/>
                <wp:effectExtent l="0" t="0" r="0" b="2540"/>
                <wp:wrapNone/>
                <wp:docPr id="92654716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4188460"/>
                        </a:xfrm>
                        <a:custGeom>
                          <a:avLst/>
                          <a:gdLst>
                            <a:gd name="connsiteX0" fmla="*/ 627735 w 627735"/>
                            <a:gd name="connsiteY0" fmla="*/ 4184374 h 4184373"/>
                            <a:gd name="connsiteX1" fmla="*/ 454101 w 627735"/>
                            <a:gd name="connsiteY1" fmla="*/ 3895026 h 4184373"/>
                            <a:gd name="connsiteX2" fmla="*/ 361480 w 627735"/>
                            <a:gd name="connsiteY2" fmla="*/ 3223709 h 4184373"/>
                            <a:gd name="connsiteX3" fmla="*/ 37431 w 627735"/>
                            <a:gd name="connsiteY3" fmla="*/ 2193641 h 4184373"/>
                            <a:gd name="connsiteX4" fmla="*/ 164754 w 627735"/>
                            <a:gd name="connsiteY4" fmla="*/ 851134 h 4184373"/>
                            <a:gd name="connsiteX5" fmla="*/ 541549 w 627735"/>
                            <a:gd name="connsiteY5" fmla="*/ 0 h 4184373"/>
                            <a:gd name="connsiteX6" fmla="*/ 627735 w 627735"/>
                            <a:gd name="connsiteY6" fmla="*/ 0 h 4184373"/>
                            <a:gd name="connsiteX7" fmla="*/ 627735 w 627735"/>
                            <a:gd name="connsiteY7" fmla="*/ 4184374 h 41843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27735" h="4184373">
                              <a:moveTo>
                                <a:pt x="627735" y="4184374"/>
                              </a:moveTo>
                              <a:cubicBezTo>
                                <a:pt x="627735" y="4184374"/>
                                <a:pt x="465711" y="3999131"/>
                                <a:pt x="454101" y="3895026"/>
                              </a:cubicBezTo>
                              <a:cubicBezTo>
                                <a:pt x="442492" y="3790922"/>
                                <a:pt x="431009" y="3443654"/>
                                <a:pt x="361480" y="3223709"/>
                              </a:cubicBezTo>
                              <a:cubicBezTo>
                                <a:pt x="291951" y="3003764"/>
                                <a:pt x="72259" y="2425069"/>
                                <a:pt x="37431" y="2193641"/>
                              </a:cubicBezTo>
                              <a:cubicBezTo>
                                <a:pt x="2604" y="1962214"/>
                                <a:pt x="-66673" y="1452922"/>
                                <a:pt x="164754" y="851134"/>
                              </a:cubicBezTo>
                              <a:cubicBezTo>
                                <a:pt x="396182" y="249346"/>
                                <a:pt x="541549" y="0"/>
                                <a:pt x="541549" y="0"/>
                              </a:cubicBezTo>
                              <a:lnTo>
                                <a:pt x="627735" y="0"/>
                              </a:lnTo>
                              <a:lnTo>
                                <a:pt x="627735" y="4184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824D"/>
                        </a:solidFill>
                        <a:ln w="12573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A5EA4" id="Graphic 17" o:spid="_x0000_s1026" style="position:absolute;left:0;text-align:left;margin-left:-1.55pt;margin-top:-72.1pt;width:49.65pt;height:329.8pt;z-index:-2515886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627735,418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<v:stroke joinstyle="miter"/>
                <v:path arrowok="t" o:connecttype="custom" o:connectlocs="630555,4188461;456141,3898830;363104,3226858;37599,2195784;165494,851965;543982,0;630555,0;630555,4188461" o:connectangles="0,0,0,0,0,0,0,0"/>
                <w10:wrap anchorx="page"/>
              </v:shape>
            </w:pict>
          </mc:Fallback>
        </mc:AlternateContent>
      </w:r>
      <w:r w:rsidR="00B938E6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79A3035" wp14:editId="0DC43286">
                <wp:simplePos x="0" y="0"/>
                <wp:positionH relativeFrom="page">
                  <wp:align>left</wp:align>
                </wp:positionH>
                <wp:positionV relativeFrom="paragraph">
                  <wp:posOffset>6875915</wp:posOffset>
                </wp:positionV>
                <wp:extent cx="2504318" cy="2265760"/>
                <wp:effectExtent l="0" t="0" r="0" b="1270"/>
                <wp:wrapNone/>
                <wp:docPr id="939568615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318" cy="2265760"/>
                        </a:xfrm>
                        <a:custGeom>
                          <a:avLst/>
                          <a:gdLst>
                            <a:gd name="connsiteX0" fmla="*/ 0 w 3048000"/>
                            <a:gd name="connsiteY0" fmla="*/ 0 h 2380321"/>
                            <a:gd name="connsiteX1" fmla="*/ 0 w 3048000"/>
                            <a:gd name="connsiteY1" fmla="*/ 2380321 h 2380321"/>
                            <a:gd name="connsiteX2" fmla="*/ 3047732 w 3048000"/>
                            <a:gd name="connsiteY2" fmla="*/ 2377792 h 2380321"/>
                            <a:gd name="connsiteX3" fmla="*/ 2688528 w 3048000"/>
                            <a:gd name="connsiteY3" fmla="*/ 2006618 h 2380321"/>
                            <a:gd name="connsiteX4" fmla="*/ 1877383 w 3048000"/>
                            <a:gd name="connsiteY4" fmla="*/ 1229491 h 2380321"/>
                            <a:gd name="connsiteX5" fmla="*/ 1054615 w 3048000"/>
                            <a:gd name="connsiteY5" fmla="*/ 278349 h 2380321"/>
                            <a:gd name="connsiteX6" fmla="*/ 0 w 3048000"/>
                            <a:gd name="connsiteY6" fmla="*/ 0 h 2380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048000" h="2380321">
                              <a:moveTo>
                                <a:pt x="0" y="0"/>
                              </a:moveTo>
                              <a:lnTo>
                                <a:pt x="0" y="2380321"/>
                              </a:lnTo>
                              <a:lnTo>
                                <a:pt x="3047732" y="2377792"/>
                              </a:lnTo>
                              <a:cubicBezTo>
                                <a:pt x="3047732" y="2377792"/>
                                <a:pt x="3070853" y="2215411"/>
                                <a:pt x="2688528" y="2006618"/>
                              </a:cubicBezTo>
                              <a:cubicBezTo>
                                <a:pt x="2306204" y="1797824"/>
                                <a:pt x="2062734" y="1612300"/>
                                <a:pt x="1877383" y="1229491"/>
                              </a:cubicBezTo>
                              <a:cubicBezTo>
                                <a:pt x="1692033" y="846682"/>
                                <a:pt x="1486467" y="444650"/>
                                <a:pt x="1054615" y="278349"/>
                              </a:cubicBezTo>
                              <a:cubicBezTo>
                                <a:pt x="753278" y="162381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4CFC9"/>
                        </a:solidFill>
                        <a:ln w="1260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407E6" id="Graphic 16" o:spid="_x0000_s1026" style="position:absolute;left:0;text-align:left;margin-left:0;margin-top:541.4pt;width:197.2pt;height:178.4pt;z-index:25197465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3048000,2380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" path="m,l,2380321r3047732,-2529c3047732,2377792,3070853,2215411,2688528,2006618,2306204,1797824,2062734,1612300,1877383,1229491,1692033,846682,1486467,444650,1054615,278349,753278,162381,,,,xe" fillcolor="#c4cfc9" stroked="f" strokeweight=".35022mm">
                <v:stroke joinstyle="miter"/>
                <v:path arrowok="t" o:connecttype="custom" o:connectlocs="0,0;0,2265760;2504098,2263353;2208966,1910043;1542508,1170318;866500,264953;0,0" o:connectangles="0,0,0,0,0,0,0"/>
                <w10:wrap anchorx="page"/>
              </v:shape>
            </w:pict>
          </mc:Fallback>
        </mc:AlternateContent>
      </w:r>
    </w:p>
    <w:p w14:paraId="2233D04D" w14:textId="0DC5BB1E" w:rsidR="001241BB" w:rsidRDefault="007F22A5" w:rsidP="001241BB">
      <w:pPr>
        <w:tabs>
          <w:tab w:val="left" w:pos="5361"/>
        </w:tabs>
        <w:jc w:val="lef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3139663" wp14:editId="7463E2D5">
                <wp:simplePos x="0" y="0"/>
                <wp:positionH relativeFrom="margin">
                  <wp:posOffset>-1142</wp:posOffset>
                </wp:positionH>
                <wp:positionV relativeFrom="paragraph">
                  <wp:posOffset>6693147</wp:posOffset>
                </wp:positionV>
                <wp:extent cx="962660" cy="276225"/>
                <wp:effectExtent l="0" t="0" r="0" b="9525"/>
                <wp:wrapNone/>
                <wp:docPr id="110923913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711B65" w14:textId="77777777" w:rsidR="00B938E6" w:rsidRPr="009B2FAA" w:rsidRDefault="00B938E6" w:rsidP="00B938E6">
                            <w:pPr>
                              <w:pStyle w:val="GraphicsAnchor"/>
                              <w:jc w:val="center"/>
                              <w:rPr>
                                <w:rFonts w:ascii="Adobe Caslon Pro Bold" w:hAnsi="Adobe Caslon Pro Bold"/>
                                <w:b/>
                                <w:noProof/>
                                <w:color w:val="5A6F63" w:themeColor="accent2" w:themeShade="80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FAA">
                              <w:rPr>
                                <w:rFonts w:ascii="Adobe Caslon Pro Bold" w:hAnsi="Adobe Caslon Pro Bold"/>
                                <w:b/>
                                <w:noProof/>
                                <w:color w:val="5A6F63" w:themeColor="accent2" w:themeShade="80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@bahzadtalib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39663" id="_x0000_s1124" type="#_x0000_t202" style="position:absolute;margin-left:-.1pt;margin-top:527pt;width:75.8pt;height:21.75pt;z-index:2519767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" filled="f" stroked="f">
                <v:textbox style="mso-fit-shape-to-text:t">
                  <w:txbxContent>
                    <w:p w14:paraId="48711B65" w14:textId="77777777" w:rsidR="00B938E6" w:rsidRPr="009B2FAA" w:rsidRDefault="00B938E6" w:rsidP="00B938E6">
                      <w:pPr>
                        <w:pStyle w:val="GraphicsAnchor"/>
                        <w:jc w:val="center"/>
                        <w:rPr>
                          <w:rFonts w:ascii="Adobe Caslon Pro Bold" w:hAnsi="Adobe Caslon Pro Bold"/>
                          <w:b/>
                          <w:noProof/>
                          <w:color w:val="5A6F63" w:themeColor="accent2" w:themeShade="80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2FAA">
                        <w:rPr>
                          <w:rFonts w:ascii="Adobe Caslon Pro Bold" w:hAnsi="Adobe Caslon Pro Bold"/>
                          <w:b/>
                          <w:noProof/>
                          <w:color w:val="5A6F63" w:themeColor="accent2" w:themeShade="80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@bahzadtalib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10"/>
        <w:tblpPr w:leftFromText="180" w:rightFromText="180" w:vertAnchor="text" w:horzAnchor="margin" w:tblpY="-278"/>
        <w:bidiVisual/>
        <w:tblW w:w="9350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3B4369" w:rsidRPr="00A52145" w14:paraId="4CBE04D3" w14:textId="77777777" w:rsidTr="004D3CF6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0429CA84" w14:textId="2AA18CDC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خطة تعلم</w:t>
            </w:r>
          </w:p>
          <w:p w14:paraId="524AD64F" w14:textId="0204D86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1C0C82EC" w14:textId="597F3141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</w:t>
            </w:r>
            <w:r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ل</w:t>
            </w:r>
            <w:r w:rsidR="00401F43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تاسع</w:t>
            </w: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)</w:t>
            </w:r>
          </w:p>
          <w:p w14:paraId="270752A1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5EF9BB7C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2D9A6B73" w14:textId="0DA757AF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1818E7BB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0E7EB951" w14:textId="08135002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2E981DBC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1CB98FD0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15CEE23A" w14:textId="77777777" w:rsidR="003B4369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3CC97F5F" w14:textId="0E2D241B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الفصل الدراسي ال</w:t>
            </w:r>
            <w:r w:rsidR="00C37CCA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ثاني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7310C4B1" w14:textId="5C634DF7" w:rsidR="00735F44" w:rsidRDefault="003B4369" w:rsidP="00735F44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1" locked="0" layoutInCell="1" allowOverlap="1" wp14:anchorId="56E28994" wp14:editId="62C5C91C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1345547606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3DD40" id="Freeform: Shape 27" o:spid="_x0000_s1026" style="position:absolute;left:0;text-align:left;margin-left:299.6pt;margin-top:-3.15pt;width:58.75pt;height:21.2pt;z-index:-25152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17</w:t>
            </w:r>
            <w:r w:rsidR="00FC251C"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 w:rsidR="00FC251C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FC251C"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735F44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735F44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النسبة المئوية والكسور العشرية</w:t>
            </w:r>
          </w:p>
          <w:p w14:paraId="6556BB2D" w14:textId="77777777" w:rsidR="00735F44" w:rsidRDefault="00735F44" w:rsidP="00735F44">
            <w:pPr>
              <w:ind w:left="360"/>
              <w:jc w:val="right"/>
              <w:rPr>
                <w:rFonts w:ascii="Calibri" w:eastAsia="Impact" w:hAnsi="Calibri" w:cs="Calibri"/>
                <w:color w:val="auto"/>
                <w:sz w:val="28"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 w:rsidRPr="00735F44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735F44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735F44">
              <w:rPr>
                <w:rFonts w:ascii="Calibri" w:eastAsia="Impact" w:hAnsi="Calibri" w:cs="Calibri" w:hint="cs"/>
                <w:color w:val="auto"/>
                <w:sz w:val="28"/>
                <w:rtl/>
              </w:rPr>
              <w:t>تحويل</w:t>
            </w:r>
            <w:proofErr w:type="gramEnd"/>
            <w:r w:rsidRPr="00735F44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النسبة المئوية على كسر عشري.</w:t>
            </w:r>
          </w:p>
          <w:p w14:paraId="4B57975F" w14:textId="77777777" w:rsidR="00735F44" w:rsidRPr="002C0EC5" w:rsidRDefault="00735F44" w:rsidP="00735F44">
            <w:pPr>
              <w:ind w:left="360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            </w:t>
            </w:r>
            <w:r w:rsidRPr="00735F44">
              <w:rPr>
                <w:rFonts w:ascii="Calibri" w:eastAsia="Impact" w:hAnsi="Calibri" w:cs="Calibri" w:hint="cs"/>
                <w:b/>
                <w:bCs/>
                <w:color w:val="auto"/>
                <w:sz w:val="28"/>
                <w:highlight w:val="lightGray"/>
                <w:rtl/>
              </w:rPr>
              <w:t>-</w:t>
            </w:r>
            <w:r w:rsidRPr="00735F44">
              <w:rPr>
                <w:rFonts w:cstheme="minorHAnsi" w:hint="cs"/>
                <w:color w:val="0070C0"/>
                <w:sz w:val="28"/>
                <w:highlight w:val="lightGray"/>
                <w:rtl/>
                <w14:ligatures w14:val="standardContextual"/>
              </w:rPr>
              <w:t xml:space="preserve"> </w:t>
            </w:r>
            <w:r w:rsidRPr="00735F44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تحويل الكسر العشري إلى نسبة مئوية.</w:t>
            </w:r>
          </w:p>
          <w:p w14:paraId="7A56F22C" w14:textId="77777777" w:rsidR="00735F44" w:rsidRDefault="00735F44" w:rsidP="00735F44">
            <w:pPr>
              <w:bidi/>
              <w:jc w:val="both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4861CCBC" w14:textId="03548447" w:rsidR="003B4369" w:rsidRPr="00735F44" w:rsidRDefault="00735F44" w:rsidP="00735F44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2C0EC5">
              <w:rPr>
                <w:rFonts w:cstheme="minorHAnsi" w:hint="cs"/>
                <w:color w:val="0070C0"/>
                <w:sz w:val="28"/>
                <w:rtl/>
                <w:lang w:eastAsia="en-US"/>
                <w14:ligatures w14:val="standardContextual"/>
              </w:rPr>
              <w:t xml:space="preserve"> </w:t>
            </w:r>
            <w:r w:rsidRPr="00735F44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Pr="00735F44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24 إلى س33+س35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109</w:t>
            </w:r>
          </w:p>
          <w:p w14:paraId="6AF8255B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</w:tc>
      </w:tr>
      <w:tr w:rsidR="003B4369" w:rsidRPr="00A52145" w14:paraId="71E06D89" w14:textId="77777777" w:rsidTr="004D3CF6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30CBFABB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1C5E96E0" w14:textId="5EEFF1FA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74EDBF0B" wp14:editId="7E51DB15">
                      <wp:simplePos x="0" y="0"/>
                      <wp:positionH relativeFrom="margin">
                        <wp:posOffset>-814875</wp:posOffset>
                      </wp:positionH>
                      <wp:positionV relativeFrom="paragraph">
                        <wp:posOffset>-1561882</wp:posOffset>
                      </wp:positionV>
                      <wp:extent cx="1496752" cy="1736090"/>
                      <wp:effectExtent l="0" t="0" r="0" b="0"/>
                      <wp:wrapNone/>
                      <wp:docPr id="568696675" name="مجموعة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6752" cy="1736090"/>
                                <a:chOff x="0" y="0"/>
                                <a:chExt cx="1496752" cy="1736090"/>
                              </a:xfrm>
                            </wpg:grpSpPr>
                            <wps:wsp>
                              <wps:cNvPr id="1386132985" name="Freeform: Shape 27"/>
                              <wps:cNvSpPr/>
                              <wps:spPr>
                                <a:xfrm rot="20799245">
                                  <a:off x="750627" y="114585"/>
                                  <a:ext cx="746125" cy="424815"/>
                                </a:xfrm>
                                <a:custGeom>
                                  <a:avLst/>
                                  <a:gdLst>
                                    <a:gd name="connsiteX0" fmla="*/ 297525 w 1612741"/>
                                    <a:gd name="connsiteY0" fmla="*/ 497725 h 920353"/>
                                    <a:gd name="connsiteX1" fmla="*/ 297384 w 1612741"/>
                                    <a:gd name="connsiteY1" fmla="*/ 501114 h 920353"/>
                                    <a:gd name="connsiteX2" fmla="*/ 298577 w 1612741"/>
                                    <a:gd name="connsiteY2" fmla="*/ 499780 h 920353"/>
                                    <a:gd name="connsiteX3" fmla="*/ 892549 w 1612741"/>
                                    <a:gd name="connsiteY3" fmla="*/ 10379 h 920353"/>
                                    <a:gd name="connsiteX4" fmla="*/ 910629 w 1612741"/>
                                    <a:gd name="connsiteY4" fmla="*/ 15333 h 920353"/>
                                    <a:gd name="connsiteX5" fmla="*/ 892279 w 1612741"/>
                                    <a:gd name="connsiteY5" fmla="*/ 12378 h 920353"/>
                                    <a:gd name="connsiteX6" fmla="*/ 773465 w 1612741"/>
                                    <a:gd name="connsiteY6" fmla="*/ 1382 h 920353"/>
                                    <a:gd name="connsiteX7" fmla="*/ 824383 w 1612741"/>
                                    <a:gd name="connsiteY7" fmla="*/ 1433 h 920353"/>
                                    <a:gd name="connsiteX8" fmla="*/ 892279 w 1612741"/>
                                    <a:gd name="connsiteY8" fmla="*/ 12378 h 920353"/>
                                    <a:gd name="connsiteX9" fmla="*/ 891530 w 1612741"/>
                                    <a:gd name="connsiteY9" fmla="*/ 17896 h 920353"/>
                                    <a:gd name="connsiteX10" fmla="*/ 936208 w 1612741"/>
                                    <a:gd name="connsiteY10" fmla="*/ 22344 h 920353"/>
                                    <a:gd name="connsiteX11" fmla="*/ 910629 w 1612741"/>
                                    <a:gd name="connsiteY11" fmla="*/ 15333 h 920353"/>
                                    <a:gd name="connsiteX12" fmla="*/ 1128859 w 1612741"/>
                                    <a:gd name="connsiteY12" fmla="*/ 50509 h 920353"/>
                                    <a:gd name="connsiteX13" fmla="*/ 1424300 w 1612741"/>
                                    <a:gd name="connsiteY13" fmla="*/ 137922 h 920353"/>
                                    <a:gd name="connsiteX14" fmla="*/ 1603175 w 1612741"/>
                                    <a:gd name="connsiteY14" fmla="*/ 452048 h 920353"/>
                                    <a:gd name="connsiteX15" fmla="*/ 1481319 w 1612741"/>
                                    <a:gd name="connsiteY15" fmla="*/ 606139 h 920353"/>
                                    <a:gd name="connsiteX16" fmla="*/ 1418229 w 1612741"/>
                                    <a:gd name="connsiteY16" fmla="*/ 629271 h 920353"/>
                                    <a:gd name="connsiteX17" fmla="*/ 1400885 w 1612741"/>
                                    <a:gd name="connsiteY17" fmla="*/ 642025 h 920353"/>
                                    <a:gd name="connsiteX18" fmla="*/ 1389911 w 1612741"/>
                                    <a:gd name="connsiteY18" fmla="*/ 647519 h 920353"/>
                                    <a:gd name="connsiteX19" fmla="*/ 1351521 w 1612741"/>
                                    <a:gd name="connsiteY19" fmla="*/ 686429 h 920353"/>
                                    <a:gd name="connsiteX20" fmla="*/ 1068245 w 1612741"/>
                                    <a:gd name="connsiteY20" fmla="*/ 841402 h 920353"/>
                                    <a:gd name="connsiteX21" fmla="*/ 1027925 w 1612741"/>
                                    <a:gd name="connsiteY21" fmla="*/ 852314 h 920353"/>
                                    <a:gd name="connsiteX22" fmla="*/ 1004534 w 1612741"/>
                                    <a:gd name="connsiteY22" fmla="*/ 860017 h 920353"/>
                                    <a:gd name="connsiteX23" fmla="*/ 987843 w 1612741"/>
                                    <a:gd name="connsiteY23" fmla="*/ 863161 h 920353"/>
                                    <a:gd name="connsiteX24" fmla="*/ 963400 w 1612741"/>
                                    <a:gd name="connsiteY24" fmla="*/ 869775 h 920353"/>
                                    <a:gd name="connsiteX25" fmla="*/ 946400 w 1612741"/>
                                    <a:gd name="connsiteY25" fmla="*/ 870966 h 920353"/>
                                    <a:gd name="connsiteX26" fmla="*/ 928247 w 1612741"/>
                                    <a:gd name="connsiteY26" fmla="*/ 874385 h 920353"/>
                                    <a:gd name="connsiteX27" fmla="*/ 890756 w 1612741"/>
                                    <a:gd name="connsiteY27" fmla="*/ 899340 h 920353"/>
                                    <a:gd name="connsiteX28" fmla="*/ 711884 w 1612741"/>
                                    <a:gd name="connsiteY28" fmla="*/ 906498 h 920353"/>
                                    <a:gd name="connsiteX29" fmla="*/ 651608 w 1612741"/>
                                    <a:gd name="connsiteY29" fmla="*/ 873069 h 920353"/>
                                    <a:gd name="connsiteX30" fmla="*/ 641795 w 1612741"/>
                                    <a:gd name="connsiteY30" fmla="*/ 874045 h 920353"/>
                                    <a:gd name="connsiteX31" fmla="*/ 616350 w 1612741"/>
                                    <a:gd name="connsiteY31" fmla="*/ 888904 h 920353"/>
                                    <a:gd name="connsiteX32" fmla="*/ 531730 w 1612741"/>
                                    <a:gd name="connsiteY32" fmla="*/ 902152 h 920353"/>
                                    <a:gd name="connsiteX33" fmla="*/ 177569 w 1612741"/>
                                    <a:gd name="connsiteY33" fmla="*/ 807070 h 920353"/>
                                    <a:gd name="connsiteX34" fmla="*/ 205018 w 1612741"/>
                                    <a:gd name="connsiteY34" fmla="*/ 301676 h 920353"/>
                                    <a:gd name="connsiteX35" fmla="*/ 313903 w 1612741"/>
                                    <a:gd name="connsiteY35" fmla="*/ 314028 h 920353"/>
                                    <a:gd name="connsiteX36" fmla="*/ 337980 w 1612741"/>
                                    <a:gd name="connsiteY36" fmla="*/ 323709 h 920353"/>
                                    <a:gd name="connsiteX37" fmla="*/ 330379 w 1612741"/>
                                    <a:gd name="connsiteY37" fmla="*/ 336089 h 920353"/>
                                    <a:gd name="connsiteX38" fmla="*/ 340535 w 1612741"/>
                                    <a:gd name="connsiteY38" fmla="*/ 324737 h 920353"/>
                                    <a:gd name="connsiteX39" fmla="*/ 337980 w 1612741"/>
                                    <a:gd name="connsiteY39" fmla="*/ 323709 h 920353"/>
                                    <a:gd name="connsiteX40" fmla="*/ 363671 w 1612741"/>
                                    <a:gd name="connsiteY40" fmla="*/ 281869 h 920353"/>
                                    <a:gd name="connsiteX41" fmla="*/ 402086 w 1612741"/>
                                    <a:gd name="connsiteY41" fmla="*/ 247793 h 920353"/>
                                    <a:gd name="connsiteX42" fmla="*/ 401657 w 1612741"/>
                                    <a:gd name="connsiteY42" fmla="*/ 252395 h 920353"/>
                                    <a:gd name="connsiteX43" fmla="*/ 405611 w 1612741"/>
                                    <a:gd name="connsiteY43" fmla="*/ 244666 h 920353"/>
                                    <a:gd name="connsiteX44" fmla="*/ 402086 w 1612741"/>
                                    <a:gd name="connsiteY44" fmla="*/ 247793 h 920353"/>
                                    <a:gd name="connsiteX45" fmla="*/ 407099 w 1612741"/>
                                    <a:gd name="connsiteY45" fmla="*/ 194061 h 920353"/>
                                    <a:gd name="connsiteX46" fmla="*/ 610979 w 1612741"/>
                                    <a:gd name="connsiteY46" fmla="*/ 46803 h 920353"/>
                                    <a:gd name="connsiteX47" fmla="*/ 670397 w 1612741"/>
                                    <a:gd name="connsiteY47" fmla="*/ 48494 h 920353"/>
                                    <a:gd name="connsiteX48" fmla="*/ 666834 w 1612741"/>
                                    <a:gd name="connsiteY48" fmla="*/ 50761 h 920353"/>
                                    <a:gd name="connsiteX49" fmla="*/ 673454 w 1612741"/>
                                    <a:gd name="connsiteY49" fmla="*/ 48580 h 920353"/>
                                    <a:gd name="connsiteX50" fmla="*/ 670397 w 1612741"/>
                                    <a:gd name="connsiteY50" fmla="*/ 48494 h 920353"/>
                                    <a:gd name="connsiteX51" fmla="*/ 727887 w 1612741"/>
                                    <a:gd name="connsiteY51" fmla="*/ 11913 h 920353"/>
                                    <a:gd name="connsiteX52" fmla="*/ 773465 w 1612741"/>
                                    <a:gd name="connsiteY52" fmla="*/ 1382 h 9203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</a:cxnLst>
                                  <a:rect l="l" t="t" r="r" b="b"/>
                                  <a:pathLst>
                                    <a:path w="1612741" h="920353">
                                      <a:moveTo>
                                        <a:pt x="297525" y="497725"/>
                                      </a:moveTo>
                                      <a:lnTo>
                                        <a:pt x="297384" y="501114"/>
                                      </a:lnTo>
                                      <a:lnTo>
                                        <a:pt x="298577" y="499780"/>
                                      </a:lnTo>
                                      <a:close/>
                                      <a:moveTo>
                                        <a:pt x="892549" y="10379"/>
                                      </a:moveTo>
                                      <a:lnTo>
                                        <a:pt x="910629" y="15333"/>
                                      </a:lnTo>
                                      <a:lnTo>
                                        <a:pt x="892279" y="12378"/>
                                      </a:lnTo>
                                      <a:close/>
                                      <a:moveTo>
                                        <a:pt x="773465" y="1382"/>
                                      </a:moveTo>
                                      <a:cubicBezTo>
                                        <a:pt x="789558" y="-441"/>
                                        <a:pt x="806541" y="-499"/>
                                        <a:pt x="824383" y="1433"/>
                                      </a:cubicBezTo>
                                      <a:lnTo>
                                        <a:pt x="892279" y="12378"/>
                                      </a:lnTo>
                                      <a:lnTo>
                                        <a:pt x="891530" y="17896"/>
                                      </a:lnTo>
                                      <a:lnTo>
                                        <a:pt x="936208" y="22344"/>
                                      </a:lnTo>
                                      <a:lnTo>
                                        <a:pt x="910629" y="15333"/>
                                      </a:lnTo>
                                      <a:lnTo>
                                        <a:pt x="1128859" y="50509"/>
                                      </a:lnTo>
                                      <a:cubicBezTo>
                                        <a:pt x="1228642" y="72618"/>
                                        <a:pt x="1326921" y="101117"/>
                                        <a:pt x="1424300" y="137922"/>
                                      </a:cubicBezTo>
                                      <a:cubicBezTo>
                                        <a:pt x="1554227" y="187251"/>
                                        <a:pt x="1642894" y="308659"/>
                                        <a:pt x="1603175" y="452048"/>
                                      </a:cubicBezTo>
                                      <a:cubicBezTo>
                                        <a:pt x="1586133" y="514030"/>
                                        <a:pt x="1539684" y="570900"/>
                                        <a:pt x="1481319" y="606139"/>
                                      </a:cubicBezTo>
                                      <a:lnTo>
                                        <a:pt x="1418229" y="629271"/>
                                      </a:lnTo>
                                      <a:lnTo>
                                        <a:pt x="1400885" y="642025"/>
                                      </a:lnTo>
                                      <a:lnTo>
                                        <a:pt x="1389911" y="647519"/>
                                      </a:lnTo>
                                      <a:lnTo>
                                        <a:pt x="1351521" y="686429"/>
                                      </a:lnTo>
                                      <a:cubicBezTo>
                                        <a:pt x="1274113" y="737900"/>
                                        <a:pt x="1172786" y="802796"/>
                                        <a:pt x="1068245" y="841402"/>
                                      </a:cubicBezTo>
                                      <a:lnTo>
                                        <a:pt x="1027925" y="852314"/>
                                      </a:lnTo>
                                      <a:lnTo>
                                        <a:pt x="1004534" y="860017"/>
                                      </a:lnTo>
                                      <a:lnTo>
                                        <a:pt x="987843" y="863161"/>
                                      </a:lnTo>
                                      <a:lnTo>
                                        <a:pt x="963400" y="869775"/>
                                      </a:lnTo>
                                      <a:lnTo>
                                        <a:pt x="946400" y="870966"/>
                                      </a:lnTo>
                                      <a:lnTo>
                                        <a:pt x="928247" y="874385"/>
                                      </a:lnTo>
                                      <a:lnTo>
                                        <a:pt x="890756" y="899340"/>
                                      </a:lnTo>
                                      <a:cubicBezTo>
                                        <a:pt x="830278" y="925924"/>
                                        <a:pt x="767943" y="926113"/>
                                        <a:pt x="711884" y="906498"/>
                                      </a:cubicBezTo>
                                      <a:lnTo>
                                        <a:pt x="651608" y="873069"/>
                                      </a:lnTo>
                                      <a:lnTo>
                                        <a:pt x="641795" y="874045"/>
                                      </a:lnTo>
                                      <a:lnTo>
                                        <a:pt x="616350" y="888904"/>
                                      </a:lnTo>
                                      <a:cubicBezTo>
                                        <a:pt x="590735" y="898239"/>
                                        <a:pt x="562547" y="903047"/>
                                        <a:pt x="531730" y="902152"/>
                                      </a:cubicBezTo>
                                      <a:cubicBezTo>
                                        <a:pt x="410770" y="898573"/>
                                        <a:pt x="291864" y="844130"/>
                                        <a:pt x="177569" y="807070"/>
                                      </a:cubicBezTo>
                                      <a:cubicBezTo>
                                        <a:pt x="-95993" y="717835"/>
                                        <a:pt x="-26987" y="328999"/>
                                        <a:pt x="205018" y="301676"/>
                                      </a:cubicBezTo>
                                      <a:cubicBezTo>
                                        <a:pt x="238161" y="297774"/>
                                        <a:pt x="274631" y="301249"/>
                                        <a:pt x="313903" y="314028"/>
                                      </a:cubicBezTo>
                                      <a:lnTo>
                                        <a:pt x="337980" y="323709"/>
                                      </a:lnTo>
                                      <a:lnTo>
                                        <a:pt x="330379" y="336089"/>
                                      </a:lnTo>
                                      <a:lnTo>
                                        <a:pt x="340535" y="324737"/>
                                      </a:lnTo>
                                      <a:lnTo>
                                        <a:pt x="337980" y="323709"/>
                                      </a:lnTo>
                                      <a:lnTo>
                                        <a:pt x="363671" y="281869"/>
                                      </a:lnTo>
                                      <a:lnTo>
                                        <a:pt x="402086" y="247793"/>
                                      </a:lnTo>
                                      <a:lnTo>
                                        <a:pt x="401657" y="252395"/>
                                      </a:lnTo>
                                      <a:lnTo>
                                        <a:pt x="405611" y="244666"/>
                                      </a:lnTo>
                                      <a:lnTo>
                                        <a:pt x="402086" y="247793"/>
                                      </a:lnTo>
                                      <a:lnTo>
                                        <a:pt x="407099" y="194061"/>
                                      </a:lnTo>
                                      <a:cubicBezTo>
                                        <a:pt x="436211" y="107881"/>
                                        <a:pt x="519974" y="57538"/>
                                        <a:pt x="610979" y="46803"/>
                                      </a:cubicBezTo>
                                      <a:lnTo>
                                        <a:pt x="670397" y="48494"/>
                                      </a:lnTo>
                                      <a:lnTo>
                                        <a:pt x="666834" y="50761"/>
                                      </a:lnTo>
                                      <a:lnTo>
                                        <a:pt x="673454" y="48580"/>
                                      </a:lnTo>
                                      <a:lnTo>
                                        <a:pt x="670397" y="48494"/>
                                      </a:lnTo>
                                      <a:lnTo>
                                        <a:pt x="727887" y="11913"/>
                                      </a:lnTo>
                                      <a:cubicBezTo>
                                        <a:pt x="742168" y="6791"/>
                                        <a:pt x="757371" y="3205"/>
                                        <a:pt x="773465" y="13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E6C5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883751727" name="Freeform: Shape 33"/>
                              <wps:cNvSpPr/>
                              <wps:spPr>
                                <a:xfrm>
                                  <a:off x="54591" y="1187356"/>
                                  <a:ext cx="501015" cy="398145"/>
                                </a:xfrm>
                                <a:custGeom>
                                  <a:avLst/>
                                  <a:gdLst>
                                    <a:gd name="connsiteX0" fmla="*/ 68048 w 501257"/>
                                    <a:gd name="connsiteY0" fmla="*/ 386842 h 398904"/>
                                    <a:gd name="connsiteX1" fmla="*/ 68048 w 501257"/>
                                    <a:gd name="connsiteY1" fmla="*/ 388407 h 398904"/>
                                    <a:gd name="connsiteX2" fmla="*/ 73336 w 501257"/>
                                    <a:gd name="connsiteY2" fmla="*/ 387743 h 398904"/>
                                    <a:gd name="connsiteX3" fmla="*/ 68048 w 501257"/>
                                    <a:gd name="connsiteY3" fmla="*/ 247805 h 398904"/>
                                    <a:gd name="connsiteX4" fmla="*/ 68656 w 501257"/>
                                    <a:gd name="connsiteY4" fmla="*/ 247832 h 398904"/>
                                    <a:gd name="connsiteX5" fmla="*/ 68048 w 501257"/>
                                    <a:gd name="connsiteY5" fmla="*/ 247909 h 398904"/>
                                    <a:gd name="connsiteX6" fmla="*/ 464229 w 501257"/>
                                    <a:gd name="connsiteY6" fmla="*/ 199262 h 398904"/>
                                    <a:gd name="connsiteX7" fmla="*/ 467921 w 501257"/>
                                    <a:gd name="connsiteY7" fmla="*/ 203677 h 398904"/>
                                    <a:gd name="connsiteX8" fmla="*/ 469225 w 501257"/>
                                    <a:gd name="connsiteY8" fmla="*/ 201993 h 398904"/>
                                    <a:gd name="connsiteX9" fmla="*/ 268949 w 501257"/>
                                    <a:gd name="connsiteY9" fmla="*/ 64 h 398904"/>
                                    <a:gd name="connsiteX10" fmla="*/ 318035 w 501257"/>
                                    <a:gd name="connsiteY10" fmla="*/ 22961 h 398904"/>
                                    <a:gd name="connsiteX11" fmla="*/ 483557 w 501257"/>
                                    <a:gd name="connsiteY11" fmla="*/ 212890 h 398904"/>
                                    <a:gd name="connsiteX12" fmla="*/ 424049 w 501257"/>
                                    <a:gd name="connsiteY12" fmla="*/ 334028 h 398904"/>
                                    <a:gd name="connsiteX13" fmla="*/ 420944 w 501257"/>
                                    <a:gd name="connsiteY13" fmla="*/ 332737 h 398904"/>
                                    <a:gd name="connsiteX14" fmla="*/ 421251 w 501257"/>
                                    <a:gd name="connsiteY14" fmla="*/ 331284 h 398904"/>
                                    <a:gd name="connsiteX15" fmla="*/ 419939 w 501257"/>
                                    <a:gd name="connsiteY15" fmla="*/ 332319 h 398904"/>
                                    <a:gd name="connsiteX16" fmla="*/ 420944 w 501257"/>
                                    <a:gd name="connsiteY16" fmla="*/ 332737 h 398904"/>
                                    <a:gd name="connsiteX17" fmla="*/ 418960 w 501257"/>
                                    <a:gd name="connsiteY17" fmla="*/ 342148 h 398904"/>
                                    <a:gd name="connsiteX18" fmla="*/ 354334 w 501257"/>
                                    <a:gd name="connsiteY18" fmla="*/ 384657 h 398904"/>
                                    <a:gd name="connsiteX19" fmla="*/ 257475 w 501257"/>
                                    <a:gd name="connsiteY19" fmla="*/ 391618 h 398904"/>
                                    <a:gd name="connsiteX20" fmla="*/ 243144 w 501257"/>
                                    <a:gd name="connsiteY20" fmla="*/ 394619 h 398904"/>
                                    <a:gd name="connsiteX21" fmla="*/ 153411 w 501257"/>
                                    <a:gd name="connsiteY21" fmla="*/ 398390 h 398904"/>
                                    <a:gd name="connsiteX22" fmla="*/ 98915 w 501257"/>
                                    <a:gd name="connsiteY22" fmla="*/ 390472 h 398904"/>
                                    <a:gd name="connsiteX23" fmla="*/ 94128 w 501257"/>
                                    <a:gd name="connsiteY23" fmla="*/ 391288 h 398904"/>
                                    <a:gd name="connsiteX24" fmla="*/ 81472 w 501257"/>
                                    <a:gd name="connsiteY24" fmla="*/ 389130 h 398904"/>
                                    <a:gd name="connsiteX25" fmla="*/ 67930 w 501257"/>
                                    <a:gd name="connsiteY25" fmla="*/ 388525 h 398904"/>
                                    <a:gd name="connsiteX26" fmla="*/ 16686 w 501257"/>
                                    <a:gd name="connsiteY26" fmla="*/ 364182 h 398904"/>
                                    <a:gd name="connsiteX27" fmla="*/ 11070 w 501257"/>
                                    <a:gd name="connsiteY27" fmla="*/ 348953 h 398904"/>
                                    <a:gd name="connsiteX28" fmla="*/ 10317 w 501257"/>
                                    <a:gd name="connsiteY28" fmla="*/ 348182 h 398904"/>
                                    <a:gd name="connsiteX29" fmla="*/ 3338 w 501257"/>
                                    <a:gd name="connsiteY29" fmla="*/ 329997 h 398904"/>
                                    <a:gd name="connsiteX30" fmla="*/ 3518 w 501257"/>
                                    <a:gd name="connsiteY30" fmla="*/ 328471 h 398904"/>
                                    <a:gd name="connsiteX31" fmla="*/ 0 w 501257"/>
                                    <a:gd name="connsiteY31" fmla="*/ 318927 h 398904"/>
                                    <a:gd name="connsiteX32" fmla="*/ 67930 w 501257"/>
                                    <a:gd name="connsiteY32" fmla="*/ 247924 h 398904"/>
                                    <a:gd name="connsiteX33" fmla="*/ 68048 w 501257"/>
                                    <a:gd name="connsiteY33" fmla="*/ 247909 h 398904"/>
                                    <a:gd name="connsiteX34" fmla="*/ 68048 w 501257"/>
                                    <a:gd name="connsiteY34" fmla="*/ 250954 h 398904"/>
                                    <a:gd name="connsiteX35" fmla="*/ 77637 w 501257"/>
                                    <a:gd name="connsiteY35" fmla="*/ 249320 h 398904"/>
                                    <a:gd name="connsiteX36" fmla="*/ 80018 w 501257"/>
                                    <a:gd name="connsiteY36" fmla="*/ 248334 h 398904"/>
                                    <a:gd name="connsiteX37" fmla="*/ 68656 w 501257"/>
                                    <a:gd name="connsiteY37" fmla="*/ 247832 h 398904"/>
                                    <a:gd name="connsiteX38" fmla="*/ 86697 w 501257"/>
                                    <a:gd name="connsiteY38" fmla="*/ 245567 h 398904"/>
                                    <a:gd name="connsiteX39" fmla="*/ 97162 w 501257"/>
                                    <a:gd name="connsiteY39" fmla="*/ 241233 h 398904"/>
                                    <a:gd name="connsiteX40" fmla="*/ 46653 w 501257"/>
                                    <a:gd name="connsiteY40" fmla="*/ 193294 h 398904"/>
                                    <a:gd name="connsiteX41" fmla="*/ 12600 w 501257"/>
                                    <a:gd name="connsiteY41" fmla="*/ 121616 h 398904"/>
                                    <a:gd name="connsiteX42" fmla="*/ 99296 w 501257"/>
                                    <a:gd name="connsiteY42" fmla="*/ 35146 h 398904"/>
                                    <a:gd name="connsiteX43" fmla="*/ 195994 w 501257"/>
                                    <a:gd name="connsiteY43" fmla="*/ 70146 h 398904"/>
                                    <a:gd name="connsiteX44" fmla="*/ 200739 w 501257"/>
                                    <a:gd name="connsiteY44" fmla="*/ 70911 h 398904"/>
                                    <a:gd name="connsiteX45" fmla="*/ 200512 w 501257"/>
                                    <a:gd name="connsiteY45" fmla="*/ 68552 h 398904"/>
                                    <a:gd name="connsiteX46" fmla="*/ 268949 w 501257"/>
                                    <a:gd name="connsiteY46" fmla="*/ 64 h 39890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501257" h="398904">
                                      <a:moveTo>
                                        <a:pt x="68048" y="386842"/>
                                      </a:moveTo>
                                      <a:lnTo>
                                        <a:pt x="68048" y="388407"/>
                                      </a:lnTo>
                                      <a:lnTo>
                                        <a:pt x="73336" y="387743"/>
                                      </a:lnTo>
                                      <a:close/>
                                      <a:moveTo>
                                        <a:pt x="68048" y="247805"/>
                                      </a:moveTo>
                                      <a:lnTo>
                                        <a:pt x="68656" y="247832"/>
                                      </a:lnTo>
                                      <a:lnTo>
                                        <a:pt x="68048" y="247909"/>
                                      </a:lnTo>
                                      <a:close/>
                                      <a:moveTo>
                                        <a:pt x="464229" y="199262"/>
                                      </a:moveTo>
                                      <a:lnTo>
                                        <a:pt x="467921" y="203677"/>
                                      </a:lnTo>
                                      <a:lnTo>
                                        <a:pt x="469225" y="201993"/>
                                      </a:lnTo>
                                      <a:close/>
                                      <a:moveTo>
                                        <a:pt x="268949" y="64"/>
                                      </a:moveTo>
                                      <a:cubicBezTo>
                                        <a:pt x="285722" y="-736"/>
                                        <a:pt x="303115" y="5855"/>
                                        <a:pt x="318035" y="22961"/>
                                      </a:cubicBezTo>
                                      <a:cubicBezTo>
                                        <a:pt x="373248" y="86231"/>
                                        <a:pt x="428344" y="149619"/>
                                        <a:pt x="483557" y="212890"/>
                                      </a:cubicBezTo>
                                      <a:cubicBezTo>
                                        <a:pt x="527449" y="263126"/>
                                        <a:pt x="482927" y="345028"/>
                                        <a:pt x="424049" y="334028"/>
                                      </a:cubicBezTo>
                                      <a:lnTo>
                                        <a:pt x="420944" y="332737"/>
                                      </a:lnTo>
                                      <a:lnTo>
                                        <a:pt x="421251" y="331284"/>
                                      </a:lnTo>
                                      <a:lnTo>
                                        <a:pt x="419939" y="332319"/>
                                      </a:lnTo>
                                      <a:lnTo>
                                        <a:pt x="420944" y="332737"/>
                                      </a:lnTo>
                                      <a:lnTo>
                                        <a:pt x="418960" y="342148"/>
                                      </a:lnTo>
                                      <a:cubicBezTo>
                                        <a:pt x="407990" y="366599"/>
                                        <a:pt x="382881" y="380966"/>
                                        <a:pt x="354334" y="384657"/>
                                      </a:cubicBezTo>
                                      <a:lnTo>
                                        <a:pt x="257475" y="391618"/>
                                      </a:lnTo>
                                      <a:lnTo>
                                        <a:pt x="243144" y="394619"/>
                                      </a:lnTo>
                                      <a:cubicBezTo>
                                        <a:pt x="211639" y="398552"/>
                                        <a:pt x="181300" y="399693"/>
                                        <a:pt x="153411" y="398390"/>
                                      </a:cubicBezTo>
                                      <a:lnTo>
                                        <a:pt x="98915" y="390472"/>
                                      </a:lnTo>
                                      <a:lnTo>
                                        <a:pt x="94128" y="391288"/>
                                      </a:lnTo>
                                      <a:lnTo>
                                        <a:pt x="81472" y="389130"/>
                                      </a:lnTo>
                                      <a:lnTo>
                                        <a:pt x="67930" y="388525"/>
                                      </a:lnTo>
                                      <a:cubicBezTo>
                                        <a:pt x="45022" y="386182"/>
                                        <a:pt x="27974" y="376925"/>
                                        <a:pt x="16686" y="364182"/>
                                      </a:cubicBezTo>
                                      <a:lnTo>
                                        <a:pt x="11070" y="348953"/>
                                      </a:lnTo>
                                      <a:lnTo>
                                        <a:pt x="10317" y="348182"/>
                                      </a:lnTo>
                                      <a:cubicBezTo>
                                        <a:pt x="6519" y="342501"/>
                                        <a:pt x="4140" y="336425"/>
                                        <a:pt x="3338" y="329997"/>
                                      </a:cubicBezTo>
                                      <a:lnTo>
                                        <a:pt x="3518" y="328471"/>
                                      </a:lnTo>
                                      <a:lnTo>
                                        <a:pt x="0" y="318927"/>
                                      </a:lnTo>
                                      <a:cubicBezTo>
                                        <a:pt x="264" y="286354"/>
                                        <a:pt x="23172" y="253548"/>
                                        <a:pt x="67930" y="247924"/>
                                      </a:cubicBezTo>
                                      <a:lnTo>
                                        <a:pt x="68048" y="247909"/>
                                      </a:lnTo>
                                      <a:lnTo>
                                        <a:pt x="68048" y="250954"/>
                                      </a:lnTo>
                                      <a:lnTo>
                                        <a:pt x="77637" y="249320"/>
                                      </a:lnTo>
                                      <a:lnTo>
                                        <a:pt x="80018" y="248334"/>
                                      </a:lnTo>
                                      <a:lnTo>
                                        <a:pt x="68656" y="247832"/>
                                      </a:lnTo>
                                      <a:lnTo>
                                        <a:pt x="86697" y="245567"/>
                                      </a:lnTo>
                                      <a:lnTo>
                                        <a:pt x="97162" y="241233"/>
                                      </a:lnTo>
                                      <a:lnTo>
                                        <a:pt x="46653" y="193294"/>
                                      </a:lnTo>
                                      <a:cubicBezTo>
                                        <a:pt x="30926" y="172379"/>
                                        <a:pt x="19178" y="148681"/>
                                        <a:pt x="12600" y="121616"/>
                                      </a:cubicBezTo>
                                      <a:cubicBezTo>
                                        <a:pt x="147" y="70179"/>
                                        <a:pt x="46197" y="20383"/>
                                        <a:pt x="99296" y="35146"/>
                                      </a:cubicBezTo>
                                      <a:lnTo>
                                        <a:pt x="195994" y="70146"/>
                                      </a:lnTo>
                                      <a:lnTo>
                                        <a:pt x="200739" y="70911"/>
                                      </a:lnTo>
                                      <a:lnTo>
                                        <a:pt x="200512" y="68552"/>
                                      </a:lnTo>
                                      <a:cubicBezTo>
                                        <a:pt x="204337" y="32827"/>
                                        <a:pt x="235402" y="1664"/>
                                        <a:pt x="268949" y="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9824D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wrap="square" rtlCol="0" anchor="ctr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37228134" name="Graphic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3830" cy="1736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F42260" id="مجموعة 37" o:spid="_x0000_s1026" style="position:absolute;left:0;text-align:left;margin-left:-64.15pt;margin-top:-123pt;width:117.85pt;height:136.7pt;z-index:251731968;mso-position-horizontal-relative:margin" coordsize="14967,17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">
                      <v:shape id="Freeform: Shape 27" o:spid="_x0000_s1027" style="position:absolute;left:7506;top:1145;width:7461;height:4249;rotation:-874638fd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        <v:stroke joinstyle="miter"/>
                        <v:path arrowok="t" o:connecttype="custom" o:connectlocs="137648,229739;137583,231303;138135,230688;412932,4791;421297,7077;412808,5713;357839,638;381396,661;412808,5713;412461,8260;433131,10314;421297,7077;522260,23314;658944,63662;741699,208656;685323,279781;656135,290458;648111,296345;643034,298881;625273,316841;494217,388373;475563,393410;464742,396965;457020,398416;445711,401469;437846,402019;429448,403597;412103,415116;329349,418420;301463,402990;296923,403440;285151,410299;246002,416414;82151,372526;94850,139247;145225,144949;156364,149417;152848,155131;157546,149892;156364,149417;168250,130105;186023,114376;185824,116500;187654,112933;186023,114376;188342,89574;282666,21603;310155,22384;308507,23430;311569,22423;310155,22384;336753,5499;357839,638" o:connectangles="0,0,0,0,0,0,0,0,0,0,0,0,0,0,0,0,0,0,0,0,0,0,0,0,0,0,0,0,0,0,0,0,0,0,0,0,0,0,0,0,0,0,0,0,0,0,0,0,0,0,0,0,0"/>
                      </v:shape>
                      <v:shape id="Freeform: Shape 33" o:spid="_x0000_s1028" style="position:absolute;left:545;top:11873;width:5011;height:3982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        <v:stroke joinstyle="miter"/>
                        <v:path arrowok="t" o:connecttype="custom" o:connectlocs="68015,386106;68015,387668;73301,387005;68015,247333;68623,247360;68015,247437;464005,198883;467695,203289;468998,201609;268819,64;317881,22917;483324,212485;423844,333392;420741,332104;421048,330654;419736,331687;420741,332104;418758,341497;354163,383925;257351,390873;243027,393868;153337,397632;98867,389729;94083,390543;81433,388390;67897,387786;16678,363489;11065,348289;10312,347520;3336,329369;3516,327846;0,318320;67897,247452;68015,247437;68015,250477;77600,248846;79979,247861;68623,247360;86655,245100;97115,240774;46630,192926;12594,121385;99248,35079;195899,70013;200642,70776;200415,68422;268819,64" o:connectangles="0,0,0,0,0,0,0,0,0,0,0,0,0,0,0,0,0,0,0,0,0,0,0,0,0,0,0,0,0,0,0,0,0,0,0,0,0,0,0,0,0,0,0,0,0,0,0"/>
                      </v:shape>
                      <v:shape id="Graphic 8" o:spid="_x0000_s1029" type="#_x0000_t75" style="position:absolute;width:14338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">
                        <v:imagedata r:id="rId16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1" locked="0" layoutInCell="1" allowOverlap="1" wp14:anchorId="5A376D78" wp14:editId="58C1258A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1036178625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9A10B" id="Freeform: Shape 27" o:spid="_x0000_s1026" style="position:absolute;left:0;text-align:left;margin-left:293.4pt;margin-top:15.75pt;width:58.75pt;height:21.2pt;z-index:-25152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Xk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1ece4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7DEA1288" w14:textId="548F8F15" w:rsidR="000271A8" w:rsidRDefault="003B4369" w:rsidP="000271A8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18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0271A8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B938E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الاحتمال</w:t>
            </w:r>
          </w:p>
          <w:p w14:paraId="17D5EB50" w14:textId="5FB4370D" w:rsidR="000271A8" w:rsidRPr="00A52145" w:rsidRDefault="000271A8" w:rsidP="00B938E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B938E6" w:rsidRPr="00B938E6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B938E6" w:rsidRPr="00B938E6"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إيجاد</w:t>
            </w:r>
            <w:proofErr w:type="gramEnd"/>
            <w:r w:rsidR="00B938E6" w:rsidRPr="00B938E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احتمال حادثة بسيطة وتفسيره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04B111F1" w14:textId="77777777" w:rsidR="000271A8" w:rsidRDefault="000271A8" w:rsidP="000271A8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1809EEAB" w14:textId="53E630A4" w:rsidR="000271A8" w:rsidRPr="00B938E6" w:rsidRDefault="000271A8" w:rsidP="00B938E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B938E6" w:rsidRPr="00B938E6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B938E6" w:rsidRPr="00B938E6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="00B938E6" w:rsidRPr="00B938E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8 إلى س21+ س24 - </w:t>
            </w:r>
            <w:proofErr w:type="gramStart"/>
            <w:r w:rsidR="00B938E6" w:rsidRPr="00B938E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28 </w:t>
            </w:r>
            <w:r w:rsidRPr="000271A8"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Pr="0085260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</w:t>
            </w:r>
            <w:r w:rsidR="00B938E6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15</w:t>
            </w:r>
          </w:p>
          <w:p w14:paraId="1B4CF1AE" w14:textId="5015DEBA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0E7EA6B9" w14:textId="77777777" w:rsidTr="004D3CF6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49D70BFE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9F3E66A" w14:textId="629FE3EA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1" locked="0" layoutInCell="1" allowOverlap="1" wp14:anchorId="1CBB8C32" wp14:editId="04CA0E55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1725776765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1C430" id="Freeform: Shape 27" o:spid="_x0000_s1026" style="position:absolute;left:0;text-align:left;margin-left:296.45pt;margin-top:15.05pt;width:58.75pt;height:21.2pt;z-index:-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Qm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3dac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3BB58439" w14:textId="2F460BAA" w:rsidR="00B938E6" w:rsidRDefault="003B4369" w:rsidP="00B938E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19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B938E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B938E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الاحتمال</w:t>
            </w:r>
            <w:proofErr w:type="gramEnd"/>
          </w:p>
          <w:p w14:paraId="3D9E4D75" w14:textId="77777777" w:rsidR="00B938E6" w:rsidRPr="00A52145" w:rsidRDefault="00B938E6" w:rsidP="00B938E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B938E6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B938E6"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إيجاد</w:t>
            </w:r>
            <w:proofErr w:type="gramEnd"/>
            <w:r w:rsidRPr="00B938E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احتمال حادثة بسيطة وتفسيره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7D0E57AB" w14:textId="4F9CAF9C" w:rsidR="00B938E6" w:rsidRDefault="00B938E6" w:rsidP="00B938E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2EC4E0F6" w14:textId="119EF57D" w:rsidR="003B4369" w:rsidRPr="00B938E6" w:rsidRDefault="00B938E6" w:rsidP="00B938E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B938E6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B938E6">
              <w:rPr>
                <w:rFonts w:ascii="Calibri" w:eastAsia="Impact" w:hAnsi="Calibri" w:cs="Calibri" w:hint="cs"/>
                <w:color w:val="auto"/>
                <w:sz w:val="28"/>
                <w:rtl/>
              </w:rPr>
              <w:t>س</w:t>
            </w:r>
            <w:proofErr w:type="gramEnd"/>
            <w:r w:rsidRPr="00B938E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22 + س23+ س29 - 30 </w:t>
            </w:r>
            <w:r w:rsidRPr="0085260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11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6</w:t>
            </w:r>
          </w:p>
          <w:p w14:paraId="51F7121C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46DA5A1A" w14:textId="77777777" w:rsidTr="004D3CF6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2BCEC5EC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368BC9D9" w14:textId="778C5D9B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1" locked="0" layoutInCell="1" allowOverlap="1" wp14:anchorId="6F0CC852" wp14:editId="56947545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61284243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CFC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E78AE" id="Freeform: Shape 27" o:spid="_x0000_s1026" style="position:absolute;left:0;text-align:left;margin-left:293.4pt;margin-top:15.55pt;width:58.75pt;height:21.2pt;z-index:-25152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ce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5FEFDD0C" w14:textId="13A8F7F5" w:rsidR="000271A8" w:rsidRDefault="003B4369" w:rsidP="000271A8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20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0271A8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B938E6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 xml:space="preserve"> </w:t>
            </w:r>
            <w:r w:rsidR="00B938E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توسع</w:t>
            </w:r>
            <w:r w:rsidR="00B938E6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 xml:space="preserve"> (</w:t>
            </w:r>
            <w:r w:rsidR="00B938E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8</w:t>
            </w:r>
            <w:r w:rsidR="00B938E6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-</w:t>
            </w:r>
            <w:r w:rsidR="00B938E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3</w:t>
            </w:r>
            <w:r w:rsidR="00B938E6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):</w:t>
            </w:r>
            <w:r w:rsidR="00B938E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B938E6">
              <w:rPr>
                <w:rFonts w:ascii="Calibri" w:eastAsia="Impact" w:hAnsi="Calibri" w:cs="Calibri" w:hint="cs"/>
                <w:color w:val="7030A0"/>
                <w:sz w:val="28"/>
                <w:rtl/>
              </w:rPr>
              <w:t>الاحتمال النظري والاحتمال التجريبي</w:t>
            </w:r>
          </w:p>
          <w:p w14:paraId="0FFFF2E0" w14:textId="56B95C0E" w:rsidR="000271A8" w:rsidRPr="00A52145" w:rsidRDefault="000271A8" w:rsidP="00B938E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B938E6" w:rsidRPr="00B938E6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B938E6" w:rsidRPr="00B938E6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مقارنة</w:t>
            </w:r>
            <w:proofErr w:type="gramEnd"/>
            <w:r w:rsidR="00B938E6" w:rsidRPr="00B938E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الاحتمال التجريبي بالاحتمال النظري</w:t>
            </w:r>
            <w:r w:rsidR="00B938E6"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1730D14E" w14:textId="5A48B355" w:rsidR="003B4369" w:rsidRPr="00B52D1F" w:rsidRDefault="000271A8" w:rsidP="00B52D1F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</w:tc>
      </w:tr>
      <w:tr w:rsidR="003B4369" w:rsidRPr="00A52145" w14:paraId="2A1A5531" w14:textId="77777777" w:rsidTr="004D3CF6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41BF7D33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6A32DAA0" w14:textId="16C00C23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1" locked="0" layoutInCell="1" allowOverlap="1" wp14:anchorId="08464483" wp14:editId="1863C038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1032537238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997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826F0" id="Freeform: Shape 27" o:spid="_x0000_s1026" style="position:absolute;left:0;text-align:left;margin-left:291.6pt;margin-top:14.75pt;width:58.75pt;height:21.2pt;z-index:-25151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be3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55BB0A62" w14:textId="4514D007" w:rsidR="004D3CF6" w:rsidRPr="007F22A5" w:rsidRDefault="003B4369" w:rsidP="007F22A5">
            <w:pPr>
              <w:bidi/>
              <w:spacing w:line="240" w:lineRule="auto"/>
              <w:jc w:val="left"/>
              <w:rPr>
                <w:rFonts w:ascii="Calibri" w:eastAsia="Impact" w:hAnsi="Calibri" w:cs="Calibri" w:hint="cs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21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0271A8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 xml:space="preserve"> </w:t>
            </w:r>
            <w:r w:rsidR="00B52D1F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فضاء العينة</w:t>
            </w:r>
          </w:p>
          <w:p w14:paraId="52EAFFB6" w14:textId="15D6535C" w:rsidR="003B4369" w:rsidRPr="00B52D1F" w:rsidRDefault="003B4369" w:rsidP="00B52D1F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B52D1F" w:rsidRPr="00B52D1F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B52D1F" w:rsidRPr="00B52D1F"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إنشاء</w:t>
            </w:r>
            <w:proofErr w:type="gramEnd"/>
            <w:r w:rsidR="00B52D1F" w:rsidRPr="00B52D1F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فضاء العينة باستعمال الرسم الشجري أو القائمة أو مبدأ العد</w:t>
            </w:r>
            <w:r w:rsidR="00B52D1F"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1C60C0F0" w14:textId="77777777" w:rsidR="003B4369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  <w:p w14:paraId="5F9EA8DC" w14:textId="61590415" w:rsidR="00B52D1F" w:rsidRPr="00B52D1F" w:rsidRDefault="00B52D1F" w:rsidP="00B52D1F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B938E6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B52D1F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Pr="00B52D1F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4 إلى س7 </w:t>
            </w:r>
            <w:r w:rsidRPr="0085260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123</w:t>
            </w:r>
          </w:p>
          <w:p w14:paraId="46D6662B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3B4369" w:rsidRPr="00A52145" w14:paraId="19C5DE01" w14:textId="77777777" w:rsidTr="004D3CF6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4F42FCE9" w14:textId="77777777" w:rsidR="003B4369" w:rsidRPr="00A52145" w:rsidRDefault="003B4369" w:rsidP="003B4369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57ED54C1" w14:textId="6791A972" w:rsidR="003B4369" w:rsidRPr="00A52145" w:rsidRDefault="007F22A5" w:rsidP="003B4369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72608" behindDoc="0" locked="0" layoutInCell="1" allowOverlap="1" wp14:anchorId="2B34170F" wp14:editId="4B867AE4">
                      <wp:simplePos x="0" y="0"/>
                      <wp:positionH relativeFrom="margin">
                        <wp:posOffset>-1632585</wp:posOffset>
                      </wp:positionH>
                      <wp:positionV relativeFrom="paragraph">
                        <wp:posOffset>816610</wp:posOffset>
                      </wp:positionV>
                      <wp:extent cx="3576955" cy="2055495"/>
                      <wp:effectExtent l="0" t="0" r="0" b="0"/>
                      <wp:wrapNone/>
                      <wp:docPr id="75550532" name="مجموعة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6955" cy="2055495"/>
                                <a:chOff x="0" y="0"/>
                                <a:chExt cx="3577133" cy="2055571"/>
                              </a:xfrm>
                            </wpg:grpSpPr>
                            <wpg:grpSp>
                              <wpg:cNvPr id="1061685826" name="مجموعة 28"/>
                              <wpg:cNvGrpSpPr/>
                              <wpg:grpSpPr>
                                <a:xfrm>
                                  <a:off x="0" y="0"/>
                                  <a:ext cx="3577133" cy="2055571"/>
                                  <a:chOff x="0" y="0"/>
                                  <a:chExt cx="3448685" cy="3248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23113682" name="صورة 2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4" t="33985" r="65501" b="3212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48685" cy="32486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03928531" name="صورة 2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 cstate="print">
                                    <a:clrChange>
                                      <a:clrFrom>
                                        <a:srgbClr val="FEFEFE"/>
                                      </a:clrFrom>
                                      <a:clrTo>
                                        <a:srgbClr val="FEFEFE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4494" t="59961" r="4494" b="21289"/>
                                  <a:stretch/>
                                </pic:blipFill>
                                <pic:spPr bwMode="auto">
                                  <a:xfrm>
                                    <a:off x="847725" y="104775"/>
                                    <a:ext cx="1942465" cy="6286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73450862" name="مربع نص 1"/>
                                <wps:cNvSpPr txBox="1"/>
                                <wps:spPr>
                                  <a:xfrm>
                                    <a:off x="940550" y="172089"/>
                                    <a:ext cx="1908289" cy="5613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AD4490" w14:textId="77777777" w:rsidR="00B938E6" w:rsidRPr="005F734F" w:rsidRDefault="00B938E6" w:rsidP="00B938E6">
                                      <w:pPr>
                                        <w:rPr>
                                          <w:rFonts w:cs="Calibri"/>
                                          <w:b/>
                                          <w:bCs/>
                                          <w:noProof/>
                                          <w:color w:val="833C0B"/>
                                          <w:sz w:val="40"/>
                                          <w:szCs w:val="40"/>
                                          <w14:shadow w14:blurRad="38100" w14:dist="1905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5F734F">
                                        <w:rPr>
                                          <w:rFonts w:cs="Calibri"/>
                                          <w:b/>
                                          <w:bCs/>
                                          <w:noProof/>
                                          <w:color w:val="833C0B"/>
                                          <w:sz w:val="28"/>
                                          <w:szCs w:val="28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ملاحظات</w:t>
                                      </w:r>
                                      <w:r w:rsidRPr="005F734F">
                                        <w:rPr>
                                          <w:rFonts w:cs="Calibri"/>
                                          <w:b/>
                                          <w:bCs/>
                                          <w:noProof/>
                                          <w:color w:val="833C0B"/>
                                          <w:sz w:val="40"/>
                                          <w:szCs w:val="40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</w:t>
                                      </w:r>
                                      <w:r w:rsidRPr="005F734F">
                                        <w:rPr>
                                          <w:rFonts w:cs="Calibri"/>
                                          <w:b/>
                                          <w:bCs/>
                                          <w:noProof/>
                                          <w:color w:val="833C0B"/>
                                          <w:sz w:val="28"/>
                                          <w:szCs w:val="28"/>
                                          <w:rtl/>
                                          <w14:shadow w14:blurRad="38100" w14:dist="1905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هامة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69354942" name="مربع نص 1"/>
                              <wps:cNvSpPr txBox="1"/>
                              <wps:spPr>
                                <a:xfrm>
                                  <a:off x="621792" y="424281"/>
                                  <a:ext cx="2867559" cy="1272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2C42BF" w14:textId="77777777" w:rsidR="00B938E6" w:rsidRPr="005F734F" w:rsidRDefault="00B938E6" w:rsidP="00B938E6">
                                    <w:pPr>
                                      <w:pStyle w:val="aa"/>
                                      <w:numPr>
                                        <w:ilvl w:val="0"/>
                                        <w:numId w:val="2"/>
                                      </w:numPr>
                                      <w:bidi/>
                                      <w:jc w:val="left"/>
                                      <w:rPr>
                                        <w:rFonts w:cs="Calibri"/>
                                        <w:noProof/>
                                        <w:color w:val="2E74B5"/>
                                        <w:sz w:val="20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5F734F">
                                      <w:rPr>
                                        <w:rFonts w:cs="Calibri" w:hint="cs"/>
                                        <w:noProof/>
                                        <w:color w:val="2E74B5"/>
                                        <w:sz w:val="20"/>
                                        <w:szCs w:val="20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حل الطالبة لواجباتها يسهم بشكل كبير في ثبات المعلومة ومعرفة نقاط القوة والضعف.</w:t>
                                    </w:r>
                                  </w:p>
                                  <w:p w14:paraId="35096BBC" w14:textId="77777777" w:rsidR="00B938E6" w:rsidRPr="005F734F" w:rsidRDefault="00B938E6" w:rsidP="00B938E6">
                                    <w:pPr>
                                      <w:pStyle w:val="aa"/>
                                      <w:numPr>
                                        <w:ilvl w:val="0"/>
                                        <w:numId w:val="2"/>
                                      </w:numPr>
                                      <w:bidi/>
                                      <w:jc w:val="left"/>
                                      <w:rPr>
                                        <w:rFonts w:cs="Calibri"/>
                                        <w:noProof/>
                                        <w:color w:val="2E74B5"/>
                                        <w:sz w:val="20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5F734F">
                                      <w:rPr>
                                        <w:rFonts w:cs="Calibri" w:hint="cs"/>
                                        <w:noProof/>
                                        <w:color w:val="2E74B5"/>
                                        <w:sz w:val="20"/>
                                        <w:szCs w:val="20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حفظ جدول الضرب جيدًا.</w:t>
                                    </w:r>
                                  </w:p>
                                  <w:p w14:paraId="4576D6AD" w14:textId="77777777" w:rsidR="00B938E6" w:rsidRPr="005F734F" w:rsidRDefault="00B938E6" w:rsidP="00B938E6">
                                    <w:pPr>
                                      <w:pStyle w:val="aa"/>
                                      <w:numPr>
                                        <w:ilvl w:val="0"/>
                                        <w:numId w:val="2"/>
                                      </w:numPr>
                                      <w:bidi/>
                                      <w:jc w:val="left"/>
                                      <w:rPr>
                                        <w:rFonts w:cs="Calibri"/>
                                        <w:noProof/>
                                        <w:color w:val="2E74B5"/>
                                        <w:sz w:val="20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5F734F">
                                      <w:rPr>
                                        <w:rFonts w:cs="Calibri" w:hint="cs"/>
                                        <w:noProof/>
                                        <w:color w:val="2E74B5"/>
                                        <w:sz w:val="20"/>
                                        <w:szCs w:val="20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متابعة المنصة ومايتم ارساله فيها من مهمات وثراءات وواجبات.</w:t>
                                    </w:r>
                                  </w:p>
                                  <w:p w14:paraId="7B167A58" w14:textId="77777777" w:rsidR="00B938E6" w:rsidRPr="005F734F" w:rsidRDefault="00B938E6" w:rsidP="00B938E6">
                                    <w:pPr>
                                      <w:pStyle w:val="aa"/>
                                      <w:numPr>
                                        <w:ilvl w:val="0"/>
                                        <w:numId w:val="2"/>
                                      </w:numPr>
                                      <w:bidi/>
                                      <w:jc w:val="left"/>
                                      <w:rPr>
                                        <w:rFonts w:cs="Calibri"/>
                                        <w:noProof/>
                                        <w:color w:val="2E74B5"/>
                                        <w:sz w:val="20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5F734F">
                                      <w:rPr>
                                        <w:rFonts w:cs="Calibri" w:hint="cs"/>
                                        <w:noProof/>
                                        <w:color w:val="2E74B5"/>
                                        <w:sz w:val="20"/>
                                        <w:szCs w:val="20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المشاركة في لوحات النقاش وحل تدريبات </w:t>
                                    </w:r>
                                    <w:r w:rsidRPr="005F734F">
                                      <w:rPr>
                                        <w:rFonts w:cs="Calibri" w:hint="cs"/>
                                        <w:noProof/>
                                        <w:color w:val="2E74B5"/>
                                        <w:sz w:val="20"/>
                                        <w:szCs w:val="20"/>
                                        <w:highlight w:val="yellow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نافس</w:t>
                                    </w:r>
                                    <w:r w:rsidRPr="005F734F">
                                      <w:rPr>
                                        <w:rFonts w:cs="Calibri" w:hint="cs"/>
                                        <w:noProof/>
                                        <w:color w:val="2E74B5"/>
                                        <w:sz w:val="20"/>
                                        <w:szCs w:val="20"/>
                                        <w:rtl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  <w:p w14:paraId="28607775" w14:textId="77777777" w:rsidR="00B938E6" w:rsidRPr="005F734F" w:rsidRDefault="00B938E6" w:rsidP="00B938E6">
                                    <w:pPr>
                                      <w:pStyle w:val="aa"/>
                                      <w:numPr>
                                        <w:ilvl w:val="0"/>
                                        <w:numId w:val="2"/>
                                      </w:numPr>
                                      <w:bidi/>
                                      <w:jc w:val="left"/>
                                      <w:rPr>
                                        <w:rFonts w:cs="Calibri"/>
                                        <w:noProof/>
                                        <w:color w:val="2E74B5"/>
                                        <w:sz w:val="20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34170F" id="_x0000_s1125" style="position:absolute;left:0;text-align:left;margin-left:-128.55pt;margin-top:64.3pt;width:281.65pt;height:161.85pt;z-index:251972608;mso-position-horizontal-relative:margin;mso-width-relative:margin;mso-height-relative:margin" coordsize="35771,20555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">
                      <v:group id="_x0000_s1126" style="position:absolute;width:35771;height:20555" coordsize="34486,3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">
                        <v:shape id="صورة 21" o:spid="_x0000_s1127" type="#_x0000_t75" style="position:absolute;width:34486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">
                          <v:imagedata r:id="rId19" o:title="" croptop="22272f" cropbottom="21054f" cropleft="35f" cropright="42927f" chromakey="white"/>
                        </v:shape>
                        <v:shape id="صورة 22" o:spid="_x0000_s1128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">
                          <v:imagedata r:id="rId20" o:title="" croptop="39296f" cropbottom="13952f" cropleft="-2945f" cropright="2945f" chromakey="#fefefe"/>
                        </v:shape>
                        <v:shape id="_x0000_s1129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" filled="f" stroked="f">
                          <v:textbox>
                            <w:txbxContent>
                              <w:p w14:paraId="7EAD4490" w14:textId="77777777" w:rsidR="00B938E6" w:rsidRPr="005F734F" w:rsidRDefault="00B938E6" w:rsidP="00B938E6">
                                <w:pPr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ملاحظات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هامة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30" type="#_x0000_t202" style="position:absolute;left:6217;top:4242;width:28676;height:1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" filled="f" stroked="f">
                        <v:textbox>
                          <w:txbxContent>
                            <w:p w14:paraId="582C42BF" w14:textId="77777777" w:rsidR="00B938E6" w:rsidRPr="005F734F" w:rsidRDefault="00B938E6" w:rsidP="00B938E6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حل الطالبة لواجباتها يسهم بشكل كبير في ثبات المعلومة ومعرفة نقاط القوة والضعف.</w:t>
                              </w:r>
                            </w:p>
                            <w:p w14:paraId="35096BBC" w14:textId="77777777" w:rsidR="00B938E6" w:rsidRPr="005F734F" w:rsidRDefault="00B938E6" w:rsidP="00B938E6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حفظ جدول الضرب جيدًا.</w:t>
                              </w:r>
                            </w:p>
                            <w:p w14:paraId="4576D6AD" w14:textId="77777777" w:rsidR="00B938E6" w:rsidRPr="005F734F" w:rsidRDefault="00B938E6" w:rsidP="00B938E6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متابعة المنصة ومايتم ارساله فيها من مهمات وثراءات وواجبات.</w:t>
                              </w:r>
                            </w:p>
                            <w:p w14:paraId="7B167A58" w14:textId="77777777" w:rsidR="00B938E6" w:rsidRPr="005F734F" w:rsidRDefault="00B938E6" w:rsidP="00B938E6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المشاركة في لوحات النقاش وحل تدريبات 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highlight w:val="yellow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نافس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8607775" w14:textId="77777777" w:rsidR="00B938E6" w:rsidRPr="005F734F" w:rsidRDefault="00B938E6" w:rsidP="00B938E6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3B4369"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46D94F59" w14:textId="77777777" w:rsidR="003B4369" w:rsidRPr="00A52145" w:rsidRDefault="003B4369" w:rsidP="003B4369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p w14:paraId="591E5098" w14:textId="183D9E70" w:rsidR="001241BB" w:rsidRDefault="005F734F" w:rsidP="001241BB">
      <w:pPr>
        <w:tabs>
          <w:tab w:val="left" w:pos="5361"/>
        </w:tabs>
        <w:jc w:val="left"/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190F338D" wp14:editId="001559BE">
                <wp:simplePos x="0" y="0"/>
                <wp:positionH relativeFrom="margin">
                  <wp:posOffset>3094329</wp:posOffset>
                </wp:positionH>
                <wp:positionV relativeFrom="paragraph">
                  <wp:posOffset>7082383</wp:posOffset>
                </wp:positionV>
                <wp:extent cx="3577133" cy="2055571"/>
                <wp:effectExtent l="0" t="0" r="0" b="0"/>
                <wp:wrapNone/>
                <wp:docPr id="850503557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133" cy="2055571"/>
                          <a:chOff x="0" y="0"/>
                          <a:chExt cx="3577133" cy="2055571"/>
                        </a:xfrm>
                      </wpg:grpSpPr>
                      <wpg:grpSp>
                        <wpg:cNvPr id="1539263875" name="مجموعة 28"/>
                        <wpg:cNvGrpSpPr/>
                        <wpg:grpSpPr>
                          <a:xfrm>
                            <a:off x="0" y="0"/>
                            <a:ext cx="3577133" cy="2055571"/>
                            <a:chOff x="0" y="0"/>
                            <a:chExt cx="3448685" cy="3248660"/>
                          </a:xfrm>
                        </wpg:grpSpPr>
                        <pic:pic xmlns:pic="http://schemas.openxmlformats.org/drawingml/2006/picture">
                          <pic:nvPicPr>
                            <pic:cNvPr id="751993531" name="صورة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" t="33985" r="65501" b="32126"/>
                            <a:stretch/>
                          </pic:blipFill>
                          <pic:spPr bwMode="auto">
                            <a:xfrm>
                              <a:off x="0" y="0"/>
                              <a:ext cx="3448685" cy="3248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3326506" name="صورة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494" t="59961" r="4494" b="21289"/>
                            <a:stretch/>
                          </pic:blipFill>
                          <pic:spPr bwMode="auto">
                            <a:xfrm>
                              <a:off x="847725" y="104775"/>
                              <a:ext cx="1942465" cy="628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14339476" name="مربع نص 1"/>
                          <wps:cNvSpPr txBox="1"/>
                          <wps:spPr>
                            <a:xfrm>
                              <a:off x="940550" y="172089"/>
                              <a:ext cx="1908289" cy="561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B70831" w14:textId="77777777" w:rsidR="005F734F" w:rsidRPr="005F734F" w:rsidRDefault="005F734F" w:rsidP="005F734F">
                                <w:pPr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ملاحظات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هامة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90611139" name="مربع نص 1"/>
                        <wps:cNvSpPr txBox="1"/>
                        <wps:spPr>
                          <a:xfrm>
                            <a:off x="621792" y="424281"/>
                            <a:ext cx="2867559" cy="12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19FFE3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حل الطالبة لواجباتها يسهم بشكل كبير في ثبات المعلومة ومعرفة نقاط القوة والضعف.</w:t>
                              </w:r>
                            </w:p>
                            <w:p w14:paraId="3A7A6475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حفظ جدول الضرب جيدًا.</w:t>
                              </w:r>
                            </w:p>
                            <w:p w14:paraId="046CB0CE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متابعة المنصة ومايتم ارساله فيها من مهمات وثراءات وواجبات.</w:t>
                              </w:r>
                            </w:p>
                            <w:p w14:paraId="58C78036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المشاركة في لوحات النقاش وحل تدريبات 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highlight w:val="yellow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نافس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88E8C5A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F338D" id="_x0000_s1131" style="position:absolute;margin-left:243.65pt;margin-top:557.65pt;width:281.65pt;height:161.85pt;z-index:251926528;mso-position-horizontal-relative:margin" coordsize="35771,20555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">
                <v:group id="_x0000_s1132" style="position:absolute;width:35771;height:20555" coordsize="34486,3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">
                  <v:shape id="صورة 21" o:spid="_x0000_s1133" type="#_x0000_t75" style="position:absolute;width:34486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">
                    <v:imagedata r:id="rId19" o:title="" croptop="22272f" cropbottom="21054f" cropleft="35f" cropright="42927f" chromakey="white"/>
                  </v:shape>
                  <v:shape id="صورة 22" o:spid="_x0000_s1134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">
                    <v:imagedata r:id="rId20" o:title="" croptop="39296f" cropbottom="13952f" cropleft="-2945f" cropright="2945f" chromakey="#fefefe"/>
                  </v:shape>
                  <v:shape id="_x0000_s1135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" filled="f" stroked="f">
                    <v:textbox>
                      <w:txbxContent>
                        <w:p w14:paraId="0CB70831" w14:textId="77777777" w:rsidR="005F734F" w:rsidRPr="005F734F" w:rsidRDefault="005F734F" w:rsidP="005F734F">
                          <w:pPr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ملاحظات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هامة</w:t>
                          </w:r>
                        </w:p>
                      </w:txbxContent>
                    </v:textbox>
                  </v:shape>
                </v:group>
                <v:shape id="_x0000_s1136" type="#_x0000_t202" style="position:absolute;left:6217;top:4242;width:28676;height:1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" filled="f" stroked="f">
                  <v:textbox>
                    <w:txbxContent>
                      <w:p w14:paraId="0219FFE3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حل الطالبة لواجباتها يسهم بشكل كبير في ثبات المعلومة ومعرفة نقاط القوة والضعف.</w:t>
                        </w:r>
                      </w:p>
                      <w:p w14:paraId="3A7A6475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حفظ جدول الضرب جيدًا.</w:t>
                        </w:r>
                      </w:p>
                      <w:p w14:paraId="046CB0CE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متابعة المنصة ومايتم ارساله فيها من مهمات وثراءات وواجبات.</w:t>
                        </w:r>
                      </w:p>
                      <w:p w14:paraId="58C78036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المشاركة في لوحات النقاش وحل تدريبات 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highlight w:val="yellow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نافس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88E8C5A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D3CF6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B0EC767" wp14:editId="0821F0F7">
                <wp:simplePos x="0" y="0"/>
                <wp:positionH relativeFrom="column">
                  <wp:posOffset>0</wp:posOffset>
                </wp:positionH>
                <wp:positionV relativeFrom="paragraph">
                  <wp:posOffset>7033895</wp:posOffset>
                </wp:positionV>
                <wp:extent cx="936582" cy="324479"/>
                <wp:effectExtent l="0" t="0" r="0" b="0"/>
                <wp:wrapNone/>
                <wp:docPr id="98485311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582" cy="324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45C494" w14:textId="77777777" w:rsidR="004D3CF6" w:rsidRPr="009B2FAA" w:rsidRDefault="004D3CF6" w:rsidP="004D3CF6">
                            <w:pPr>
                              <w:pStyle w:val="GraphicsAnchor"/>
                              <w:jc w:val="center"/>
                              <w:rPr>
                                <w:rFonts w:ascii="Adobe Caslon Pro Bold" w:hAnsi="Adobe Caslon Pro Bold"/>
                                <w:b/>
                                <w:noProof/>
                                <w:color w:val="5A6F63" w:themeColor="accent2" w:themeShade="80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FAA">
                              <w:rPr>
                                <w:rFonts w:ascii="Adobe Caslon Pro Bold" w:hAnsi="Adobe Caslon Pro Bold"/>
                                <w:b/>
                                <w:noProof/>
                                <w:color w:val="5A6F63" w:themeColor="accent2" w:themeShade="80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@bahzadtalib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EC767" id="_x0000_s1137" type="#_x0000_t202" style="position:absolute;margin-left:0;margin-top:553.85pt;width:73.75pt;height:25.55pt;z-index:251905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" filled="f" stroked="f">
                <v:textbox style="mso-fit-shape-to-text:t">
                  <w:txbxContent>
                    <w:p w14:paraId="5245C494" w14:textId="77777777" w:rsidR="004D3CF6" w:rsidRPr="009B2FAA" w:rsidRDefault="004D3CF6" w:rsidP="004D3CF6">
                      <w:pPr>
                        <w:pStyle w:val="GraphicsAnchor"/>
                        <w:jc w:val="center"/>
                        <w:rPr>
                          <w:rFonts w:ascii="Adobe Caslon Pro Bold" w:hAnsi="Adobe Caslon Pro Bold"/>
                          <w:b/>
                          <w:noProof/>
                          <w:color w:val="5A6F63" w:themeColor="accent2" w:themeShade="80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2FAA">
                        <w:rPr>
                          <w:rFonts w:ascii="Adobe Caslon Pro Bold" w:hAnsi="Adobe Caslon Pro Bold"/>
                          <w:b/>
                          <w:noProof/>
                          <w:color w:val="5A6F63" w:themeColor="accent2" w:themeShade="80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@bahzadtalib</w:t>
                      </w:r>
                    </w:p>
                  </w:txbxContent>
                </v:textbox>
              </v:shape>
            </w:pict>
          </mc:Fallback>
        </mc:AlternateContent>
      </w:r>
      <w:r w:rsidR="003B436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30DD05" wp14:editId="150907B8">
                <wp:simplePos x="0" y="0"/>
                <wp:positionH relativeFrom="page">
                  <wp:align>left</wp:align>
                </wp:positionH>
                <wp:positionV relativeFrom="paragraph">
                  <wp:posOffset>6894024</wp:posOffset>
                </wp:positionV>
                <wp:extent cx="2504440" cy="2245995"/>
                <wp:effectExtent l="0" t="0" r="0" b="1905"/>
                <wp:wrapNone/>
                <wp:docPr id="615749268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440" cy="2245995"/>
                        </a:xfrm>
                        <a:custGeom>
                          <a:avLst/>
                          <a:gdLst>
                            <a:gd name="connsiteX0" fmla="*/ 0 w 3048000"/>
                            <a:gd name="connsiteY0" fmla="*/ 0 h 2380321"/>
                            <a:gd name="connsiteX1" fmla="*/ 0 w 3048000"/>
                            <a:gd name="connsiteY1" fmla="*/ 2380321 h 2380321"/>
                            <a:gd name="connsiteX2" fmla="*/ 3047732 w 3048000"/>
                            <a:gd name="connsiteY2" fmla="*/ 2377792 h 2380321"/>
                            <a:gd name="connsiteX3" fmla="*/ 2688528 w 3048000"/>
                            <a:gd name="connsiteY3" fmla="*/ 2006618 h 2380321"/>
                            <a:gd name="connsiteX4" fmla="*/ 1877383 w 3048000"/>
                            <a:gd name="connsiteY4" fmla="*/ 1229491 h 2380321"/>
                            <a:gd name="connsiteX5" fmla="*/ 1054615 w 3048000"/>
                            <a:gd name="connsiteY5" fmla="*/ 278349 h 2380321"/>
                            <a:gd name="connsiteX6" fmla="*/ 0 w 3048000"/>
                            <a:gd name="connsiteY6" fmla="*/ 0 h 2380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048000" h="2380321">
                              <a:moveTo>
                                <a:pt x="0" y="0"/>
                              </a:moveTo>
                              <a:lnTo>
                                <a:pt x="0" y="2380321"/>
                              </a:lnTo>
                              <a:lnTo>
                                <a:pt x="3047732" y="2377792"/>
                              </a:lnTo>
                              <a:cubicBezTo>
                                <a:pt x="3047732" y="2377792"/>
                                <a:pt x="3070853" y="2215411"/>
                                <a:pt x="2688528" y="2006618"/>
                              </a:cubicBezTo>
                              <a:cubicBezTo>
                                <a:pt x="2306204" y="1797824"/>
                                <a:pt x="2062734" y="1612300"/>
                                <a:pt x="1877383" y="1229491"/>
                              </a:cubicBezTo>
                              <a:cubicBezTo>
                                <a:pt x="1692033" y="846682"/>
                                <a:pt x="1486467" y="444650"/>
                                <a:pt x="1054615" y="278349"/>
                              </a:cubicBezTo>
                              <a:cubicBezTo>
                                <a:pt x="753278" y="162381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4CFC9"/>
                        </a:solidFill>
                        <a:ln w="1260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1C6EC" id="Graphic 16" o:spid="_x0000_s1026" style="position:absolute;left:0;text-align:left;margin-left:0;margin-top:542.85pt;width:197.2pt;height:176.85pt;z-index:251726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3048000,2380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" path="m,l,2380321r3047732,-2529c3047732,2377792,3070853,2215411,2688528,2006618,2306204,1797824,2062734,1612300,1877383,1229491,1692033,846682,1486467,444650,1054615,278349,753278,162381,,,,xe" fillcolor="#c4cfc9" stroked="f" strokeweight=".35022mm">
                <v:stroke joinstyle="miter"/>
                <v:path arrowok="t" o:connecttype="custom" o:connectlocs="0,0;0,2245995;2504220,2243609;2209074,1893381;1542583,1160109;866542,262641;0,0" o:connectangles="0,0,0,0,0,0,0"/>
                <w10:wrap anchorx="page"/>
              </v:shape>
            </w:pict>
          </mc:Fallback>
        </mc:AlternateContent>
      </w:r>
    </w:p>
    <w:p w14:paraId="49CF091D" w14:textId="36DF7F00" w:rsidR="001241BB" w:rsidRDefault="001241BB" w:rsidP="001241BB">
      <w:pPr>
        <w:tabs>
          <w:tab w:val="left" w:pos="5361"/>
        </w:tabs>
        <w:jc w:val="left"/>
        <w:rPr>
          <w:rtl/>
        </w:rPr>
      </w:pPr>
    </w:p>
    <w:p w14:paraId="02ABA788" w14:textId="6AEEF32A" w:rsidR="001241BB" w:rsidRDefault="007F22A5" w:rsidP="001241BB">
      <w:pPr>
        <w:tabs>
          <w:tab w:val="left" w:pos="5361"/>
        </w:tabs>
        <w:jc w:val="left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3E705FB" wp14:editId="7804A6FB">
                <wp:simplePos x="0" y="0"/>
                <wp:positionH relativeFrom="page">
                  <wp:posOffset>0</wp:posOffset>
                </wp:positionH>
                <wp:positionV relativeFrom="paragraph">
                  <wp:posOffset>291465</wp:posOffset>
                </wp:positionV>
                <wp:extent cx="2503805" cy="9471025"/>
                <wp:effectExtent l="0" t="19050" r="0" b="0"/>
                <wp:wrapNone/>
                <wp:docPr id="1077211373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805" cy="9471025"/>
                          <a:chOff x="0" y="623223"/>
                          <a:chExt cx="2504440" cy="9388348"/>
                        </a:xfrm>
                      </wpg:grpSpPr>
                      <wps:wsp>
                        <wps:cNvPr id="1172342452" name="Graphic 16"/>
                        <wps:cNvSpPr/>
                        <wps:spPr>
                          <a:xfrm>
                            <a:off x="0" y="7765576"/>
                            <a:ext cx="2504440" cy="2245995"/>
                          </a:xfrm>
                          <a:custGeom>
                            <a:avLst/>
                            <a:gdLst>
                              <a:gd name="connsiteX0" fmla="*/ 0 w 3048000"/>
                              <a:gd name="connsiteY0" fmla="*/ 0 h 2380321"/>
                              <a:gd name="connsiteX1" fmla="*/ 0 w 3048000"/>
                              <a:gd name="connsiteY1" fmla="*/ 2380321 h 2380321"/>
                              <a:gd name="connsiteX2" fmla="*/ 3047732 w 3048000"/>
                              <a:gd name="connsiteY2" fmla="*/ 2377792 h 2380321"/>
                              <a:gd name="connsiteX3" fmla="*/ 2688528 w 3048000"/>
                              <a:gd name="connsiteY3" fmla="*/ 2006618 h 2380321"/>
                              <a:gd name="connsiteX4" fmla="*/ 1877383 w 3048000"/>
                              <a:gd name="connsiteY4" fmla="*/ 1229491 h 2380321"/>
                              <a:gd name="connsiteX5" fmla="*/ 1054615 w 3048000"/>
                              <a:gd name="connsiteY5" fmla="*/ 278349 h 2380321"/>
                              <a:gd name="connsiteX6" fmla="*/ 0 w 3048000"/>
                              <a:gd name="connsiteY6" fmla="*/ 0 h 2380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48000" h="2380321">
                                <a:moveTo>
                                  <a:pt x="0" y="0"/>
                                </a:moveTo>
                                <a:lnTo>
                                  <a:pt x="0" y="2380321"/>
                                </a:lnTo>
                                <a:lnTo>
                                  <a:pt x="3047732" y="2377792"/>
                                </a:lnTo>
                                <a:cubicBezTo>
                                  <a:pt x="3047732" y="2377792"/>
                                  <a:pt x="3070853" y="2215411"/>
                                  <a:pt x="2688528" y="2006618"/>
                                </a:cubicBezTo>
                                <a:cubicBezTo>
                                  <a:pt x="2306204" y="1797824"/>
                                  <a:pt x="2062734" y="1612300"/>
                                  <a:pt x="1877383" y="1229491"/>
                                </a:cubicBezTo>
                                <a:cubicBezTo>
                                  <a:pt x="1692033" y="846682"/>
                                  <a:pt x="1486467" y="444650"/>
                                  <a:pt x="1054615" y="278349"/>
                                </a:cubicBezTo>
                                <a:cubicBezTo>
                                  <a:pt x="753278" y="1623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CFC9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809194" name="Freeform: Shape 27"/>
                        <wps:cNvSpPr/>
                        <wps:spPr>
                          <a:xfrm rot="20799245">
                            <a:off x="724634" y="623223"/>
                            <a:ext cx="746125" cy="424815"/>
                          </a:xfrm>
                          <a:custGeom>
                            <a:avLst/>
                            <a:gdLst>
                              <a:gd name="connsiteX0" fmla="*/ 297525 w 1612741"/>
                              <a:gd name="connsiteY0" fmla="*/ 497725 h 920353"/>
                              <a:gd name="connsiteX1" fmla="*/ 297384 w 1612741"/>
                              <a:gd name="connsiteY1" fmla="*/ 501114 h 920353"/>
                              <a:gd name="connsiteX2" fmla="*/ 298577 w 1612741"/>
                              <a:gd name="connsiteY2" fmla="*/ 499780 h 920353"/>
                              <a:gd name="connsiteX3" fmla="*/ 892549 w 1612741"/>
                              <a:gd name="connsiteY3" fmla="*/ 10379 h 920353"/>
                              <a:gd name="connsiteX4" fmla="*/ 910629 w 1612741"/>
                              <a:gd name="connsiteY4" fmla="*/ 15333 h 920353"/>
                              <a:gd name="connsiteX5" fmla="*/ 892279 w 1612741"/>
                              <a:gd name="connsiteY5" fmla="*/ 12378 h 920353"/>
                              <a:gd name="connsiteX6" fmla="*/ 773465 w 1612741"/>
                              <a:gd name="connsiteY6" fmla="*/ 1382 h 920353"/>
                              <a:gd name="connsiteX7" fmla="*/ 824383 w 1612741"/>
                              <a:gd name="connsiteY7" fmla="*/ 1433 h 920353"/>
                              <a:gd name="connsiteX8" fmla="*/ 892279 w 1612741"/>
                              <a:gd name="connsiteY8" fmla="*/ 12378 h 920353"/>
                              <a:gd name="connsiteX9" fmla="*/ 891530 w 1612741"/>
                              <a:gd name="connsiteY9" fmla="*/ 17896 h 920353"/>
                              <a:gd name="connsiteX10" fmla="*/ 936208 w 1612741"/>
                              <a:gd name="connsiteY10" fmla="*/ 22344 h 920353"/>
                              <a:gd name="connsiteX11" fmla="*/ 910629 w 1612741"/>
                              <a:gd name="connsiteY11" fmla="*/ 15333 h 920353"/>
                              <a:gd name="connsiteX12" fmla="*/ 1128859 w 1612741"/>
                              <a:gd name="connsiteY12" fmla="*/ 50509 h 920353"/>
                              <a:gd name="connsiteX13" fmla="*/ 1424300 w 1612741"/>
                              <a:gd name="connsiteY13" fmla="*/ 137922 h 920353"/>
                              <a:gd name="connsiteX14" fmla="*/ 1603175 w 1612741"/>
                              <a:gd name="connsiteY14" fmla="*/ 452048 h 920353"/>
                              <a:gd name="connsiteX15" fmla="*/ 1481319 w 1612741"/>
                              <a:gd name="connsiteY15" fmla="*/ 606139 h 920353"/>
                              <a:gd name="connsiteX16" fmla="*/ 1418229 w 1612741"/>
                              <a:gd name="connsiteY16" fmla="*/ 629271 h 920353"/>
                              <a:gd name="connsiteX17" fmla="*/ 1400885 w 1612741"/>
                              <a:gd name="connsiteY17" fmla="*/ 642025 h 920353"/>
                              <a:gd name="connsiteX18" fmla="*/ 1389911 w 1612741"/>
                              <a:gd name="connsiteY18" fmla="*/ 647519 h 920353"/>
                              <a:gd name="connsiteX19" fmla="*/ 1351521 w 1612741"/>
                              <a:gd name="connsiteY19" fmla="*/ 686429 h 920353"/>
                              <a:gd name="connsiteX20" fmla="*/ 1068245 w 1612741"/>
                              <a:gd name="connsiteY20" fmla="*/ 841402 h 920353"/>
                              <a:gd name="connsiteX21" fmla="*/ 1027925 w 1612741"/>
                              <a:gd name="connsiteY21" fmla="*/ 852314 h 920353"/>
                              <a:gd name="connsiteX22" fmla="*/ 1004534 w 1612741"/>
                              <a:gd name="connsiteY22" fmla="*/ 860017 h 920353"/>
                              <a:gd name="connsiteX23" fmla="*/ 987843 w 1612741"/>
                              <a:gd name="connsiteY23" fmla="*/ 863161 h 920353"/>
                              <a:gd name="connsiteX24" fmla="*/ 963400 w 1612741"/>
                              <a:gd name="connsiteY24" fmla="*/ 869775 h 920353"/>
                              <a:gd name="connsiteX25" fmla="*/ 946400 w 1612741"/>
                              <a:gd name="connsiteY25" fmla="*/ 870966 h 920353"/>
                              <a:gd name="connsiteX26" fmla="*/ 928247 w 1612741"/>
                              <a:gd name="connsiteY26" fmla="*/ 874385 h 920353"/>
                              <a:gd name="connsiteX27" fmla="*/ 890756 w 1612741"/>
                              <a:gd name="connsiteY27" fmla="*/ 899340 h 920353"/>
                              <a:gd name="connsiteX28" fmla="*/ 711884 w 1612741"/>
                              <a:gd name="connsiteY28" fmla="*/ 906498 h 920353"/>
                              <a:gd name="connsiteX29" fmla="*/ 651608 w 1612741"/>
                              <a:gd name="connsiteY29" fmla="*/ 873069 h 920353"/>
                              <a:gd name="connsiteX30" fmla="*/ 641795 w 1612741"/>
                              <a:gd name="connsiteY30" fmla="*/ 874045 h 920353"/>
                              <a:gd name="connsiteX31" fmla="*/ 616350 w 1612741"/>
                              <a:gd name="connsiteY31" fmla="*/ 888904 h 920353"/>
                              <a:gd name="connsiteX32" fmla="*/ 531730 w 1612741"/>
                              <a:gd name="connsiteY32" fmla="*/ 902152 h 920353"/>
                              <a:gd name="connsiteX33" fmla="*/ 177569 w 1612741"/>
                              <a:gd name="connsiteY33" fmla="*/ 807070 h 920353"/>
                              <a:gd name="connsiteX34" fmla="*/ 205018 w 1612741"/>
                              <a:gd name="connsiteY34" fmla="*/ 301676 h 920353"/>
                              <a:gd name="connsiteX35" fmla="*/ 313903 w 1612741"/>
                              <a:gd name="connsiteY35" fmla="*/ 314028 h 920353"/>
                              <a:gd name="connsiteX36" fmla="*/ 337980 w 1612741"/>
                              <a:gd name="connsiteY36" fmla="*/ 323709 h 920353"/>
                              <a:gd name="connsiteX37" fmla="*/ 330379 w 1612741"/>
                              <a:gd name="connsiteY37" fmla="*/ 336089 h 920353"/>
                              <a:gd name="connsiteX38" fmla="*/ 340535 w 1612741"/>
                              <a:gd name="connsiteY38" fmla="*/ 324737 h 920353"/>
                              <a:gd name="connsiteX39" fmla="*/ 337980 w 1612741"/>
                              <a:gd name="connsiteY39" fmla="*/ 323709 h 920353"/>
                              <a:gd name="connsiteX40" fmla="*/ 363671 w 1612741"/>
                              <a:gd name="connsiteY40" fmla="*/ 281869 h 920353"/>
                              <a:gd name="connsiteX41" fmla="*/ 402086 w 1612741"/>
                              <a:gd name="connsiteY41" fmla="*/ 247793 h 920353"/>
                              <a:gd name="connsiteX42" fmla="*/ 401657 w 1612741"/>
                              <a:gd name="connsiteY42" fmla="*/ 252395 h 920353"/>
                              <a:gd name="connsiteX43" fmla="*/ 405611 w 1612741"/>
                              <a:gd name="connsiteY43" fmla="*/ 244666 h 920353"/>
                              <a:gd name="connsiteX44" fmla="*/ 402086 w 1612741"/>
                              <a:gd name="connsiteY44" fmla="*/ 247793 h 920353"/>
                              <a:gd name="connsiteX45" fmla="*/ 407099 w 1612741"/>
                              <a:gd name="connsiteY45" fmla="*/ 194061 h 920353"/>
                              <a:gd name="connsiteX46" fmla="*/ 610979 w 1612741"/>
                              <a:gd name="connsiteY46" fmla="*/ 46803 h 920353"/>
                              <a:gd name="connsiteX47" fmla="*/ 670397 w 1612741"/>
                              <a:gd name="connsiteY47" fmla="*/ 48494 h 920353"/>
                              <a:gd name="connsiteX48" fmla="*/ 666834 w 1612741"/>
                              <a:gd name="connsiteY48" fmla="*/ 50761 h 920353"/>
                              <a:gd name="connsiteX49" fmla="*/ 673454 w 1612741"/>
                              <a:gd name="connsiteY49" fmla="*/ 48580 h 920353"/>
                              <a:gd name="connsiteX50" fmla="*/ 670397 w 1612741"/>
                              <a:gd name="connsiteY50" fmla="*/ 48494 h 920353"/>
                              <a:gd name="connsiteX51" fmla="*/ 727887 w 1612741"/>
                              <a:gd name="connsiteY51" fmla="*/ 11913 h 920353"/>
                              <a:gd name="connsiteX52" fmla="*/ 773465 w 1612741"/>
                              <a:gd name="connsiteY52" fmla="*/ 1382 h 920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12741" h="920353">
                                <a:moveTo>
                                  <a:pt x="297525" y="497725"/>
                                </a:moveTo>
                                <a:lnTo>
                                  <a:pt x="297384" y="501114"/>
                                </a:lnTo>
                                <a:lnTo>
                                  <a:pt x="298577" y="499780"/>
                                </a:lnTo>
                                <a:close/>
                                <a:moveTo>
                                  <a:pt x="892549" y="10379"/>
                                </a:moveTo>
                                <a:lnTo>
                                  <a:pt x="910629" y="15333"/>
                                </a:lnTo>
                                <a:lnTo>
                                  <a:pt x="892279" y="12378"/>
                                </a:lnTo>
                                <a:close/>
                                <a:moveTo>
                                  <a:pt x="773465" y="1382"/>
                                </a:moveTo>
                                <a:cubicBezTo>
                                  <a:pt x="789558" y="-441"/>
                                  <a:pt x="806541" y="-499"/>
                                  <a:pt x="824383" y="1433"/>
                                </a:cubicBezTo>
                                <a:lnTo>
                                  <a:pt x="892279" y="12378"/>
                                </a:lnTo>
                                <a:lnTo>
                                  <a:pt x="891530" y="17896"/>
                                </a:lnTo>
                                <a:lnTo>
                                  <a:pt x="936208" y="22344"/>
                                </a:lnTo>
                                <a:lnTo>
                                  <a:pt x="910629" y="15333"/>
                                </a:lnTo>
                                <a:lnTo>
                                  <a:pt x="1128859" y="50509"/>
                                </a:lnTo>
                                <a:cubicBezTo>
                                  <a:pt x="1228642" y="72618"/>
                                  <a:pt x="1326921" y="101117"/>
                                  <a:pt x="1424300" y="137922"/>
                                </a:cubicBezTo>
                                <a:cubicBezTo>
                                  <a:pt x="1554227" y="187251"/>
                                  <a:pt x="1642894" y="308659"/>
                                  <a:pt x="1603175" y="452048"/>
                                </a:cubicBezTo>
                                <a:cubicBezTo>
                                  <a:pt x="1586133" y="514030"/>
                                  <a:pt x="1539684" y="570900"/>
                                  <a:pt x="1481319" y="606139"/>
                                </a:cubicBezTo>
                                <a:lnTo>
                                  <a:pt x="1418229" y="629271"/>
                                </a:lnTo>
                                <a:lnTo>
                                  <a:pt x="1400885" y="642025"/>
                                </a:lnTo>
                                <a:lnTo>
                                  <a:pt x="1389911" y="647519"/>
                                </a:lnTo>
                                <a:lnTo>
                                  <a:pt x="1351521" y="686429"/>
                                </a:lnTo>
                                <a:cubicBezTo>
                                  <a:pt x="1274113" y="737900"/>
                                  <a:pt x="1172786" y="802796"/>
                                  <a:pt x="1068245" y="841402"/>
                                </a:cubicBezTo>
                                <a:lnTo>
                                  <a:pt x="1027925" y="852314"/>
                                </a:lnTo>
                                <a:lnTo>
                                  <a:pt x="1004534" y="860017"/>
                                </a:lnTo>
                                <a:lnTo>
                                  <a:pt x="987843" y="863161"/>
                                </a:lnTo>
                                <a:lnTo>
                                  <a:pt x="963400" y="869775"/>
                                </a:lnTo>
                                <a:lnTo>
                                  <a:pt x="946400" y="870966"/>
                                </a:lnTo>
                                <a:lnTo>
                                  <a:pt x="928247" y="874385"/>
                                </a:lnTo>
                                <a:lnTo>
                                  <a:pt x="890756" y="899340"/>
                                </a:lnTo>
                                <a:cubicBezTo>
                                  <a:pt x="830278" y="925924"/>
                                  <a:pt x="767943" y="926113"/>
                                  <a:pt x="711884" y="906498"/>
                                </a:cubicBezTo>
                                <a:lnTo>
                                  <a:pt x="651608" y="873069"/>
                                </a:lnTo>
                                <a:lnTo>
                                  <a:pt x="641795" y="874045"/>
                                </a:lnTo>
                                <a:lnTo>
                                  <a:pt x="616350" y="888904"/>
                                </a:lnTo>
                                <a:cubicBezTo>
                                  <a:pt x="590735" y="898239"/>
                                  <a:pt x="562547" y="903047"/>
                                  <a:pt x="531730" y="902152"/>
                                </a:cubicBezTo>
                                <a:cubicBezTo>
                                  <a:pt x="410770" y="898573"/>
                                  <a:pt x="291864" y="844130"/>
                                  <a:pt x="177569" y="807070"/>
                                </a:cubicBezTo>
                                <a:cubicBezTo>
                                  <a:pt x="-95993" y="717835"/>
                                  <a:pt x="-26987" y="328999"/>
                                  <a:pt x="205018" y="301676"/>
                                </a:cubicBezTo>
                                <a:cubicBezTo>
                                  <a:pt x="238161" y="297774"/>
                                  <a:pt x="274631" y="301249"/>
                                  <a:pt x="313903" y="314028"/>
                                </a:cubicBezTo>
                                <a:lnTo>
                                  <a:pt x="337980" y="323709"/>
                                </a:lnTo>
                                <a:lnTo>
                                  <a:pt x="330379" y="336089"/>
                                </a:lnTo>
                                <a:lnTo>
                                  <a:pt x="340535" y="324737"/>
                                </a:lnTo>
                                <a:lnTo>
                                  <a:pt x="337980" y="323709"/>
                                </a:lnTo>
                                <a:lnTo>
                                  <a:pt x="363671" y="281869"/>
                                </a:lnTo>
                                <a:lnTo>
                                  <a:pt x="402086" y="247793"/>
                                </a:lnTo>
                                <a:lnTo>
                                  <a:pt x="401657" y="252395"/>
                                </a:lnTo>
                                <a:lnTo>
                                  <a:pt x="405611" y="244666"/>
                                </a:lnTo>
                                <a:lnTo>
                                  <a:pt x="402086" y="247793"/>
                                </a:lnTo>
                                <a:lnTo>
                                  <a:pt x="407099" y="194061"/>
                                </a:lnTo>
                                <a:cubicBezTo>
                                  <a:pt x="436211" y="107881"/>
                                  <a:pt x="519974" y="57538"/>
                                  <a:pt x="610979" y="46803"/>
                                </a:cubicBezTo>
                                <a:lnTo>
                                  <a:pt x="670397" y="48494"/>
                                </a:lnTo>
                                <a:lnTo>
                                  <a:pt x="666834" y="50761"/>
                                </a:lnTo>
                                <a:lnTo>
                                  <a:pt x="673454" y="48580"/>
                                </a:lnTo>
                                <a:lnTo>
                                  <a:pt x="670397" y="48494"/>
                                </a:lnTo>
                                <a:lnTo>
                                  <a:pt x="727887" y="11913"/>
                                </a:lnTo>
                                <a:cubicBezTo>
                                  <a:pt x="742168" y="6791"/>
                                  <a:pt x="757371" y="3205"/>
                                  <a:pt x="773465" y="1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E6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1090447246" name="Freeform: Shape 33"/>
                        <wps:cNvSpPr/>
                        <wps:spPr>
                          <a:xfrm>
                            <a:off x="136477" y="1821974"/>
                            <a:ext cx="501015" cy="398145"/>
                          </a:xfrm>
                          <a:custGeom>
                            <a:avLst/>
                            <a:gdLst>
                              <a:gd name="connsiteX0" fmla="*/ 68048 w 501257"/>
                              <a:gd name="connsiteY0" fmla="*/ 386842 h 398904"/>
                              <a:gd name="connsiteX1" fmla="*/ 68048 w 501257"/>
                              <a:gd name="connsiteY1" fmla="*/ 388407 h 398904"/>
                              <a:gd name="connsiteX2" fmla="*/ 73336 w 501257"/>
                              <a:gd name="connsiteY2" fmla="*/ 387743 h 398904"/>
                              <a:gd name="connsiteX3" fmla="*/ 68048 w 501257"/>
                              <a:gd name="connsiteY3" fmla="*/ 247805 h 398904"/>
                              <a:gd name="connsiteX4" fmla="*/ 68656 w 501257"/>
                              <a:gd name="connsiteY4" fmla="*/ 247832 h 398904"/>
                              <a:gd name="connsiteX5" fmla="*/ 68048 w 501257"/>
                              <a:gd name="connsiteY5" fmla="*/ 247909 h 398904"/>
                              <a:gd name="connsiteX6" fmla="*/ 464229 w 501257"/>
                              <a:gd name="connsiteY6" fmla="*/ 199262 h 398904"/>
                              <a:gd name="connsiteX7" fmla="*/ 467921 w 501257"/>
                              <a:gd name="connsiteY7" fmla="*/ 203677 h 398904"/>
                              <a:gd name="connsiteX8" fmla="*/ 469225 w 501257"/>
                              <a:gd name="connsiteY8" fmla="*/ 201993 h 398904"/>
                              <a:gd name="connsiteX9" fmla="*/ 268949 w 501257"/>
                              <a:gd name="connsiteY9" fmla="*/ 64 h 398904"/>
                              <a:gd name="connsiteX10" fmla="*/ 318035 w 501257"/>
                              <a:gd name="connsiteY10" fmla="*/ 22961 h 398904"/>
                              <a:gd name="connsiteX11" fmla="*/ 483557 w 501257"/>
                              <a:gd name="connsiteY11" fmla="*/ 212890 h 398904"/>
                              <a:gd name="connsiteX12" fmla="*/ 424049 w 501257"/>
                              <a:gd name="connsiteY12" fmla="*/ 334028 h 398904"/>
                              <a:gd name="connsiteX13" fmla="*/ 420944 w 501257"/>
                              <a:gd name="connsiteY13" fmla="*/ 332737 h 398904"/>
                              <a:gd name="connsiteX14" fmla="*/ 421251 w 501257"/>
                              <a:gd name="connsiteY14" fmla="*/ 331284 h 398904"/>
                              <a:gd name="connsiteX15" fmla="*/ 419939 w 501257"/>
                              <a:gd name="connsiteY15" fmla="*/ 332319 h 398904"/>
                              <a:gd name="connsiteX16" fmla="*/ 420944 w 501257"/>
                              <a:gd name="connsiteY16" fmla="*/ 332737 h 398904"/>
                              <a:gd name="connsiteX17" fmla="*/ 418960 w 501257"/>
                              <a:gd name="connsiteY17" fmla="*/ 342148 h 398904"/>
                              <a:gd name="connsiteX18" fmla="*/ 354334 w 501257"/>
                              <a:gd name="connsiteY18" fmla="*/ 384657 h 398904"/>
                              <a:gd name="connsiteX19" fmla="*/ 257475 w 501257"/>
                              <a:gd name="connsiteY19" fmla="*/ 391618 h 398904"/>
                              <a:gd name="connsiteX20" fmla="*/ 243144 w 501257"/>
                              <a:gd name="connsiteY20" fmla="*/ 394619 h 398904"/>
                              <a:gd name="connsiteX21" fmla="*/ 153411 w 501257"/>
                              <a:gd name="connsiteY21" fmla="*/ 398390 h 398904"/>
                              <a:gd name="connsiteX22" fmla="*/ 98915 w 501257"/>
                              <a:gd name="connsiteY22" fmla="*/ 390472 h 398904"/>
                              <a:gd name="connsiteX23" fmla="*/ 94128 w 501257"/>
                              <a:gd name="connsiteY23" fmla="*/ 391288 h 398904"/>
                              <a:gd name="connsiteX24" fmla="*/ 81472 w 501257"/>
                              <a:gd name="connsiteY24" fmla="*/ 389130 h 398904"/>
                              <a:gd name="connsiteX25" fmla="*/ 67930 w 501257"/>
                              <a:gd name="connsiteY25" fmla="*/ 388525 h 398904"/>
                              <a:gd name="connsiteX26" fmla="*/ 16686 w 501257"/>
                              <a:gd name="connsiteY26" fmla="*/ 364182 h 398904"/>
                              <a:gd name="connsiteX27" fmla="*/ 11070 w 501257"/>
                              <a:gd name="connsiteY27" fmla="*/ 348953 h 398904"/>
                              <a:gd name="connsiteX28" fmla="*/ 10317 w 501257"/>
                              <a:gd name="connsiteY28" fmla="*/ 348182 h 398904"/>
                              <a:gd name="connsiteX29" fmla="*/ 3338 w 501257"/>
                              <a:gd name="connsiteY29" fmla="*/ 329997 h 398904"/>
                              <a:gd name="connsiteX30" fmla="*/ 3518 w 501257"/>
                              <a:gd name="connsiteY30" fmla="*/ 328471 h 398904"/>
                              <a:gd name="connsiteX31" fmla="*/ 0 w 501257"/>
                              <a:gd name="connsiteY31" fmla="*/ 318927 h 398904"/>
                              <a:gd name="connsiteX32" fmla="*/ 67930 w 501257"/>
                              <a:gd name="connsiteY32" fmla="*/ 247924 h 398904"/>
                              <a:gd name="connsiteX33" fmla="*/ 68048 w 501257"/>
                              <a:gd name="connsiteY33" fmla="*/ 247909 h 398904"/>
                              <a:gd name="connsiteX34" fmla="*/ 68048 w 501257"/>
                              <a:gd name="connsiteY34" fmla="*/ 250954 h 398904"/>
                              <a:gd name="connsiteX35" fmla="*/ 77637 w 501257"/>
                              <a:gd name="connsiteY35" fmla="*/ 249320 h 398904"/>
                              <a:gd name="connsiteX36" fmla="*/ 80018 w 501257"/>
                              <a:gd name="connsiteY36" fmla="*/ 248334 h 398904"/>
                              <a:gd name="connsiteX37" fmla="*/ 68656 w 501257"/>
                              <a:gd name="connsiteY37" fmla="*/ 247832 h 398904"/>
                              <a:gd name="connsiteX38" fmla="*/ 86697 w 501257"/>
                              <a:gd name="connsiteY38" fmla="*/ 245567 h 398904"/>
                              <a:gd name="connsiteX39" fmla="*/ 97162 w 501257"/>
                              <a:gd name="connsiteY39" fmla="*/ 241233 h 398904"/>
                              <a:gd name="connsiteX40" fmla="*/ 46653 w 501257"/>
                              <a:gd name="connsiteY40" fmla="*/ 193294 h 398904"/>
                              <a:gd name="connsiteX41" fmla="*/ 12600 w 501257"/>
                              <a:gd name="connsiteY41" fmla="*/ 121616 h 398904"/>
                              <a:gd name="connsiteX42" fmla="*/ 99296 w 501257"/>
                              <a:gd name="connsiteY42" fmla="*/ 35146 h 398904"/>
                              <a:gd name="connsiteX43" fmla="*/ 195994 w 501257"/>
                              <a:gd name="connsiteY43" fmla="*/ 70146 h 398904"/>
                              <a:gd name="connsiteX44" fmla="*/ 200739 w 501257"/>
                              <a:gd name="connsiteY44" fmla="*/ 70911 h 398904"/>
                              <a:gd name="connsiteX45" fmla="*/ 200512 w 501257"/>
                              <a:gd name="connsiteY45" fmla="*/ 68552 h 398904"/>
                              <a:gd name="connsiteX46" fmla="*/ 268949 w 501257"/>
                              <a:gd name="connsiteY46" fmla="*/ 64 h 398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01257" h="398904">
                                <a:moveTo>
                                  <a:pt x="68048" y="386842"/>
                                </a:moveTo>
                                <a:lnTo>
                                  <a:pt x="68048" y="388407"/>
                                </a:lnTo>
                                <a:lnTo>
                                  <a:pt x="73336" y="387743"/>
                                </a:lnTo>
                                <a:close/>
                                <a:moveTo>
                                  <a:pt x="68048" y="247805"/>
                                </a:moveTo>
                                <a:lnTo>
                                  <a:pt x="68656" y="247832"/>
                                </a:lnTo>
                                <a:lnTo>
                                  <a:pt x="68048" y="247909"/>
                                </a:lnTo>
                                <a:close/>
                                <a:moveTo>
                                  <a:pt x="464229" y="199262"/>
                                </a:moveTo>
                                <a:lnTo>
                                  <a:pt x="467921" y="203677"/>
                                </a:lnTo>
                                <a:lnTo>
                                  <a:pt x="469225" y="201993"/>
                                </a:lnTo>
                                <a:close/>
                                <a:moveTo>
                                  <a:pt x="268949" y="64"/>
                                </a:moveTo>
                                <a:cubicBezTo>
                                  <a:pt x="285722" y="-736"/>
                                  <a:pt x="303115" y="5855"/>
                                  <a:pt x="318035" y="22961"/>
                                </a:cubicBezTo>
                                <a:cubicBezTo>
                                  <a:pt x="373248" y="86231"/>
                                  <a:pt x="428344" y="149619"/>
                                  <a:pt x="483557" y="212890"/>
                                </a:cubicBezTo>
                                <a:cubicBezTo>
                                  <a:pt x="527449" y="263126"/>
                                  <a:pt x="482927" y="345028"/>
                                  <a:pt x="424049" y="334028"/>
                                </a:cubicBezTo>
                                <a:lnTo>
                                  <a:pt x="420944" y="332737"/>
                                </a:lnTo>
                                <a:lnTo>
                                  <a:pt x="421251" y="331284"/>
                                </a:lnTo>
                                <a:lnTo>
                                  <a:pt x="419939" y="332319"/>
                                </a:lnTo>
                                <a:lnTo>
                                  <a:pt x="420944" y="332737"/>
                                </a:lnTo>
                                <a:lnTo>
                                  <a:pt x="418960" y="342148"/>
                                </a:lnTo>
                                <a:cubicBezTo>
                                  <a:pt x="407990" y="366599"/>
                                  <a:pt x="382881" y="380966"/>
                                  <a:pt x="354334" y="384657"/>
                                </a:cubicBezTo>
                                <a:lnTo>
                                  <a:pt x="257475" y="391618"/>
                                </a:lnTo>
                                <a:lnTo>
                                  <a:pt x="243144" y="394619"/>
                                </a:lnTo>
                                <a:cubicBezTo>
                                  <a:pt x="211639" y="398552"/>
                                  <a:pt x="181300" y="399693"/>
                                  <a:pt x="153411" y="398390"/>
                                </a:cubicBezTo>
                                <a:lnTo>
                                  <a:pt x="98915" y="390472"/>
                                </a:lnTo>
                                <a:lnTo>
                                  <a:pt x="94128" y="391288"/>
                                </a:lnTo>
                                <a:lnTo>
                                  <a:pt x="81472" y="389130"/>
                                </a:lnTo>
                                <a:lnTo>
                                  <a:pt x="67930" y="388525"/>
                                </a:lnTo>
                                <a:cubicBezTo>
                                  <a:pt x="45022" y="386182"/>
                                  <a:pt x="27974" y="376925"/>
                                  <a:pt x="16686" y="364182"/>
                                </a:cubicBezTo>
                                <a:lnTo>
                                  <a:pt x="11070" y="348953"/>
                                </a:lnTo>
                                <a:lnTo>
                                  <a:pt x="10317" y="348182"/>
                                </a:lnTo>
                                <a:cubicBezTo>
                                  <a:pt x="6519" y="342501"/>
                                  <a:pt x="4140" y="336425"/>
                                  <a:pt x="3338" y="329997"/>
                                </a:cubicBezTo>
                                <a:lnTo>
                                  <a:pt x="3518" y="328471"/>
                                </a:lnTo>
                                <a:lnTo>
                                  <a:pt x="0" y="318927"/>
                                </a:lnTo>
                                <a:cubicBezTo>
                                  <a:pt x="264" y="286354"/>
                                  <a:pt x="23172" y="253548"/>
                                  <a:pt x="67930" y="247924"/>
                                </a:cubicBezTo>
                                <a:lnTo>
                                  <a:pt x="68048" y="247909"/>
                                </a:lnTo>
                                <a:lnTo>
                                  <a:pt x="68048" y="250954"/>
                                </a:lnTo>
                                <a:lnTo>
                                  <a:pt x="77637" y="249320"/>
                                </a:lnTo>
                                <a:lnTo>
                                  <a:pt x="80018" y="248334"/>
                                </a:lnTo>
                                <a:lnTo>
                                  <a:pt x="68656" y="247832"/>
                                </a:lnTo>
                                <a:lnTo>
                                  <a:pt x="86697" y="245567"/>
                                </a:lnTo>
                                <a:lnTo>
                                  <a:pt x="97162" y="241233"/>
                                </a:lnTo>
                                <a:lnTo>
                                  <a:pt x="46653" y="193294"/>
                                </a:lnTo>
                                <a:cubicBezTo>
                                  <a:pt x="30926" y="172379"/>
                                  <a:pt x="19178" y="148681"/>
                                  <a:pt x="12600" y="121616"/>
                                </a:cubicBezTo>
                                <a:cubicBezTo>
                                  <a:pt x="147" y="70179"/>
                                  <a:pt x="46197" y="20383"/>
                                  <a:pt x="99296" y="35146"/>
                                </a:cubicBezTo>
                                <a:lnTo>
                                  <a:pt x="195994" y="70146"/>
                                </a:lnTo>
                                <a:lnTo>
                                  <a:pt x="200739" y="70911"/>
                                </a:lnTo>
                                <a:lnTo>
                                  <a:pt x="200512" y="68552"/>
                                </a:lnTo>
                                <a:cubicBezTo>
                                  <a:pt x="204337" y="32827"/>
                                  <a:pt x="235402" y="1664"/>
                                  <a:pt x="268949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F1F33" id="مجموعة 38" o:spid="_x0000_s1026" style="position:absolute;left:0;text-align:left;margin-left:0;margin-top:22.95pt;width:197.15pt;height:745.75pt;z-index:251749376;mso-position-horizontal-relative:page;mso-width-relative:margin;mso-height-relative:margin" coordorigin=",6232" coordsize="25044,93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">
                <v:shape id="Graphic 16" o:spid="_x0000_s1027" style="position:absolute;top:77655;width:25044;height:22460;visibility:visible;mso-wrap-style:square;v-text-anchor:middle" coordsize="3048000,238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" path="m,l,2380321r3047732,-2529c3047732,2377792,3070853,2215411,2688528,2006618,2306204,1797824,2062734,1612300,1877383,1229491,1692033,846682,1486467,444650,1054615,278349,753278,162381,,,,xe" fillcolor="#c4cfc9" stroked="f" strokeweight=".35022mm">
                  <v:stroke joinstyle="miter"/>
                  <v:path arrowok="t" o:connecttype="custom" o:connectlocs="0,0;0,2245995;2504220,2243609;2209074,1893381;1542583,1160109;866542,262641;0,0" o:connectangles="0,0,0,0,0,0,0"/>
                </v:shape>
                <v:shape id="Freeform: Shape 27" o:spid="_x0000_s1028" style="position:absolute;left:7246;top:6232;width:7461;height:4248;rotation:-874638fd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  <v:stroke joinstyle="miter"/>
                  <v:path arrowok="t" o:connecttype="custom" o:connectlocs="137648,229739;137583,231303;138135,230688;412932,4791;421297,7077;412808,5713;357839,638;381396,661;412808,5713;412461,8260;433131,10314;421297,7077;522260,23314;658944,63662;741699,208656;685323,279781;656135,290458;648111,296345;643034,298881;625273,316841;494217,388373;475563,393410;464742,396965;457020,398416;445711,401469;437846,402019;429448,403597;412103,415116;329349,418420;301463,402990;296923,403440;285151,410299;246002,416414;82151,372526;94850,139247;145225,144949;156364,149417;152848,155131;157546,149892;156364,149417;168250,130105;186023,114376;185824,116500;187654,112933;186023,114376;188342,89574;282666,21603;310155,22384;308507,23430;311569,22423;310155,22384;336753,5499;357839,638" o:connectangles="0,0,0,0,0,0,0,0,0,0,0,0,0,0,0,0,0,0,0,0,0,0,0,0,0,0,0,0,0,0,0,0,0,0,0,0,0,0,0,0,0,0,0,0,0,0,0,0,0,0,0,0,0"/>
                </v:shape>
                <v:shape id="Freeform: Shape 33" o:spid="_x0000_s1029" style="position:absolute;left:1364;top:18219;width:5010;height:3982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  <v:stroke joinstyle="miter"/>
                  <v:path arrowok="t" o:connecttype="custom" o:connectlocs="68015,386106;68015,387668;73301,387005;68015,247333;68623,247360;68015,247437;464005,198883;467695,203289;468998,201609;268819,64;317881,22917;483324,212485;423844,333392;420741,332104;421048,330654;419736,331687;420741,332104;418758,341497;354163,383925;257351,390873;243027,393868;153337,397632;98867,389729;94083,390543;81433,388390;67897,387786;16678,363489;11065,348289;10312,347520;3336,329369;3516,327846;0,318320;67897,247452;68015,247437;68015,250477;77600,248846;79979,247861;68623,247360;86655,245100;97115,240774;46630,192926;12594,121385;99248,35079;195899,70013;200642,70776;200415,68422;268819,64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4D1EFD0C" w14:textId="41CB0F63" w:rsidR="001241BB" w:rsidRDefault="001241BB" w:rsidP="001241BB">
      <w:pPr>
        <w:tabs>
          <w:tab w:val="left" w:pos="5361"/>
        </w:tabs>
        <w:jc w:val="left"/>
        <w:rPr>
          <w:rtl/>
        </w:rPr>
      </w:pPr>
    </w:p>
    <w:p w14:paraId="5044A560" w14:textId="60B3B656" w:rsidR="001241BB" w:rsidRDefault="001241BB" w:rsidP="001241BB">
      <w:pPr>
        <w:tabs>
          <w:tab w:val="left" w:pos="5361"/>
        </w:tabs>
        <w:jc w:val="left"/>
        <w:rPr>
          <w:rtl/>
        </w:rPr>
      </w:pPr>
    </w:p>
    <w:tbl>
      <w:tblPr>
        <w:tblStyle w:val="10"/>
        <w:tblpPr w:leftFromText="180" w:rightFromText="180" w:vertAnchor="text" w:horzAnchor="page" w:tblpX="882" w:tblpY="-139"/>
        <w:bidiVisual/>
        <w:tblW w:w="9350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1048AE" w:rsidRPr="00A52145" w14:paraId="797D775D" w14:textId="77777777" w:rsidTr="007F22A5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39AC5445" w14:textId="7777777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lastRenderedPageBreak/>
              <w:t>خطة تعلم</w:t>
            </w:r>
          </w:p>
          <w:p w14:paraId="2329A266" w14:textId="7777777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0F47F9E6" w14:textId="2B75A95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</w:t>
            </w:r>
            <w:r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ل</w:t>
            </w:r>
            <w:r w:rsidR="00401F43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عاشر</w:t>
            </w: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)</w:t>
            </w:r>
          </w:p>
          <w:p w14:paraId="574AB409" w14:textId="7777777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67E9A20C" w14:textId="77777777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08FA8BF7" w14:textId="7777777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0ED841E6" w14:textId="77777777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1964CCC1" w14:textId="7777777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4B0FC46E" w14:textId="7777777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36EF9245" w14:textId="7777777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1FCB2088" w14:textId="7777777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4EABD57A" w14:textId="1860E3BC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الفصل الدراسي ال</w:t>
            </w:r>
            <w:r w:rsidR="00C37CCA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ثاني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5C83B24" w14:textId="78EBAAF6" w:rsidR="00B52D1F" w:rsidRPr="00B52D1F" w:rsidRDefault="001048AE" w:rsidP="00B52D1F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1" locked="0" layoutInCell="1" allowOverlap="1" wp14:anchorId="18C47BC4" wp14:editId="45D1EA40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516236464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89560" id="Freeform: Shape 27" o:spid="_x0000_s1026" style="position:absolute;left:0;text-align:left;margin-left:299.6pt;margin-top:-3.15pt;width:58.75pt;height:21.2pt;z-index:-25151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24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B52D1F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B52D1F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فضاء العينة</w:t>
            </w:r>
          </w:p>
          <w:p w14:paraId="7D91B1CF" w14:textId="77777777" w:rsidR="00B52D1F" w:rsidRPr="00B52D1F" w:rsidRDefault="00B52D1F" w:rsidP="00B52D1F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B52D1F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B52D1F"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إنشاء</w:t>
            </w:r>
            <w:proofErr w:type="gramEnd"/>
            <w:r w:rsidRPr="00B52D1F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فضاء العينة باستعمال الرسم الشجري أو القائمة أو مبدأ العد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595F5B51" w14:textId="77777777" w:rsidR="00B52D1F" w:rsidRDefault="00B52D1F" w:rsidP="00B52D1F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  <w:p w14:paraId="24881289" w14:textId="12C084F8" w:rsidR="001048AE" w:rsidRPr="00B52D1F" w:rsidRDefault="00B52D1F" w:rsidP="0091135C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B938E6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91135C" w:rsidRPr="0091135C">
              <w:rPr>
                <w:rFonts w:ascii="Calibri" w:eastAsia="Impact" w:hAnsi="Calibri" w:cs="Calibri" w:hint="cs"/>
                <w:color w:val="auto"/>
                <w:sz w:val="28"/>
                <w:rtl/>
              </w:rPr>
              <w:t>س</w:t>
            </w:r>
            <w:proofErr w:type="gramEnd"/>
            <w:r w:rsidR="0091135C" w:rsidRPr="0091135C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8 + س10 + س15-19 </w:t>
            </w:r>
            <w:r w:rsidRPr="0085260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123</w:t>
            </w:r>
          </w:p>
          <w:p w14:paraId="133BD595" w14:textId="77777777" w:rsidR="001048AE" w:rsidRPr="00A52145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</w:tc>
      </w:tr>
      <w:tr w:rsidR="001048AE" w:rsidRPr="00A52145" w14:paraId="03A0EC3C" w14:textId="77777777" w:rsidTr="007F22A5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5D591A80" w14:textId="77777777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3E5A9A1C" w14:textId="79765983" w:rsidR="001048AE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15C4068A" wp14:editId="301F4568">
                  <wp:simplePos x="0" y="0"/>
                  <wp:positionH relativeFrom="column">
                    <wp:posOffset>-539087</wp:posOffset>
                  </wp:positionH>
                  <wp:positionV relativeFrom="paragraph">
                    <wp:posOffset>-1620833</wp:posOffset>
                  </wp:positionV>
                  <wp:extent cx="1433760" cy="1736062"/>
                  <wp:effectExtent l="0" t="0" r="0" b="0"/>
                  <wp:wrapNone/>
                  <wp:docPr id="186721255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21255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760" cy="173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1" locked="0" layoutInCell="1" allowOverlap="1" wp14:anchorId="7DE4453E" wp14:editId="21148526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1132826237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A24A3" id="Freeform: Shape 27" o:spid="_x0000_s1026" style="position:absolute;left:0;text-align:left;margin-left:293.4pt;margin-top:15.75pt;width:58.75pt;height:21.2pt;z-index:-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Xk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1ece4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7E227AD6" w14:textId="3A89AE33" w:rsidR="004D3CF6" w:rsidRDefault="001048AE" w:rsidP="004D3CF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25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4D3CF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707DF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خطة حل المسألة</w:t>
            </w:r>
          </w:p>
          <w:p w14:paraId="0BCF71BC" w14:textId="36D95F5C" w:rsidR="004D3CF6" w:rsidRPr="00A52145" w:rsidRDefault="004D3CF6" w:rsidP="00707DF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 </w:t>
            </w:r>
            <w:r w:rsidR="00707DF6" w:rsidRPr="00707DF6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707DF6" w:rsidRPr="00707DF6">
              <w:rPr>
                <w:rFonts w:ascii="Calibri" w:eastAsia="Impact" w:hAnsi="Calibri" w:cs="Calibri" w:hint="cs"/>
                <w:color w:val="auto"/>
                <w:sz w:val="28"/>
                <w:rtl/>
              </w:rPr>
              <w:t>حل المسائل باستعمال خطة</w:t>
            </w:r>
            <w:r w:rsidR="00707DF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="00707DF6" w:rsidRPr="00707DF6">
              <w:rPr>
                <w:rFonts w:ascii="Calibri" w:eastAsia="Impact" w:hAnsi="Calibri" w:cs="Calibri" w:hint="cs"/>
                <w:color w:val="auto"/>
                <w:sz w:val="28"/>
                <w:rtl/>
              </w:rPr>
              <w:t>حل مسألة أبسط</w:t>
            </w:r>
            <w:r w:rsidR="00707DF6"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304AF4DE" w14:textId="77777777" w:rsidR="004D3CF6" w:rsidRDefault="004D3CF6" w:rsidP="004D3CF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46A0ABA2" w14:textId="3EEC2BA6" w:rsidR="004D3CF6" w:rsidRPr="0085260D" w:rsidRDefault="004D3CF6" w:rsidP="004D3CF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707DF6">
              <w:rPr>
                <w:rFonts w:ascii="Calibri" w:eastAsia="Impact" w:hAnsi="Calibri" w:cs="Calibri" w:hint="cs"/>
                <w:color w:val="auto"/>
                <w:sz w:val="28"/>
                <w:rtl/>
              </w:rPr>
              <w:t>س</w:t>
            </w:r>
            <w:proofErr w:type="gramStart"/>
            <w:r w:rsidR="00707DF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7  </w:t>
            </w:r>
            <w:r w:rsidRPr="0085260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 w:rsidR="00707DF6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126</w:t>
            </w:r>
          </w:p>
          <w:p w14:paraId="3077EBE1" w14:textId="1CE54E87" w:rsidR="001048AE" w:rsidRPr="00A52145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1048AE" w:rsidRPr="00A52145" w14:paraId="0BA6E13B" w14:textId="77777777" w:rsidTr="007F22A5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4F9376F0" w14:textId="77777777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6746B76B" w14:textId="6B234879" w:rsidR="001048AE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1" locked="0" layoutInCell="1" allowOverlap="1" wp14:anchorId="1A26CECE" wp14:editId="2B44CBDD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1214115858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5313F" id="Freeform: Shape 27" o:spid="_x0000_s1026" style="position:absolute;left:0;text-align:left;margin-left:296.45pt;margin-top:15.05pt;width:58.75pt;height:21.2pt;z-index:-25151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Qm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3dac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702394AB" w14:textId="75AC89CE" w:rsidR="007F22A5" w:rsidRPr="00707DF6" w:rsidRDefault="001048AE" w:rsidP="007F22A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u w:val="single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26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7F22A5" w:rsidRPr="00707DF6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="007F22A5" w:rsidRPr="00707DF6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تهيئة الفصل التاسع:</w:t>
            </w:r>
            <w:r w:rsidR="007F22A5" w:rsidRPr="00707DF6">
              <w:rPr>
                <w:rFonts w:ascii="Calibri" w:eastAsia="Impact" w:hAnsi="Calibri" w:cs="Calibri" w:hint="cs"/>
                <w:color w:val="8C6044" w:themeColor="accent5" w:themeShade="80"/>
                <w:sz w:val="28"/>
                <w:rtl/>
              </w:rPr>
              <w:t xml:space="preserve"> </w:t>
            </w:r>
            <w:r w:rsidR="007F22A5" w:rsidRPr="00707DF6">
              <w:rPr>
                <w:rFonts w:ascii="Calibri" w:eastAsia="Impact" w:hAnsi="Calibri" w:cs="Calibri" w:hint="cs"/>
                <w:color w:val="388600"/>
                <w:sz w:val="28"/>
                <w:highlight w:val="yellow"/>
                <w:u w:val="single"/>
                <w:rtl/>
              </w:rPr>
              <w:t>الهندسة: الزوايا والمضلعات</w:t>
            </w:r>
          </w:p>
          <w:p w14:paraId="200B5A5C" w14:textId="77777777" w:rsidR="007F22A5" w:rsidRDefault="007F22A5" w:rsidP="007F22A5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العام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707DF6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707DF6">
              <w:rPr>
                <w:rFonts w:ascii="Calibri" w:eastAsia="Impact" w:hAnsi="Calibri" w:cs="Calibri" w:hint="cs"/>
                <w:color w:val="auto"/>
                <w:sz w:val="28"/>
                <w:rtl/>
              </w:rPr>
              <w:t>استعمال</w:t>
            </w:r>
            <w:proofErr w:type="gramEnd"/>
            <w:r w:rsidRPr="00707DF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مصطلحات هندسية لوصف الزوايا والمضلعا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ت.</w:t>
            </w:r>
          </w:p>
          <w:p w14:paraId="6E96472C" w14:textId="77777777" w:rsidR="007F22A5" w:rsidRDefault="007F22A5" w:rsidP="007F22A5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707DF6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</w:rPr>
              <w:t xml:space="preserve">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حل المعادلات.</w:t>
            </w:r>
            <w:r>
              <w:rPr>
                <w:rFonts w:ascii="Calibri" w:eastAsia="Impact" w:hAnsi="Calibri" w:cs="Calibri" w:hint="cs"/>
                <w:color w:val="auto"/>
                <w:sz w:val="28"/>
              </w:rPr>
              <w:t xml:space="preserve">   -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  </w:t>
            </w:r>
          </w:p>
          <w:p w14:paraId="4CD46802" w14:textId="34C9792A" w:rsidR="001048AE" w:rsidRPr="007F22A5" w:rsidRDefault="007F22A5" w:rsidP="007F22A5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</w:tc>
      </w:tr>
      <w:tr w:rsidR="001048AE" w:rsidRPr="00A52145" w14:paraId="036DBCDC" w14:textId="77777777" w:rsidTr="007F22A5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1C1B595F" w14:textId="77777777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6040492F" w14:textId="77777777" w:rsidR="001048AE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1" locked="0" layoutInCell="1" allowOverlap="1" wp14:anchorId="534EA96A" wp14:editId="094D9496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1423594843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CFC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063D7" id="Freeform: Shape 27" o:spid="_x0000_s1026" style="position:absolute;left:0;text-align:left;margin-left:293.4pt;margin-top:15.55pt;width:58.75pt;height:21.2pt;z-index:-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ce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342FEEF6" w14:textId="36ECC835" w:rsidR="007F22A5" w:rsidRDefault="001048AE" w:rsidP="007F22A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27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7F22A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7F22A5"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7F22A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قياس وتقدير الزوايا ورسمها </w:t>
            </w:r>
          </w:p>
          <w:p w14:paraId="2DEF184D" w14:textId="77777777" w:rsidR="007F22A5" w:rsidRDefault="007F22A5" w:rsidP="007F22A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 w:rsidRPr="00707DF6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- تقدير قياس الزوايا.</w:t>
            </w:r>
          </w:p>
          <w:p w14:paraId="48842002" w14:textId="77777777" w:rsidR="007F22A5" w:rsidRDefault="007F22A5" w:rsidP="007F22A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707DF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/>
                <w:color w:val="auto"/>
                <w:sz w:val="28"/>
                <w:rtl/>
              </w:rPr>
              <w:t xml:space="preserve">            </w:t>
            </w:r>
            <w:r w:rsidRPr="00707DF6">
              <w:rPr>
                <w:rFonts w:ascii="Calibri" w:eastAsia="Impact" w:hAnsi="Calibri" w:cs="Calibri"/>
                <w:color w:val="auto"/>
                <w:sz w:val="28"/>
                <w:highlight w:val="lightGray"/>
                <w:rtl/>
              </w:rPr>
              <w:t xml:space="preserve">- </w:t>
            </w:r>
            <w:r w:rsidRPr="00707DF6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إيجاد قياس الزوايا.</w:t>
            </w:r>
          </w:p>
          <w:p w14:paraId="0FCCC4FF" w14:textId="77777777" w:rsidR="007F22A5" w:rsidRPr="00707DF6" w:rsidRDefault="007F22A5" w:rsidP="007F22A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- رسم الزوايا.</w:t>
            </w:r>
          </w:p>
          <w:p w14:paraId="3DAE1D10" w14:textId="77777777" w:rsidR="007F22A5" w:rsidRDefault="007F22A5" w:rsidP="007F22A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59DD88E9" w14:textId="11D51755" w:rsidR="001048AE" w:rsidRPr="007F22A5" w:rsidRDefault="007F22A5" w:rsidP="007F22A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707DF6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proofErr w:type="gramEnd"/>
            <w:r w:rsidRPr="00707DF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من س 9 إلى س12+ س21 - 23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134</w:t>
            </w:r>
            <w:r w:rsidR="004D3CF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. </w:t>
            </w:r>
          </w:p>
          <w:p w14:paraId="2A225D9B" w14:textId="77777777" w:rsidR="001048AE" w:rsidRPr="00A52145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1048AE" w:rsidRPr="00A52145" w14:paraId="0A269F55" w14:textId="77777777" w:rsidTr="007F22A5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23F2E438" w14:textId="77777777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3829F6D6" w14:textId="77777777" w:rsidR="001048AE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1" locked="0" layoutInCell="1" allowOverlap="1" wp14:anchorId="4A8A0A0C" wp14:editId="0049F3EC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281397025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997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C5CFD" id="Freeform: Shape 27" o:spid="_x0000_s1026" style="position:absolute;left:0;text-align:left;margin-left:291.6pt;margin-top:14.75pt;width:58.75pt;height:21.2pt;z-index:-2515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be3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3CEF35F3" w14:textId="6FF081E0" w:rsidR="001048AE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28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707DF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قياس</w:t>
            </w:r>
            <w:proofErr w:type="gramEnd"/>
            <w:r w:rsidR="00707DF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وتقدير الزوايا ورسمها</w:t>
            </w:r>
            <w:r w:rsidR="004D3CF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</w:p>
          <w:p w14:paraId="3FF58CAF" w14:textId="7CB65C60" w:rsidR="001048AE" w:rsidRPr="007F22A5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 w:rsidRPr="007F22A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707DF6" w:rsidRPr="007F22A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تقدير قياس الزوايا.</w:t>
            </w:r>
          </w:p>
          <w:p w14:paraId="330903E2" w14:textId="7F0CFEF8" w:rsidR="00707DF6" w:rsidRDefault="00707DF6" w:rsidP="00707DF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7F22A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7F22A5">
              <w:rPr>
                <w:rFonts w:ascii="Calibri" w:eastAsia="Impact" w:hAnsi="Calibri" w:cs="Calibri"/>
                <w:color w:val="auto"/>
                <w:sz w:val="28"/>
                <w:rtl/>
              </w:rPr>
              <w:t xml:space="preserve">            - </w:t>
            </w:r>
            <w:r w:rsidRPr="007F22A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إيجاد قياس الزوايا.</w:t>
            </w:r>
          </w:p>
          <w:p w14:paraId="4AC81407" w14:textId="51FE09C5" w:rsidR="00707DF6" w:rsidRPr="00707DF6" w:rsidRDefault="00707DF6" w:rsidP="00707DF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</w:t>
            </w:r>
            <w:r w:rsidRPr="007F22A5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- رسم الزوايا.</w:t>
            </w:r>
          </w:p>
          <w:p w14:paraId="4A22F482" w14:textId="77777777" w:rsidR="001048AE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3A0AFE63" w14:textId="133C05C1" w:rsidR="001048AE" w:rsidRPr="00707DF6" w:rsidRDefault="001048AE" w:rsidP="007F22A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="00707DF6" w:rsidRPr="00707DF6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proofErr w:type="gramEnd"/>
            <w:r w:rsidR="007F22A5" w:rsidRPr="007F22A5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 س 13 إلى س18+ س25</w:t>
            </w:r>
            <w:r w:rsidR="007F22A5">
              <w:rPr>
                <w:rFonts w:ascii="Calibri" w:eastAsia="Impact" w:hAnsi="Calibri" w:cs="Calibri" w:hint="cs"/>
                <w:color w:val="007BB8"/>
                <w:sz w:val="28"/>
                <w:rtl/>
              </w:rPr>
              <w:t xml:space="preserve">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 w:rsidR="00BA0D5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</w:t>
            </w:r>
            <w:r w:rsidR="007F22A5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35</w:t>
            </w:r>
          </w:p>
          <w:p w14:paraId="408A0675" w14:textId="77777777" w:rsidR="001048AE" w:rsidRPr="00A52145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 w:hint="cs"/>
                <w:color w:val="404040"/>
                <w:sz w:val="28"/>
                <w:rtl/>
              </w:rPr>
            </w:pPr>
          </w:p>
        </w:tc>
      </w:tr>
      <w:tr w:rsidR="001048AE" w:rsidRPr="00A52145" w14:paraId="128BD058" w14:textId="77777777" w:rsidTr="007F22A5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06BB37C7" w14:textId="3333C62D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57579419" w14:textId="1E3FA255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5D975DF" w14:textId="77777777" w:rsidR="001048AE" w:rsidRPr="00A52145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p w14:paraId="4F01A7C3" w14:textId="6586EEFB" w:rsidR="001241BB" w:rsidRDefault="007F22A5" w:rsidP="001241BB">
      <w:pPr>
        <w:tabs>
          <w:tab w:val="left" w:pos="5361"/>
        </w:tabs>
        <w:jc w:val="left"/>
        <w:rPr>
          <w:rtl/>
        </w:rPr>
      </w:pPr>
      <w:r w:rsidRPr="007F22A5">
        <w:rPr>
          <w:rFonts w:ascii="Calibri" w:eastAsia="Calibri" w:hAnsi="Calibri" w:cs="Arial"/>
          <w:noProof/>
          <w:color w:val="auto"/>
          <w:kern w:val="2"/>
          <w:sz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48B0082" wp14:editId="4D807F97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630533" cy="4225406"/>
                <wp:effectExtent l="0" t="0" r="0" b="3810"/>
                <wp:wrapNone/>
                <wp:docPr id="334715461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33" cy="4225406"/>
                        </a:xfrm>
                        <a:custGeom>
                          <a:avLst/>
                          <a:gdLst>
                            <a:gd name="connsiteX0" fmla="*/ 627735 w 627735"/>
                            <a:gd name="connsiteY0" fmla="*/ 4184374 h 4184373"/>
                            <a:gd name="connsiteX1" fmla="*/ 454101 w 627735"/>
                            <a:gd name="connsiteY1" fmla="*/ 3895026 h 4184373"/>
                            <a:gd name="connsiteX2" fmla="*/ 361480 w 627735"/>
                            <a:gd name="connsiteY2" fmla="*/ 3223709 h 4184373"/>
                            <a:gd name="connsiteX3" fmla="*/ 37431 w 627735"/>
                            <a:gd name="connsiteY3" fmla="*/ 2193641 h 4184373"/>
                            <a:gd name="connsiteX4" fmla="*/ 164754 w 627735"/>
                            <a:gd name="connsiteY4" fmla="*/ 851134 h 4184373"/>
                            <a:gd name="connsiteX5" fmla="*/ 541549 w 627735"/>
                            <a:gd name="connsiteY5" fmla="*/ 0 h 4184373"/>
                            <a:gd name="connsiteX6" fmla="*/ 627735 w 627735"/>
                            <a:gd name="connsiteY6" fmla="*/ 0 h 4184373"/>
                            <a:gd name="connsiteX7" fmla="*/ 627735 w 627735"/>
                            <a:gd name="connsiteY7" fmla="*/ 4184374 h 41843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27735" h="4184373">
                              <a:moveTo>
                                <a:pt x="627735" y="4184374"/>
                              </a:moveTo>
                              <a:cubicBezTo>
                                <a:pt x="627735" y="4184374"/>
                                <a:pt x="465711" y="3999131"/>
                                <a:pt x="454101" y="3895026"/>
                              </a:cubicBezTo>
                              <a:cubicBezTo>
                                <a:pt x="442492" y="3790922"/>
                                <a:pt x="431009" y="3443654"/>
                                <a:pt x="361480" y="3223709"/>
                              </a:cubicBezTo>
                              <a:cubicBezTo>
                                <a:pt x="291951" y="3003764"/>
                                <a:pt x="72259" y="2425069"/>
                                <a:pt x="37431" y="2193641"/>
                              </a:cubicBezTo>
                              <a:cubicBezTo>
                                <a:pt x="2604" y="1962214"/>
                                <a:pt x="-66673" y="1452922"/>
                                <a:pt x="164754" y="851134"/>
                              </a:cubicBezTo>
                              <a:cubicBezTo>
                                <a:pt x="396182" y="249346"/>
                                <a:pt x="541549" y="0"/>
                                <a:pt x="541549" y="0"/>
                              </a:cubicBezTo>
                              <a:lnTo>
                                <a:pt x="627735" y="0"/>
                              </a:lnTo>
                              <a:lnTo>
                                <a:pt x="627735" y="4184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824D"/>
                        </a:solidFill>
                        <a:ln w="12573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83AE9" id="Graphic 17" o:spid="_x0000_s1026" style="position:absolute;left:0;text-align:left;margin-left:-1.55pt;margin-top:-1in;width:49.65pt;height:332.7pt;z-index:25197875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coordsize="627735,418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<v:stroke joinstyle="miter"/>
                <v:path arrowok="t" o:connecttype="custom" o:connectlocs="630533,4225407;456125,3933222;363091,3255321;37598,2215152;165488,859480;543963,0;630533,0;630533,4225407" o:connectangles="0,0,0,0,0,0,0,0"/>
                <w10:wrap anchorx="page"/>
              </v:shape>
            </w:pict>
          </mc:Fallback>
        </mc:AlternateContent>
      </w:r>
    </w:p>
    <w:p w14:paraId="12E3402D" w14:textId="327ED617" w:rsidR="001241BB" w:rsidRDefault="001241BB" w:rsidP="001241BB">
      <w:pPr>
        <w:tabs>
          <w:tab w:val="left" w:pos="5361"/>
        </w:tabs>
        <w:jc w:val="right"/>
      </w:pPr>
    </w:p>
    <w:p w14:paraId="11DB8658" w14:textId="6DECB3FA" w:rsidR="003B4369" w:rsidRPr="003B4369" w:rsidRDefault="003B4369" w:rsidP="003B4369">
      <w:pPr>
        <w:rPr>
          <w:rtl/>
        </w:rPr>
      </w:pPr>
    </w:p>
    <w:p w14:paraId="5B70805F" w14:textId="470D23F9" w:rsidR="003B4369" w:rsidRPr="003B4369" w:rsidRDefault="003B4369" w:rsidP="003B4369">
      <w:pPr>
        <w:rPr>
          <w:rtl/>
        </w:rPr>
      </w:pPr>
    </w:p>
    <w:p w14:paraId="54265F90" w14:textId="429CAA12" w:rsidR="003B4369" w:rsidRPr="003B4369" w:rsidRDefault="003B4369" w:rsidP="003B4369">
      <w:pPr>
        <w:rPr>
          <w:rtl/>
        </w:rPr>
      </w:pPr>
    </w:p>
    <w:p w14:paraId="5C347F6E" w14:textId="4D67C39C" w:rsidR="003B4369" w:rsidRPr="003B4369" w:rsidRDefault="003B4369" w:rsidP="003B4369">
      <w:pPr>
        <w:rPr>
          <w:rtl/>
        </w:rPr>
      </w:pPr>
    </w:p>
    <w:p w14:paraId="3A8E1E10" w14:textId="09F66BAA" w:rsidR="003B4369" w:rsidRPr="003B4369" w:rsidRDefault="003B4369" w:rsidP="003B4369">
      <w:pPr>
        <w:rPr>
          <w:rtl/>
        </w:rPr>
      </w:pPr>
    </w:p>
    <w:p w14:paraId="7ADF282C" w14:textId="6FF2CD79" w:rsidR="003B4369" w:rsidRPr="003B4369" w:rsidRDefault="003B4369" w:rsidP="003B4369">
      <w:pPr>
        <w:rPr>
          <w:rtl/>
        </w:rPr>
      </w:pPr>
    </w:p>
    <w:p w14:paraId="6BA321A1" w14:textId="532C2E03" w:rsidR="003B4369" w:rsidRPr="003B4369" w:rsidRDefault="003B4369" w:rsidP="003B4369">
      <w:pPr>
        <w:rPr>
          <w:rtl/>
        </w:rPr>
      </w:pPr>
    </w:p>
    <w:p w14:paraId="0B268904" w14:textId="77777777" w:rsidR="003B4369" w:rsidRPr="003B4369" w:rsidRDefault="003B4369" w:rsidP="003B4369">
      <w:pPr>
        <w:rPr>
          <w:rtl/>
        </w:rPr>
      </w:pPr>
    </w:p>
    <w:p w14:paraId="5329AF57" w14:textId="77777777" w:rsidR="003B4369" w:rsidRPr="003B4369" w:rsidRDefault="003B4369" w:rsidP="003B4369">
      <w:pPr>
        <w:rPr>
          <w:rtl/>
        </w:rPr>
      </w:pPr>
    </w:p>
    <w:p w14:paraId="6EF97B83" w14:textId="058C5266" w:rsidR="003B4369" w:rsidRPr="003B4369" w:rsidRDefault="003B4369" w:rsidP="003B4369">
      <w:pPr>
        <w:rPr>
          <w:rtl/>
        </w:rPr>
      </w:pPr>
    </w:p>
    <w:p w14:paraId="64D5D672" w14:textId="4F8AA14E" w:rsidR="003B4369" w:rsidRPr="003B4369" w:rsidRDefault="003B4369" w:rsidP="003B4369">
      <w:pPr>
        <w:rPr>
          <w:rtl/>
        </w:rPr>
      </w:pPr>
    </w:p>
    <w:p w14:paraId="1B4DA88C" w14:textId="712428BE" w:rsidR="003B4369" w:rsidRPr="003B4369" w:rsidRDefault="003B4369" w:rsidP="003B4369">
      <w:pPr>
        <w:rPr>
          <w:rtl/>
        </w:rPr>
      </w:pPr>
    </w:p>
    <w:p w14:paraId="1455C578" w14:textId="21C06950" w:rsidR="003B4369" w:rsidRPr="003B4369" w:rsidRDefault="003B4369" w:rsidP="003B4369">
      <w:pPr>
        <w:rPr>
          <w:rtl/>
        </w:rPr>
      </w:pPr>
    </w:p>
    <w:p w14:paraId="46E9905E" w14:textId="051E7C56" w:rsidR="003B4369" w:rsidRPr="003B4369" w:rsidRDefault="003B4369" w:rsidP="003B4369">
      <w:pPr>
        <w:rPr>
          <w:rtl/>
        </w:rPr>
      </w:pPr>
    </w:p>
    <w:p w14:paraId="00A618E5" w14:textId="3B006DC2" w:rsidR="003B4369" w:rsidRPr="003B4369" w:rsidRDefault="003B4369" w:rsidP="003B4369">
      <w:pPr>
        <w:rPr>
          <w:rtl/>
        </w:rPr>
      </w:pPr>
    </w:p>
    <w:p w14:paraId="0174EC78" w14:textId="7916E1EC" w:rsidR="003B4369" w:rsidRPr="003B4369" w:rsidRDefault="003B4369" w:rsidP="003B4369">
      <w:pPr>
        <w:rPr>
          <w:rtl/>
        </w:rPr>
      </w:pPr>
    </w:p>
    <w:p w14:paraId="0D9D2A33" w14:textId="34710C6E" w:rsidR="003B4369" w:rsidRPr="003B4369" w:rsidRDefault="003B4369" w:rsidP="003B4369">
      <w:pPr>
        <w:rPr>
          <w:rtl/>
        </w:rPr>
      </w:pPr>
    </w:p>
    <w:p w14:paraId="056D2417" w14:textId="04B0AD4E" w:rsidR="003B4369" w:rsidRPr="003B4369" w:rsidRDefault="003B4369" w:rsidP="003B4369">
      <w:pPr>
        <w:rPr>
          <w:rtl/>
        </w:rPr>
      </w:pPr>
    </w:p>
    <w:p w14:paraId="08126EF3" w14:textId="275BB2F7" w:rsidR="003B4369" w:rsidRPr="003B4369" w:rsidRDefault="003B4369" w:rsidP="003B4369">
      <w:pPr>
        <w:rPr>
          <w:rtl/>
        </w:rPr>
      </w:pPr>
    </w:p>
    <w:p w14:paraId="4C5949A0" w14:textId="2026985A" w:rsidR="003B4369" w:rsidRDefault="003B4369" w:rsidP="003B4369">
      <w:pPr>
        <w:rPr>
          <w:rtl/>
        </w:rPr>
      </w:pPr>
    </w:p>
    <w:p w14:paraId="455C30F3" w14:textId="57E9A277" w:rsidR="003B4369" w:rsidRPr="003B4369" w:rsidRDefault="003B4369" w:rsidP="003B4369">
      <w:pPr>
        <w:rPr>
          <w:rtl/>
        </w:rPr>
      </w:pPr>
    </w:p>
    <w:p w14:paraId="22EBDD09" w14:textId="755915DB" w:rsidR="003B4369" w:rsidRPr="003B4369" w:rsidRDefault="003B4369" w:rsidP="003B4369">
      <w:pPr>
        <w:rPr>
          <w:rtl/>
        </w:rPr>
      </w:pPr>
    </w:p>
    <w:p w14:paraId="77E93516" w14:textId="2B372E8F" w:rsidR="003B4369" w:rsidRPr="003B4369" w:rsidRDefault="007F22A5" w:rsidP="003B4369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EEF7911" wp14:editId="7F01F697">
                <wp:simplePos x="0" y="0"/>
                <wp:positionH relativeFrom="page">
                  <wp:align>left</wp:align>
                </wp:positionH>
                <wp:positionV relativeFrom="paragraph">
                  <wp:posOffset>197018</wp:posOffset>
                </wp:positionV>
                <wp:extent cx="2504318" cy="2265760"/>
                <wp:effectExtent l="0" t="0" r="0" b="1270"/>
                <wp:wrapNone/>
                <wp:docPr id="667655055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318" cy="2265760"/>
                        </a:xfrm>
                        <a:custGeom>
                          <a:avLst/>
                          <a:gdLst>
                            <a:gd name="connsiteX0" fmla="*/ 0 w 3048000"/>
                            <a:gd name="connsiteY0" fmla="*/ 0 h 2380321"/>
                            <a:gd name="connsiteX1" fmla="*/ 0 w 3048000"/>
                            <a:gd name="connsiteY1" fmla="*/ 2380321 h 2380321"/>
                            <a:gd name="connsiteX2" fmla="*/ 3047732 w 3048000"/>
                            <a:gd name="connsiteY2" fmla="*/ 2377792 h 2380321"/>
                            <a:gd name="connsiteX3" fmla="*/ 2688528 w 3048000"/>
                            <a:gd name="connsiteY3" fmla="*/ 2006618 h 2380321"/>
                            <a:gd name="connsiteX4" fmla="*/ 1877383 w 3048000"/>
                            <a:gd name="connsiteY4" fmla="*/ 1229491 h 2380321"/>
                            <a:gd name="connsiteX5" fmla="*/ 1054615 w 3048000"/>
                            <a:gd name="connsiteY5" fmla="*/ 278349 h 2380321"/>
                            <a:gd name="connsiteX6" fmla="*/ 0 w 3048000"/>
                            <a:gd name="connsiteY6" fmla="*/ 0 h 2380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048000" h="2380321">
                              <a:moveTo>
                                <a:pt x="0" y="0"/>
                              </a:moveTo>
                              <a:lnTo>
                                <a:pt x="0" y="2380321"/>
                              </a:lnTo>
                              <a:lnTo>
                                <a:pt x="3047732" y="2377792"/>
                              </a:lnTo>
                              <a:cubicBezTo>
                                <a:pt x="3047732" y="2377792"/>
                                <a:pt x="3070853" y="2215411"/>
                                <a:pt x="2688528" y="2006618"/>
                              </a:cubicBezTo>
                              <a:cubicBezTo>
                                <a:pt x="2306204" y="1797824"/>
                                <a:pt x="2062734" y="1612300"/>
                                <a:pt x="1877383" y="1229491"/>
                              </a:cubicBezTo>
                              <a:cubicBezTo>
                                <a:pt x="1692033" y="846682"/>
                                <a:pt x="1486467" y="444650"/>
                                <a:pt x="1054615" y="278349"/>
                              </a:cubicBezTo>
                              <a:cubicBezTo>
                                <a:pt x="753278" y="162381"/>
                                <a:pt x="0" y="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4CFC9"/>
                        </a:solidFill>
                        <a:ln w="1260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0F936" id="Graphic 16" o:spid="_x0000_s1026" style="position:absolute;left:0;text-align:left;margin-left:0;margin-top:15.5pt;width:197.2pt;height:178.4pt;z-index:25198080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3048000,2380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" path="m,l,2380321r3047732,-2529c3047732,2377792,3070853,2215411,2688528,2006618,2306204,1797824,2062734,1612300,1877383,1229491,1692033,846682,1486467,444650,1054615,278349,753278,162381,,,,xe" fillcolor="#c4cfc9" stroked="f" strokeweight=".35022mm">
                <v:stroke joinstyle="miter"/>
                <v:path arrowok="t" o:connecttype="custom" o:connectlocs="0,0;0,2265760;2504098,2263353;2208966,1910043;1542508,1170318;866500,264953;0,0" o:connectangles="0,0,0,0,0,0,0"/>
                <w10:wrap anchorx="page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74E59E77" wp14:editId="42923EC3">
                <wp:simplePos x="0" y="0"/>
                <wp:positionH relativeFrom="margin">
                  <wp:posOffset>3416392</wp:posOffset>
                </wp:positionH>
                <wp:positionV relativeFrom="paragraph">
                  <wp:posOffset>137046</wp:posOffset>
                </wp:positionV>
                <wp:extent cx="3576955" cy="2055495"/>
                <wp:effectExtent l="0" t="0" r="0" b="0"/>
                <wp:wrapNone/>
                <wp:docPr id="1866535010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6955" cy="2055495"/>
                          <a:chOff x="15411" y="5137"/>
                          <a:chExt cx="3577133" cy="2055571"/>
                        </a:xfrm>
                      </wpg:grpSpPr>
                      <wpg:grpSp>
                        <wpg:cNvPr id="346926453" name="مجموعة 28"/>
                        <wpg:cNvGrpSpPr/>
                        <wpg:grpSpPr>
                          <a:xfrm>
                            <a:off x="15411" y="5137"/>
                            <a:ext cx="3577133" cy="2055571"/>
                            <a:chOff x="14858" y="8118"/>
                            <a:chExt cx="3448685" cy="3248660"/>
                          </a:xfrm>
                        </wpg:grpSpPr>
                        <pic:pic xmlns:pic="http://schemas.openxmlformats.org/drawingml/2006/picture">
                          <pic:nvPicPr>
                            <pic:cNvPr id="961260608" name="صورة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" t="33985" r="65501" b="32126"/>
                            <a:stretch/>
                          </pic:blipFill>
                          <pic:spPr bwMode="auto">
                            <a:xfrm>
                              <a:off x="14858" y="8118"/>
                              <a:ext cx="3448685" cy="3248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7135770" name="صورة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494" t="59961" r="4494" b="21289"/>
                            <a:stretch/>
                          </pic:blipFill>
                          <pic:spPr bwMode="auto">
                            <a:xfrm>
                              <a:off x="847725" y="104775"/>
                              <a:ext cx="1942465" cy="628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04952048" name="مربع نص 1"/>
                          <wps:cNvSpPr txBox="1"/>
                          <wps:spPr>
                            <a:xfrm>
                              <a:off x="940550" y="172089"/>
                              <a:ext cx="1908289" cy="561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25EA39" w14:textId="77777777" w:rsidR="005F734F" w:rsidRPr="005F734F" w:rsidRDefault="005F734F" w:rsidP="005F734F">
                                <w:pPr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ملاحظات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هامة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20733719" name="مربع نص 1"/>
                        <wps:cNvSpPr txBox="1"/>
                        <wps:spPr>
                          <a:xfrm>
                            <a:off x="621792" y="424281"/>
                            <a:ext cx="2867559" cy="12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468893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حل الطالبة لواجباتها يسهم بشكل كبير في ثبات المعلومة ومعرفة نقاط القوة والضعف.</w:t>
                              </w:r>
                            </w:p>
                            <w:p w14:paraId="4DF23738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حفظ جدول الضرب جيدًا.</w:t>
                              </w:r>
                            </w:p>
                            <w:p w14:paraId="603D504C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متابعة المنصة ومايتم ارساله فيها من مهمات وثراءات وواجبات.</w:t>
                              </w:r>
                            </w:p>
                            <w:p w14:paraId="2B3E59D0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المشاركة في لوحات النقاش وحل تدريبات 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highlight w:val="yellow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نافس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208511D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59E77" id="_x0000_s1138" style="position:absolute;left:0;text-align:left;margin-left:269pt;margin-top:10.8pt;width:281.65pt;height:161.85pt;z-index:251924480;mso-position-horizontal-relative:margin;mso-width-relative:margin;mso-height-relative:margin" coordorigin="154,51" coordsize="35771,20555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">
                <v:group id="_x0000_s1139" style="position:absolute;left:154;top:51;width:35771;height:20556" coordorigin="148,81" coordsize="34486,3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">
                  <v:shape id="صورة 21" o:spid="_x0000_s1140" type="#_x0000_t75" style="position:absolute;left:148;top:81;width:34487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">
                    <v:imagedata r:id="rId19" o:title="" croptop="22272f" cropbottom="21054f" cropleft="35f" cropright="42927f" chromakey="white"/>
                  </v:shape>
                  <v:shape id="صورة 22" o:spid="_x0000_s1141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">
                    <v:imagedata r:id="rId20" o:title="" croptop="39296f" cropbottom="13952f" cropleft="-2945f" cropright="2945f" chromakey="#fefefe"/>
                  </v:shape>
                  <v:shape id="_x0000_s1142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" filled="f" stroked="f">
                    <v:textbox>
                      <w:txbxContent>
                        <w:p w14:paraId="0125EA39" w14:textId="77777777" w:rsidR="005F734F" w:rsidRPr="005F734F" w:rsidRDefault="005F734F" w:rsidP="005F734F">
                          <w:pPr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ملاحظات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هامة</w:t>
                          </w:r>
                        </w:p>
                      </w:txbxContent>
                    </v:textbox>
                  </v:shape>
                </v:group>
                <v:shape id="_x0000_s1143" type="#_x0000_t202" style="position:absolute;left:6217;top:4242;width:28676;height:1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" filled="f" stroked="f">
                  <v:textbox>
                    <w:txbxContent>
                      <w:p w14:paraId="15468893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حل الطالبة لواجباتها يسهم بشكل كبير في ثبات المعلومة ومعرفة نقاط القوة والضعف.</w:t>
                        </w:r>
                      </w:p>
                      <w:p w14:paraId="4DF23738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حفظ جدول الضرب جيدًا.</w:t>
                        </w:r>
                      </w:p>
                      <w:p w14:paraId="603D504C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متابعة المنصة ومايتم ارساله فيها من مهمات وثراءات وواجبات.</w:t>
                        </w:r>
                      </w:p>
                      <w:p w14:paraId="2B3E59D0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المشاركة في لوحات النقاش وحل تدريبات 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highlight w:val="yellow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نافس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208511D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8164DD3" w14:textId="4EDDF0F7" w:rsidR="003B4369" w:rsidRDefault="003B4369" w:rsidP="003B4369">
      <w:pPr>
        <w:rPr>
          <w:rtl/>
        </w:rPr>
      </w:pPr>
    </w:p>
    <w:p w14:paraId="08E58FC4" w14:textId="67C3F3F9" w:rsidR="003B4369" w:rsidRDefault="007F22A5" w:rsidP="003B4369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4D3408B" wp14:editId="2F81CB7E">
                <wp:simplePos x="0" y="0"/>
                <wp:positionH relativeFrom="column">
                  <wp:posOffset>396596</wp:posOffset>
                </wp:positionH>
                <wp:positionV relativeFrom="paragraph">
                  <wp:posOffset>103534</wp:posOffset>
                </wp:positionV>
                <wp:extent cx="936582" cy="324479"/>
                <wp:effectExtent l="0" t="0" r="0" b="0"/>
                <wp:wrapNone/>
                <wp:docPr id="210567746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582" cy="324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D79D45" w14:textId="77777777" w:rsidR="00CF127A" w:rsidRPr="009B2FAA" w:rsidRDefault="00CF127A" w:rsidP="00CF127A">
                            <w:pPr>
                              <w:pStyle w:val="GraphicsAnchor"/>
                              <w:jc w:val="center"/>
                              <w:rPr>
                                <w:rFonts w:ascii="Adobe Caslon Pro Bold" w:hAnsi="Adobe Caslon Pro Bold"/>
                                <w:b/>
                                <w:noProof/>
                                <w:color w:val="5A6F63" w:themeColor="accent2" w:themeShade="80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FAA">
                              <w:rPr>
                                <w:rFonts w:ascii="Adobe Caslon Pro Bold" w:hAnsi="Adobe Caslon Pro Bold"/>
                                <w:b/>
                                <w:noProof/>
                                <w:color w:val="5A6F63" w:themeColor="accent2" w:themeShade="80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@bahzadtalib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3408B" id="_x0000_s1144" type="#_x0000_t202" style="position:absolute;left:0;text-align:left;margin-left:31.25pt;margin-top:8.15pt;width:73.75pt;height:25.55pt;z-index:251907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" filled="f" stroked="f">
                <v:textbox style="mso-fit-shape-to-text:t">
                  <w:txbxContent>
                    <w:p w14:paraId="06D79D45" w14:textId="77777777" w:rsidR="00CF127A" w:rsidRPr="009B2FAA" w:rsidRDefault="00CF127A" w:rsidP="00CF127A">
                      <w:pPr>
                        <w:pStyle w:val="GraphicsAnchor"/>
                        <w:jc w:val="center"/>
                        <w:rPr>
                          <w:rFonts w:ascii="Adobe Caslon Pro Bold" w:hAnsi="Adobe Caslon Pro Bold"/>
                          <w:b/>
                          <w:noProof/>
                          <w:color w:val="5A6F63" w:themeColor="accent2" w:themeShade="80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2FAA">
                        <w:rPr>
                          <w:rFonts w:ascii="Adobe Caslon Pro Bold" w:hAnsi="Adobe Caslon Pro Bold"/>
                          <w:b/>
                          <w:noProof/>
                          <w:color w:val="5A6F63" w:themeColor="accent2" w:themeShade="80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@bahzadtalib</w:t>
                      </w:r>
                    </w:p>
                  </w:txbxContent>
                </v:textbox>
              </v:shape>
            </w:pict>
          </mc:Fallback>
        </mc:AlternateContent>
      </w:r>
    </w:p>
    <w:p w14:paraId="60AC4D37" w14:textId="6A7F283A" w:rsidR="003B4369" w:rsidRDefault="003B4369" w:rsidP="003B4369">
      <w:pPr>
        <w:rPr>
          <w:rtl/>
        </w:rPr>
      </w:pPr>
    </w:p>
    <w:p w14:paraId="26ED4596" w14:textId="4B2D23A6" w:rsidR="003B4369" w:rsidRDefault="003B4369" w:rsidP="003B4369">
      <w:pPr>
        <w:tabs>
          <w:tab w:val="left" w:pos="6475"/>
        </w:tabs>
        <w:jc w:val="left"/>
        <w:rPr>
          <w:rtl/>
        </w:rPr>
      </w:pPr>
      <w:r>
        <w:tab/>
      </w:r>
    </w:p>
    <w:p w14:paraId="26E640AA" w14:textId="77777777" w:rsidR="003B4369" w:rsidRDefault="003B4369" w:rsidP="003B4369">
      <w:pPr>
        <w:tabs>
          <w:tab w:val="left" w:pos="6475"/>
        </w:tabs>
        <w:jc w:val="left"/>
        <w:rPr>
          <w:rtl/>
        </w:rPr>
      </w:pPr>
    </w:p>
    <w:p w14:paraId="6C56B532" w14:textId="51000A06" w:rsidR="003B4369" w:rsidRDefault="003B4369" w:rsidP="003B4369">
      <w:pPr>
        <w:tabs>
          <w:tab w:val="left" w:pos="6475"/>
        </w:tabs>
        <w:jc w:val="left"/>
        <w:rPr>
          <w:rtl/>
        </w:rPr>
      </w:pPr>
    </w:p>
    <w:tbl>
      <w:tblPr>
        <w:tblStyle w:val="10"/>
        <w:tblpPr w:leftFromText="180" w:rightFromText="180" w:vertAnchor="text" w:horzAnchor="margin" w:tblpY="-289"/>
        <w:bidiVisual/>
        <w:tblW w:w="9350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1048AE" w:rsidRPr="00A52145" w14:paraId="14C7D2A6" w14:textId="77777777" w:rsidTr="001048AE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1DD2F5C4" w14:textId="7777777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lastRenderedPageBreak/>
              <w:t>خطة تعلم</w:t>
            </w:r>
          </w:p>
          <w:p w14:paraId="412B134E" w14:textId="7777777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2C906C88" w14:textId="00138D6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</w:t>
            </w:r>
            <w:r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ل</w:t>
            </w:r>
            <w:r w:rsidR="00401F43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حادي عشر</w:t>
            </w: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)</w:t>
            </w:r>
          </w:p>
          <w:p w14:paraId="3BA0650A" w14:textId="7777777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1350FCFD" w14:textId="77777777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25062CE9" w14:textId="7777777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78F5A68E" w14:textId="77777777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03039378" w14:textId="7777777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3B3D1C10" w14:textId="7777777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326A77DE" w14:textId="7777777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39855943" w14:textId="77777777" w:rsidR="001048AE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4BBE4278" w14:textId="5E02262E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الفصل </w:t>
            </w: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الدراسي </w:t>
            </w:r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</w:t>
            </w:r>
            <w:r w:rsidR="00C37CCA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ثاني</w:t>
            </w:r>
            <w:proofErr w:type="gramEnd"/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729CE397" w14:textId="146DD0FB" w:rsidR="00BA0D5D" w:rsidRDefault="001048AE" w:rsidP="00BA0D5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1" locked="0" layoutInCell="1" allowOverlap="1" wp14:anchorId="44873B9D" wp14:editId="01D0E91B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548993222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0C2D1" id="Freeform: Shape 27" o:spid="_x0000_s1026" style="position:absolute;left:0;text-align:left;margin-left:299.6pt;margin-top:-3.15pt;width:58.75pt;height:21.2pt;z-index:-25150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BA0D5D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7F22A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العلاقات بين الزوايا</w:t>
            </w:r>
            <w:r w:rsidR="00BA0D5D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</w:p>
          <w:p w14:paraId="07D4003C" w14:textId="5D26CE40" w:rsidR="00BA0D5D" w:rsidRPr="00A52145" w:rsidRDefault="00BA0D5D" w:rsidP="007F22A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7F22A5" w:rsidRPr="007F22A5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7F22A5" w:rsidRPr="007F22A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تصنيف</w:t>
            </w:r>
            <w:proofErr w:type="gramEnd"/>
            <w:r w:rsidR="007F22A5" w:rsidRPr="007F22A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العلاقات بين الزوايا وتطبيقها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6B19B252" w14:textId="77777777" w:rsidR="00BA0D5D" w:rsidRDefault="00BA0D5D" w:rsidP="00BA0D5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53DADA4A" w14:textId="20BE82D1" w:rsidR="00BA0D5D" w:rsidRPr="007F22A5" w:rsidRDefault="00BA0D5D" w:rsidP="007F22A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="007F22A5" w:rsidRPr="007F22A5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proofErr w:type="gramEnd"/>
            <w:r w:rsidR="007F22A5" w:rsidRPr="007F22A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من س 8 إلى س13+ س23 - </w:t>
            </w:r>
            <w:proofErr w:type="gramStart"/>
            <w:r w:rsidR="007F22A5" w:rsidRPr="007F22A5">
              <w:rPr>
                <w:rFonts w:ascii="Calibri" w:eastAsia="Impact" w:hAnsi="Calibri" w:cs="Calibri" w:hint="cs"/>
                <w:color w:val="auto"/>
                <w:sz w:val="28"/>
                <w:rtl/>
              </w:rPr>
              <w:t>28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14</w:t>
            </w:r>
            <w:r w:rsidR="000D68F3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0</w:t>
            </w:r>
          </w:p>
          <w:p w14:paraId="1ACF10E5" w14:textId="77777777" w:rsidR="001048AE" w:rsidRPr="00A52145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</w:tc>
      </w:tr>
      <w:tr w:rsidR="001048AE" w:rsidRPr="00A52145" w14:paraId="2DCE8F6D" w14:textId="77777777" w:rsidTr="001048AE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50E8D949" w14:textId="77777777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0FE49B17" w14:textId="20CEB9A5" w:rsidR="001048AE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1" locked="0" layoutInCell="1" allowOverlap="1" wp14:anchorId="21CD6EAA" wp14:editId="468B68EE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1371898906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136A9" id="Freeform: Shape 27" o:spid="_x0000_s1026" style="position:absolute;left:0;text-align:left;margin-left:293.4pt;margin-top:15.75pt;width:58.75pt;height:21.2pt;z-index:-25150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Xk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1ece4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04A243C0" w14:textId="1BD45B72" w:rsidR="000D68F3" w:rsidRDefault="001048AE" w:rsidP="000D68F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3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BA0D5D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 xml:space="preserve"> </w:t>
            </w:r>
            <w:r w:rsidR="000D68F3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0D68F3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العلاقات بين الزوايا </w:t>
            </w:r>
          </w:p>
          <w:p w14:paraId="600DE2E2" w14:textId="77777777" w:rsidR="000D68F3" w:rsidRPr="00A52145" w:rsidRDefault="000D68F3" w:rsidP="000D68F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7F22A5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7F22A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تصنيف</w:t>
            </w:r>
            <w:proofErr w:type="gramEnd"/>
            <w:r w:rsidRPr="007F22A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العلاقات بين الزوايا وتطبيقها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0FC5E989" w14:textId="77777777" w:rsidR="000D68F3" w:rsidRDefault="000D68F3" w:rsidP="000D68F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2EFA5CD7" w14:textId="0F08D952" w:rsidR="001048AE" w:rsidRDefault="000D68F3" w:rsidP="000D68F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7F22A5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proofErr w:type="gramEnd"/>
            <w:r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 س 14 إلى س</w:t>
            </w:r>
            <w:proofErr w:type="gramStart"/>
            <w:r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>20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14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</w:t>
            </w:r>
            <w:r w:rsidR="001048AE"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 w:rsidR="001048AE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06CE2783" w14:textId="77777777" w:rsidR="001048AE" w:rsidRPr="00A52145" w:rsidRDefault="001048AE" w:rsidP="00BA0D5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1048AE" w:rsidRPr="00A52145" w14:paraId="16E58331" w14:textId="77777777" w:rsidTr="001048AE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68612355" w14:textId="77777777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719572CE" w14:textId="77777777" w:rsidR="001048AE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1" locked="0" layoutInCell="1" allowOverlap="1" wp14:anchorId="6BE0E6E9" wp14:editId="6D454E2C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1448108965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03561" id="Freeform: Shape 27" o:spid="_x0000_s1026" style="position:absolute;left:0;text-align:left;margin-left:296.45pt;margin-top:15.05pt;width:58.75pt;height:21.2pt;z-index:-25150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Qm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3dac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0D623D81" w14:textId="41286F8D" w:rsidR="001048AE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4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0D68F3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 xml:space="preserve"> </w:t>
            </w:r>
            <w:r w:rsidR="000D68F3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استكشاف (</w:t>
            </w:r>
            <w:r w:rsidR="000D68F3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9</w:t>
            </w:r>
            <w:r w:rsidR="000D68F3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-</w:t>
            </w:r>
            <w:r w:rsidR="000D68F3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3</w:t>
            </w:r>
            <w:r w:rsidR="000D68F3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):</w:t>
            </w:r>
            <w:r w:rsidR="000D68F3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0D68F3">
              <w:rPr>
                <w:rFonts w:ascii="Calibri" w:eastAsia="Impact" w:hAnsi="Calibri" w:cs="Calibri" w:hint="cs"/>
                <w:color w:val="7030A0"/>
                <w:sz w:val="28"/>
                <w:rtl/>
              </w:rPr>
              <w:t>زوايا المثلثات</w:t>
            </w:r>
          </w:p>
          <w:p w14:paraId="0CDE2A4D" w14:textId="0CBDB2A7" w:rsidR="001048AE" w:rsidRPr="00A52145" w:rsidRDefault="001048AE" w:rsidP="000D68F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0D68F3" w:rsidRPr="000D68F3">
              <w:rPr>
                <w:rFonts w:cstheme="minorHAnsi" w:hint="cs"/>
                <w:color w:val="auto"/>
                <w:sz w:val="28"/>
                <w:rtl/>
                <w14:ligatures w14:val="standardContextual"/>
              </w:rPr>
              <w:t xml:space="preserve"> </w:t>
            </w:r>
            <w:r w:rsidR="000D68F3"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>اكتشاف</w:t>
            </w:r>
            <w:proofErr w:type="gramEnd"/>
            <w:r w:rsidR="000D68F3"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العلاقة بين زوايا المثلث</w:t>
            </w:r>
            <w:r w:rsid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35BFB73E" w14:textId="474C38EF" w:rsidR="001048AE" w:rsidRPr="000D68F3" w:rsidRDefault="001048AE" w:rsidP="000D68F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</w:tc>
      </w:tr>
      <w:tr w:rsidR="001048AE" w:rsidRPr="00A52145" w14:paraId="16DBCA7D" w14:textId="77777777" w:rsidTr="001048AE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7DE6B514" w14:textId="77777777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16BDCF02" w14:textId="77777777" w:rsidR="001048AE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1" locked="0" layoutInCell="1" allowOverlap="1" wp14:anchorId="6E6C3D52" wp14:editId="16D4EB6B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1994354985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CFC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9AF6D" id="Freeform: Shape 27" o:spid="_x0000_s1026" style="position:absolute;left:0;text-align:left;margin-left:293.4pt;margin-top:15.55pt;width:58.75pt;height:21.2pt;z-index:-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ce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0ABB3441" w14:textId="434AB46C" w:rsidR="001048AE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5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0D68F3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المثلثات</w:t>
            </w:r>
            <w:proofErr w:type="gramEnd"/>
          </w:p>
          <w:p w14:paraId="4AD061C0" w14:textId="5038507B" w:rsidR="001048AE" w:rsidRDefault="001048AE" w:rsidP="000D68F3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 w:rsidRPr="000D68F3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 xml:space="preserve">- </w:t>
            </w:r>
            <w:r w:rsidR="000D68F3" w:rsidRPr="000D68F3">
              <w:rPr>
                <w:rFonts w:cstheme="minorHAnsi" w:hint="cs"/>
                <w:color w:val="0070C0"/>
                <w:sz w:val="28"/>
                <w:highlight w:val="lightGray"/>
                <w:rtl/>
                <w14:ligatures w14:val="standardContextual"/>
              </w:rPr>
              <w:t xml:space="preserve"> </w:t>
            </w:r>
            <w:r w:rsidR="000D68F3" w:rsidRPr="000D68F3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تصنيف</w:t>
            </w:r>
            <w:proofErr w:type="gramEnd"/>
            <w:r w:rsidR="000D68F3" w:rsidRPr="000D68F3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 xml:space="preserve"> المثلثات</w:t>
            </w:r>
            <w:r w:rsidR="000D68F3" w:rsidRPr="000D68F3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.</w:t>
            </w:r>
          </w:p>
          <w:p w14:paraId="5ABC8326" w14:textId="5620B60A" w:rsidR="000D68F3" w:rsidRDefault="000D68F3" w:rsidP="000D68F3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</w:rPr>
            </w:pPr>
            <w:r w:rsidRPr="000D68F3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/>
                <w:color w:val="auto"/>
                <w:sz w:val="28"/>
              </w:rPr>
              <w:t xml:space="preserve">           </w:t>
            </w:r>
            <w:r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إيجاد قياس زوايا مجهولة في </w:t>
            </w:r>
            <w:proofErr w:type="gramStart"/>
            <w:r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>المثلثات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  <w:r>
              <w:rPr>
                <w:rFonts w:ascii="Calibri" w:eastAsia="Impact" w:hAnsi="Calibri" w:cs="Calibri"/>
                <w:color w:val="auto"/>
                <w:sz w:val="28"/>
              </w:rPr>
              <w:t>-</w:t>
            </w:r>
            <w:proofErr w:type="gramEnd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</w:t>
            </w:r>
            <w:r>
              <w:rPr>
                <w:rFonts w:ascii="Calibri" w:eastAsia="Impact" w:hAnsi="Calibri" w:cs="Calibri"/>
                <w:color w:val="auto"/>
                <w:sz w:val="28"/>
              </w:rPr>
              <w:t xml:space="preserve"> </w:t>
            </w:r>
          </w:p>
          <w:p w14:paraId="3742EF2C" w14:textId="26991B64" w:rsidR="001048AE" w:rsidRDefault="001048AE" w:rsidP="000D68F3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1DDE3E75" w14:textId="09C87AFF" w:rsidR="001048AE" w:rsidRPr="000D68F3" w:rsidRDefault="001048AE" w:rsidP="000D68F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0D68F3" w:rsidRPr="000D68F3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0D68F3"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="000D68F3"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8 إلى س13+ س22 </w:t>
            </w:r>
            <w:r w:rsidR="000D68F3">
              <w:rPr>
                <w:rFonts w:ascii="Calibri" w:eastAsia="Impact" w:hAnsi="Calibri" w:cs="Calibri"/>
                <w:color w:val="auto"/>
                <w:sz w:val="28"/>
                <w:rtl/>
              </w:rPr>
              <w:t>–</w:t>
            </w:r>
            <w:r w:rsidR="000D68F3"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proofErr w:type="gramStart"/>
            <w:r w:rsidR="000D68F3"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>26</w:t>
            </w:r>
            <w:r w:rsid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="000D68F3"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 w:rsidR="00CF127A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</w:t>
            </w:r>
            <w:r w:rsidR="000D68F3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47</w:t>
            </w:r>
          </w:p>
          <w:p w14:paraId="3D3434D6" w14:textId="77777777" w:rsidR="001048AE" w:rsidRPr="00A52145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1048AE" w:rsidRPr="00A52145" w14:paraId="1C77D81B" w14:textId="77777777" w:rsidTr="001048AE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08F3E199" w14:textId="77777777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0F22694D" w14:textId="7BE3F121" w:rsidR="001048AE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1" locked="0" layoutInCell="1" allowOverlap="1" wp14:anchorId="4FE1D29D" wp14:editId="01581E0C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660765463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997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BD477" id="Freeform: Shape 27" o:spid="_x0000_s1026" style="position:absolute;left:0;text-align:left;margin-left:291.6pt;margin-top:14.75pt;width:58.75pt;height:21.2pt;z-index:-25150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be3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1E213A35" w14:textId="6AB964D3" w:rsidR="000D68F3" w:rsidRDefault="001048AE" w:rsidP="000D68F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6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0D68F3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0D68F3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المثلثات</w:t>
            </w:r>
          </w:p>
          <w:p w14:paraId="7BC2BE72" w14:textId="77777777" w:rsidR="000D68F3" w:rsidRDefault="000D68F3" w:rsidP="000D68F3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0D68F3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>تصنيف</w:t>
            </w:r>
            <w:proofErr w:type="gramEnd"/>
            <w:r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المثلثات.</w:t>
            </w:r>
          </w:p>
          <w:p w14:paraId="791113C9" w14:textId="77777777" w:rsidR="000D68F3" w:rsidRDefault="000D68F3" w:rsidP="000D68F3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</w:rPr>
            </w:pPr>
            <w:r w:rsidRPr="000D68F3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/>
                <w:color w:val="auto"/>
                <w:sz w:val="28"/>
              </w:rPr>
              <w:t xml:space="preserve">           </w:t>
            </w:r>
            <w:r w:rsidRPr="000D68F3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 xml:space="preserve">إيجاد قياس زوايا مجهولة في </w:t>
            </w:r>
            <w:proofErr w:type="gramStart"/>
            <w:r w:rsidRPr="000D68F3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المثلثات.</w:t>
            </w:r>
            <w:r w:rsidRPr="000D68F3">
              <w:rPr>
                <w:rFonts w:ascii="Calibri" w:eastAsia="Impact" w:hAnsi="Calibri" w:cs="Calibri"/>
                <w:color w:val="auto"/>
                <w:sz w:val="28"/>
                <w:highlight w:val="lightGray"/>
              </w:rPr>
              <w:t>-</w:t>
            </w:r>
            <w:proofErr w:type="gramEnd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</w:t>
            </w:r>
            <w:r>
              <w:rPr>
                <w:rFonts w:ascii="Calibri" w:eastAsia="Impact" w:hAnsi="Calibri" w:cs="Calibri"/>
                <w:color w:val="auto"/>
                <w:sz w:val="28"/>
              </w:rPr>
              <w:t xml:space="preserve"> </w:t>
            </w:r>
          </w:p>
          <w:p w14:paraId="1F30EBB3" w14:textId="77777777" w:rsidR="000D68F3" w:rsidRDefault="000D68F3" w:rsidP="000D68F3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465D40DB" w14:textId="293A994E" w:rsidR="001048AE" w:rsidRPr="000D68F3" w:rsidRDefault="000D68F3" w:rsidP="000D68F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0D68F3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14 إلى س21+ س27 - </w:t>
            </w:r>
            <w:proofErr w:type="gramStart"/>
            <w:r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>29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14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8</w:t>
            </w:r>
          </w:p>
          <w:p w14:paraId="028DFEE2" w14:textId="77777777" w:rsidR="001048AE" w:rsidRPr="00A52145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1048AE" w:rsidRPr="00A52145" w14:paraId="1F3EBA8B" w14:textId="77777777" w:rsidTr="001048AE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3CAA3989" w14:textId="77777777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696E1050" w14:textId="77777777" w:rsidR="001048AE" w:rsidRPr="00A52145" w:rsidRDefault="001048AE" w:rsidP="001048AE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3E74BB35" w14:textId="77777777" w:rsidR="001048AE" w:rsidRPr="00A52145" w:rsidRDefault="001048AE" w:rsidP="001048AE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p w14:paraId="3974DE96" w14:textId="76E93C02" w:rsidR="00FC251C" w:rsidRDefault="00645F86" w:rsidP="003B4369">
      <w:pPr>
        <w:tabs>
          <w:tab w:val="left" w:pos="6475"/>
        </w:tabs>
        <w:jc w:val="left"/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D085F09" wp14:editId="09BAC2D9">
                <wp:simplePos x="0" y="0"/>
                <wp:positionH relativeFrom="page">
                  <wp:posOffset>35903</wp:posOffset>
                </wp:positionH>
                <wp:positionV relativeFrom="paragraph">
                  <wp:posOffset>-967197</wp:posOffset>
                </wp:positionV>
                <wp:extent cx="7768334" cy="10100120"/>
                <wp:effectExtent l="0" t="0" r="4445" b="0"/>
                <wp:wrapNone/>
                <wp:docPr id="1154905817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8334" cy="10100120"/>
                          <a:chOff x="0" y="0"/>
                          <a:chExt cx="7768334" cy="10011571"/>
                        </a:xfrm>
                      </wpg:grpSpPr>
                      <wps:wsp>
                        <wps:cNvPr id="2142189759" name="Graphic 16"/>
                        <wps:cNvSpPr/>
                        <wps:spPr>
                          <a:xfrm>
                            <a:off x="0" y="7765576"/>
                            <a:ext cx="2504440" cy="2245995"/>
                          </a:xfrm>
                          <a:custGeom>
                            <a:avLst/>
                            <a:gdLst>
                              <a:gd name="connsiteX0" fmla="*/ 0 w 3048000"/>
                              <a:gd name="connsiteY0" fmla="*/ 0 h 2380321"/>
                              <a:gd name="connsiteX1" fmla="*/ 0 w 3048000"/>
                              <a:gd name="connsiteY1" fmla="*/ 2380321 h 2380321"/>
                              <a:gd name="connsiteX2" fmla="*/ 3047732 w 3048000"/>
                              <a:gd name="connsiteY2" fmla="*/ 2377792 h 2380321"/>
                              <a:gd name="connsiteX3" fmla="*/ 2688528 w 3048000"/>
                              <a:gd name="connsiteY3" fmla="*/ 2006618 h 2380321"/>
                              <a:gd name="connsiteX4" fmla="*/ 1877383 w 3048000"/>
                              <a:gd name="connsiteY4" fmla="*/ 1229491 h 2380321"/>
                              <a:gd name="connsiteX5" fmla="*/ 1054615 w 3048000"/>
                              <a:gd name="connsiteY5" fmla="*/ 278349 h 2380321"/>
                              <a:gd name="connsiteX6" fmla="*/ 0 w 3048000"/>
                              <a:gd name="connsiteY6" fmla="*/ 0 h 2380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48000" h="2380321">
                                <a:moveTo>
                                  <a:pt x="0" y="0"/>
                                </a:moveTo>
                                <a:lnTo>
                                  <a:pt x="0" y="2380321"/>
                                </a:lnTo>
                                <a:lnTo>
                                  <a:pt x="3047732" y="2377792"/>
                                </a:lnTo>
                                <a:cubicBezTo>
                                  <a:pt x="3047732" y="2377792"/>
                                  <a:pt x="3070853" y="2215411"/>
                                  <a:pt x="2688528" y="2006618"/>
                                </a:cubicBezTo>
                                <a:cubicBezTo>
                                  <a:pt x="2306204" y="1797824"/>
                                  <a:pt x="2062734" y="1612300"/>
                                  <a:pt x="1877383" y="1229491"/>
                                </a:cubicBezTo>
                                <a:cubicBezTo>
                                  <a:pt x="1692033" y="846682"/>
                                  <a:pt x="1486467" y="444650"/>
                                  <a:pt x="1054615" y="278349"/>
                                </a:cubicBezTo>
                                <a:cubicBezTo>
                                  <a:pt x="753278" y="1623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CFC9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850909" name="Graphic 17"/>
                        <wps:cNvSpPr/>
                        <wps:spPr>
                          <a:xfrm>
                            <a:off x="7137779" y="0"/>
                            <a:ext cx="630555" cy="4188460"/>
                          </a:xfrm>
                          <a:custGeom>
                            <a:avLst/>
                            <a:gdLst>
                              <a:gd name="connsiteX0" fmla="*/ 627735 w 627735"/>
                              <a:gd name="connsiteY0" fmla="*/ 4184374 h 4184373"/>
                              <a:gd name="connsiteX1" fmla="*/ 454101 w 627735"/>
                              <a:gd name="connsiteY1" fmla="*/ 3895026 h 4184373"/>
                              <a:gd name="connsiteX2" fmla="*/ 361480 w 627735"/>
                              <a:gd name="connsiteY2" fmla="*/ 3223709 h 4184373"/>
                              <a:gd name="connsiteX3" fmla="*/ 37431 w 627735"/>
                              <a:gd name="connsiteY3" fmla="*/ 2193641 h 4184373"/>
                              <a:gd name="connsiteX4" fmla="*/ 164754 w 627735"/>
                              <a:gd name="connsiteY4" fmla="*/ 851134 h 4184373"/>
                              <a:gd name="connsiteX5" fmla="*/ 541549 w 627735"/>
                              <a:gd name="connsiteY5" fmla="*/ 0 h 4184373"/>
                              <a:gd name="connsiteX6" fmla="*/ 627735 w 627735"/>
                              <a:gd name="connsiteY6" fmla="*/ 0 h 4184373"/>
                              <a:gd name="connsiteX7" fmla="*/ 627735 w 627735"/>
                              <a:gd name="connsiteY7" fmla="*/ 4184374 h 4184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7735" h="4184373">
                                <a:moveTo>
                                  <a:pt x="627735" y="4184374"/>
                                </a:moveTo>
                                <a:cubicBezTo>
                                  <a:pt x="627735" y="4184374"/>
                                  <a:pt x="465711" y="3999131"/>
                                  <a:pt x="454101" y="3895026"/>
                                </a:cubicBezTo>
                                <a:cubicBezTo>
                                  <a:pt x="442492" y="3790922"/>
                                  <a:pt x="431009" y="3443654"/>
                                  <a:pt x="361480" y="3223709"/>
                                </a:cubicBezTo>
                                <a:cubicBezTo>
                                  <a:pt x="291951" y="3003764"/>
                                  <a:pt x="72259" y="2425069"/>
                                  <a:pt x="37431" y="2193641"/>
                                </a:cubicBezTo>
                                <a:cubicBezTo>
                                  <a:pt x="2604" y="1962214"/>
                                  <a:pt x="-66673" y="1452922"/>
                                  <a:pt x="164754" y="851134"/>
                                </a:cubicBezTo>
                                <a:cubicBezTo>
                                  <a:pt x="396182" y="249346"/>
                                  <a:pt x="541549" y="0"/>
                                  <a:pt x="541549" y="0"/>
                                </a:cubicBezTo>
                                <a:lnTo>
                                  <a:pt x="627735" y="0"/>
                                </a:lnTo>
                                <a:lnTo>
                                  <a:pt x="627735" y="4184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57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796198" name="Freeform: Shape 27"/>
                        <wps:cNvSpPr/>
                        <wps:spPr>
                          <a:xfrm rot="20799245">
                            <a:off x="832513" y="674142"/>
                            <a:ext cx="746125" cy="424815"/>
                          </a:xfrm>
                          <a:custGeom>
                            <a:avLst/>
                            <a:gdLst>
                              <a:gd name="connsiteX0" fmla="*/ 297525 w 1612741"/>
                              <a:gd name="connsiteY0" fmla="*/ 497725 h 920353"/>
                              <a:gd name="connsiteX1" fmla="*/ 297384 w 1612741"/>
                              <a:gd name="connsiteY1" fmla="*/ 501114 h 920353"/>
                              <a:gd name="connsiteX2" fmla="*/ 298577 w 1612741"/>
                              <a:gd name="connsiteY2" fmla="*/ 499780 h 920353"/>
                              <a:gd name="connsiteX3" fmla="*/ 892549 w 1612741"/>
                              <a:gd name="connsiteY3" fmla="*/ 10379 h 920353"/>
                              <a:gd name="connsiteX4" fmla="*/ 910629 w 1612741"/>
                              <a:gd name="connsiteY4" fmla="*/ 15333 h 920353"/>
                              <a:gd name="connsiteX5" fmla="*/ 892279 w 1612741"/>
                              <a:gd name="connsiteY5" fmla="*/ 12378 h 920353"/>
                              <a:gd name="connsiteX6" fmla="*/ 773465 w 1612741"/>
                              <a:gd name="connsiteY6" fmla="*/ 1382 h 920353"/>
                              <a:gd name="connsiteX7" fmla="*/ 824383 w 1612741"/>
                              <a:gd name="connsiteY7" fmla="*/ 1433 h 920353"/>
                              <a:gd name="connsiteX8" fmla="*/ 892279 w 1612741"/>
                              <a:gd name="connsiteY8" fmla="*/ 12378 h 920353"/>
                              <a:gd name="connsiteX9" fmla="*/ 891530 w 1612741"/>
                              <a:gd name="connsiteY9" fmla="*/ 17896 h 920353"/>
                              <a:gd name="connsiteX10" fmla="*/ 936208 w 1612741"/>
                              <a:gd name="connsiteY10" fmla="*/ 22344 h 920353"/>
                              <a:gd name="connsiteX11" fmla="*/ 910629 w 1612741"/>
                              <a:gd name="connsiteY11" fmla="*/ 15333 h 920353"/>
                              <a:gd name="connsiteX12" fmla="*/ 1128859 w 1612741"/>
                              <a:gd name="connsiteY12" fmla="*/ 50509 h 920353"/>
                              <a:gd name="connsiteX13" fmla="*/ 1424300 w 1612741"/>
                              <a:gd name="connsiteY13" fmla="*/ 137922 h 920353"/>
                              <a:gd name="connsiteX14" fmla="*/ 1603175 w 1612741"/>
                              <a:gd name="connsiteY14" fmla="*/ 452048 h 920353"/>
                              <a:gd name="connsiteX15" fmla="*/ 1481319 w 1612741"/>
                              <a:gd name="connsiteY15" fmla="*/ 606139 h 920353"/>
                              <a:gd name="connsiteX16" fmla="*/ 1418229 w 1612741"/>
                              <a:gd name="connsiteY16" fmla="*/ 629271 h 920353"/>
                              <a:gd name="connsiteX17" fmla="*/ 1400885 w 1612741"/>
                              <a:gd name="connsiteY17" fmla="*/ 642025 h 920353"/>
                              <a:gd name="connsiteX18" fmla="*/ 1389911 w 1612741"/>
                              <a:gd name="connsiteY18" fmla="*/ 647519 h 920353"/>
                              <a:gd name="connsiteX19" fmla="*/ 1351521 w 1612741"/>
                              <a:gd name="connsiteY19" fmla="*/ 686429 h 920353"/>
                              <a:gd name="connsiteX20" fmla="*/ 1068245 w 1612741"/>
                              <a:gd name="connsiteY20" fmla="*/ 841402 h 920353"/>
                              <a:gd name="connsiteX21" fmla="*/ 1027925 w 1612741"/>
                              <a:gd name="connsiteY21" fmla="*/ 852314 h 920353"/>
                              <a:gd name="connsiteX22" fmla="*/ 1004534 w 1612741"/>
                              <a:gd name="connsiteY22" fmla="*/ 860017 h 920353"/>
                              <a:gd name="connsiteX23" fmla="*/ 987843 w 1612741"/>
                              <a:gd name="connsiteY23" fmla="*/ 863161 h 920353"/>
                              <a:gd name="connsiteX24" fmla="*/ 963400 w 1612741"/>
                              <a:gd name="connsiteY24" fmla="*/ 869775 h 920353"/>
                              <a:gd name="connsiteX25" fmla="*/ 946400 w 1612741"/>
                              <a:gd name="connsiteY25" fmla="*/ 870966 h 920353"/>
                              <a:gd name="connsiteX26" fmla="*/ 928247 w 1612741"/>
                              <a:gd name="connsiteY26" fmla="*/ 874385 h 920353"/>
                              <a:gd name="connsiteX27" fmla="*/ 890756 w 1612741"/>
                              <a:gd name="connsiteY27" fmla="*/ 899340 h 920353"/>
                              <a:gd name="connsiteX28" fmla="*/ 711884 w 1612741"/>
                              <a:gd name="connsiteY28" fmla="*/ 906498 h 920353"/>
                              <a:gd name="connsiteX29" fmla="*/ 651608 w 1612741"/>
                              <a:gd name="connsiteY29" fmla="*/ 873069 h 920353"/>
                              <a:gd name="connsiteX30" fmla="*/ 641795 w 1612741"/>
                              <a:gd name="connsiteY30" fmla="*/ 874045 h 920353"/>
                              <a:gd name="connsiteX31" fmla="*/ 616350 w 1612741"/>
                              <a:gd name="connsiteY31" fmla="*/ 888904 h 920353"/>
                              <a:gd name="connsiteX32" fmla="*/ 531730 w 1612741"/>
                              <a:gd name="connsiteY32" fmla="*/ 902152 h 920353"/>
                              <a:gd name="connsiteX33" fmla="*/ 177569 w 1612741"/>
                              <a:gd name="connsiteY33" fmla="*/ 807070 h 920353"/>
                              <a:gd name="connsiteX34" fmla="*/ 205018 w 1612741"/>
                              <a:gd name="connsiteY34" fmla="*/ 301676 h 920353"/>
                              <a:gd name="connsiteX35" fmla="*/ 313903 w 1612741"/>
                              <a:gd name="connsiteY35" fmla="*/ 314028 h 920353"/>
                              <a:gd name="connsiteX36" fmla="*/ 337980 w 1612741"/>
                              <a:gd name="connsiteY36" fmla="*/ 323709 h 920353"/>
                              <a:gd name="connsiteX37" fmla="*/ 330379 w 1612741"/>
                              <a:gd name="connsiteY37" fmla="*/ 336089 h 920353"/>
                              <a:gd name="connsiteX38" fmla="*/ 340535 w 1612741"/>
                              <a:gd name="connsiteY38" fmla="*/ 324737 h 920353"/>
                              <a:gd name="connsiteX39" fmla="*/ 337980 w 1612741"/>
                              <a:gd name="connsiteY39" fmla="*/ 323709 h 920353"/>
                              <a:gd name="connsiteX40" fmla="*/ 363671 w 1612741"/>
                              <a:gd name="connsiteY40" fmla="*/ 281869 h 920353"/>
                              <a:gd name="connsiteX41" fmla="*/ 402086 w 1612741"/>
                              <a:gd name="connsiteY41" fmla="*/ 247793 h 920353"/>
                              <a:gd name="connsiteX42" fmla="*/ 401657 w 1612741"/>
                              <a:gd name="connsiteY42" fmla="*/ 252395 h 920353"/>
                              <a:gd name="connsiteX43" fmla="*/ 405611 w 1612741"/>
                              <a:gd name="connsiteY43" fmla="*/ 244666 h 920353"/>
                              <a:gd name="connsiteX44" fmla="*/ 402086 w 1612741"/>
                              <a:gd name="connsiteY44" fmla="*/ 247793 h 920353"/>
                              <a:gd name="connsiteX45" fmla="*/ 407099 w 1612741"/>
                              <a:gd name="connsiteY45" fmla="*/ 194061 h 920353"/>
                              <a:gd name="connsiteX46" fmla="*/ 610979 w 1612741"/>
                              <a:gd name="connsiteY46" fmla="*/ 46803 h 920353"/>
                              <a:gd name="connsiteX47" fmla="*/ 670397 w 1612741"/>
                              <a:gd name="connsiteY47" fmla="*/ 48494 h 920353"/>
                              <a:gd name="connsiteX48" fmla="*/ 666834 w 1612741"/>
                              <a:gd name="connsiteY48" fmla="*/ 50761 h 920353"/>
                              <a:gd name="connsiteX49" fmla="*/ 673454 w 1612741"/>
                              <a:gd name="connsiteY49" fmla="*/ 48580 h 920353"/>
                              <a:gd name="connsiteX50" fmla="*/ 670397 w 1612741"/>
                              <a:gd name="connsiteY50" fmla="*/ 48494 h 920353"/>
                              <a:gd name="connsiteX51" fmla="*/ 727887 w 1612741"/>
                              <a:gd name="connsiteY51" fmla="*/ 11913 h 920353"/>
                              <a:gd name="connsiteX52" fmla="*/ 773465 w 1612741"/>
                              <a:gd name="connsiteY52" fmla="*/ 1382 h 920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12741" h="920353">
                                <a:moveTo>
                                  <a:pt x="297525" y="497725"/>
                                </a:moveTo>
                                <a:lnTo>
                                  <a:pt x="297384" y="501114"/>
                                </a:lnTo>
                                <a:lnTo>
                                  <a:pt x="298577" y="499780"/>
                                </a:lnTo>
                                <a:close/>
                                <a:moveTo>
                                  <a:pt x="892549" y="10379"/>
                                </a:moveTo>
                                <a:lnTo>
                                  <a:pt x="910629" y="15333"/>
                                </a:lnTo>
                                <a:lnTo>
                                  <a:pt x="892279" y="12378"/>
                                </a:lnTo>
                                <a:close/>
                                <a:moveTo>
                                  <a:pt x="773465" y="1382"/>
                                </a:moveTo>
                                <a:cubicBezTo>
                                  <a:pt x="789558" y="-441"/>
                                  <a:pt x="806541" y="-499"/>
                                  <a:pt x="824383" y="1433"/>
                                </a:cubicBezTo>
                                <a:lnTo>
                                  <a:pt x="892279" y="12378"/>
                                </a:lnTo>
                                <a:lnTo>
                                  <a:pt x="891530" y="17896"/>
                                </a:lnTo>
                                <a:lnTo>
                                  <a:pt x="936208" y="22344"/>
                                </a:lnTo>
                                <a:lnTo>
                                  <a:pt x="910629" y="15333"/>
                                </a:lnTo>
                                <a:lnTo>
                                  <a:pt x="1128859" y="50509"/>
                                </a:lnTo>
                                <a:cubicBezTo>
                                  <a:pt x="1228642" y="72618"/>
                                  <a:pt x="1326921" y="101117"/>
                                  <a:pt x="1424300" y="137922"/>
                                </a:cubicBezTo>
                                <a:cubicBezTo>
                                  <a:pt x="1554227" y="187251"/>
                                  <a:pt x="1642894" y="308659"/>
                                  <a:pt x="1603175" y="452048"/>
                                </a:cubicBezTo>
                                <a:cubicBezTo>
                                  <a:pt x="1586133" y="514030"/>
                                  <a:pt x="1539684" y="570900"/>
                                  <a:pt x="1481319" y="606139"/>
                                </a:cubicBezTo>
                                <a:lnTo>
                                  <a:pt x="1418229" y="629271"/>
                                </a:lnTo>
                                <a:lnTo>
                                  <a:pt x="1400885" y="642025"/>
                                </a:lnTo>
                                <a:lnTo>
                                  <a:pt x="1389911" y="647519"/>
                                </a:lnTo>
                                <a:lnTo>
                                  <a:pt x="1351521" y="686429"/>
                                </a:lnTo>
                                <a:cubicBezTo>
                                  <a:pt x="1274113" y="737900"/>
                                  <a:pt x="1172786" y="802796"/>
                                  <a:pt x="1068245" y="841402"/>
                                </a:cubicBezTo>
                                <a:lnTo>
                                  <a:pt x="1027925" y="852314"/>
                                </a:lnTo>
                                <a:lnTo>
                                  <a:pt x="1004534" y="860017"/>
                                </a:lnTo>
                                <a:lnTo>
                                  <a:pt x="987843" y="863161"/>
                                </a:lnTo>
                                <a:lnTo>
                                  <a:pt x="963400" y="869775"/>
                                </a:lnTo>
                                <a:lnTo>
                                  <a:pt x="946400" y="870966"/>
                                </a:lnTo>
                                <a:lnTo>
                                  <a:pt x="928247" y="874385"/>
                                </a:lnTo>
                                <a:lnTo>
                                  <a:pt x="890756" y="899340"/>
                                </a:lnTo>
                                <a:cubicBezTo>
                                  <a:pt x="830278" y="925924"/>
                                  <a:pt x="767943" y="926113"/>
                                  <a:pt x="711884" y="906498"/>
                                </a:cubicBezTo>
                                <a:lnTo>
                                  <a:pt x="651608" y="873069"/>
                                </a:lnTo>
                                <a:lnTo>
                                  <a:pt x="641795" y="874045"/>
                                </a:lnTo>
                                <a:lnTo>
                                  <a:pt x="616350" y="888904"/>
                                </a:lnTo>
                                <a:cubicBezTo>
                                  <a:pt x="590735" y="898239"/>
                                  <a:pt x="562547" y="903047"/>
                                  <a:pt x="531730" y="902152"/>
                                </a:cubicBezTo>
                                <a:cubicBezTo>
                                  <a:pt x="410770" y="898573"/>
                                  <a:pt x="291864" y="844130"/>
                                  <a:pt x="177569" y="807070"/>
                                </a:cubicBezTo>
                                <a:cubicBezTo>
                                  <a:pt x="-95993" y="717835"/>
                                  <a:pt x="-26987" y="328999"/>
                                  <a:pt x="205018" y="301676"/>
                                </a:cubicBezTo>
                                <a:cubicBezTo>
                                  <a:pt x="238161" y="297774"/>
                                  <a:pt x="274631" y="301249"/>
                                  <a:pt x="313903" y="314028"/>
                                </a:cubicBezTo>
                                <a:lnTo>
                                  <a:pt x="337980" y="323709"/>
                                </a:lnTo>
                                <a:lnTo>
                                  <a:pt x="330379" y="336089"/>
                                </a:lnTo>
                                <a:lnTo>
                                  <a:pt x="340535" y="324737"/>
                                </a:lnTo>
                                <a:lnTo>
                                  <a:pt x="337980" y="323709"/>
                                </a:lnTo>
                                <a:lnTo>
                                  <a:pt x="363671" y="281869"/>
                                </a:lnTo>
                                <a:lnTo>
                                  <a:pt x="402086" y="247793"/>
                                </a:lnTo>
                                <a:lnTo>
                                  <a:pt x="401657" y="252395"/>
                                </a:lnTo>
                                <a:lnTo>
                                  <a:pt x="405611" y="244666"/>
                                </a:lnTo>
                                <a:lnTo>
                                  <a:pt x="402086" y="247793"/>
                                </a:lnTo>
                                <a:lnTo>
                                  <a:pt x="407099" y="194061"/>
                                </a:lnTo>
                                <a:cubicBezTo>
                                  <a:pt x="436211" y="107881"/>
                                  <a:pt x="519974" y="57538"/>
                                  <a:pt x="610979" y="46803"/>
                                </a:cubicBezTo>
                                <a:lnTo>
                                  <a:pt x="670397" y="48494"/>
                                </a:lnTo>
                                <a:lnTo>
                                  <a:pt x="666834" y="50761"/>
                                </a:lnTo>
                                <a:lnTo>
                                  <a:pt x="673454" y="48580"/>
                                </a:lnTo>
                                <a:lnTo>
                                  <a:pt x="670397" y="48494"/>
                                </a:lnTo>
                                <a:lnTo>
                                  <a:pt x="727887" y="11913"/>
                                </a:lnTo>
                                <a:cubicBezTo>
                                  <a:pt x="742168" y="6791"/>
                                  <a:pt x="757371" y="3205"/>
                                  <a:pt x="773465" y="1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E6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1861561796" name="Freeform: Shape 33"/>
                        <wps:cNvSpPr/>
                        <wps:spPr>
                          <a:xfrm>
                            <a:off x="136477" y="1821974"/>
                            <a:ext cx="501015" cy="398145"/>
                          </a:xfrm>
                          <a:custGeom>
                            <a:avLst/>
                            <a:gdLst>
                              <a:gd name="connsiteX0" fmla="*/ 68048 w 501257"/>
                              <a:gd name="connsiteY0" fmla="*/ 386842 h 398904"/>
                              <a:gd name="connsiteX1" fmla="*/ 68048 w 501257"/>
                              <a:gd name="connsiteY1" fmla="*/ 388407 h 398904"/>
                              <a:gd name="connsiteX2" fmla="*/ 73336 w 501257"/>
                              <a:gd name="connsiteY2" fmla="*/ 387743 h 398904"/>
                              <a:gd name="connsiteX3" fmla="*/ 68048 w 501257"/>
                              <a:gd name="connsiteY3" fmla="*/ 247805 h 398904"/>
                              <a:gd name="connsiteX4" fmla="*/ 68656 w 501257"/>
                              <a:gd name="connsiteY4" fmla="*/ 247832 h 398904"/>
                              <a:gd name="connsiteX5" fmla="*/ 68048 w 501257"/>
                              <a:gd name="connsiteY5" fmla="*/ 247909 h 398904"/>
                              <a:gd name="connsiteX6" fmla="*/ 464229 w 501257"/>
                              <a:gd name="connsiteY6" fmla="*/ 199262 h 398904"/>
                              <a:gd name="connsiteX7" fmla="*/ 467921 w 501257"/>
                              <a:gd name="connsiteY7" fmla="*/ 203677 h 398904"/>
                              <a:gd name="connsiteX8" fmla="*/ 469225 w 501257"/>
                              <a:gd name="connsiteY8" fmla="*/ 201993 h 398904"/>
                              <a:gd name="connsiteX9" fmla="*/ 268949 w 501257"/>
                              <a:gd name="connsiteY9" fmla="*/ 64 h 398904"/>
                              <a:gd name="connsiteX10" fmla="*/ 318035 w 501257"/>
                              <a:gd name="connsiteY10" fmla="*/ 22961 h 398904"/>
                              <a:gd name="connsiteX11" fmla="*/ 483557 w 501257"/>
                              <a:gd name="connsiteY11" fmla="*/ 212890 h 398904"/>
                              <a:gd name="connsiteX12" fmla="*/ 424049 w 501257"/>
                              <a:gd name="connsiteY12" fmla="*/ 334028 h 398904"/>
                              <a:gd name="connsiteX13" fmla="*/ 420944 w 501257"/>
                              <a:gd name="connsiteY13" fmla="*/ 332737 h 398904"/>
                              <a:gd name="connsiteX14" fmla="*/ 421251 w 501257"/>
                              <a:gd name="connsiteY14" fmla="*/ 331284 h 398904"/>
                              <a:gd name="connsiteX15" fmla="*/ 419939 w 501257"/>
                              <a:gd name="connsiteY15" fmla="*/ 332319 h 398904"/>
                              <a:gd name="connsiteX16" fmla="*/ 420944 w 501257"/>
                              <a:gd name="connsiteY16" fmla="*/ 332737 h 398904"/>
                              <a:gd name="connsiteX17" fmla="*/ 418960 w 501257"/>
                              <a:gd name="connsiteY17" fmla="*/ 342148 h 398904"/>
                              <a:gd name="connsiteX18" fmla="*/ 354334 w 501257"/>
                              <a:gd name="connsiteY18" fmla="*/ 384657 h 398904"/>
                              <a:gd name="connsiteX19" fmla="*/ 257475 w 501257"/>
                              <a:gd name="connsiteY19" fmla="*/ 391618 h 398904"/>
                              <a:gd name="connsiteX20" fmla="*/ 243144 w 501257"/>
                              <a:gd name="connsiteY20" fmla="*/ 394619 h 398904"/>
                              <a:gd name="connsiteX21" fmla="*/ 153411 w 501257"/>
                              <a:gd name="connsiteY21" fmla="*/ 398390 h 398904"/>
                              <a:gd name="connsiteX22" fmla="*/ 98915 w 501257"/>
                              <a:gd name="connsiteY22" fmla="*/ 390472 h 398904"/>
                              <a:gd name="connsiteX23" fmla="*/ 94128 w 501257"/>
                              <a:gd name="connsiteY23" fmla="*/ 391288 h 398904"/>
                              <a:gd name="connsiteX24" fmla="*/ 81472 w 501257"/>
                              <a:gd name="connsiteY24" fmla="*/ 389130 h 398904"/>
                              <a:gd name="connsiteX25" fmla="*/ 67930 w 501257"/>
                              <a:gd name="connsiteY25" fmla="*/ 388525 h 398904"/>
                              <a:gd name="connsiteX26" fmla="*/ 16686 w 501257"/>
                              <a:gd name="connsiteY26" fmla="*/ 364182 h 398904"/>
                              <a:gd name="connsiteX27" fmla="*/ 11070 w 501257"/>
                              <a:gd name="connsiteY27" fmla="*/ 348953 h 398904"/>
                              <a:gd name="connsiteX28" fmla="*/ 10317 w 501257"/>
                              <a:gd name="connsiteY28" fmla="*/ 348182 h 398904"/>
                              <a:gd name="connsiteX29" fmla="*/ 3338 w 501257"/>
                              <a:gd name="connsiteY29" fmla="*/ 329997 h 398904"/>
                              <a:gd name="connsiteX30" fmla="*/ 3518 w 501257"/>
                              <a:gd name="connsiteY30" fmla="*/ 328471 h 398904"/>
                              <a:gd name="connsiteX31" fmla="*/ 0 w 501257"/>
                              <a:gd name="connsiteY31" fmla="*/ 318927 h 398904"/>
                              <a:gd name="connsiteX32" fmla="*/ 67930 w 501257"/>
                              <a:gd name="connsiteY32" fmla="*/ 247924 h 398904"/>
                              <a:gd name="connsiteX33" fmla="*/ 68048 w 501257"/>
                              <a:gd name="connsiteY33" fmla="*/ 247909 h 398904"/>
                              <a:gd name="connsiteX34" fmla="*/ 68048 w 501257"/>
                              <a:gd name="connsiteY34" fmla="*/ 250954 h 398904"/>
                              <a:gd name="connsiteX35" fmla="*/ 77637 w 501257"/>
                              <a:gd name="connsiteY35" fmla="*/ 249320 h 398904"/>
                              <a:gd name="connsiteX36" fmla="*/ 80018 w 501257"/>
                              <a:gd name="connsiteY36" fmla="*/ 248334 h 398904"/>
                              <a:gd name="connsiteX37" fmla="*/ 68656 w 501257"/>
                              <a:gd name="connsiteY37" fmla="*/ 247832 h 398904"/>
                              <a:gd name="connsiteX38" fmla="*/ 86697 w 501257"/>
                              <a:gd name="connsiteY38" fmla="*/ 245567 h 398904"/>
                              <a:gd name="connsiteX39" fmla="*/ 97162 w 501257"/>
                              <a:gd name="connsiteY39" fmla="*/ 241233 h 398904"/>
                              <a:gd name="connsiteX40" fmla="*/ 46653 w 501257"/>
                              <a:gd name="connsiteY40" fmla="*/ 193294 h 398904"/>
                              <a:gd name="connsiteX41" fmla="*/ 12600 w 501257"/>
                              <a:gd name="connsiteY41" fmla="*/ 121616 h 398904"/>
                              <a:gd name="connsiteX42" fmla="*/ 99296 w 501257"/>
                              <a:gd name="connsiteY42" fmla="*/ 35146 h 398904"/>
                              <a:gd name="connsiteX43" fmla="*/ 195994 w 501257"/>
                              <a:gd name="connsiteY43" fmla="*/ 70146 h 398904"/>
                              <a:gd name="connsiteX44" fmla="*/ 200739 w 501257"/>
                              <a:gd name="connsiteY44" fmla="*/ 70911 h 398904"/>
                              <a:gd name="connsiteX45" fmla="*/ 200512 w 501257"/>
                              <a:gd name="connsiteY45" fmla="*/ 68552 h 398904"/>
                              <a:gd name="connsiteX46" fmla="*/ 268949 w 501257"/>
                              <a:gd name="connsiteY46" fmla="*/ 64 h 398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01257" h="398904">
                                <a:moveTo>
                                  <a:pt x="68048" y="386842"/>
                                </a:moveTo>
                                <a:lnTo>
                                  <a:pt x="68048" y="388407"/>
                                </a:lnTo>
                                <a:lnTo>
                                  <a:pt x="73336" y="387743"/>
                                </a:lnTo>
                                <a:close/>
                                <a:moveTo>
                                  <a:pt x="68048" y="247805"/>
                                </a:moveTo>
                                <a:lnTo>
                                  <a:pt x="68656" y="247832"/>
                                </a:lnTo>
                                <a:lnTo>
                                  <a:pt x="68048" y="247909"/>
                                </a:lnTo>
                                <a:close/>
                                <a:moveTo>
                                  <a:pt x="464229" y="199262"/>
                                </a:moveTo>
                                <a:lnTo>
                                  <a:pt x="467921" y="203677"/>
                                </a:lnTo>
                                <a:lnTo>
                                  <a:pt x="469225" y="201993"/>
                                </a:lnTo>
                                <a:close/>
                                <a:moveTo>
                                  <a:pt x="268949" y="64"/>
                                </a:moveTo>
                                <a:cubicBezTo>
                                  <a:pt x="285722" y="-736"/>
                                  <a:pt x="303115" y="5855"/>
                                  <a:pt x="318035" y="22961"/>
                                </a:cubicBezTo>
                                <a:cubicBezTo>
                                  <a:pt x="373248" y="86231"/>
                                  <a:pt x="428344" y="149619"/>
                                  <a:pt x="483557" y="212890"/>
                                </a:cubicBezTo>
                                <a:cubicBezTo>
                                  <a:pt x="527449" y="263126"/>
                                  <a:pt x="482927" y="345028"/>
                                  <a:pt x="424049" y="334028"/>
                                </a:cubicBezTo>
                                <a:lnTo>
                                  <a:pt x="420944" y="332737"/>
                                </a:lnTo>
                                <a:lnTo>
                                  <a:pt x="421251" y="331284"/>
                                </a:lnTo>
                                <a:lnTo>
                                  <a:pt x="419939" y="332319"/>
                                </a:lnTo>
                                <a:lnTo>
                                  <a:pt x="420944" y="332737"/>
                                </a:lnTo>
                                <a:lnTo>
                                  <a:pt x="418960" y="342148"/>
                                </a:lnTo>
                                <a:cubicBezTo>
                                  <a:pt x="407990" y="366599"/>
                                  <a:pt x="382881" y="380966"/>
                                  <a:pt x="354334" y="384657"/>
                                </a:cubicBezTo>
                                <a:lnTo>
                                  <a:pt x="257475" y="391618"/>
                                </a:lnTo>
                                <a:lnTo>
                                  <a:pt x="243144" y="394619"/>
                                </a:lnTo>
                                <a:cubicBezTo>
                                  <a:pt x="211639" y="398552"/>
                                  <a:pt x="181300" y="399693"/>
                                  <a:pt x="153411" y="398390"/>
                                </a:cubicBezTo>
                                <a:lnTo>
                                  <a:pt x="98915" y="390472"/>
                                </a:lnTo>
                                <a:lnTo>
                                  <a:pt x="94128" y="391288"/>
                                </a:lnTo>
                                <a:lnTo>
                                  <a:pt x="81472" y="389130"/>
                                </a:lnTo>
                                <a:lnTo>
                                  <a:pt x="67930" y="388525"/>
                                </a:lnTo>
                                <a:cubicBezTo>
                                  <a:pt x="45022" y="386182"/>
                                  <a:pt x="27974" y="376925"/>
                                  <a:pt x="16686" y="364182"/>
                                </a:cubicBezTo>
                                <a:lnTo>
                                  <a:pt x="11070" y="348953"/>
                                </a:lnTo>
                                <a:lnTo>
                                  <a:pt x="10317" y="348182"/>
                                </a:lnTo>
                                <a:cubicBezTo>
                                  <a:pt x="6519" y="342501"/>
                                  <a:pt x="4140" y="336425"/>
                                  <a:pt x="3338" y="329997"/>
                                </a:cubicBezTo>
                                <a:lnTo>
                                  <a:pt x="3518" y="328471"/>
                                </a:lnTo>
                                <a:lnTo>
                                  <a:pt x="0" y="318927"/>
                                </a:lnTo>
                                <a:cubicBezTo>
                                  <a:pt x="264" y="286354"/>
                                  <a:pt x="23172" y="253548"/>
                                  <a:pt x="67930" y="247924"/>
                                </a:cubicBezTo>
                                <a:lnTo>
                                  <a:pt x="68048" y="247909"/>
                                </a:lnTo>
                                <a:lnTo>
                                  <a:pt x="68048" y="250954"/>
                                </a:lnTo>
                                <a:lnTo>
                                  <a:pt x="77637" y="249320"/>
                                </a:lnTo>
                                <a:lnTo>
                                  <a:pt x="80018" y="248334"/>
                                </a:lnTo>
                                <a:lnTo>
                                  <a:pt x="68656" y="247832"/>
                                </a:lnTo>
                                <a:lnTo>
                                  <a:pt x="86697" y="245567"/>
                                </a:lnTo>
                                <a:lnTo>
                                  <a:pt x="97162" y="241233"/>
                                </a:lnTo>
                                <a:lnTo>
                                  <a:pt x="46653" y="193294"/>
                                </a:lnTo>
                                <a:cubicBezTo>
                                  <a:pt x="30926" y="172379"/>
                                  <a:pt x="19178" y="148681"/>
                                  <a:pt x="12600" y="121616"/>
                                </a:cubicBezTo>
                                <a:cubicBezTo>
                                  <a:pt x="147" y="70179"/>
                                  <a:pt x="46197" y="20383"/>
                                  <a:pt x="99296" y="35146"/>
                                </a:cubicBezTo>
                                <a:lnTo>
                                  <a:pt x="195994" y="70146"/>
                                </a:lnTo>
                                <a:lnTo>
                                  <a:pt x="200739" y="70911"/>
                                </a:lnTo>
                                <a:lnTo>
                                  <a:pt x="200512" y="68552"/>
                                </a:lnTo>
                                <a:cubicBezTo>
                                  <a:pt x="204337" y="32827"/>
                                  <a:pt x="235402" y="1664"/>
                                  <a:pt x="268949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16759" id="مجموعة 38" o:spid="_x0000_s1026" style="position:absolute;left:0;text-align:left;margin-left:2.85pt;margin-top:-76.15pt;width:611.7pt;height:795.3pt;z-index:251807744;mso-position-horizontal-relative:page;mso-height-relative:margin" coordsize="77683,10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">
                <v:shape id="Graphic 16" o:spid="_x0000_s1027" style="position:absolute;top:77655;width:25044;height:22460;visibility:visible;mso-wrap-style:square;v-text-anchor:middle" coordsize="3048000,238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" path="m,l,2380321r3047732,-2529c3047732,2377792,3070853,2215411,2688528,2006618,2306204,1797824,2062734,1612300,1877383,1229491,1692033,846682,1486467,444650,1054615,278349,753278,162381,,,,xe" fillcolor="#c4cfc9" stroked="f" strokeweight=".35022mm">
                  <v:stroke joinstyle="miter"/>
                  <v:path arrowok="t" o:connecttype="custom" o:connectlocs="0,0;0,2245995;2504220,2243609;2209074,1893381;1542583,1160109;866542,262641;0,0" o:connectangles="0,0,0,0,0,0,0"/>
                </v:shape>
                <v:shape id="Graphic 17" o:spid="_x0000_s1028" style="position:absolute;left:71377;width:6306;height:41884;visibility:visible;mso-wrap-style:square;v-text-anchor:middle" coordsize="627735,418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  <v:stroke joinstyle="miter"/>
                  <v:path arrowok="t" o:connecttype="custom" o:connectlocs="630555,4188461;456141,3898830;363104,3226858;37599,2195784;165494,851965;543982,0;630555,0;630555,4188461" o:connectangles="0,0,0,0,0,0,0,0"/>
                </v:shape>
                <v:shape id="Freeform: Shape 27" o:spid="_x0000_s1029" style="position:absolute;left:8325;top:6741;width:7461;height:4248;rotation:-874638fd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  <v:stroke joinstyle="miter"/>
                  <v:path arrowok="t" o:connecttype="custom" o:connectlocs="137648,229739;137583,231303;138135,230688;412932,4791;421297,7077;412808,5713;357839,638;381396,661;412808,5713;412461,8260;433131,10314;421297,7077;522260,23314;658944,63662;741699,208656;685323,279781;656135,290458;648111,296345;643034,298881;625273,316841;494217,388373;475563,393410;464742,396965;457020,398416;445711,401469;437846,402019;429448,403597;412103,415116;329349,418420;301463,402990;296923,403440;285151,410299;246002,416414;82151,372526;94850,139247;145225,144949;156364,149417;152848,155131;157546,149892;156364,149417;168250,130105;186023,114376;185824,116500;187654,112933;186023,114376;188342,89574;282666,21603;310155,22384;308507,23430;311569,22423;310155,22384;336753,5499;357839,638" o:connectangles="0,0,0,0,0,0,0,0,0,0,0,0,0,0,0,0,0,0,0,0,0,0,0,0,0,0,0,0,0,0,0,0,0,0,0,0,0,0,0,0,0,0,0,0,0,0,0,0,0,0,0,0,0"/>
                </v:shape>
                <v:shape id="Freeform: Shape 33" o:spid="_x0000_s1030" style="position:absolute;left:1364;top:18219;width:5010;height:3982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  <v:stroke joinstyle="miter"/>
                  <v:path arrowok="t" o:connecttype="custom" o:connectlocs="68015,386106;68015,387668;73301,387005;68015,247333;68623,247360;68015,247437;464005,198883;467695,203289;468998,201609;268819,64;317881,22917;483324,212485;423844,333392;420741,332104;421048,330654;419736,331687;420741,332104;418758,341497;354163,383925;257351,390873;243027,393868;153337,397632;98867,389729;94083,390543;81433,388390;67897,387786;16678,363489;11065,348289;10312,347520;3336,329369;3516,327846;0,318320;67897,247452;68015,247437;68015,250477;77600,248846;79979,247861;68623,247360;86655,245100;97115,240774;46630,192926;12594,121385;99248,35079;195899,70013;200642,70776;200415,68422;268819,64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D68F3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3F0287F" wp14:editId="3AF636B0">
                <wp:simplePos x="0" y="0"/>
                <wp:positionH relativeFrom="column">
                  <wp:posOffset>291044</wp:posOffset>
                </wp:positionH>
                <wp:positionV relativeFrom="paragraph">
                  <wp:posOffset>6578957</wp:posOffset>
                </wp:positionV>
                <wp:extent cx="936582" cy="324479"/>
                <wp:effectExtent l="0" t="0" r="0" b="0"/>
                <wp:wrapNone/>
                <wp:docPr id="143584229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582" cy="324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F1A6D4" w14:textId="77777777" w:rsidR="00CF127A" w:rsidRPr="009B2FAA" w:rsidRDefault="00CF127A" w:rsidP="00CF127A">
                            <w:pPr>
                              <w:pStyle w:val="GraphicsAnchor"/>
                              <w:jc w:val="center"/>
                              <w:rPr>
                                <w:rFonts w:ascii="Adobe Caslon Pro Bold" w:hAnsi="Adobe Caslon Pro Bold"/>
                                <w:b/>
                                <w:noProof/>
                                <w:color w:val="5A6F63" w:themeColor="accent2" w:themeShade="80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2FAA">
                              <w:rPr>
                                <w:rFonts w:ascii="Adobe Caslon Pro Bold" w:hAnsi="Adobe Caslon Pro Bold"/>
                                <w:b/>
                                <w:noProof/>
                                <w:color w:val="5A6F63" w:themeColor="accent2" w:themeShade="80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@bahzadtalib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0287F" id="_x0000_s1145" type="#_x0000_t202" style="position:absolute;margin-left:22.9pt;margin-top:518.05pt;width:73.75pt;height:25.55pt;z-index:251909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" filled="f" stroked="f">
                <v:textbox style="mso-fit-shape-to-text:t">
                  <w:txbxContent>
                    <w:p w14:paraId="73F1A6D4" w14:textId="77777777" w:rsidR="00CF127A" w:rsidRPr="009B2FAA" w:rsidRDefault="00CF127A" w:rsidP="00CF127A">
                      <w:pPr>
                        <w:pStyle w:val="GraphicsAnchor"/>
                        <w:jc w:val="center"/>
                        <w:rPr>
                          <w:rFonts w:ascii="Adobe Caslon Pro Bold" w:hAnsi="Adobe Caslon Pro Bold"/>
                          <w:b/>
                          <w:noProof/>
                          <w:color w:val="5A6F63" w:themeColor="accent2" w:themeShade="80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2FAA">
                        <w:rPr>
                          <w:rFonts w:ascii="Adobe Caslon Pro Bold" w:hAnsi="Adobe Caslon Pro Bold"/>
                          <w:b/>
                          <w:noProof/>
                          <w:color w:val="5A6F63" w:themeColor="accent2" w:themeShade="80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@bahzadtalib</w:t>
                      </w:r>
                    </w:p>
                  </w:txbxContent>
                </v:textbox>
              </v:shape>
            </w:pict>
          </mc:Fallback>
        </mc:AlternateContent>
      </w:r>
      <w:r w:rsidR="000D68F3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25056A1F" wp14:editId="25936AE2">
                <wp:simplePos x="0" y="0"/>
                <wp:positionH relativeFrom="margin">
                  <wp:posOffset>3155365</wp:posOffset>
                </wp:positionH>
                <wp:positionV relativeFrom="paragraph">
                  <wp:posOffset>6687649</wp:posOffset>
                </wp:positionV>
                <wp:extent cx="3577133" cy="2055571"/>
                <wp:effectExtent l="0" t="0" r="0" b="0"/>
                <wp:wrapNone/>
                <wp:docPr id="46957087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133" cy="2055571"/>
                          <a:chOff x="0" y="0"/>
                          <a:chExt cx="3577133" cy="2055571"/>
                        </a:xfrm>
                      </wpg:grpSpPr>
                      <wpg:grpSp>
                        <wpg:cNvPr id="1844366820" name="مجموعة 28"/>
                        <wpg:cNvGrpSpPr/>
                        <wpg:grpSpPr>
                          <a:xfrm>
                            <a:off x="0" y="0"/>
                            <a:ext cx="3577133" cy="2055571"/>
                            <a:chOff x="0" y="0"/>
                            <a:chExt cx="3448685" cy="3248660"/>
                          </a:xfrm>
                        </wpg:grpSpPr>
                        <pic:pic xmlns:pic="http://schemas.openxmlformats.org/drawingml/2006/picture">
                          <pic:nvPicPr>
                            <pic:cNvPr id="1055511940" name="صورة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" t="33985" r="65501" b="32126"/>
                            <a:stretch/>
                          </pic:blipFill>
                          <pic:spPr bwMode="auto">
                            <a:xfrm>
                              <a:off x="0" y="0"/>
                              <a:ext cx="3448685" cy="3248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308760" name="صورة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494" t="59961" r="4494" b="21289"/>
                            <a:stretch/>
                          </pic:blipFill>
                          <pic:spPr bwMode="auto">
                            <a:xfrm>
                              <a:off x="847725" y="104775"/>
                              <a:ext cx="1942465" cy="628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49776018" name="مربع نص 1"/>
                          <wps:cNvSpPr txBox="1"/>
                          <wps:spPr>
                            <a:xfrm>
                              <a:off x="940550" y="172089"/>
                              <a:ext cx="1908289" cy="561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EB382F" w14:textId="77777777" w:rsidR="005F734F" w:rsidRPr="005F734F" w:rsidRDefault="005F734F" w:rsidP="005F734F">
                                <w:pPr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ملاحظات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هامة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23034580" name="مربع نص 1"/>
                        <wps:cNvSpPr txBox="1"/>
                        <wps:spPr>
                          <a:xfrm>
                            <a:off x="621792" y="424281"/>
                            <a:ext cx="2867559" cy="12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57EF534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حل الطالبة لواجباتها يسهم بشكل كبير في ثبات المعلومة ومعرفة نقاط القوة والضعف.</w:t>
                              </w:r>
                            </w:p>
                            <w:p w14:paraId="12919F24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حفظ جدول الضرب جيدًا.</w:t>
                              </w:r>
                            </w:p>
                            <w:p w14:paraId="7792D3FC" w14:textId="6E063D42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متابعة المنصة ومايتم ارساله فيها من مهمات و</w:t>
                              </w:r>
                              <w:r w:rsidR="00AE6722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ثراءات وواجبات.</w:t>
                              </w:r>
                            </w:p>
                            <w:p w14:paraId="56DB5552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المشاركة في لوحات النقاش وحل تدريبات 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highlight w:val="yellow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نافس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764FE7C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56A1F" id="_x0000_s1146" style="position:absolute;margin-left:248.45pt;margin-top:526.6pt;width:281.65pt;height:161.85pt;z-index:251922432;mso-position-horizontal-relative:margin" coordsize="35771,20555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">
                <v:group id="_x0000_s1147" style="position:absolute;width:35771;height:20555" coordsize="34486,3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">
                  <v:shape id="صورة 21" o:spid="_x0000_s1148" type="#_x0000_t75" style="position:absolute;width:34486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">
                    <v:imagedata r:id="rId19" o:title="" croptop="22272f" cropbottom="21054f" cropleft="35f" cropright="42927f" chromakey="white"/>
                  </v:shape>
                  <v:shape id="صورة 22" o:spid="_x0000_s1149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">
                    <v:imagedata r:id="rId20" o:title="" croptop="39296f" cropbottom="13952f" cropleft="-2945f" cropright="2945f" chromakey="#fefefe"/>
                  </v:shape>
                  <v:shape id="_x0000_s1150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" filled="f" stroked="f">
                    <v:textbox>
                      <w:txbxContent>
                        <w:p w14:paraId="6DEB382F" w14:textId="77777777" w:rsidR="005F734F" w:rsidRPr="005F734F" w:rsidRDefault="005F734F" w:rsidP="005F734F">
                          <w:pPr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ملاحظات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هامة</w:t>
                          </w:r>
                        </w:p>
                      </w:txbxContent>
                    </v:textbox>
                  </v:shape>
                </v:group>
                <v:shape id="_x0000_s1151" type="#_x0000_t202" style="position:absolute;left:6217;top:4242;width:28676;height:1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" filled="f" stroked="f">
                  <v:textbox>
                    <w:txbxContent>
                      <w:p w14:paraId="257EF534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حل الطالبة لواجباتها يسهم بشكل كبير في ثبات المعلومة ومعرفة نقاط القوة والضعف.</w:t>
                        </w:r>
                      </w:p>
                      <w:p w14:paraId="12919F24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حفظ جدول الضرب جيدًا.</w:t>
                        </w:r>
                      </w:p>
                      <w:p w14:paraId="7792D3FC" w14:textId="6E063D42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متابعة المنصة ومايتم ارساله فيها من مهمات و</w:t>
                        </w:r>
                        <w:r w:rsidR="00AE6722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ا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ثراءات وواجبات.</w:t>
                        </w:r>
                      </w:p>
                      <w:p w14:paraId="56DB5552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المشاركة في لوحات النقاش وحل تدريبات 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highlight w:val="yellow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نافس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764FE7C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1F43">
        <w:rPr>
          <w:noProof/>
        </w:rPr>
        <w:drawing>
          <wp:anchor distT="0" distB="0" distL="114300" distR="114300" simplePos="0" relativeHeight="251844608" behindDoc="0" locked="0" layoutInCell="1" allowOverlap="1" wp14:anchorId="7BB0FD7A" wp14:editId="3967A708">
            <wp:simplePos x="0" y="0"/>
            <wp:positionH relativeFrom="column">
              <wp:posOffset>-839877</wp:posOffset>
            </wp:positionH>
            <wp:positionV relativeFrom="paragraph">
              <wp:posOffset>-368216</wp:posOffset>
            </wp:positionV>
            <wp:extent cx="1433764" cy="1736059"/>
            <wp:effectExtent l="0" t="0" r="0" b="0"/>
            <wp:wrapNone/>
            <wp:docPr id="1930757455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08468" name="Graphic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764" cy="173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43A0C1" w14:textId="329DDACF" w:rsidR="00FC251C" w:rsidRDefault="00FC251C" w:rsidP="003B4369">
      <w:pPr>
        <w:tabs>
          <w:tab w:val="left" w:pos="6475"/>
        </w:tabs>
        <w:jc w:val="left"/>
        <w:rPr>
          <w:rtl/>
        </w:rPr>
      </w:pPr>
    </w:p>
    <w:p w14:paraId="6E5084C5" w14:textId="79A2D388" w:rsidR="00FC251C" w:rsidRDefault="00FC251C" w:rsidP="003B4369">
      <w:pPr>
        <w:tabs>
          <w:tab w:val="left" w:pos="6475"/>
        </w:tabs>
        <w:jc w:val="left"/>
        <w:rPr>
          <w:rtl/>
        </w:rPr>
      </w:pPr>
    </w:p>
    <w:p w14:paraId="511AEDF0" w14:textId="77777777" w:rsidR="00FC251C" w:rsidRDefault="00FC251C" w:rsidP="003B4369">
      <w:pPr>
        <w:tabs>
          <w:tab w:val="left" w:pos="6475"/>
        </w:tabs>
        <w:jc w:val="left"/>
        <w:rPr>
          <w:rtl/>
        </w:rPr>
      </w:pPr>
    </w:p>
    <w:p w14:paraId="1ADBEC23" w14:textId="69F5937E" w:rsidR="003B4369" w:rsidRDefault="003B4369" w:rsidP="003B4369">
      <w:pPr>
        <w:tabs>
          <w:tab w:val="left" w:pos="6475"/>
        </w:tabs>
        <w:jc w:val="left"/>
        <w:rPr>
          <w:noProof/>
          <w:rtl/>
        </w:rPr>
      </w:pPr>
    </w:p>
    <w:tbl>
      <w:tblPr>
        <w:tblStyle w:val="10"/>
        <w:tblpPr w:leftFromText="180" w:rightFromText="180" w:vertAnchor="text" w:horzAnchor="margin" w:tblpY="-289"/>
        <w:bidiVisual/>
        <w:tblW w:w="9350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401F43" w:rsidRPr="00A52145" w14:paraId="258BFE95" w14:textId="77777777" w:rsidTr="007746DD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2738EEFF" w14:textId="77777777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lastRenderedPageBreak/>
              <w:t>خطة تعلم</w:t>
            </w:r>
          </w:p>
          <w:p w14:paraId="4E3565A8" w14:textId="77777777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7189C0A2" w14:textId="3675E050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</w:t>
            </w:r>
            <w:r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لثاني عشر</w:t>
            </w: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)</w:t>
            </w:r>
          </w:p>
          <w:p w14:paraId="4CB0088D" w14:textId="77777777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1844F340" w14:textId="77777777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2834928D" w14:textId="77777777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03E6FCD3" w14:textId="77777777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4F7DD6B6" w14:textId="77777777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29A2D677" w14:textId="77777777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670A5E9B" w14:textId="77777777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13DC562C" w14:textId="77777777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06E2A51D" w14:textId="73EBB432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الفصل </w:t>
            </w: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الدراسي </w:t>
            </w:r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</w:t>
            </w:r>
            <w:r w:rsidR="00C37CCA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ثاني</w:t>
            </w:r>
            <w:proofErr w:type="gramEnd"/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3FE4F5D1" w14:textId="47F423F9" w:rsidR="00401F43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1" locked="0" layoutInCell="1" allowOverlap="1" wp14:anchorId="51FBE020" wp14:editId="50E5D2B6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1155463064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4C98A" id="Freeform: Shape 27" o:spid="_x0000_s1026" style="position:absolute;left:0;text-align:left;margin-left:299.6pt;margin-top:-3.15pt;width:58.75pt;height:21.2pt;z-index:-25146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9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0D68F3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 xml:space="preserve"> </w:t>
            </w:r>
            <w:r w:rsidR="000D68F3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استكشاف (</w:t>
            </w:r>
            <w:r w:rsidR="000D68F3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9</w:t>
            </w:r>
            <w:r w:rsidR="000D68F3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-</w:t>
            </w:r>
            <w:r w:rsidR="00AE6722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4</w:t>
            </w:r>
            <w:r w:rsidR="000D68F3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):</w:t>
            </w:r>
            <w:r w:rsidR="000D68F3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0D68F3">
              <w:rPr>
                <w:rFonts w:ascii="Calibri" w:eastAsia="Impact" w:hAnsi="Calibri" w:cs="Calibri" w:hint="cs"/>
                <w:color w:val="7030A0"/>
                <w:sz w:val="28"/>
                <w:rtl/>
              </w:rPr>
              <w:t>زوايا ال</w:t>
            </w:r>
            <w:r w:rsidR="00AE6722">
              <w:rPr>
                <w:rFonts w:ascii="Calibri" w:eastAsia="Impact" w:hAnsi="Calibri" w:cs="Calibri" w:hint="cs"/>
                <w:color w:val="7030A0"/>
                <w:sz w:val="28"/>
                <w:rtl/>
              </w:rPr>
              <w:t>شكل الرباعي</w:t>
            </w:r>
          </w:p>
          <w:p w14:paraId="4DB73A2D" w14:textId="4C7F813E" w:rsidR="00401F43" w:rsidRPr="00A52145" w:rsidRDefault="00401F43" w:rsidP="000D68F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0D68F3" w:rsidRPr="000D68F3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0D68F3"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>اكتشاف</w:t>
            </w:r>
            <w:proofErr w:type="gramEnd"/>
            <w:r w:rsidR="000D68F3" w:rsidRP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العلاقة بين زوايا الأشكال الرباعية المختلفة</w:t>
            </w:r>
            <w:r w:rsidR="000D68F3"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42D94DD7" w14:textId="4941C4B4" w:rsidR="00401F43" w:rsidRPr="00A52145" w:rsidRDefault="00401F43" w:rsidP="00AE672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</w:tc>
      </w:tr>
      <w:tr w:rsidR="00401F43" w:rsidRPr="00A52145" w14:paraId="1C9BB9FB" w14:textId="77777777" w:rsidTr="007746DD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06B26CEE" w14:textId="77777777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06098EED" w14:textId="77777777" w:rsidR="00401F43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1" locked="0" layoutInCell="1" allowOverlap="1" wp14:anchorId="01A43DDB" wp14:editId="1BD16BAF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153793389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42802" id="Freeform: Shape 27" o:spid="_x0000_s1026" style="position:absolute;left:0;text-align:left;margin-left:293.4pt;margin-top:15.75pt;width:58.75pt;height:21.2pt;z-index:-25146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Xk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1ece4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37BCD0DF" w14:textId="4F003ACC" w:rsidR="00401F43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10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AE6722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الأشكال الرباعية</w:t>
            </w:r>
            <w:r w:rsidR="00CF127A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</w:p>
          <w:p w14:paraId="6DC3E6E7" w14:textId="69A5CF9C" w:rsidR="00AE6722" w:rsidRPr="00AE6722" w:rsidRDefault="00401F43" w:rsidP="00AE6722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 w:rsidRPr="00AE6722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 xml:space="preserve">- </w:t>
            </w:r>
            <w:r w:rsidR="00AE6722" w:rsidRPr="00AE6722">
              <w:rPr>
                <w:rFonts w:cstheme="minorHAnsi" w:hint="cs"/>
                <w:color w:val="0070C0"/>
                <w:sz w:val="28"/>
                <w:highlight w:val="lightGray"/>
                <w:rtl/>
                <w14:ligatures w14:val="standardContextual"/>
              </w:rPr>
              <w:t xml:space="preserve"> </w:t>
            </w:r>
            <w:r w:rsidR="00AE6722" w:rsidRPr="00AE6722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تصنيف</w:t>
            </w:r>
            <w:proofErr w:type="gramEnd"/>
            <w:r w:rsidR="00AE6722" w:rsidRPr="00AE6722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 xml:space="preserve"> الأشكال الرباعية</w:t>
            </w:r>
            <w:r w:rsidR="00AE6722" w:rsidRPr="00AE6722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.</w:t>
            </w:r>
          </w:p>
          <w:p w14:paraId="0F7E145F" w14:textId="191A892A" w:rsidR="00AE6722" w:rsidRPr="00AE6722" w:rsidRDefault="00AE6722" w:rsidP="00AE6722">
            <w:pPr>
              <w:bidi/>
              <w:spacing w:line="240" w:lineRule="auto"/>
              <w:ind w:left="142"/>
              <w:jc w:val="left"/>
              <w:rPr>
                <w:rFonts w:ascii="Calibri" w:eastAsia="Impact" w:hAnsi="Calibri" w:cs="Calibri"/>
                <w:color w:val="auto"/>
                <w:sz w:val="28"/>
              </w:rPr>
            </w:pP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</w:t>
            </w:r>
            <w:r w:rsidRPr="00AE6722">
              <w:rPr>
                <w:rFonts w:ascii="Calibri" w:eastAsia="Impact" w:hAnsi="Calibri" w:cs="Calibri" w:hint="cs"/>
                <w:color w:val="auto"/>
                <w:sz w:val="28"/>
                <w:rtl/>
              </w:rPr>
              <w:t>-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AE6722"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إيجاد قياسات زوايا مجهولة في الأشكال الرباعية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309EAF7B" w14:textId="4BB9D671" w:rsidR="00401F43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52BEE064" w14:textId="27100B03" w:rsidR="00401F43" w:rsidRPr="00AE6722" w:rsidRDefault="00401F43" w:rsidP="00AE672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AE6722" w:rsidRPr="00AE6722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AE6722" w:rsidRPr="00AE6722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="00AE6722" w:rsidRPr="00AE6722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11 إلى س18+ س22</w:t>
            </w:r>
            <w:r w:rsidR="00AE6722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</w:t>
            </w:r>
            <w:r w:rsidRPr="0085260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 w:rsidR="00AE6722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155</w:t>
            </w:r>
          </w:p>
          <w:p w14:paraId="7FB34CF1" w14:textId="77777777" w:rsidR="00401F43" w:rsidRPr="00A52145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401F43" w:rsidRPr="00A52145" w14:paraId="29A5516A" w14:textId="77777777" w:rsidTr="007746DD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1D3A928D" w14:textId="77777777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6B14DFD2" w14:textId="77777777" w:rsidR="00401F43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1" locked="0" layoutInCell="1" allowOverlap="1" wp14:anchorId="49EAE599" wp14:editId="4C1CE1B4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124007253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2A872" id="Freeform: Shape 27" o:spid="_x0000_s1026" style="position:absolute;left:0;text-align:left;margin-left:296.45pt;margin-top:15.05pt;width:58.75pt;height:21.2pt;z-index:-25146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Qm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3dac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0679FA64" w14:textId="10D0F69C" w:rsidR="00AE6722" w:rsidRDefault="00401F43" w:rsidP="00AE672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CF127A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AE6722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AE6722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الأشكال الرباعية </w:t>
            </w:r>
          </w:p>
          <w:p w14:paraId="10879450" w14:textId="77777777" w:rsidR="00AE6722" w:rsidRPr="00AE6722" w:rsidRDefault="00AE6722" w:rsidP="00AE6722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 w:rsidRPr="00AE6722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AE6722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AE6722">
              <w:rPr>
                <w:rFonts w:ascii="Calibri" w:eastAsia="Impact" w:hAnsi="Calibri" w:cs="Calibri" w:hint="cs"/>
                <w:color w:val="auto"/>
                <w:sz w:val="28"/>
                <w:rtl/>
              </w:rPr>
              <w:t>تصنيف</w:t>
            </w:r>
            <w:proofErr w:type="gramEnd"/>
            <w:r w:rsidRPr="00AE6722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الأشكال الرباعية.</w:t>
            </w:r>
          </w:p>
          <w:p w14:paraId="3C518D91" w14:textId="77777777" w:rsidR="00AE6722" w:rsidRPr="00AE6722" w:rsidRDefault="00AE6722" w:rsidP="00AE6722">
            <w:pPr>
              <w:bidi/>
              <w:spacing w:line="240" w:lineRule="auto"/>
              <w:ind w:left="142"/>
              <w:jc w:val="left"/>
              <w:rPr>
                <w:rFonts w:ascii="Calibri" w:eastAsia="Impact" w:hAnsi="Calibri" w:cs="Calibri"/>
                <w:color w:val="auto"/>
                <w:sz w:val="28"/>
              </w:rPr>
            </w:pP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</w:t>
            </w:r>
            <w:r w:rsidRPr="00AE6722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- إيجاد قياسات زوايا مجهولة في الأشكال الرباعية.</w:t>
            </w:r>
          </w:p>
          <w:p w14:paraId="1FB0B89D" w14:textId="77777777" w:rsidR="00AE6722" w:rsidRDefault="00AE6722" w:rsidP="00AE672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59A716B5" w14:textId="12473C43" w:rsidR="00AE6722" w:rsidRPr="00AE6722" w:rsidRDefault="00AE6722" w:rsidP="00AE6722">
            <w:pPr>
              <w:bidi/>
              <w:jc w:val="both"/>
              <w:rPr>
                <w:rFonts w:ascii="Calibri" w:eastAsia="Calibri" w:hAnsi="Calibri" w:cs="Calibri"/>
                <w:color w:val="806000"/>
                <w:sz w:val="28"/>
                <w:rtl/>
                <w14:ligatures w14:val="standardContextual"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E6722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AE6722">
              <w:rPr>
                <w:rFonts w:ascii="Calibri" w:eastAsia="Calibri" w:hAnsi="Calibri" w:cs="Calibri" w:hint="cs"/>
                <w:color w:val="auto"/>
                <w:sz w:val="28"/>
                <w:rtl/>
                <w14:ligatures w14:val="standardContextual"/>
              </w:rPr>
              <w:t>من</w:t>
            </w:r>
            <w:proofErr w:type="gramEnd"/>
            <w:r w:rsidRPr="00AE6722">
              <w:rPr>
                <w:rFonts w:ascii="Calibri" w:eastAsia="Calibri" w:hAnsi="Calibri" w:cs="Calibri" w:hint="cs"/>
                <w:color w:val="auto"/>
                <w:sz w:val="28"/>
                <w:rtl/>
                <w14:ligatures w14:val="standardContextual"/>
              </w:rPr>
              <w:t xml:space="preserve"> س 5 إلى س10+ س19</w:t>
            </w:r>
            <w:r w:rsidRPr="00AE6722">
              <w:rPr>
                <w:rFonts w:ascii="Calibri" w:eastAsia="Calibri" w:hAnsi="Calibri" w:cs="Calibri" w:hint="cs"/>
                <w:color w:val="auto"/>
                <w:sz w:val="28"/>
                <w:rtl/>
                <w14:ligatures w14:val="standardContextual"/>
              </w:rPr>
              <w:t xml:space="preserve">   </w:t>
            </w:r>
            <w:r w:rsidRPr="0085260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15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6</w:t>
            </w:r>
          </w:p>
          <w:p w14:paraId="652DD084" w14:textId="7A1EF604" w:rsidR="00401F43" w:rsidRPr="00A52145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401F43" w:rsidRPr="00A52145" w14:paraId="52ED872E" w14:textId="77777777" w:rsidTr="007746DD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463113D8" w14:textId="77777777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63D3121E" w14:textId="77777777" w:rsidR="00401F43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1" locked="0" layoutInCell="1" allowOverlap="1" wp14:anchorId="17099EAA" wp14:editId="0B0B9B06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1879695177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CFC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91665" id="Freeform: Shape 27" o:spid="_x0000_s1026" style="position:absolute;left:0;text-align:left;margin-left:293.4pt;margin-top:15.55pt;width:58.75pt;height:21.2pt;z-index:-25146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ce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336B0222" w14:textId="3F74D3F8" w:rsidR="00401F43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12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AE6722">
              <w:rPr>
                <w:rFonts w:ascii="Calibri" w:eastAsia="Impact" w:hAnsi="Calibri" w:cs="Calibri" w:hint="cs"/>
                <w:color w:val="00823B"/>
                <w:sz w:val="28"/>
                <w:rtl/>
              </w:rPr>
              <w:t>خطة</w:t>
            </w:r>
            <w:proofErr w:type="gramEnd"/>
            <w:r w:rsidR="00AE6722">
              <w:rPr>
                <w:rFonts w:ascii="Calibri" w:eastAsia="Impact" w:hAnsi="Calibri" w:cs="Calibri" w:hint="cs"/>
                <w:color w:val="00823B"/>
                <w:sz w:val="28"/>
                <w:rtl/>
              </w:rPr>
              <w:t xml:space="preserve"> حل المسألة</w:t>
            </w:r>
          </w:p>
          <w:p w14:paraId="2B3DA825" w14:textId="10422976" w:rsidR="00401F43" w:rsidRPr="00A52145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AE6722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أحل المسائل باستعمال خطة "الرسم"</w:t>
            </w:r>
          </w:p>
          <w:p w14:paraId="77686C74" w14:textId="77777777" w:rsidR="00401F43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7C15963F" w14:textId="2A99EC2D" w:rsidR="00401F43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س</w:t>
            </w:r>
            <w:proofErr w:type="gramStart"/>
            <w:r w:rsidR="00AE6722">
              <w:rPr>
                <w:rFonts w:ascii="Calibri" w:eastAsia="Impact" w:hAnsi="Calibri" w:cs="Calibri" w:hint="cs"/>
                <w:color w:val="auto"/>
                <w:sz w:val="28"/>
                <w:rtl/>
              </w:rPr>
              <w:t>6 ،</w:t>
            </w:r>
            <w:proofErr w:type="gramEnd"/>
            <w:r w:rsidR="00AE6722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س7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 w:rsidR="006A05E0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16</w:t>
            </w:r>
            <w:r w:rsidR="00AE6722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0</w:t>
            </w:r>
          </w:p>
          <w:p w14:paraId="0EAB0BBA" w14:textId="77777777" w:rsidR="00401F43" w:rsidRPr="00A52145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401F43" w:rsidRPr="00A52145" w14:paraId="66DAF399" w14:textId="77777777" w:rsidTr="007746DD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7D67DAC8" w14:textId="77777777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14411A27" w14:textId="77777777" w:rsidR="00401F43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1" locked="0" layoutInCell="1" allowOverlap="1" wp14:anchorId="37EE92C7" wp14:editId="5746E67B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346354798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997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2BC10" id="Freeform: Shape 27" o:spid="_x0000_s1026" style="position:absolute;left:0;text-align:left;margin-left:291.6pt;margin-top:14.75pt;width:58.75pt;height:21.2pt;z-index:-25146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be3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241D1570" w14:textId="1275F6BA" w:rsidR="006A05E0" w:rsidRDefault="00401F43" w:rsidP="006A05E0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13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6A05E0" w:rsidRPr="00CF127A">
              <w:rPr>
                <w:rFonts w:ascii="Calibri" w:eastAsia="Impact" w:hAnsi="Calibri" w:cs="Calibri" w:hint="cs"/>
                <w:color w:val="00823B"/>
                <w:sz w:val="28"/>
                <w:rtl/>
              </w:rPr>
              <w:t xml:space="preserve"> </w:t>
            </w:r>
            <w:r w:rsidR="00AE6722" w:rsidRPr="00707DF6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="00AE6722" w:rsidRPr="00707DF6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تهيئة الفصل ال</w:t>
            </w:r>
            <w:r w:rsidR="00AE6722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عاشر</w:t>
            </w:r>
            <w:r w:rsidR="00AE6722" w:rsidRPr="00707DF6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:</w:t>
            </w:r>
            <w:r w:rsidR="00AE6722" w:rsidRPr="00707DF6">
              <w:rPr>
                <w:rFonts w:ascii="Calibri" w:eastAsia="Impact" w:hAnsi="Calibri" w:cs="Calibri" w:hint="cs"/>
                <w:color w:val="8C6044" w:themeColor="accent5" w:themeShade="80"/>
                <w:sz w:val="28"/>
                <w:rtl/>
              </w:rPr>
              <w:t xml:space="preserve"> </w:t>
            </w:r>
            <w:r w:rsidR="00AE6722" w:rsidRPr="00707DF6">
              <w:rPr>
                <w:rFonts w:ascii="Calibri" w:eastAsia="Impact" w:hAnsi="Calibri" w:cs="Calibri" w:hint="cs"/>
                <w:color w:val="388600"/>
                <w:sz w:val="28"/>
                <w:highlight w:val="yellow"/>
                <w:u w:val="single"/>
                <w:rtl/>
              </w:rPr>
              <w:t>ال</w:t>
            </w:r>
            <w:r w:rsidR="00AE6722">
              <w:rPr>
                <w:rFonts w:ascii="Calibri" w:eastAsia="Impact" w:hAnsi="Calibri" w:cs="Calibri" w:hint="cs"/>
                <w:color w:val="388600"/>
                <w:sz w:val="28"/>
                <w:highlight w:val="yellow"/>
                <w:u w:val="single"/>
                <w:rtl/>
              </w:rPr>
              <w:t>قياس</w:t>
            </w:r>
            <w:r w:rsidR="00AE6722" w:rsidRPr="00707DF6">
              <w:rPr>
                <w:rFonts w:ascii="Calibri" w:eastAsia="Impact" w:hAnsi="Calibri" w:cs="Calibri" w:hint="cs"/>
                <w:color w:val="388600"/>
                <w:sz w:val="28"/>
                <w:highlight w:val="yellow"/>
                <w:u w:val="single"/>
                <w:rtl/>
              </w:rPr>
              <w:t>: ال</w:t>
            </w:r>
            <w:r w:rsidR="00AE6722">
              <w:rPr>
                <w:rFonts w:ascii="Calibri" w:eastAsia="Impact" w:hAnsi="Calibri" w:cs="Calibri" w:hint="cs"/>
                <w:color w:val="388600"/>
                <w:sz w:val="28"/>
                <w:highlight w:val="yellow"/>
                <w:u w:val="single"/>
                <w:rtl/>
              </w:rPr>
              <w:t xml:space="preserve">محيط والحجم </w:t>
            </w:r>
            <w:r w:rsidR="00AE6722" w:rsidRPr="00707DF6">
              <w:rPr>
                <w:rFonts w:ascii="Calibri" w:eastAsia="Impact" w:hAnsi="Calibri" w:cs="Calibri" w:hint="cs"/>
                <w:color w:val="388600"/>
                <w:sz w:val="28"/>
                <w:highlight w:val="yellow"/>
                <w:u w:val="single"/>
                <w:rtl/>
              </w:rPr>
              <w:t>والمساحة</w:t>
            </w:r>
          </w:p>
          <w:p w14:paraId="0C50BC42" w14:textId="77777777" w:rsidR="00727195" w:rsidRDefault="006A05E0" w:rsidP="00727195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727195" w:rsidRPr="00727195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727195" w:rsidRPr="0072719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الربط</w:t>
            </w:r>
            <w:proofErr w:type="gramEnd"/>
            <w:r w:rsidR="00727195" w:rsidRPr="0072719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بين خصائص الأشكال المستوية والمجسمات لإيجاد</w:t>
            </w:r>
          </w:p>
          <w:p w14:paraId="0ACC2350" w14:textId="3842E652" w:rsidR="006A05E0" w:rsidRDefault="00727195" w:rsidP="00727195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>
              <w:rPr>
                <w:rFonts w:ascii="Calibri" w:eastAsia="Impact" w:hAnsi="Calibri" w:cs="Calibri"/>
                <w:b/>
                <w:bCs/>
                <w:color w:val="D6632B" w:themeColor="accent3" w:themeShade="BF"/>
                <w:sz w:val="28"/>
              </w:rPr>
              <w:t xml:space="preserve">  </w:t>
            </w:r>
            <w:r w:rsidRPr="0072719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</w:t>
            </w:r>
            <w:r w:rsidRPr="00727195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محيطات الأشكال المستوية ومساحاتها وحجومها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4E6D4FCA" w14:textId="77777777" w:rsidR="00727195" w:rsidRDefault="00727195" w:rsidP="00727195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72719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/>
                <w:color w:val="auto"/>
                <w:sz w:val="28"/>
              </w:rPr>
              <w:t xml:space="preserve">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إيجاد قيمة عبارة جبرية.</w:t>
            </w:r>
            <w:r>
              <w:rPr>
                <w:rFonts w:ascii="Calibri" w:eastAsia="Impact" w:hAnsi="Calibri" w:cs="Calibri"/>
                <w:color w:val="auto"/>
                <w:sz w:val="28"/>
              </w:rPr>
              <w:t xml:space="preserve">  -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</w:t>
            </w:r>
          </w:p>
          <w:p w14:paraId="54735B53" w14:textId="4CEB5559" w:rsidR="006A05E0" w:rsidRDefault="00727195" w:rsidP="00727195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72719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- </w:t>
            </w:r>
            <w:r w:rsidRPr="0072719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ترتيب العمليات.</w:t>
            </w:r>
            <w:r w:rsidR="006A05E0"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</w:t>
            </w:r>
            <w:r w:rsidR="006A05E0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763B9548" w14:textId="77777777" w:rsidR="00401F43" w:rsidRPr="00A52145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401F43" w:rsidRPr="00A52145" w14:paraId="43A953AD" w14:textId="77777777" w:rsidTr="007746DD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78C02BF1" w14:textId="77777777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7F62A3F3" w14:textId="77777777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06389499" w14:textId="77777777" w:rsidR="00401F43" w:rsidRPr="00A52145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p w14:paraId="3E698FCB" w14:textId="090F4FAB" w:rsidR="00FC251C" w:rsidRDefault="00AE6722" w:rsidP="003B4369">
      <w:pPr>
        <w:tabs>
          <w:tab w:val="left" w:pos="6475"/>
        </w:tabs>
        <w:jc w:val="left"/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73FCAA0F" wp14:editId="05B9963D">
                <wp:simplePos x="0" y="0"/>
                <wp:positionH relativeFrom="margin">
                  <wp:align>center</wp:align>
                </wp:positionH>
                <wp:positionV relativeFrom="paragraph">
                  <wp:posOffset>-738291</wp:posOffset>
                </wp:positionV>
                <wp:extent cx="7784465" cy="10029190"/>
                <wp:effectExtent l="0" t="0" r="6985" b="0"/>
                <wp:wrapNone/>
                <wp:docPr id="1210785927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821" cy="10029367"/>
                          <a:chOff x="0" y="0"/>
                          <a:chExt cx="7784821" cy="10029367"/>
                        </a:xfrm>
                      </wpg:grpSpPr>
                      <wps:wsp>
                        <wps:cNvPr id="1246418832" name="Graphic 17"/>
                        <wps:cNvSpPr/>
                        <wps:spPr>
                          <a:xfrm>
                            <a:off x="7154266" y="0"/>
                            <a:ext cx="630555" cy="4188460"/>
                          </a:xfrm>
                          <a:custGeom>
                            <a:avLst/>
                            <a:gdLst>
                              <a:gd name="connsiteX0" fmla="*/ 627735 w 627735"/>
                              <a:gd name="connsiteY0" fmla="*/ 4184374 h 4184373"/>
                              <a:gd name="connsiteX1" fmla="*/ 454101 w 627735"/>
                              <a:gd name="connsiteY1" fmla="*/ 3895026 h 4184373"/>
                              <a:gd name="connsiteX2" fmla="*/ 361480 w 627735"/>
                              <a:gd name="connsiteY2" fmla="*/ 3223709 h 4184373"/>
                              <a:gd name="connsiteX3" fmla="*/ 37431 w 627735"/>
                              <a:gd name="connsiteY3" fmla="*/ 2193641 h 4184373"/>
                              <a:gd name="connsiteX4" fmla="*/ 164754 w 627735"/>
                              <a:gd name="connsiteY4" fmla="*/ 851134 h 4184373"/>
                              <a:gd name="connsiteX5" fmla="*/ 541549 w 627735"/>
                              <a:gd name="connsiteY5" fmla="*/ 0 h 4184373"/>
                              <a:gd name="connsiteX6" fmla="*/ 627735 w 627735"/>
                              <a:gd name="connsiteY6" fmla="*/ 0 h 4184373"/>
                              <a:gd name="connsiteX7" fmla="*/ 627735 w 627735"/>
                              <a:gd name="connsiteY7" fmla="*/ 4184374 h 4184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7735" h="4184373">
                                <a:moveTo>
                                  <a:pt x="627735" y="4184374"/>
                                </a:moveTo>
                                <a:cubicBezTo>
                                  <a:pt x="627735" y="4184374"/>
                                  <a:pt x="465711" y="3999131"/>
                                  <a:pt x="454101" y="3895026"/>
                                </a:cubicBezTo>
                                <a:cubicBezTo>
                                  <a:pt x="442492" y="3790922"/>
                                  <a:pt x="431009" y="3443654"/>
                                  <a:pt x="361480" y="3223709"/>
                                </a:cubicBezTo>
                                <a:cubicBezTo>
                                  <a:pt x="291951" y="3003764"/>
                                  <a:pt x="72259" y="2425069"/>
                                  <a:pt x="37431" y="2193641"/>
                                </a:cubicBezTo>
                                <a:cubicBezTo>
                                  <a:pt x="2604" y="1962214"/>
                                  <a:pt x="-66673" y="1452922"/>
                                  <a:pt x="164754" y="851134"/>
                                </a:cubicBezTo>
                                <a:cubicBezTo>
                                  <a:pt x="396182" y="249346"/>
                                  <a:pt x="541549" y="0"/>
                                  <a:pt x="541549" y="0"/>
                                </a:cubicBezTo>
                                <a:lnTo>
                                  <a:pt x="627735" y="0"/>
                                </a:lnTo>
                                <a:lnTo>
                                  <a:pt x="627735" y="4184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57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479109" name="Freeform: Shape 27"/>
                        <wps:cNvSpPr/>
                        <wps:spPr>
                          <a:xfrm rot="20799245">
                            <a:off x="848563" y="1013917"/>
                            <a:ext cx="746125" cy="424815"/>
                          </a:xfrm>
                          <a:custGeom>
                            <a:avLst/>
                            <a:gdLst>
                              <a:gd name="connsiteX0" fmla="*/ 297525 w 1612741"/>
                              <a:gd name="connsiteY0" fmla="*/ 497725 h 920353"/>
                              <a:gd name="connsiteX1" fmla="*/ 297384 w 1612741"/>
                              <a:gd name="connsiteY1" fmla="*/ 501114 h 920353"/>
                              <a:gd name="connsiteX2" fmla="*/ 298577 w 1612741"/>
                              <a:gd name="connsiteY2" fmla="*/ 499780 h 920353"/>
                              <a:gd name="connsiteX3" fmla="*/ 892549 w 1612741"/>
                              <a:gd name="connsiteY3" fmla="*/ 10379 h 920353"/>
                              <a:gd name="connsiteX4" fmla="*/ 910629 w 1612741"/>
                              <a:gd name="connsiteY4" fmla="*/ 15333 h 920353"/>
                              <a:gd name="connsiteX5" fmla="*/ 892279 w 1612741"/>
                              <a:gd name="connsiteY5" fmla="*/ 12378 h 920353"/>
                              <a:gd name="connsiteX6" fmla="*/ 773465 w 1612741"/>
                              <a:gd name="connsiteY6" fmla="*/ 1382 h 920353"/>
                              <a:gd name="connsiteX7" fmla="*/ 824383 w 1612741"/>
                              <a:gd name="connsiteY7" fmla="*/ 1433 h 920353"/>
                              <a:gd name="connsiteX8" fmla="*/ 892279 w 1612741"/>
                              <a:gd name="connsiteY8" fmla="*/ 12378 h 920353"/>
                              <a:gd name="connsiteX9" fmla="*/ 891530 w 1612741"/>
                              <a:gd name="connsiteY9" fmla="*/ 17896 h 920353"/>
                              <a:gd name="connsiteX10" fmla="*/ 936208 w 1612741"/>
                              <a:gd name="connsiteY10" fmla="*/ 22344 h 920353"/>
                              <a:gd name="connsiteX11" fmla="*/ 910629 w 1612741"/>
                              <a:gd name="connsiteY11" fmla="*/ 15333 h 920353"/>
                              <a:gd name="connsiteX12" fmla="*/ 1128859 w 1612741"/>
                              <a:gd name="connsiteY12" fmla="*/ 50509 h 920353"/>
                              <a:gd name="connsiteX13" fmla="*/ 1424300 w 1612741"/>
                              <a:gd name="connsiteY13" fmla="*/ 137922 h 920353"/>
                              <a:gd name="connsiteX14" fmla="*/ 1603175 w 1612741"/>
                              <a:gd name="connsiteY14" fmla="*/ 452048 h 920353"/>
                              <a:gd name="connsiteX15" fmla="*/ 1481319 w 1612741"/>
                              <a:gd name="connsiteY15" fmla="*/ 606139 h 920353"/>
                              <a:gd name="connsiteX16" fmla="*/ 1418229 w 1612741"/>
                              <a:gd name="connsiteY16" fmla="*/ 629271 h 920353"/>
                              <a:gd name="connsiteX17" fmla="*/ 1400885 w 1612741"/>
                              <a:gd name="connsiteY17" fmla="*/ 642025 h 920353"/>
                              <a:gd name="connsiteX18" fmla="*/ 1389911 w 1612741"/>
                              <a:gd name="connsiteY18" fmla="*/ 647519 h 920353"/>
                              <a:gd name="connsiteX19" fmla="*/ 1351521 w 1612741"/>
                              <a:gd name="connsiteY19" fmla="*/ 686429 h 920353"/>
                              <a:gd name="connsiteX20" fmla="*/ 1068245 w 1612741"/>
                              <a:gd name="connsiteY20" fmla="*/ 841402 h 920353"/>
                              <a:gd name="connsiteX21" fmla="*/ 1027925 w 1612741"/>
                              <a:gd name="connsiteY21" fmla="*/ 852314 h 920353"/>
                              <a:gd name="connsiteX22" fmla="*/ 1004534 w 1612741"/>
                              <a:gd name="connsiteY22" fmla="*/ 860017 h 920353"/>
                              <a:gd name="connsiteX23" fmla="*/ 987843 w 1612741"/>
                              <a:gd name="connsiteY23" fmla="*/ 863161 h 920353"/>
                              <a:gd name="connsiteX24" fmla="*/ 963400 w 1612741"/>
                              <a:gd name="connsiteY24" fmla="*/ 869775 h 920353"/>
                              <a:gd name="connsiteX25" fmla="*/ 946400 w 1612741"/>
                              <a:gd name="connsiteY25" fmla="*/ 870966 h 920353"/>
                              <a:gd name="connsiteX26" fmla="*/ 928247 w 1612741"/>
                              <a:gd name="connsiteY26" fmla="*/ 874385 h 920353"/>
                              <a:gd name="connsiteX27" fmla="*/ 890756 w 1612741"/>
                              <a:gd name="connsiteY27" fmla="*/ 899340 h 920353"/>
                              <a:gd name="connsiteX28" fmla="*/ 711884 w 1612741"/>
                              <a:gd name="connsiteY28" fmla="*/ 906498 h 920353"/>
                              <a:gd name="connsiteX29" fmla="*/ 651608 w 1612741"/>
                              <a:gd name="connsiteY29" fmla="*/ 873069 h 920353"/>
                              <a:gd name="connsiteX30" fmla="*/ 641795 w 1612741"/>
                              <a:gd name="connsiteY30" fmla="*/ 874045 h 920353"/>
                              <a:gd name="connsiteX31" fmla="*/ 616350 w 1612741"/>
                              <a:gd name="connsiteY31" fmla="*/ 888904 h 920353"/>
                              <a:gd name="connsiteX32" fmla="*/ 531730 w 1612741"/>
                              <a:gd name="connsiteY32" fmla="*/ 902152 h 920353"/>
                              <a:gd name="connsiteX33" fmla="*/ 177569 w 1612741"/>
                              <a:gd name="connsiteY33" fmla="*/ 807070 h 920353"/>
                              <a:gd name="connsiteX34" fmla="*/ 205018 w 1612741"/>
                              <a:gd name="connsiteY34" fmla="*/ 301676 h 920353"/>
                              <a:gd name="connsiteX35" fmla="*/ 313903 w 1612741"/>
                              <a:gd name="connsiteY35" fmla="*/ 314028 h 920353"/>
                              <a:gd name="connsiteX36" fmla="*/ 337980 w 1612741"/>
                              <a:gd name="connsiteY36" fmla="*/ 323709 h 920353"/>
                              <a:gd name="connsiteX37" fmla="*/ 330379 w 1612741"/>
                              <a:gd name="connsiteY37" fmla="*/ 336089 h 920353"/>
                              <a:gd name="connsiteX38" fmla="*/ 340535 w 1612741"/>
                              <a:gd name="connsiteY38" fmla="*/ 324737 h 920353"/>
                              <a:gd name="connsiteX39" fmla="*/ 337980 w 1612741"/>
                              <a:gd name="connsiteY39" fmla="*/ 323709 h 920353"/>
                              <a:gd name="connsiteX40" fmla="*/ 363671 w 1612741"/>
                              <a:gd name="connsiteY40" fmla="*/ 281869 h 920353"/>
                              <a:gd name="connsiteX41" fmla="*/ 402086 w 1612741"/>
                              <a:gd name="connsiteY41" fmla="*/ 247793 h 920353"/>
                              <a:gd name="connsiteX42" fmla="*/ 401657 w 1612741"/>
                              <a:gd name="connsiteY42" fmla="*/ 252395 h 920353"/>
                              <a:gd name="connsiteX43" fmla="*/ 405611 w 1612741"/>
                              <a:gd name="connsiteY43" fmla="*/ 244666 h 920353"/>
                              <a:gd name="connsiteX44" fmla="*/ 402086 w 1612741"/>
                              <a:gd name="connsiteY44" fmla="*/ 247793 h 920353"/>
                              <a:gd name="connsiteX45" fmla="*/ 407099 w 1612741"/>
                              <a:gd name="connsiteY45" fmla="*/ 194061 h 920353"/>
                              <a:gd name="connsiteX46" fmla="*/ 610979 w 1612741"/>
                              <a:gd name="connsiteY46" fmla="*/ 46803 h 920353"/>
                              <a:gd name="connsiteX47" fmla="*/ 670397 w 1612741"/>
                              <a:gd name="connsiteY47" fmla="*/ 48494 h 920353"/>
                              <a:gd name="connsiteX48" fmla="*/ 666834 w 1612741"/>
                              <a:gd name="connsiteY48" fmla="*/ 50761 h 920353"/>
                              <a:gd name="connsiteX49" fmla="*/ 673454 w 1612741"/>
                              <a:gd name="connsiteY49" fmla="*/ 48580 h 920353"/>
                              <a:gd name="connsiteX50" fmla="*/ 670397 w 1612741"/>
                              <a:gd name="connsiteY50" fmla="*/ 48494 h 920353"/>
                              <a:gd name="connsiteX51" fmla="*/ 727887 w 1612741"/>
                              <a:gd name="connsiteY51" fmla="*/ 11913 h 920353"/>
                              <a:gd name="connsiteX52" fmla="*/ 773465 w 1612741"/>
                              <a:gd name="connsiteY52" fmla="*/ 1382 h 920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12741" h="920353">
                                <a:moveTo>
                                  <a:pt x="297525" y="497725"/>
                                </a:moveTo>
                                <a:lnTo>
                                  <a:pt x="297384" y="501114"/>
                                </a:lnTo>
                                <a:lnTo>
                                  <a:pt x="298577" y="499780"/>
                                </a:lnTo>
                                <a:close/>
                                <a:moveTo>
                                  <a:pt x="892549" y="10379"/>
                                </a:moveTo>
                                <a:lnTo>
                                  <a:pt x="910629" y="15333"/>
                                </a:lnTo>
                                <a:lnTo>
                                  <a:pt x="892279" y="12378"/>
                                </a:lnTo>
                                <a:close/>
                                <a:moveTo>
                                  <a:pt x="773465" y="1382"/>
                                </a:moveTo>
                                <a:cubicBezTo>
                                  <a:pt x="789558" y="-441"/>
                                  <a:pt x="806541" y="-499"/>
                                  <a:pt x="824383" y="1433"/>
                                </a:cubicBezTo>
                                <a:lnTo>
                                  <a:pt x="892279" y="12378"/>
                                </a:lnTo>
                                <a:lnTo>
                                  <a:pt x="891530" y="17896"/>
                                </a:lnTo>
                                <a:lnTo>
                                  <a:pt x="936208" y="22344"/>
                                </a:lnTo>
                                <a:lnTo>
                                  <a:pt x="910629" y="15333"/>
                                </a:lnTo>
                                <a:lnTo>
                                  <a:pt x="1128859" y="50509"/>
                                </a:lnTo>
                                <a:cubicBezTo>
                                  <a:pt x="1228642" y="72618"/>
                                  <a:pt x="1326921" y="101117"/>
                                  <a:pt x="1424300" y="137922"/>
                                </a:cubicBezTo>
                                <a:cubicBezTo>
                                  <a:pt x="1554227" y="187251"/>
                                  <a:pt x="1642894" y="308659"/>
                                  <a:pt x="1603175" y="452048"/>
                                </a:cubicBezTo>
                                <a:cubicBezTo>
                                  <a:pt x="1586133" y="514030"/>
                                  <a:pt x="1539684" y="570900"/>
                                  <a:pt x="1481319" y="606139"/>
                                </a:cubicBezTo>
                                <a:lnTo>
                                  <a:pt x="1418229" y="629271"/>
                                </a:lnTo>
                                <a:lnTo>
                                  <a:pt x="1400885" y="642025"/>
                                </a:lnTo>
                                <a:lnTo>
                                  <a:pt x="1389911" y="647519"/>
                                </a:lnTo>
                                <a:lnTo>
                                  <a:pt x="1351521" y="686429"/>
                                </a:lnTo>
                                <a:cubicBezTo>
                                  <a:pt x="1274113" y="737900"/>
                                  <a:pt x="1172786" y="802796"/>
                                  <a:pt x="1068245" y="841402"/>
                                </a:cubicBezTo>
                                <a:lnTo>
                                  <a:pt x="1027925" y="852314"/>
                                </a:lnTo>
                                <a:lnTo>
                                  <a:pt x="1004534" y="860017"/>
                                </a:lnTo>
                                <a:lnTo>
                                  <a:pt x="987843" y="863161"/>
                                </a:lnTo>
                                <a:lnTo>
                                  <a:pt x="963400" y="869775"/>
                                </a:lnTo>
                                <a:lnTo>
                                  <a:pt x="946400" y="870966"/>
                                </a:lnTo>
                                <a:lnTo>
                                  <a:pt x="928247" y="874385"/>
                                </a:lnTo>
                                <a:lnTo>
                                  <a:pt x="890756" y="899340"/>
                                </a:lnTo>
                                <a:cubicBezTo>
                                  <a:pt x="830278" y="925924"/>
                                  <a:pt x="767943" y="926113"/>
                                  <a:pt x="711884" y="906498"/>
                                </a:cubicBezTo>
                                <a:lnTo>
                                  <a:pt x="651608" y="873069"/>
                                </a:lnTo>
                                <a:lnTo>
                                  <a:pt x="641795" y="874045"/>
                                </a:lnTo>
                                <a:lnTo>
                                  <a:pt x="616350" y="888904"/>
                                </a:lnTo>
                                <a:cubicBezTo>
                                  <a:pt x="590735" y="898239"/>
                                  <a:pt x="562547" y="903047"/>
                                  <a:pt x="531730" y="902152"/>
                                </a:cubicBezTo>
                                <a:cubicBezTo>
                                  <a:pt x="410770" y="898573"/>
                                  <a:pt x="291864" y="844130"/>
                                  <a:pt x="177569" y="807070"/>
                                </a:cubicBezTo>
                                <a:cubicBezTo>
                                  <a:pt x="-95993" y="717835"/>
                                  <a:pt x="-26987" y="328999"/>
                                  <a:pt x="205018" y="301676"/>
                                </a:cubicBezTo>
                                <a:cubicBezTo>
                                  <a:pt x="238161" y="297774"/>
                                  <a:pt x="274631" y="301249"/>
                                  <a:pt x="313903" y="314028"/>
                                </a:cubicBezTo>
                                <a:lnTo>
                                  <a:pt x="337980" y="323709"/>
                                </a:lnTo>
                                <a:lnTo>
                                  <a:pt x="330379" y="336089"/>
                                </a:lnTo>
                                <a:lnTo>
                                  <a:pt x="340535" y="324737"/>
                                </a:lnTo>
                                <a:lnTo>
                                  <a:pt x="337980" y="323709"/>
                                </a:lnTo>
                                <a:lnTo>
                                  <a:pt x="363671" y="281869"/>
                                </a:lnTo>
                                <a:lnTo>
                                  <a:pt x="402086" y="247793"/>
                                </a:lnTo>
                                <a:lnTo>
                                  <a:pt x="401657" y="252395"/>
                                </a:lnTo>
                                <a:lnTo>
                                  <a:pt x="405611" y="244666"/>
                                </a:lnTo>
                                <a:lnTo>
                                  <a:pt x="402086" y="247793"/>
                                </a:lnTo>
                                <a:lnTo>
                                  <a:pt x="407099" y="194061"/>
                                </a:lnTo>
                                <a:cubicBezTo>
                                  <a:pt x="436211" y="107881"/>
                                  <a:pt x="519974" y="57538"/>
                                  <a:pt x="610979" y="46803"/>
                                </a:cubicBezTo>
                                <a:lnTo>
                                  <a:pt x="670397" y="48494"/>
                                </a:lnTo>
                                <a:lnTo>
                                  <a:pt x="666834" y="50761"/>
                                </a:lnTo>
                                <a:lnTo>
                                  <a:pt x="673454" y="48580"/>
                                </a:lnTo>
                                <a:lnTo>
                                  <a:pt x="670397" y="48494"/>
                                </a:lnTo>
                                <a:lnTo>
                                  <a:pt x="727887" y="11913"/>
                                </a:lnTo>
                                <a:cubicBezTo>
                                  <a:pt x="742168" y="6791"/>
                                  <a:pt x="757371" y="3205"/>
                                  <a:pt x="773465" y="1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E6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2042712401" name="Freeform: Shape 33"/>
                        <wps:cNvSpPr/>
                        <wps:spPr>
                          <a:xfrm>
                            <a:off x="153619" y="2106777"/>
                            <a:ext cx="501015" cy="398145"/>
                          </a:xfrm>
                          <a:custGeom>
                            <a:avLst/>
                            <a:gdLst>
                              <a:gd name="connsiteX0" fmla="*/ 68048 w 501257"/>
                              <a:gd name="connsiteY0" fmla="*/ 386842 h 398904"/>
                              <a:gd name="connsiteX1" fmla="*/ 68048 w 501257"/>
                              <a:gd name="connsiteY1" fmla="*/ 388407 h 398904"/>
                              <a:gd name="connsiteX2" fmla="*/ 73336 w 501257"/>
                              <a:gd name="connsiteY2" fmla="*/ 387743 h 398904"/>
                              <a:gd name="connsiteX3" fmla="*/ 68048 w 501257"/>
                              <a:gd name="connsiteY3" fmla="*/ 247805 h 398904"/>
                              <a:gd name="connsiteX4" fmla="*/ 68656 w 501257"/>
                              <a:gd name="connsiteY4" fmla="*/ 247832 h 398904"/>
                              <a:gd name="connsiteX5" fmla="*/ 68048 w 501257"/>
                              <a:gd name="connsiteY5" fmla="*/ 247909 h 398904"/>
                              <a:gd name="connsiteX6" fmla="*/ 464229 w 501257"/>
                              <a:gd name="connsiteY6" fmla="*/ 199262 h 398904"/>
                              <a:gd name="connsiteX7" fmla="*/ 467921 w 501257"/>
                              <a:gd name="connsiteY7" fmla="*/ 203677 h 398904"/>
                              <a:gd name="connsiteX8" fmla="*/ 469225 w 501257"/>
                              <a:gd name="connsiteY8" fmla="*/ 201993 h 398904"/>
                              <a:gd name="connsiteX9" fmla="*/ 268949 w 501257"/>
                              <a:gd name="connsiteY9" fmla="*/ 64 h 398904"/>
                              <a:gd name="connsiteX10" fmla="*/ 318035 w 501257"/>
                              <a:gd name="connsiteY10" fmla="*/ 22961 h 398904"/>
                              <a:gd name="connsiteX11" fmla="*/ 483557 w 501257"/>
                              <a:gd name="connsiteY11" fmla="*/ 212890 h 398904"/>
                              <a:gd name="connsiteX12" fmla="*/ 424049 w 501257"/>
                              <a:gd name="connsiteY12" fmla="*/ 334028 h 398904"/>
                              <a:gd name="connsiteX13" fmla="*/ 420944 w 501257"/>
                              <a:gd name="connsiteY13" fmla="*/ 332737 h 398904"/>
                              <a:gd name="connsiteX14" fmla="*/ 421251 w 501257"/>
                              <a:gd name="connsiteY14" fmla="*/ 331284 h 398904"/>
                              <a:gd name="connsiteX15" fmla="*/ 419939 w 501257"/>
                              <a:gd name="connsiteY15" fmla="*/ 332319 h 398904"/>
                              <a:gd name="connsiteX16" fmla="*/ 420944 w 501257"/>
                              <a:gd name="connsiteY16" fmla="*/ 332737 h 398904"/>
                              <a:gd name="connsiteX17" fmla="*/ 418960 w 501257"/>
                              <a:gd name="connsiteY17" fmla="*/ 342148 h 398904"/>
                              <a:gd name="connsiteX18" fmla="*/ 354334 w 501257"/>
                              <a:gd name="connsiteY18" fmla="*/ 384657 h 398904"/>
                              <a:gd name="connsiteX19" fmla="*/ 257475 w 501257"/>
                              <a:gd name="connsiteY19" fmla="*/ 391618 h 398904"/>
                              <a:gd name="connsiteX20" fmla="*/ 243144 w 501257"/>
                              <a:gd name="connsiteY20" fmla="*/ 394619 h 398904"/>
                              <a:gd name="connsiteX21" fmla="*/ 153411 w 501257"/>
                              <a:gd name="connsiteY21" fmla="*/ 398390 h 398904"/>
                              <a:gd name="connsiteX22" fmla="*/ 98915 w 501257"/>
                              <a:gd name="connsiteY22" fmla="*/ 390472 h 398904"/>
                              <a:gd name="connsiteX23" fmla="*/ 94128 w 501257"/>
                              <a:gd name="connsiteY23" fmla="*/ 391288 h 398904"/>
                              <a:gd name="connsiteX24" fmla="*/ 81472 w 501257"/>
                              <a:gd name="connsiteY24" fmla="*/ 389130 h 398904"/>
                              <a:gd name="connsiteX25" fmla="*/ 67930 w 501257"/>
                              <a:gd name="connsiteY25" fmla="*/ 388525 h 398904"/>
                              <a:gd name="connsiteX26" fmla="*/ 16686 w 501257"/>
                              <a:gd name="connsiteY26" fmla="*/ 364182 h 398904"/>
                              <a:gd name="connsiteX27" fmla="*/ 11070 w 501257"/>
                              <a:gd name="connsiteY27" fmla="*/ 348953 h 398904"/>
                              <a:gd name="connsiteX28" fmla="*/ 10317 w 501257"/>
                              <a:gd name="connsiteY28" fmla="*/ 348182 h 398904"/>
                              <a:gd name="connsiteX29" fmla="*/ 3338 w 501257"/>
                              <a:gd name="connsiteY29" fmla="*/ 329997 h 398904"/>
                              <a:gd name="connsiteX30" fmla="*/ 3518 w 501257"/>
                              <a:gd name="connsiteY30" fmla="*/ 328471 h 398904"/>
                              <a:gd name="connsiteX31" fmla="*/ 0 w 501257"/>
                              <a:gd name="connsiteY31" fmla="*/ 318927 h 398904"/>
                              <a:gd name="connsiteX32" fmla="*/ 67930 w 501257"/>
                              <a:gd name="connsiteY32" fmla="*/ 247924 h 398904"/>
                              <a:gd name="connsiteX33" fmla="*/ 68048 w 501257"/>
                              <a:gd name="connsiteY33" fmla="*/ 247909 h 398904"/>
                              <a:gd name="connsiteX34" fmla="*/ 68048 w 501257"/>
                              <a:gd name="connsiteY34" fmla="*/ 250954 h 398904"/>
                              <a:gd name="connsiteX35" fmla="*/ 77637 w 501257"/>
                              <a:gd name="connsiteY35" fmla="*/ 249320 h 398904"/>
                              <a:gd name="connsiteX36" fmla="*/ 80018 w 501257"/>
                              <a:gd name="connsiteY36" fmla="*/ 248334 h 398904"/>
                              <a:gd name="connsiteX37" fmla="*/ 68656 w 501257"/>
                              <a:gd name="connsiteY37" fmla="*/ 247832 h 398904"/>
                              <a:gd name="connsiteX38" fmla="*/ 86697 w 501257"/>
                              <a:gd name="connsiteY38" fmla="*/ 245567 h 398904"/>
                              <a:gd name="connsiteX39" fmla="*/ 97162 w 501257"/>
                              <a:gd name="connsiteY39" fmla="*/ 241233 h 398904"/>
                              <a:gd name="connsiteX40" fmla="*/ 46653 w 501257"/>
                              <a:gd name="connsiteY40" fmla="*/ 193294 h 398904"/>
                              <a:gd name="connsiteX41" fmla="*/ 12600 w 501257"/>
                              <a:gd name="connsiteY41" fmla="*/ 121616 h 398904"/>
                              <a:gd name="connsiteX42" fmla="*/ 99296 w 501257"/>
                              <a:gd name="connsiteY42" fmla="*/ 35146 h 398904"/>
                              <a:gd name="connsiteX43" fmla="*/ 195994 w 501257"/>
                              <a:gd name="connsiteY43" fmla="*/ 70146 h 398904"/>
                              <a:gd name="connsiteX44" fmla="*/ 200739 w 501257"/>
                              <a:gd name="connsiteY44" fmla="*/ 70911 h 398904"/>
                              <a:gd name="connsiteX45" fmla="*/ 200512 w 501257"/>
                              <a:gd name="connsiteY45" fmla="*/ 68552 h 398904"/>
                              <a:gd name="connsiteX46" fmla="*/ 268949 w 501257"/>
                              <a:gd name="connsiteY46" fmla="*/ 64 h 398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01257" h="398904">
                                <a:moveTo>
                                  <a:pt x="68048" y="386842"/>
                                </a:moveTo>
                                <a:lnTo>
                                  <a:pt x="68048" y="388407"/>
                                </a:lnTo>
                                <a:lnTo>
                                  <a:pt x="73336" y="387743"/>
                                </a:lnTo>
                                <a:close/>
                                <a:moveTo>
                                  <a:pt x="68048" y="247805"/>
                                </a:moveTo>
                                <a:lnTo>
                                  <a:pt x="68656" y="247832"/>
                                </a:lnTo>
                                <a:lnTo>
                                  <a:pt x="68048" y="247909"/>
                                </a:lnTo>
                                <a:close/>
                                <a:moveTo>
                                  <a:pt x="464229" y="199262"/>
                                </a:moveTo>
                                <a:lnTo>
                                  <a:pt x="467921" y="203677"/>
                                </a:lnTo>
                                <a:lnTo>
                                  <a:pt x="469225" y="201993"/>
                                </a:lnTo>
                                <a:close/>
                                <a:moveTo>
                                  <a:pt x="268949" y="64"/>
                                </a:moveTo>
                                <a:cubicBezTo>
                                  <a:pt x="285722" y="-736"/>
                                  <a:pt x="303115" y="5855"/>
                                  <a:pt x="318035" y="22961"/>
                                </a:cubicBezTo>
                                <a:cubicBezTo>
                                  <a:pt x="373248" y="86231"/>
                                  <a:pt x="428344" y="149619"/>
                                  <a:pt x="483557" y="212890"/>
                                </a:cubicBezTo>
                                <a:cubicBezTo>
                                  <a:pt x="527449" y="263126"/>
                                  <a:pt x="482927" y="345028"/>
                                  <a:pt x="424049" y="334028"/>
                                </a:cubicBezTo>
                                <a:lnTo>
                                  <a:pt x="420944" y="332737"/>
                                </a:lnTo>
                                <a:lnTo>
                                  <a:pt x="421251" y="331284"/>
                                </a:lnTo>
                                <a:lnTo>
                                  <a:pt x="419939" y="332319"/>
                                </a:lnTo>
                                <a:lnTo>
                                  <a:pt x="420944" y="332737"/>
                                </a:lnTo>
                                <a:lnTo>
                                  <a:pt x="418960" y="342148"/>
                                </a:lnTo>
                                <a:cubicBezTo>
                                  <a:pt x="407990" y="366599"/>
                                  <a:pt x="382881" y="380966"/>
                                  <a:pt x="354334" y="384657"/>
                                </a:cubicBezTo>
                                <a:lnTo>
                                  <a:pt x="257475" y="391618"/>
                                </a:lnTo>
                                <a:lnTo>
                                  <a:pt x="243144" y="394619"/>
                                </a:lnTo>
                                <a:cubicBezTo>
                                  <a:pt x="211639" y="398552"/>
                                  <a:pt x="181300" y="399693"/>
                                  <a:pt x="153411" y="398390"/>
                                </a:cubicBezTo>
                                <a:lnTo>
                                  <a:pt x="98915" y="390472"/>
                                </a:lnTo>
                                <a:lnTo>
                                  <a:pt x="94128" y="391288"/>
                                </a:lnTo>
                                <a:lnTo>
                                  <a:pt x="81472" y="389130"/>
                                </a:lnTo>
                                <a:lnTo>
                                  <a:pt x="67930" y="388525"/>
                                </a:lnTo>
                                <a:cubicBezTo>
                                  <a:pt x="45022" y="386182"/>
                                  <a:pt x="27974" y="376925"/>
                                  <a:pt x="16686" y="364182"/>
                                </a:cubicBezTo>
                                <a:lnTo>
                                  <a:pt x="11070" y="348953"/>
                                </a:lnTo>
                                <a:lnTo>
                                  <a:pt x="10317" y="348182"/>
                                </a:lnTo>
                                <a:cubicBezTo>
                                  <a:pt x="6519" y="342501"/>
                                  <a:pt x="4140" y="336425"/>
                                  <a:pt x="3338" y="329997"/>
                                </a:cubicBezTo>
                                <a:lnTo>
                                  <a:pt x="3518" y="328471"/>
                                </a:lnTo>
                                <a:lnTo>
                                  <a:pt x="0" y="318927"/>
                                </a:lnTo>
                                <a:cubicBezTo>
                                  <a:pt x="264" y="286354"/>
                                  <a:pt x="23172" y="253548"/>
                                  <a:pt x="67930" y="247924"/>
                                </a:cubicBezTo>
                                <a:lnTo>
                                  <a:pt x="68048" y="247909"/>
                                </a:lnTo>
                                <a:lnTo>
                                  <a:pt x="68048" y="250954"/>
                                </a:lnTo>
                                <a:lnTo>
                                  <a:pt x="77637" y="249320"/>
                                </a:lnTo>
                                <a:lnTo>
                                  <a:pt x="80018" y="248334"/>
                                </a:lnTo>
                                <a:lnTo>
                                  <a:pt x="68656" y="247832"/>
                                </a:lnTo>
                                <a:lnTo>
                                  <a:pt x="86697" y="245567"/>
                                </a:lnTo>
                                <a:lnTo>
                                  <a:pt x="97162" y="241233"/>
                                </a:lnTo>
                                <a:lnTo>
                                  <a:pt x="46653" y="193294"/>
                                </a:lnTo>
                                <a:cubicBezTo>
                                  <a:pt x="30926" y="172379"/>
                                  <a:pt x="19178" y="148681"/>
                                  <a:pt x="12600" y="121616"/>
                                </a:cubicBezTo>
                                <a:cubicBezTo>
                                  <a:pt x="147" y="70179"/>
                                  <a:pt x="46197" y="20383"/>
                                  <a:pt x="99296" y="35146"/>
                                </a:cubicBezTo>
                                <a:lnTo>
                                  <a:pt x="195994" y="70146"/>
                                </a:lnTo>
                                <a:lnTo>
                                  <a:pt x="200739" y="70911"/>
                                </a:lnTo>
                                <a:lnTo>
                                  <a:pt x="200512" y="68552"/>
                                </a:lnTo>
                                <a:cubicBezTo>
                                  <a:pt x="204337" y="32827"/>
                                  <a:pt x="235402" y="1664"/>
                                  <a:pt x="268949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50846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413" y="914400"/>
                            <a:ext cx="1433830" cy="173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5599475" name="Graphic 16"/>
                        <wps:cNvSpPr/>
                        <wps:spPr>
                          <a:xfrm>
                            <a:off x="0" y="7783372"/>
                            <a:ext cx="2504440" cy="2245995"/>
                          </a:xfrm>
                          <a:custGeom>
                            <a:avLst/>
                            <a:gdLst>
                              <a:gd name="connsiteX0" fmla="*/ 0 w 3048000"/>
                              <a:gd name="connsiteY0" fmla="*/ 0 h 2380321"/>
                              <a:gd name="connsiteX1" fmla="*/ 0 w 3048000"/>
                              <a:gd name="connsiteY1" fmla="*/ 2380321 h 2380321"/>
                              <a:gd name="connsiteX2" fmla="*/ 3047732 w 3048000"/>
                              <a:gd name="connsiteY2" fmla="*/ 2377792 h 2380321"/>
                              <a:gd name="connsiteX3" fmla="*/ 2688528 w 3048000"/>
                              <a:gd name="connsiteY3" fmla="*/ 2006618 h 2380321"/>
                              <a:gd name="connsiteX4" fmla="*/ 1877383 w 3048000"/>
                              <a:gd name="connsiteY4" fmla="*/ 1229491 h 2380321"/>
                              <a:gd name="connsiteX5" fmla="*/ 1054615 w 3048000"/>
                              <a:gd name="connsiteY5" fmla="*/ 278349 h 2380321"/>
                              <a:gd name="connsiteX6" fmla="*/ 0 w 3048000"/>
                              <a:gd name="connsiteY6" fmla="*/ 0 h 2380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48000" h="2380321">
                                <a:moveTo>
                                  <a:pt x="0" y="0"/>
                                </a:moveTo>
                                <a:lnTo>
                                  <a:pt x="0" y="2380321"/>
                                </a:lnTo>
                                <a:lnTo>
                                  <a:pt x="3047732" y="2377792"/>
                                </a:lnTo>
                                <a:cubicBezTo>
                                  <a:pt x="3047732" y="2377792"/>
                                  <a:pt x="3070853" y="2215411"/>
                                  <a:pt x="2688528" y="2006618"/>
                                </a:cubicBezTo>
                                <a:cubicBezTo>
                                  <a:pt x="2306204" y="1797824"/>
                                  <a:pt x="2062734" y="1612300"/>
                                  <a:pt x="1877383" y="1229491"/>
                                </a:cubicBezTo>
                                <a:cubicBezTo>
                                  <a:pt x="1692033" y="846682"/>
                                  <a:pt x="1486467" y="444650"/>
                                  <a:pt x="1054615" y="278349"/>
                                </a:cubicBezTo>
                                <a:cubicBezTo>
                                  <a:pt x="753278" y="1623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CFC9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46766" name="مربع نص 1"/>
                        <wps:cNvSpPr txBox="1"/>
                        <wps:spPr>
                          <a:xfrm>
                            <a:off x="989462" y="7604498"/>
                            <a:ext cx="96266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5C5008" w14:textId="77777777" w:rsidR="00FC251C" w:rsidRPr="009B2FAA" w:rsidRDefault="00FC251C" w:rsidP="00FC251C">
                              <w:pPr>
                                <w:pStyle w:val="GraphicsAnchor"/>
                                <w:jc w:val="center"/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2FAA"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@bahzadtalib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CAA0F" id="_x0000_s1152" style="position:absolute;margin-left:0;margin-top:-58.15pt;width:612.95pt;height:789.7pt;z-index:251838464;mso-position-horizontal:center;mso-position-horizontal-relative:margin" coordsize="77848,1002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">
                <v:shape id="Graphic 17" o:spid="_x0000_s1153" style="position:absolute;left:71542;width:6306;height:41884;visibility:visible;mso-wrap-style:square;v-text-anchor:middle" coordsize="627735,418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  <v:stroke joinstyle="miter"/>
                  <v:path arrowok="t" o:connecttype="custom" o:connectlocs="630555,4188461;456141,3898830;363104,3226858;37599,2195784;165494,851965;543982,0;630555,0;630555,4188461" o:connectangles="0,0,0,0,0,0,0,0"/>
                </v:shape>
                <v:shape id="Freeform: Shape 27" o:spid="_x0000_s1154" style="position:absolute;left:8485;top:10139;width:7461;height:4248;rotation:-874638fd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  <v:stroke joinstyle="miter"/>
                  <v:path arrowok="t" o:connecttype="custom" o:connectlocs="137648,229739;137583,231303;138135,230688;412932,4791;421297,7077;412808,5713;357839,638;381396,661;412808,5713;412461,8260;433131,10314;421297,7077;522260,23314;658944,63662;741699,208656;685323,279781;656135,290458;648111,296345;643034,298881;625273,316841;494217,388373;475563,393410;464742,396965;457020,398416;445711,401469;437846,402019;429448,403597;412103,415116;329349,418420;301463,402990;296923,403440;285151,410299;246002,416414;82151,372526;94850,139247;145225,144949;156364,149417;152848,155131;157546,149892;156364,149417;168250,130105;186023,114376;185824,116500;187654,112933;186023,114376;188342,89574;282666,21603;310155,22384;308507,23430;311569,22423;310155,22384;336753,5499;357839,638" o:connectangles="0,0,0,0,0,0,0,0,0,0,0,0,0,0,0,0,0,0,0,0,0,0,0,0,0,0,0,0,0,0,0,0,0,0,0,0,0,0,0,0,0,0,0,0,0,0,0,0,0,0,0,0,0"/>
                </v:shape>
                <v:shape id="Freeform: Shape 33" o:spid="_x0000_s1155" style="position:absolute;left:1536;top:21067;width:5010;height:3982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  <v:stroke joinstyle="miter"/>
                  <v:path arrowok="t" o:connecttype="custom" o:connectlocs="68015,386106;68015,387668;73301,387005;68015,247333;68623,247360;68015,247437;464005,198883;467695,203289;468998,201609;268819,64;317881,22917;483324,212485;423844,333392;420741,332104;421048,330654;419736,331687;420741,332104;418758,341497;354163,383925;257351,390873;243027,393868;153337,397632;98867,389729;94083,390543;81433,388390;67897,387786;16678,363489;11065,348289;10312,347520;3336,329369;3516,327846;0,318320;67897,247452;68015,247437;68015,250477;77600,248846;79979,247861;68623,247360;86655,245100;97115,240774;46630,192926;12594,121385;99248,35079;195899,70013;200642,70776;200415,68422;268819,64" o:connectangles="0,0,0,0,0,0,0,0,0,0,0,0,0,0,0,0,0,0,0,0,0,0,0,0,0,0,0,0,0,0,0,0,0,0,0,0,0,0,0,0,0,0,0,0,0,0,0"/>
                </v:shape>
                <v:shape id="Graphic 8" o:spid="_x0000_s1156" type="#_x0000_t75" style="position:absolute;left:1024;top:9144;width:14338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">
                  <v:imagedata r:id="rId16" o:title=""/>
                </v:shape>
                <v:shape id="Graphic 16" o:spid="_x0000_s1157" style="position:absolute;top:77833;width:25044;height:22460;visibility:visible;mso-wrap-style:square;v-text-anchor:middle" coordsize="3048000,238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" path="m,l,2380321r3047732,-2529c3047732,2377792,3070853,2215411,2688528,2006618,2306204,1797824,2062734,1612300,1877383,1229491,1692033,846682,1486467,444650,1054615,278349,753278,162381,,,,xe" fillcolor="#c4cfc9" stroked="f" strokeweight=".35022mm">
                  <v:stroke joinstyle="miter"/>
                  <v:path arrowok="t" o:connecttype="custom" o:connectlocs="0,0;0,2245995;2504220,2243609;2209074,1893381;1542583,1160109;866542,262641;0,0" o:connectangles="0,0,0,0,0,0,0"/>
                </v:shape>
                <v:shape id="_x0000_s1158" type="#_x0000_t202" style="position:absolute;left:9894;top:76044;width:9627;height:27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" filled="f" stroked="f">
                  <v:textbox style="mso-fit-shape-to-text:t">
                    <w:txbxContent>
                      <w:p w14:paraId="1B5C5008" w14:textId="77777777" w:rsidR="00FC251C" w:rsidRPr="009B2FAA" w:rsidRDefault="00FC251C" w:rsidP="00FC251C">
                        <w:pPr>
                          <w:pStyle w:val="GraphicsAnchor"/>
                          <w:jc w:val="center"/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B2FAA"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@bahzadtalib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244106C4" wp14:editId="2B7013F0">
                <wp:simplePos x="0" y="0"/>
                <wp:positionH relativeFrom="margin">
                  <wp:posOffset>3118207</wp:posOffset>
                </wp:positionH>
                <wp:positionV relativeFrom="paragraph">
                  <wp:posOffset>6846256</wp:posOffset>
                </wp:positionV>
                <wp:extent cx="3577133" cy="2055571"/>
                <wp:effectExtent l="0" t="0" r="0" b="0"/>
                <wp:wrapNone/>
                <wp:docPr id="846104863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133" cy="2055571"/>
                          <a:chOff x="0" y="0"/>
                          <a:chExt cx="3577133" cy="2055571"/>
                        </a:xfrm>
                      </wpg:grpSpPr>
                      <wpg:grpSp>
                        <wpg:cNvPr id="1531696525" name="مجموعة 28"/>
                        <wpg:cNvGrpSpPr/>
                        <wpg:grpSpPr>
                          <a:xfrm>
                            <a:off x="0" y="0"/>
                            <a:ext cx="3577133" cy="2055571"/>
                            <a:chOff x="0" y="0"/>
                            <a:chExt cx="3448685" cy="3248660"/>
                          </a:xfrm>
                        </wpg:grpSpPr>
                        <pic:pic xmlns:pic="http://schemas.openxmlformats.org/drawingml/2006/picture">
                          <pic:nvPicPr>
                            <pic:cNvPr id="1159976539" name="صورة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" t="33985" r="65501" b="32126"/>
                            <a:stretch/>
                          </pic:blipFill>
                          <pic:spPr bwMode="auto">
                            <a:xfrm>
                              <a:off x="0" y="0"/>
                              <a:ext cx="3448685" cy="3248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1246420" name="صورة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494" t="59961" r="4494" b="21289"/>
                            <a:stretch/>
                          </pic:blipFill>
                          <pic:spPr bwMode="auto">
                            <a:xfrm>
                              <a:off x="847725" y="104775"/>
                              <a:ext cx="1942465" cy="628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7748603" name="مربع نص 1"/>
                          <wps:cNvSpPr txBox="1"/>
                          <wps:spPr>
                            <a:xfrm>
                              <a:off x="940550" y="172089"/>
                              <a:ext cx="1908289" cy="561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2A24F3" w14:textId="77777777" w:rsidR="00AE6722" w:rsidRPr="005F734F" w:rsidRDefault="00AE6722" w:rsidP="00AE6722">
                                <w:pPr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ملاحظات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هامة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1545653" name="مربع نص 1"/>
                        <wps:cNvSpPr txBox="1"/>
                        <wps:spPr>
                          <a:xfrm>
                            <a:off x="621792" y="424281"/>
                            <a:ext cx="2867559" cy="12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B91D0F" w14:textId="77777777" w:rsidR="00AE6722" w:rsidRPr="005F734F" w:rsidRDefault="00AE6722" w:rsidP="00AE6722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حل الطالبة لواجباتها يسهم بشكل كبير في ثبات المعلومة ومعرفة نقاط القوة والضعف.</w:t>
                              </w:r>
                            </w:p>
                            <w:p w14:paraId="089CB2C7" w14:textId="77777777" w:rsidR="00AE6722" w:rsidRPr="005F734F" w:rsidRDefault="00AE6722" w:rsidP="00AE6722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حفظ جدول الضرب جيدًا.</w:t>
                              </w:r>
                            </w:p>
                            <w:p w14:paraId="7E83262D" w14:textId="77777777" w:rsidR="00AE6722" w:rsidRPr="005F734F" w:rsidRDefault="00AE6722" w:rsidP="00AE6722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متابعة المنصة ومايتم ارساله فيها من مهمات و</w:t>
                              </w:r>
                              <w:r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ثراءات وواجبات.</w:t>
                              </w:r>
                            </w:p>
                            <w:p w14:paraId="085C7ACC" w14:textId="77777777" w:rsidR="00AE6722" w:rsidRPr="005F734F" w:rsidRDefault="00AE6722" w:rsidP="00AE6722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المشاركة في لوحات النقاش وحل تدريبات 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highlight w:val="yellow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نافس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EDF8DB1" w14:textId="77777777" w:rsidR="00AE6722" w:rsidRPr="005F734F" w:rsidRDefault="00AE6722" w:rsidP="00AE6722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106C4" id="_x0000_s1159" style="position:absolute;margin-left:245.55pt;margin-top:539.1pt;width:281.65pt;height:161.85pt;z-index:251982848;mso-position-horizontal-relative:margin" coordsize="35771,20555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">
                <v:group id="_x0000_s1160" style="position:absolute;width:35771;height:20555" coordsize="34486,3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">
                  <v:shape id="صورة 21" o:spid="_x0000_s1161" type="#_x0000_t75" style="position:absolute;width:34486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">
                    <v:imagedata r:id="rId19" o:title="" croptop="22272f" cropbottom="21054f" cropleft="35f" cropright="42927f" chromakey="white"/>
                  </v:shape>
                  <v:shape id="صورة 22" o:spid="_x0000_s1162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">
                    <v:imagedata r:id="rId20" o:title="" croptop="39296f" cropbottom="13952f" cropleft="-2945f" cropright="2945f" chromakey="#fefefe"/>
                  </v:shape>
                  <v:shape id="_x0000_s1163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" filled="f" stroked="f">
                    <v:textbox>
                      <w:txbxContent>
                        <w:p w14:paraId="3A2A24F3" w14:textId="77777777" w:rsidR="00AE6722" w:rsidRPr="005F734F" w:rsidRDefault="00AE6722" w:rsidP="00AE6722">
                          <w:pPr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ملاحظات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هامة</w:t>
                          </w:r>
                        </w:p>
                      </w:txbxContent>
                    </v:textbox>
                  </v:shape>
                </v:group>
                <v:shape id="_x0000_s1164" type="#_x0000_t202" style="position:absolute;left:6217;top:4242;width:28676;height:1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" filled="f" stroked="f">
                  <v:textbox>
                    <w:txbxContent>
                      <w:p w14:paraId="70B91D0F" w14:textId="77777777" w:rsidR="00AE6722" w:rsidRPr="005F734F" w:rsidRDefault="00AE6722" w:rsidP="00AE6722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حل الطالبة لواجباتها يسهم بشكل كبير في ثبات المعلومة ومعرفة نقاط القوة والضعف.</w:t>
                        </w:r>
                      </w:p>
                      <w:p w14:paraId="089CB2C7" w14:textId="77777777" w:rsidR="00AE6722" w:rsidRPr="005F734F" w:rsidRDefault="00AE6722" w:rsidP="00AE6722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حفظ جدول الضرب جيدًا.</w:t>
                        </w:r>
                      </w:p>
                      <w:p w14:paraId="7E83262D" w14:textId="77777777" w:rsidR="00AE6722" w:rsidRPr="005F734F" w:rsidRDefault="00AE6722" w:rsidP="00AE6722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متابعة المنصة ومايتم ارساله فيها من مهمات و</w:t>
                        </w:r>
                        <w:r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ا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ثراءات وواجبات.</w:t>
                        </w:r>
                      </w:p>
                      <w:p w14:paraId="085C7ACC" w14:textId="77777777" w:rsidR="00AE6722" w:rsidRPr="005F734F" w:rsidRDefault="00AE6722" w:rsidP="00AE6722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المشاركة في لوحات النقاش وحل تدريبات 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highlight w:val="yellow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نافس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EDF8DB1" w14:textId="77777777" w:rsidR="00AE6722" w:rsidRPr="005F734F" w:rsidRDefault="00AE6722" w:rsidP="00AE6722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C60F10" w14:textId="18D9F33A" w:rsidR="00FC251C" w:rsidRPr="00FC251C" w:rsidRDefault="00FC251C" w:rsidP="00FC251C">
      <w:pPr>
        <w:rPr>
          <w:rtl/>
        </w:rPr>
      </w:pPr>
    </w:p>
    <w:p w14:paraId="7B5A337B" w14:textId="24B9EFE3" w:rsidR="00FC251C" w:rsidRPr="00FC251C" w:rsidRDefault="00FC251C" w:rsidP="00FC251C">
      <w:pPr>
        <w:rPr>
          <w:rtl/>
        </w:rPr>
      </w:pPr>
    </w:p>
    <w:p w14:paraId="1D4D23E3" w14:textId="3D7FE892" w:rsidR="00FC251C" w:rsidRPr="00FC251C" w:rsidRDefault="00FC251C" w:rsidP="00FC251C">
      <w:pPr>
        <w:rPr>
          <w:rtl/>
        </w:rPr>
      </w:pPr>
    </w:p>
    <w:p w14:paraId="7FBD170D" w14:textId="3944FA48" w:rsidR="00FC251C" w:rsidRPr="00FC251C" w:rsidRDefault="00FC251C" w:rsidP="00FC251C">
      <w:pPr>
        <w:rPr>
          <w:rtl/>
        </w:rPr>
      </w:pPr>
    </w:p>
    <w:tbl>
      <w:tblPr>
        <w:tblStyle w:val="10"/>
        <w:tblpPr w:leftFromText="180" w:rightFromText="180" w:vertAnchor="text" w:horzAnchor="margin" w:tblpY="-289"/>
        <w:bidiVisual/>
        <w:tblW w:w="9350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401F43" w:rsidRPr="00A52145" w14:paraId="6B377F7C" w14:textId="77777777" w:rsidTr="007746DD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2CD5B0A2" w14:textId="77777777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bookmarkStart w:id="0" w:name="_Hlk207155349"/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lastRenderedPageBreak/>
              <w:t>خطة تعلم</w:t>
            </w:r>
          </w:p>
          <w:p w14:paraId="1CE5F9B1" w14:textId="77777777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3DA8AFAD" w14:textId="26937ED0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</w:t>
            </w:r>
            <w:r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لثالث عشر</w:t>
            </w: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)</w:t>
            </w:r>
          </w:p>
          <w:p w14:paraId="0B68586B" w14:textId="77777777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3D14A8CF" w14:textId="77777777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5C9CDFEB" w14:textId="77777777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09472898" w14:textId="77777777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09ED0A1E" w14:textId="77777777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65A9CB88" w14:textId="77777777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3DF207CF" w14:textId="77777777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09225D27" w14:textId="77777777" w:rsidR="00401F43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065C698D" w14:textId="2864E1CF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الفصل </w:t>
            </w: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الدراسي </w:t>
            </w:r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</w:t>
            </w:r>
            <w:r w:rsidR="00C37CCA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ثاني</w:t>
            </w:r>
            <w:proofErr w:type="gramEnd"/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224A0B89" w14:textId="637AC94B" w:rsidR="00401F43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1" locked="0" layoutInCell="1" allowOverlap="1" wp14:anchorId="09DA6F26" wp14:editId="5604EA74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69130107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01221" id="Freeform: Shape 27" o:spid="_x0000_s1026" style="position:absolute;left:0;text-align:left;margin-left:299.6pt;margin-top:-3.15pt;width:58.75pt;height:21.2pt;z-index:-25146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16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727195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 xml:space="preserve"> </w:t>
            </w:r>
            <w:r w:rsidR="00727195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استكشاف</w:t>
            </w:r>
            <w:proofErr w:type="gramEnd"/>
            <w:r w:rsidR="00727195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 xml:space="preserve"> (</w:t>
            </w:r>
            <w:r w:rsidR="00727195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10</w:t>
            </w:r>
            <w:r w:rsidR="00727195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-</w:t>
            </w:r>
            <w:r w:rsidR="00727195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1</w:t>
            </w:r>
            <w:r w:rsidR="00727195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):</w:t>
            </w:r>
            <w:r w:rsidR="0072719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727195">
              <w:rPr>
                <w:rFonts w:ascii="Calibri" w:eastAsia="Impact" w:hAnsi="Calibri" w:cs="Calibri" w:hint="cs"/>
                <w:color w:val="7030A0"/>
                <w:sz w:val="28"/>
                <w:rtl/>
              </w:rPr>
              <w:t>محيط الدائرة</w:t>
            </w:r>
          </w:p>
          <w:p w14:paraId="18E29280" w14:textId="77777777" w:rsidR="00E01E0A" w:rsidRDefault="00E01E0A" w:rsidP="0072719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D6632B" w:themeColor="accent3" w:themeShade="BF"/>
                <w:sz w:val="28"/>
                <w:rtl/>
              </w:rPr>
            </w:pPr>
          </w:p>
          <w:p w14:paraId="0F82DBF2" w14:textId="74F29247" w:rsidR="006A05E0" w:rsidRPr="00A52145" w:rsidRDefault="00401F43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72719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أصف العلاقة بين محيط الدائرة وقطرها.</w:t>
            </w:r>
          </w:p>
          <w:p w14:paraId="68F3C773" w14:textId="2120B1CE" w:rsidR="00401F43" w:rsidRPr="00A52145" w:rsidRDefault="00401F43" w:rsidP="0072719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</w:tc>
      </w:tr>
      <w:tr w:rsidR="00401F43" w:rsidRPr="00A52145" w14:paraId="79FD2CCD" w14:textId="77777777" w:rsidTr="007746DD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4B22A9CA" w14:textId="77777777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0BD87A09" w14:textId="77777777" w:rsidR="00401F43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1" locked="0" layoutInCell="1" allowOverlap="1" wp14:anchorId="7FC4F678" wp14:editId="15A341F4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99160055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A1CEA" id="Freeform: Shape 27" o:spid="_x0000_s1026" style="position:absolute;left:0;text-align:left;margin-left:293.4pt;margin-top:15.75pt;width:58.75pt;height:21.2pt;z-index:-25146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Xk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1ece4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494B5588" w14:textId="4FA5F873" w:rsidR="006A05E0" w:rsidRDefault="00401F43" w:rsidP="006A05E0">
            <w:pPr>
              <w:bidi/>
              <w:spacing w:line="240" w:lineRule="auto"/>
              <w:jc w:val="left"/>
              <w:rPr>
                <w:rFonts w:ascii="Calibri" w:eastAsia="Impact" w:hAnsi="Calibri" w:cs="Calibri" w:hint="cs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17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6A05E0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72719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محيط الدائرة</w:t>
            </w:r>
          </w:p>
          <w:p w14:paraId="48A458C7" w14:textId="7BDAFA37" w:rsidR="00727195" w:rsidRPr="00727195" w:rsidRDefault="006A05E0" w:rsidP="00727195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 w:rsidR="00727195" w:rsidRPr="00727195">
              <w:rPr>
                <w:rFonts w:cstheme="minorHAnsi" w:hint="cs"/>
                <w:b/>
                <w:bCs/>
                <w:color w:val="auto"/>
                <w:sz w:val="28"/>
                <w:highlight w:val="lightGray"/>
                <w:rtl/>
                <w14:ligatures w14:val="standardContextual"/>
              </w:rPr>
              <w:t>-</w:t>
            </w:r>
            <w:r w:rsidR="00727195" w:rsidRPr="00727195">
              <w:rPr>
                <w:rFonts w:cstheme="minorHAnsi" w:hint="cs"/>
                <w:color w:val="auto"/>
                <w:sz w:val="28"/>
                <w:highlight w:val="lightGray"/>
                <w:rtl/>
                <w14:ligatures w14:val="standardContextual"/>
              </w:rPr>
              <w:t xml:space="preserve"> </w:t>
            </w:r>
            <w:r w:rsidR="00727195" w:rsidRPr="00727195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تقدير محيط الدائرة</w:t>
            </w:r>
          </w:p>
          <w:p w14:paraId="63EEA986" w14:textId="280FA934" w:rsidR="00727195" w:rsidRPr="00727195" w:rsidRDefault="00727195" w:rsidP="00727195">
            <w:pPr>
              <w:bidi/>
              <w:spacing w:line="240" w:lineRule="auto"/>
              <w:ind w:left="142"/>
              <w:jc w:val="left"/>
              <w:rPr>
                <w:rFonts w:ascii="Calibri" w:eastAsia="Impact" w:hAnsi="Calibri" w:cs="Calibri"/>
                <w:color w:val="auto"/>
                <w:sz w:val="28"/>
              </w:rPr>
            </w:pP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-</w:t>
            </w:r>
            <w:r w:rsidRPr="0072719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إيجاد محيط الدائرة</w:t>
            </w:r>
          </w:p>
          <w:p w14:paraId="48C7D365" w14:textId="55EA74B6" w:rsidR="006A05E0" w:rsidRDefault="006A05E0" w:rsidP="006A05E0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35059D3D" w14:textId="1E456C2A" w:rsidR="006A05E0" w:rsidRPr="00727195" w:rsidRDefault="006A05E0" w:rsidP="0072719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727195" w:rsidRPr="00727195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727195" w:rsidRPr="00727195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="00727195" w:rsidRPr="0072719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11 إلى س2+ س28 + س30</w:t>
            </w:r>
            <w:r w:rsidR="0072719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</w:t>
            </w:r>
            <w:r w:rsidRPr="0085260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170</w:t>
            </w:r>
          </w:p>
          <w:p w14:paraId="3752AE80" w14:textId="336DF4F1" w:rsidR="00401F43" w:rsidRPr="00A52145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401F43" w:rsidRPr="00A52145" w14:paraId="7E6FDFB4" w14:textId="77777777" w:rsidTr="007746DD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00ACBF8B" w14:textId="77777777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7E3CEFC4" w14:textId="77777777" w:rsidR="00401F43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1" locked="0" layoutInCell="1" allowOverlap="1" wp14:anchorId="51AA3309" wp14:editId="3325F101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333060997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94B85" id="Freeform: Shape 27" o:spid="_x0000_s1026" style="position:absolute;left:0;text-align:left;margin-left:296.45pt;margin-top:15.05pt;width:58.75pt;height:21.2pt;z-index:-25146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Qm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3dac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412F1402" w14:textId="0789AE00" w:rsidR="00727195" w:rsidRDefault="00401F43" w:rsidP="00727195">
            <w:pPr>
              <w:bidi/>
              <w:spacing w:line="240" w:lineRule="auto"/>
              <w:jc w:val="left"/>
              <w:rPr>
                <w:rFonts w:ascii="Calibri" w:eastAsia="Impact" w:hAnsi="Calibri" w:cs="Calibri" w:hint="cs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2109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8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72719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72719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محيط الدائرة</w:t>
            </w:r>
          </w:p>
          <w:p w14:paraId="461F5F8D" w14:textId="77777777" w:rsidR="00727195" w:rsidRPr="00727195" w:rsidRDefault="00727195" w:rsidP="00727195">
            <w:pPr>
              <w:ind w:left="142"/>
              <w:jc w:val="right"/>
              <w:rPr>
                <w:rFonts w:ascii="Calibri" w:eastAsia="Impact" w:hAnsi="Calibri" w:cs="Calibri"/>
                <w:color w:val="auto"/>
                <w:sz w:val="28"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 w:rsidRPr="00727195">
              <w:rPr>
                <w:rFonts w:cstheme="minorHAnsi" w:hint="cs"/>
                <w:b/>
                <w:bCs/>
                <w:color w:val="auto"/>
                <w:sz w:val="28"/>
                <w:rtl/>
                <w14:ligatures w14:val="standardContextual"/>
              </w:rPr>
              <w:t>-</w:t>
            </w:r>
            <w:r w:rsidRPr="00727195">
              <w:rPr>
                <w:rFonts w:cstheme="minorHAnsi" w:hint="cs"/>
                <w:color w:val="auto"/>
                <w:sz w:val="28"/>
                <w:rtl/>
                <w14:ligatures w14:val="standardContextual"/>
              </w:rPr>
              <w:t xml:space="preserve"> </w:t>
            </w:r>
            <w:r w:rsidRPr="00727195">
              <w:rPr>
                <w:rFonts w:ascii="Calibri" w:eastAsia="Impact" w:hAnsi="Calibri" w:cs="Calibri" w:hint="cs"/>
                <w:color w:val="auto"/>
                <w:sz w:val="28"/>
                <w:rtl/>
              </w:rPr>
              <w:t>تقدير محيط الدائرة</w:t>
            </w:r>
          </w:p>
          <w:p w14:paraId="3CA1815C" w14:textId="77777777" w:rsidR="00727195" w:rsidRPr="00727195" w:rsidRDefault="00727195" w:rsidP="00727195">
            <w:pPr>
              <w:bidi/>
              <w:spacing w:line="240" w:lineRule="auto"/>
              <w:ind w:left="142"/>
              <w:jc w:val="left"/>
              <w:rPr>
                <w:rFonts w:ascii="Calibri" w:eastAsia="Impact" w:hAnsi="Calibri" w:cs="Calibri"/>
                <w:color w:val="auto"/>
                <w:sz w:val="28"/>
              </w:rPr>
            </w:pP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</w:t>
            </w:r>
            <w:r w:rsidRPr="00727195">
              <w:rPr>
                <w:rFonts w:ascii="Calibri" w:eastAsia="Impact" w:hAnsi="Calibri" w:cs="Calibri" w:hint="cs"/>
                <w:color w:val="auto"/>
                <w:sz w:val="28"/>
                <w:highlight w:val="lightGray"/>
                <w:rtl/>
              </w:rPr>
              <w:t>-إيجاد محيط الدائرة</w:t>
            </w:r>
          </w:p>
          <w:p w14:paraId="1AEC77CC" w14:textId="77777777" w:rsidR="00727195" w:rsidRDefault="00727195" w:rsidP="0072719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7CBC8A9F" w14:textId="4AE98930" w:rsidR="00727195" w:rsidRPr="00727195" w:rsidRDefault="00727195" w:rsidP="0072719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727195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727195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Pr="0072719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21 إلى س24+ س29 + س33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</w:t>
            </w:r>
            <w:r w:rsidRPr="0085260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17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</w:t>
            </w:r>
          </w:p>
          <w:p w14:paraId="7F79CB0E" w14:textId="681EFAD5" w:rsidR="00401F43" w:rsidRPr="00A52145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401F43" w:rsidRPr="00A52145" w14:paraId="29A42C23" w14:textId="77777777" w:rsidTr="007746DD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24E5F3E7" w14:textId="77777777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24CAB3F8" w14:textId="77777777" w:rsidR="00401F43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1" locked="0" layoutInCell="1" allowOverlap="1" wp14:anchorId="5CE6C36C" wp14:editId="519B7227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953880502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CFC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E2A7D" id="Freeform: Shape 27" o:spid="_x0000_s1026" style="position:absolute;left:0;text-align:left;margin-left:293.4pt;margin-top:15.55pt;width:58.75pt;height:21.2pt;z-index:-25146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ce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6DDFF2A2" w14:textId="049BF20A" w:rsidR="00974CED" w:rsidRDefault="00401F43" w:rsidP="00974CE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2109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9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974CED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727195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مسا</w:t>
            </w:r>
            <w:r w:rsidR="00E01E0A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حة متوازي الأضلاع</w:t>
            </w:r>
          </w:p>
          <w:p w14:paraId="436C34BA" w14:textId="3054B1CE" w:rsidR="00974CED" w:rsidRPr="00A52145" w:rsidRDefault="00974CED" w:rsidP="00974CE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إيجاد مساحة متوازي الأضلاع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292F916C" w14:textId="77777777" w:rsidR="00974CED" w:rsidRDefault="00974CED" w:rsidP="00974CE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20EAAB83" w14:textId="6370664E" w:rsidR="00974CED" w:rsidRPr="00E01E0A" w:rsidRDefault="00974CED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E01E0A" w:rsidRPr="00E01E0A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E01E0A" w:rsidRP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="00E01E0A" w:rsidRP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6 إلى س10+ س12 + س13</w:t>
            </w:r>
            <w:r w:rsid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ص17</w:t>
            </w:r>
            <w:r w:rsidR="00E01E0A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6</w:t>
            </w:r>
          </w:p>
          <w:p w14:paraId="75BB3319" w14:textId="77777777" w:rsidR="00401F43" w:rsidRPr="00A52145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401F43" w:rsidRPr="00A52145" w14:paraId="527BC979" w14:textId="77777777" w:rsidTr="007746DD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1A3E08DE" w14:textId="77777777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58E6F16E" w14:textId="77777777" w:rsidR="00401F43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1" locked="0" layoutInCell="1" allowOverlap="1" wp14:anchorId="11A1D8DC" wp14:editId="53772440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368656105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997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E6789" id="Freeform: Shape 27" o:spid="_x0000_s1026" style="position:absolute;left:0;text-align:left;margin-left:291.6pt;margin-top:14.75pt;width:58.75pt;height:21.2pt;z-index:-25145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be3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2F7E8A07" w14:textId="3ECB21CE" w:rsidR="00E01E0A" w:rsidRDefault="00401F43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20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E01E0A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01E0A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مساحة متوازي الأضلاع</w:t>
            </w:r>
          </w:p>
          <w:p w14:paraId="2481F2E1" w14:textId="77777777" w:rsidR="00E01E0A" w:rsidRPr="00A52145" w:rsidRDefault="00E01E0A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- إيجاد مساحة متوازي الأضلاع.</w:t>
            </w:r>
          </w:p>
          <w:p w14:paraId="284F6E64" w14:textId="77777777" w:rsidR="00E01E0A" w:rsidRDefault="00E01E0A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0A4AC534" w14:textId="271F404D" w:rsidR="00E01E0A" w:rsidRPr="00E01E0A" w:rsidRDefault="00E01E0A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E01E0A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P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15 إلى س18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 xml:space="preserve">   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ص17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7</w:t>
            </w:r>
          </w:p>
          <w:p w14:paraId="5F18B8F0" w14:textId="717C0B51" w:rsidR="00401F43" w:rsidRPr="005F734F" w:rsidRDefault="00401F43" w:rsidP="005F734F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</w:tc>
      </w:tr>
      <w:tr w:rsidR="00401F43" w:rsidRPr="00A52145" w14:paraId="2F3E734F" w14:textId="77777777" w:rsidTr="007746DD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71ED0238" w14:textId="77777777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2C7B0153" w14:textId="77777777" w:rsidR="00401F43" w:rsidRPr="00A52145" w:rsidRDefault="00401F43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05EEA50C" w14:textId="77777777" w:rsidR="00401F43" w:rsidRPr="00A52145" w:rsidRDefault="00401F43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bookmarkEnd w:id="0"/>
    <w:p w14:paraId="33E886D8" w14:textId="7F024FB0" w:rsidR="00FC251C" w:rsidRPr="00FC251C" w:rsidRDefault="00E01E0A" w:rsidP="00FC251C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054F6943" wp14:editId="2F4757E1">
                <wp:simplePos x="0" y="0"/>
                <wp:positionH relativeFrom="page">
                  <wp:posOffset>-20320</wp:posOffset>
                </wp:positionH>
                <wp:positionV relativeFrom="paragraph">
                  <wp:posOffset>-781050</wp:posOffset>
                </wp:positionV>
                <wp:extent cx="7784465" cy="10029190"/>
                <wp:effectExtent l="0" t="0" r="6985" b="0"/>
                <wp:wrapNone/>
                <wp:docPr id="419848311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465" cy="10029190"/>
                          <a:chOff x="0" y="0"/>
                          <a:chExt cx="7784821" cy="10029367"/>
                        </a:xfrm>
                      </wpg:grpSpPr>
                      <wps:wsp>
                        <wps:cNvPr id="1328878391" name="Graphic 17"/>
                        <wps:cNvSpPr/>
                        <wps:spPr>
                          <a:xfrm>
                            <a:off x="7154266" y="0"/>
                            <a:ext cx="630555" cy="4188460"/>
                          </a:xfrm>
                          <a:custGeom>
                            <a:avLst/>
                            <a:gdLst>
                              <a:gd name="connsiteX0" fmla="*/ 627735 w 627735"/>
                              <a:gd name="connsiteY0" fmla="*/ 4184374 h 4184373"/>
                              <a:gd name="connsiteX1" fmla="*/ 454101 w 627735"/>
                              <a:gd name="connsiteY1" fmla="*/ 3895026 h 4184373"/>
                              <a:gd name="connsiteX2" fmla="*/ 361480 w 627735"/>
                              <a:gd name="connsiteY2" fmla="*/ 3223709 h 4184373"/>
                              <a:gd name="connsiteX3" fmla="*/ 37431 w 627735"/>
                              <a:gd name="connsiteY3" fmla="*/ 2193641 h 4184373"/>
                              <a:gd name="connsiteX4" fmla="*/ 164754 w 627735"/>
                              <a:gd name="connsiteY4" fmla="*/ 851134 h 4184373"/>
                              <a:gd name="connsiteX5" fmla="*/ 541549 w 627735"/>
                              <a:gd name="connsiteY5" fmla="*/ 0 h 4184373"/>
                              <a:gd name="connsiteX6" fmla="*/ 627735 w 627735"/>
                              <a:gd name="connsiteY6" fmla="*/ 0 h 4184373"/>
                              <a:gd name="connsiteX7" fmla="*/ 627735 w 627735"/>
                              <a:gd name="connsiteY7" fmla="*/ 4184374 h 4184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7735" h="4184373">
                                <a:moveTo>
                                  <a:pt x="627735" y="4184374"/>
                                </a:moveTo>
                                <a:cubicBezTo>
                                  <a:pt x="627735" y="4184374"/>
                                  <a:pt x="465711" y="3999131"/>
                                  <a:pt x="454101" y="3895026"/>
                                </a:cubicBezTo>
                                <a:cubicBezTo>
                                  <a:pt x="442492" y="3790922"/>
                                  <a:pt x="431009" y="3443654"/>
                                  <a:pt x="361480" y="3223709"/>
                                </a:cubicBezTo>
                                <a:cubicBezTo>
                                  <a:pt x="291951" y="3003764"/>
                                  <a:pt x="72259" y="2425069"/>
                                  <a:pt x="37431" y="2193641"/>
                                </a:cubicBezTo>
                                <a:cubicBezTo>
                                  <a:pt x="2604" y="1962214"/>
                                  <a:pt x="-66673" y="1452922"/>
                                  <a:pt x="164754" y="851134"/>
                                </a:cubicBezTo>
                                <a:cubicBezTo>
                                  <a:pt x="396182" y="249346"/>
                                  <a:pt x="541549" y="0"/>
                                  <a:pt x="541549" y="0"/>
                                </a:cubicBezTo>
                                <a:lnTo>
                                  <a:pt x="627735" y="0"/>
                                </a:lnTo>
                                <a:lnTo>
                                  <a:pt x="627735" y="4184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57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60877" name="Freeform: Shape 27"/>
                        <wps:cNvSpPr/>
                        <wps:spPr>
                          <a:xfrm rot="20799245">
                            <a:off x="849908" y="1025414"/>
                            <a:ext cx="646507" cy="424815"/>
                          </a:xfrm>
                          <a:custGeom>
                            <a:avLst/>
                            <a:gdLst>
                              <a:gd name="connsiteX0" fmla="*/ 297525 w 1612741"/>
                              <a:gd name="connsiteY0" fmla="*/ 497725 h 920353"/>
                              <a:gd name="connsiteX1" fmla="*/ 297384 w 1612741"/>
                              <a:gd name="connsiteY1" fmla="*/ 501114 h 920353"/>
                              <a:gd name="connsiteX2" fmla="*/ 298577 w 1612741"/>
                              <a:gd name="connsiteY2" fmla="*/ 499780 h 920353"/>
                              <a:gd name="connsiteX3" fmla="*/ 892549 w 1612741"/>
                              <a:gd name="connsiteY3" fmla="*/ 10379 h 920353"/>
                              <a:gd name="connsiteX4" fmla="*/ 910629 w 1612741"/>
                              <a:gd name="connsiteY4" fmla="*/ 15333 h 920353"/>
                              <a:gd name="connsiteX5" fmla="*/ 892279 w 1612741"/>
                              <a:gd name="connsiteY5" fmla="*/ 12378 h 920353"/>
                              <a:gd name="connsiteX6" fmla="*/ 773465 w 1612741"/>
                              <a:gd name="connsiteY6" fmla="*/ 1382 h 920353"/>
                              <a:gd name="connsiteX7" fmla="*/ 824383 w 1612741"/>
                              <a:gd name="connsiteY7" fmla="*/ 1433 h 920353"/>
                              <a:gd name="connsiteX8" fmla="*/ 892279 w 1612741"/>
                              <a:gd name="connsiteY8" fmla="*/ 12378 h 920353"/>
                              <a:gd name="connsiteX9" fmla="*/ 891530 w 1612741"/>
                              <a:gd name="connsiteY9" fmla="*/ 17896 h 920353"/>
                              <a:gd name="connsiteX10" fmla="*/ 936208 w 1612741"/>
                              <a:gd name="connsiteY10" fmla="*/ 22344 h 920353"/>
                              <a:gd name="connsiteX11" fmla="*/ 910629 w 1612741"/>
                              <a:gd name="connsiteY11" fmla="*/ 15333 h 920353"/>
                              <a:gd name="connsiteX12" fmla="*/ 1128859 w 1612741"/>
                              <a:gd name="connsiteY12" fmla="*/ 50509 h 920353"/>
                              <a:gd name="connsiteX13" fmla="*/ 1424300 w 1612741"/>
                              <a:gd name="connsiteY13" fmla="*/ 137922 h 920353"/>
                              <a:gd name="connsiteX14" fmla="*/ 1603175 w 1612741"/>
                              <a:gd name="connsiteY14" fmla="*/ 452048 h 920353"/>
                              <a:gd name="connsiteX15" fmla="*/ 1481319 w 1612741"/>
                              <a:gd name="connsiteY15" fmla="*/ 606139 h 920353"/>
                              <a:gd name="connsiteX16" fmla="*/ 1418229 w 1612741"/>
                              <a:gd name="connsiteY16" fmla="*/ 629271 h 920353"/>
                              <a:gd name="connsiteX17" fmla="*/ 1400885 w 1612741"/>
                              <a:gd name="connsiteY17" fmla="*/ 642025 h 920353"/>
                              <a:gd name="connsiteX18" fmla="*/ 1389911 w 1612741"/>
                              <a:gd name="connsiteY18" fmla="*/ 647519 h 920353"/>
                              <a:gd name="connsiteX19" fmla="*/ 1351521 w 1612741"/>
                              <a:gd name="connsiteY19" fmla="*/ 686429 h 920353"/>
                              <a:gd name="connsiteX20" fmla="*/ 1068245 w 1612741"/>
                              <a:gd name="connsiteY20" fmla="*/ 841402 h 920353"/>
                              <a:gd name="connsiteX21" fmla="*/ 1027925 w 1612741"/>
                              <a:gd name="connsiteY21" fmla="*/ 852314 h 920353"/>
                              <a:gd name="connsiteX22" fmla="*/ 1004534 w 1612741"/>
                              <a:gd name="connsiteY22" fmla="*/ 860017 h 920353"/>
                              <a:gd name="connsiteX23" fmla="*/ 987843 w 1612741"/>
                              <a:gd name="connsiteY23" fmla="*/ 863161 h 920353"/>
                              <a:gd name="connsiteX24" fmla="*/ 963400 w 1612741"/>
                              <a:gd name="connsiteY24" fmla="*/ 869775 h 920353"/>
                              <a:gd name="connsiteX25" fmla="*/ 946400 w 1612741"/>
                              <a:gd name="connsiteY25" fmla="*/ 870966 h 920353"/>
                              <a:gd name="connsiteX26" fmla="*/ 928247 w 1612741"/>
                              <a:gd name="connsiteY26" fmla="*/ 874385 h 920353"/>
                              <a:gd name="connsiteX27" fmla="*/ 890756 w 1612741"/>
                              <a:gd name="connsiteY27" fmla="*/ 899340 h 920353"/>
                              <a:gd name="connsiteX28" fmla="*/ 711884 w 1612741"/>
                              <a:gd name="connsiteY28" fmla="*/ 906498 h 920353"/>
                              <a:gd name="connsiteX29" fmla="*/ 651608 w 1612741"/>
                              <a:gd name="connsiteY29" fmla="*/ 873069 h 920353"/>
                              <a:gd name="connsiteX30" fmla="*/ 641795 w 1612741"/>
                              <a:gd name="connsiteY30" fmla="*/ 874045 h 920353"/>
                              <a:gd name="connsiteX31" fmla="*/ 616350 w 1612741"/>
                              <a:gd name="connsiteY31" fmla="*/ 888904 h 920353"/>
                              <a:gd name="connsiteX32" fmla="*/ 531730 w 1612741"/>
                              <a:gd name="connsiteY32" fmla="*/ 902152 h 920353"/>
                              <a:gd name="connsiteX33" fmla="*/ 177569 w 1612741"/>
                              <a:gd name="connsiteY33" fmla="*/ 807070 h 920353"/>
                              <a:gd name="connsiteX34" fmla="*/ 205018 w 1612741"/>
                              <a:gd name="connsiteY34" fmla="*/ 301676 h 920353"/>
                              <a:gd name="connsiteX35" fmla="*/ 313903 w 1612741"/>
                              <a:gd name="connsiteY35" fmla="*/ 314028 h 920353"/>
                              <a:gd name="connsiteX36" fmla="*/ 337980 w 1612741"/>
                              <a:gd name="connsiteY36" fmla="*/ 323709 h 920353"/>
                              <a:gd name="connsiteX37" fmla="*/ 330379 w 1612741"/>
                              <a:gd name="connsiteY37" fmla="*/ 336089 h 920353"/>
                              <a:gd name="connsiteX38" fmla="*/ 340535 w 1612741"/>
                              <a:gd name="connsiteY38" fmla="*/ 324737 h 920353"/>
                              <a:gd name="connsiteX39" fmla="*/ 337980 w 1612741"/>
                              <a:gd name="connsiteY39" fmla="*/ 323709 h 920353"/>
                              <a:gd name="connsiteX40" fmla="*/ 363671 w 1612741"/>
                              <a:gd name="connsiteY40" fmla="*/ 281869 h 920353"/>
                              <a:gd name="connsiteX41" fmla="*/ 402086 w 1612741"/>
                              <a:gd name="connsiteY41" fmla="*/ 247793 h 920353"/>
                              <a:gd name="connsiteX42" fmla="*/ 401657 w 1612741"/>
                              <a:gd name="connsiteY42" fmla="*/ 252395 h 920353"/>
                              <a:gd name="connsiteX43" fmla="*/ 405611 w 1612741"/>
                              <a:gd name="connsiteY43" fmla="*/ 244666 h 920353"/>
                              <a:gd name="connsiteX44" fmla="*/ 402086 w 1612741"/>
                              <a:gd name="connsiteY44" fmla="*/ 247793 h 920353"/>
                              <a:gd name="connsiteX45" fmla="*/ 407099 w 1612741"/>
                              <a:gd name="connsiteY45" fmla="*/ 194061 h 920353"/>
                              <a:gd name="connsiteX46" fmla="*/ 610979 w 1612741"/>
                              <a:gd name="connsiteY46" fmla="*/ 46803 h 920353"/>
                              <a:gd name="connsiteX47" fmla="*/ 670397 w 1612741"/>
                              <a:gd name="connsiteY47" fmla="*/ 48494 h 920353"/>
                              <a:gd name="connsiteX48" fmla="*/ 666834 w 1612741"/>
                              <a:gd name="connsiteY48" fmla="*/ 50761 h 920353"/>
                              <a:gd name="connsiteX49" fmla="*/ 673454 w 1612741"/>
                              <a:gd name="connsiteY49" fmla="*/ 48580 h 920353"/>
                              <a:gd name="connsiteX50" fmla="*/ 670397 w 1612741"/>
                              <a:gd name="connsiteY50" fmla="*/ 48494 h 920353"/>
                              <a:gd name="connsiteX51" fmla="*/ 727887 w 1612741"/>
                              <a:gd name="connsiteY51" fmla="*/ 11913 h 920353"/>
                              <a:gd name="connsiteX52" fmla="*/ 773465 w 1612741"/>
                              <a:gd name="connsiteY52" fmla="*/ 1382 h 920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12741" h="920353">
                                <a:moveTo>
                                  <a:pt x="297525" y="497725"/>
                                </a:moveTo>
                                <a:lnTo>
                                  <a:pt x="297384" y="501114"/>
                                </a:lnTo>
                                <a:lnTo>
                                  <a:pt x="298577" y="499780"/>
                                </a:lnTo>
                                <a:close/>
                                <a:moveTo>
                                  <a:pt x="892549" y="10379"/>
                                </a:moveTo>
                                <a:lnTo>
                                  <a:pt x="910629" y="15333"/>
                                </a:lnTo>
                                <a:lnTo>
                                  <a:pt x="892279" y="12378"/>
                                </a:lnTo>
                                <a:close/>
                                <a:moveTo>
                                  <a:pt x="773465" y="1382"/>
                                </a:moveTo>
                                <a:cubicBezTo>
                                  <a:pt x="789558" y="-441"/>
                                  <a:pt x="806541" y="-499"/>
                                  <a:pt x="824383" y="1433"/>
                                </a:cubicBezTo>
                                <a:lnTo>
                                  <a:pt x="892279" y="12378"/>
                                </a:lnTo>
                                <a:lnTo>
                                  <a:pt x="891530" y="17896"/>
                                </a:lnTo>
                                <a:lnTo>
                                  <a:pt x="936208" y="22344"/>
                                </a:lnTo>
                                <a:lnTo>
                                  <a:pt x="910629" y="15333"/>
                                </a:lnTo>
                                <a:lnTo>
                                  <a:pt x="1128859" y="50509"/>
                                </a:lnTo>
                                <a:cubicBezTo>
                                  <a:pt x="1228642" y="72618"/>
                                  <a:pt x="1326921" y="101117"/>
                                  <a:pt x="1424300" y="137922"/>
                                </a:cubicBezTo>
                                <a:cubicBezTo>
                                  <a:pt x="1554227" y="187251"/>
                                  <a:pt x="1642894" y="308659"/>
                                  <a:pt x="1603175" y="452048"/>
                                </a:cubicBezTo>
                                <a:cubicBezTo>
                                  <a:pt x="1586133" y="514030"/>
                                  <a:pt x="1539684" y="570900"/>
                                  <a:pt x="1481319" y="606139"/>
                                </a:cubicBezTo>
                                <a:lnTo>
                                  <a:pt x="1418229" y="629271"/>
                                </a:lnTo>
                                <a:lnTo>
                                  <a:pt x="1400885" y="642025"/>
                                </a:lnTo>
                                <a:lnTo>
                                  <a:pt x="1389911" y="647519"/>
                                </a:lnTo>
                                <a:lnTo>
                                  <a:pt x="1351521" y="686429"/>
                                </a:lnTo>
                                <a:cubicBezTo>
                                  <a:pt x="1274113" y="737900"/>
                                  <a:pt x="1172786" y="802796"/>
                                  <a:pt x="1068245" y="841402"/>
                                </a:cubicBezTo>
                                <a:lnTo>
                                  <a:pt x="1027925" y="852314"/>
                                </a:lnTo>
                                <a:lnTo>
                                  <a:pt x="1004534" y="860017"/>
                                </a:lnTo>
                                <a:lnTo>
                                  <a:pt x="987843" y="863161"/>
                                </a:lnTo>
                                <a:lnTo>
                                  <a:pt x="963400" y="869775"/>
                                </a:lnTo>
                                <a:lnTo>
                                  <a:pt x="946400" y="870966"/>
                                </a:lnTo>
                                <a:lnTo>
                                  <a:pt x="928247" y="874385"/>
                                </a:lnTo>
                                <a:lnTo>
                                  <a:pt x="890756" y="899340"/>
                                </a:lnTo>
                                <a:cubicBezTo>
                                  <a:pt x="830278" y="925924"/>
                                  <a:pt x="767943" y="926113"/>
                                  <a:pt x="711884" y="906498"/>
                                </a:cubicBezTo>
                                <a:lnTo>
                                  <a:pt x="651608" y="873069"/>
                                </a:lnTo>
                                <a:lnTo>
                                  <a:pt x="641795" y="874045"/>
                                </a:lnTo>
                                <a:lnTo>
                                  <a:pt x="616350" y="888904"/>
                                </a:lnTo>
                                <a:cubicBezTo>
                                  <a:pt x="590735" y="898239"/>
                                  <a:pt x="562547" y="903047"/>
                                  <a:pt x="531730" y="902152"/>
                                </a:cubicBezTo>
                                <a:cubicBezTo>
                                  <a:pt x="410770" y="898573"/>
                                  <a:pt x="291864" y="844130"/>
                                  <a:pt x="177569" y="807070"/>
                                </a:cubicBezTo>
                                <a:cubicBezTo>
                                  <a:pt x="-95993" y="717835"/>
                                  <a:pt x="-26987" y="328999"/>
                                  <a:pt x="205018" y="301676"/>
                                </a:cubicBezTo>
                                <a:cubicBezTo>
                                  <a:pt x="238161" y="297774"/>
                                  <a:pt x="274631" y="301249"/>
                                  <a:pt x="313903" y="314028"/>
                                </a:cubicBezTo>
                                <a:lnTo>
                                  <a:pt x="337980" y="323709"/>
                                </a:lnTo>
                                <a:lnTo>
                                  <a:pt x="330379" y="336089"/>
                                </a:lnTo>
                                <a:lnTo>
                                  <a:pt x="340535" y="324737"/>
                                </a:lnTo>
                                <a:lnTo>
                                  <a:pt x="337980" y="323709"/>
                                </a:lnTo>
                                <a:lnTo>
                                  <a:pt x="363671" y="281869"/>
                                </a:lnTo>
                                <a:lnTo>
                                  <a:pt x="402086" y="247793"/>
                                </a:lnTo>
                                <a:lnTo>
                                  <a:pt x="401657" y="252395"/>
                                </a:lnTo>
                                <a:lnTo>
                                  <a:pt x="405611" y="244666"/>
                                </a:lnTo>
                                <a:lnTo>
                                  <a:pt x="402086" y="247793"/>
                                </a:lnTo>
                                <a:lnTo>
                                  <a:pt x="407099" y="194061"/>
                                </a:lnTo>
                                <a:cubicBezTo>
                                  <a:pt x="436211" y="107881"/>
                                  <a:pt x="519974" y="57538"/>
                                  <a:pt x="610979" y="46803"/>
                                </a:cubicBezTo>
                                <a:lnTo>
                                  <a:pt x="670397" y="48494"/>
                                </a:lnTo>
                                <a:lnTo>
                                  <a:pt x="666834" y="50761"/>
                                </a:lnTo>
                                <a:lnTo>
                                  <a:pt x="673454" y="48580"/>
                                </a:lnTo>
                                <a:lnTo>
                                  <a:pt x="670397" y="48494"/>
                                </a:lnTo>
                                <a:lnTo>
                                  <a:pt x="727887" y="11913"/>
                                </a:lnTo>
                                <a:cubicBezTo>
                                  <a:pt x="742168" y="6791"/>
                                  <a:pt x="757371" y="3205"/>
                                  <a:pt x="773465" y="1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E6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1303845563" name="Freeform: Shape 33"/>
                        <wps:cNvSpPr/>
                        <wps:spPr>
                          <a:xfrm>
                            <a:off x="153619" y="2106777"/>
                            <a:ext cx="501015" cy="398145"/>
                          </a:xfrm>
                          <a:custGeom>
                            <a:avLst/>
                            <a:gdLst>
                              <a:gd name="connsiteX0" fmla="*/ 68048 w 501257"/>
                              <a:gd name="connsiteY0" fmla="*/ 386842 h 398904"/>
                              <a:gd name="connsiteX1" fmla="*/ 68048 w 501257"/>
                              <a:gd name="connsiteY1" fmla="*/ 388407 h 398904"/>
                              <a:gd name="connsiteX2" fmla="*/ 73336 w 501257"/>
                              <a:gd name="connsiteY2" fmla="*/ 387743 h 398904"/>
                              <a:gd name="connsiteX3" fmla="*/ 68048 w 501257"/>
                              <a:gd name="connsiteY3" fmla="*/ 247805 h 398904"/>
                              <a:gd name="connsiteX4" fmla="*/ 68656 w 501257"/>
                              <a:gd name="connsiteY4" fmla="*/ 247832 h 398904"/>
                              <a:gd name="connsiteX5" fmla="*/ 68048 w 501257"/>
                              <a:gd name="connsiteY5" fmla="*/ 247909 h 398904"/>
                              <a:gd name="connsiteX6" fmla="*/ 464229 w 501257"/>
                              <a:gd name="connsiteY6" fmla="*/ 199262 h 398904"/>
                              <a:gd name="connsiteX7" fmla="*/ 467921 w 501257"/>
                              <a:gd name="connsiteY7" fmla="*/ 203677 h 398904"/>
                              <a:gd name="connsiteX8" fmla="*/ 469225 w 501257"/>
                              <a:gd name="connsiteY8" fmla="*/ 201993 h 398904"/>
                              <a:gd name="connsiteX9" fmla="*/ 268949 w 501257"/>
                              <a:gd name="connsiteY9" fmla="*/ 64 h 398904"/>
                              <a:gd name="connsiteX10" fmla="*/ 318035 w 501257"/>
                              <a:gd name="connsiteY10" fmla="*/ 22961 h 398904"/>
                              <a:gd name="connsiteX11" fmla="*/ 483557 w 501257"/>
                              <a:gd name="connsiteY11" fmla="*/ 212890 h 398904"/>
                              <a:gd name="connsiteX12" fmla="*/ 424049 w 501257"/>
                              <a:gd name="connsiteY12" fmla="*/ 334028 h 398904"/>
                              <a:gd name="connsiteX13" fmla="*/ 420944 w 501257"/>
                              <a:gd name="connsiteY13" fmla="*/ 332737 h 398904"/>
                              <a:gd name="connsiteX14" fmla="*/ 421251 w 501257"/>
                              <a:gd name="connsiteY14" fmla="*/ 331284 h 398904"/>
                              <a:gd name="connsiteX15" fmla="*/ 419939 w 501257"/>
                              <a:gd name="connsiteY15" fmla="*/ 332319 h 398904"/>
                              <a:gd name="connsiteX16" fmla="*/ 420944 w 501257"/>
                              <a:gd name="connsiteY16" fmla="*/ 332737 h 398904"/>
                              <a:gd name="connsiteX17" fmla="*/ 418960 w 501257"/>
                              <a:gd name="connsiteY17" fmla="*/ 342148 h 398904"/>
                              <a:gd name="connsiteX18" fmla="*/ 354334 w 501257"/>
                              <a:gd name="connsiteY18" fmla="*/ 384657 h 398904"/>
                              <a:gd name="connsiteX19" fmla="*/ 257475 w 501257"/>
                              <a:gd name="connsiteY19" fmla="*/ 391618 h 398904"/>
                              <a:gd name="connsiteX20" fmla="*/ 243144 w 501257"/>
                              <a:gd name="connsiteY20" fmla="*/ 394619 h 398904"/>
                              <a:gd name="connsiteX21" fmla="*/ 153411 w 501257"/>
                              <a:gd name="connsiteY21" fmla="*/ 398390 h 398904"/>
                              <a:gd name="connsiteX22" fmla="*/ 98915 w 501257"/>
                              <a:gd name="connsiteY22" fmla="*/ 390472 h 398904"/>
                              <a:gd name="connsiteX23" fmla="*/ 94128 w 501257"/>
                              <a:gd name="connsiteY23" fmla="*/ 391288 h 398904"/>
                              <a:gd name="connsiteX24" fmla="*/ 81472 w 501257"/>
                              <a:gd name="connsiteY24" fmla="*/ 389130 h 398904"/>
                              <a:gd name="connsiteX25" fmla="*/ 67930 w 501257"/>
                              <a:gd name="connsiteY25" fmla="*/ 388525 h 398904"/>
                              <a:gd name="connsiteX26" fmla="*/ 16686 w 501257"/>
                              <a:gd name="connsiteY26" fmla="*/ 364182 h 398904"/>
                              <a:gd name="connsiteX27" fmla="*/ 11070 w 501257"/>
                              <a:gd name="connsiteY27" fmla="*/ 348953 h 398904"/>
                              <a:gd name="connsiteX28" fmla="*/ 10317 w 501257"/>
                              <a:gd name="connsiteY28" fmla="*/ 348182 h 398904"/>
                              <a:gd name="connsiteX29" fmla="*/ 3338 w 501257"/>
                              <a:gd name="connsiteY29" fmla="*/ 329997 h 398904"/>
                              <a:gd name="connsiteX30" fmla="*/ 3518 w 501257"/>
                              <a:gd name="connsiteY30" fmla="*/ 328471 h 398904"/>
                              <a:gd name="connsiteX31" fmla="*/ 0 w 501257"/>
                              <a:gd name="connsiteY31" fmla="*/ 318927 h 398904"/>
                              <a:gd name="connsiteX32" fmla="*/ 67930 w 501257"/>
                              <a:gd name="connsiteY32" fmla="*/ 247924 h 398904"/>
                              <a:gd name="connsiteX33" fmla="*/ 68048 w 501257"/>
                              <a:gd name="connsiteY33" fmla="*/ 247909 h 398904"/>
                              <a:gd name="connsiteX34" fmla="*/ 68048 w 501257"/>
                              <a:gd name="connsiteY34" fmla="*/ 250954 h 398904"/>
                              <a:gd name="connsiteX35" fmla="*/ 77637 w 501257"/>
                              <a:gd name="connsiteY35" fmla="*/ 249320 h 398904"/>
                              <a:gd name="connsiteX36" fmla="*/ 80018 w 501257"/>
                              <a:gd name="connsiteY36" fmla="*/ 248334 h 398904"/>
                              <a:gd name="connsiteX37" fmla="*/ 68656 w 501257"/>
                              <a:gd name="connsiteY37" fmla="*/ 247832 h 398904"/>
                              <a:gd name="connsiteX38" fmla="*/ 86697 w 501257"/>
                              <a:gd name="connsiteY38" fmla="*/ 245567 h 398904"/>
                              <a:gd name="connsiteX39" fmla="*/ 97162 w 501257"/>
                              <a:gd name="connsiteY39" fmla="*/ 241233 h 398904"/>
                              <a:gd name="connsiteX40" fmla="*/ 46653 w 501257"/>
                              <a:gd name="connsiteY40" fmla="*/ 193294 h 398904"/>
                              <a:gd name="connsiteX41" fmla="*/ 12600 w 501257"/>
                              <a:gd name="connsiteY41" fmla="*/ 121616 h 398904"/>
                              <a:gd name="connsiteX42" fmla="*/ 99296 w 501257"/>
                              <a:gd name="connsiteY42" fmla="*/ 35146 h 398904"/>
                              <a:gd name="connsiteX43" fmla="*/ 195994 w 501257"/>
                              <a:gd name="connsiteY43" fmla="*/ 70146 h 398904"/>
                              <a:gd name="connsiteX44" fmla="*/ 200739 w 501257"/>
                              <a:gd name="connsiteY44" fmla="*/ 70911 h 398904"/>
                              <a:gd name="connsiteX45" fmla="*/ 200512 w 501257"/>
                              <a:gd name="connsiteY45" fmla="*/ 68552 h 398904"/>
                              <a:gd name="connsiteX46" fmla="*/ 268949 w 501257"/>
                              <a:gd name="connsiteY46" fmla="*/ 64 h 398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01257" h="398904">
                                <a:moveTo>
                                  <a:pt x="68048" y="386842"/>
                                </a:moveTo>
                                <a:lnTo>
                                  <a:pt x="68048" y="388407"/>
                                </a:lnTo>
                                <a:lnTo>
                                  <a:pt x="73336" y="387743"/>
                                </a:lnTo>
                                <a:close/>
                                <a:moveTo>
                                  <a:pt x="68048" y="247805"/>
                                </a:moveTo>
                                <a:lnTo>
                                  <a:pt x="68656" y="247832"/>
                                </a:lnTo>
                                <a:lnTo>
                                  <a:pt x="68048" y="247909"/>
                                </a:lnTo>
                                <a:close/>
                                <a:moveTo>
                                  <a:pt x="464229" y="199262"/>
                                </a:moveTo>
                                <a:lnTo>
                                  <a:pt x="467921" y="203677"/>
                                </a:lnTo>
                                <a:lnTo>
                                  <a:pt x="469225" y="201993"/>
                                </a:lnTo>
                                <a:close/>
                                <a:moveTo>
                                  <a:pt x="268949" y="64"/>
                                </a:moveTo>
                                <a:cubicBezTo>
                                  <a:pt x="285722" y="-736"/>
                                  <a:pt x="303115" y="5855"/>
                                  <a:pt x="318035" y="22961"/>
                                </a:cubicBezTo>
                                <a:cubicBezTo>
                                  <a:pt x="373248" y="86231"/>
                                  <a:pt x="428344" y="149619"/>
                                  <a:pt x="483557" y="212890"/>
                                </a:cubicBezTo>
                                <a:cubicBezTo>
                                  <a:pt x="527449" y="263126"/>
                                  <a:pt x="482927" y="345028"/>
                                  <a:pt x="424049" y="334028"/>
                                </a:cubicBezTo>
                                <a:lnTo>
                                  <a:pt x="420944" y="332737"/>
                                </a:lnTo>
                                <a:lnTo>
                                  <a:pt x="421251" y="331284"/>
                                </a:lnTo>
                                <a:lnTo>
                                  <a:pt x="419939" y="332319"/>
                                </a:lnTo>
                                <a:lnTo>
                                  <a:pt x="420944" y="332737"/>
                                </a:lnTo>
                                <a:lnTo>
                                  <a:pt x="418960" y="342148"/>
                                </a:lnTo>
                                <a:cubicBezTo>
                                  <a:pt x="407990" y="366599"/>
                                  <a:pt x="382881" y="380966"/>
                                  <a:pt x="354334" y="384657"/>
                                </a:cubicBezTo>
                                <a:lnTo>
                                  <a:pt x="257475" y="391618"/>
                                </a:lnTo>
                                <a:lnTo>
                                  <a:pt x="243144" y="394619"/>
                                </a:lnTo>
                                <a:cubicBezTo>
                                  <a:pt x="211639" y="398552"/>
                                  <a:pt x="181300" y="399693"/>
                                  <a:pt x="153411" y="398390"/>
                                </a:cubicBezTo>
                                <a:lnTo>
                                  <a:pt x="98915" y="390472"/>
                                </a:lnTo>
                                <a:lnTo>
                                  <a:pt x="94128" y="391288"/>
                                </a:lnTo>
                                <a:lnTo>
                                  <a:pt x="81472" y="389130"/>
                                </a:lnTo>
                                <a:lnTo>
                                  <a:pt x="67930" y="388525"/>
                                </a:lnTo>
                                <a:cubicBezTo>
                                  <a:pt x="45022" y="386182"/>
                                  <a:pt x="27974" y="376925"/>
                                  <a:pt x="16686" y="364182"/>
                                </a:cubicBezTo>
                                <a:lnTo>
                                  <a:pt x="11070" y="348953"/>
                                </a:lnTo>
                                <a:lnTo>
                                  <a:pt x="10317" y="348182"/>
                                </a:lnTo>
                                <a:cubicBezTo>
                                  <a:pt x="6519" y="342501"/>
                                  <a:pt x="4140" y="336425"/>
                                  <a:pt x="3338" y="329997"/>
                                </a:cubicBezTo>
                                <a:lnTo>
                                  <a:pt x="3518" y="328471"/>
                                </a:lnTo>
                                <a:lnTo>
                                  <a:pt x="0" y="318927"/>
                                </a:lnTo>
                                <a:cubicBezTo>
                                  <a:pt x="264" y="286354"/>
                                  <a:pt x="23172" y="253548"/>
                                  <a:pt x="67930" y="247924"/>
                                </a:cubicBezTo>
                                <a:lnTo>
                                  <a:pt x="68048" y="247909"/>
                                </a:lnTo>
                                <a:lnTo>
                                  <a:pt x="68048" y="250954"/>
                                </a:lnTo>
                                <a:lnTo>
                                  <a:pt x="77637" y="249320"/>
                                </a:lnTo>
                                <a:lnTo>
                                  <a:pt x="80018" y="248334"/>
                                </a:lnTo>
                                <a:lnTo>
                                  <a:pt x="68656" y="247832"/>
                                </a:lnTo>
                                <a:lnTo>
                                  <a:pt x="86697" y="245567"/>
                                </a:lnTo>
                                <a:lnTo>
                                  <a:pt x="97162" y="241233"/>
                                </a:lnTo>
                                <a:lnTo>
                                  <a:pt x="46653" y="193294"/>
                                </a:lnTo>
                                <a:cubicBezTo>
                                  <a:pt x="30926" y="172379"/>
                                  <a:pt x="19178" y="148681"/>
                                  <a:pt x="12600" y="121616"/>
                                </a:cubicBezTo>
                                <a:cubicBezTo>
                                  <a:pt x="147" y="70179"/>
                                  <a:pt x="46197" y="20383"/>
                                  <a:pt x="99296" y="35146"/>
                                </a:cubicBezTo>
                                <a:lnTo>
                                  <a:pt x="195994" y="70146"/>
                                </a:lnTo>
                                <a:lnTo>
                                  <a:pt x="200739" y="70911"/>
                                </a:lnTo>
                                <a:lnTo>
                                  <a:pt x="200512" y="68552"/>
                                </a:lnTo>
                                <a:cubicBezTo>
                                  <a:pt x="204337" y="32827"/>
                                  <a:pt x="235402" y="1664"/>
                                  <a:pt x="268949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8516327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22" y="1009498"/>
                            <a:ext cx="1433830" cy="173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6825673" name="Graphic 16"/>
                        <wps:cNvSpPr/>
                        <wps:spPr>
                          <a:xfrm>
                            <a:off x="0" y="7783372"/>
                            <a:ext cx="2504440" cy="2245995"/>
                          </a:xfrm>
                          <a:custGeom>
                            <a:avLst/>
                            <a:gdLst>
                              <a:gd name="connsiteX0" fmla="*/ 0 w 3048000"/>
                              <a:gd name="connsiteY0" fmla="*/ 0 h 2380321"/>
                              <a:gd name="connsiteX1" fmla="*/ 0 w 3048000"/>
                              <a:gd name="connsiteY1" fmla="*/ 2380321 h 2380321"/>
                              <a:gd name="connsiteX2" fmla="*/ 3047732 w 3048000"/>
                              <a:gd name="connsiteY2" fmla="*/ 2377792 h 2380321"/>
                              <a:gd name="connsiteX3" fmla="*/ 2688528 w 3048000"/>
                              <a:gd name="connsiteY3" fmla="*/ 2006618 h 2380321"/>
                              <a:gd name="connsiteX4" fmla="*/ 1877383 w 3048000"/>
                              <a:gd name="connsiteY4" fmla="*/ 1229491 h 2380321"/>
                              <a:gd name="connsiteX5" fmla="*/ 1054615 w 3048000"/>
                              <a:gd name="connsiteY5" fmla="*/ 278349 h 2380321"/>
                              <a:gd name="connsiteX6" fmla="*/ 0 w 3048000"/>
                              <a:gd name="connsiteY6" fmla="*/ 0 h 2380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48000" h="2380321">
                                <a:moveTo>
                                  <a:pt x="0" y="0"/>
                                </a:moveTo>
                                <a:lnTo>
                                  <a:pt x="0" y="2380321"/>
                                </a:lnTo>
                                <a:lnTo>
                                  <a:pt x="3047732" y="2377792"/>
                                </a:lnTo>
                                <a:cubicBezTo>
                                  <a:pt x="3047732" y="2377792"/>
                                  <a:pt x="3070853" y="2215411"/>
                                  <a:pt x="2688528" y="2006618"/>
                                </a:cubicBezTo>
                                <a:cubicBezTo>
                                  <a:pt x="2306204" y="1797824"/>
                                  <a:pt x="2062734" y="1612300"/>
                                  <a:pt x="1877383" y="1229491"/>
                                </a:cubicBezTo>
                                <a:cubicBezTo>
                                  <a:pt x="1692033" y="846682"/>
                                  <a:pt x="1486467" y="444650"/>
                                  <a:pt x="1054615" y="278349"/>
                                </a:cubicBezTo>
                                <a:cubicBezTo>
                                  <a:pt x="753278" y="1623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CFC9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568471" name="مربع نص 1"/>
                        <wps:cNvSpPr txBox="1"/>
                        <wps:spPr>
                          <a:xfrm>
                            <a:off x="1084880" y="7611023"/>
                            <a:ext cx="962704" cy="27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5FA9E6" w14:textId="77777777" w:rsidR="00FC251C" w:rsidRPr="009B2FAA" w:rsidRDefault="00FC251C" w:rsidP="00FC251C">
                              <w:pPr>
                                <w:pStyle w:val="GraphicsAnchor"/>
                                <w:jc w:val="center"/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2FAA"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@bahzadtalib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F6943" id="_x0000_s1165" style="position:absolute;left:0;text-align:left;margin-left:-1.6pt;margin-top:-61.5pt;width:612.95pt;height:789.7pt;z-index:251840512;mso-position-horizontal-relative:page" coordsize="77848,1002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">
                <v:shape id="Graphic 17" o:spid="_x0000_s1166" style="position:absolute;left:71542;width:6306;height:41884;visibility:visible;mso-wrap-style:square;v-text-anchor:middle" coordsize="627735,418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  <v:stroke joinstyle="miter"/>
                  <v:path arrowok="t" o:connecttype="custom" o:connectlocs="630555,4188461;456141,3898830;363104,3226858;37599,2195784;165494,851965;543982,0;630555,0;630555,4188461" o:connectangles="0,0,0,0,0,0,0,0"/>
                </v:shape>
                <v:shape id="Freeform: Shape 27" o:spid="_x0000_s1167" style="position:absolute;left:8499;top:10254;width:6465;height:4248;rotation:-874638fd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  <v:stroke joinstyle="miter"/>
                  <v:path arrowok="t" o:connecttype="custom" o:connectlocs="119270,229739;119214,231303;119692,230688;357800,4791;365048,7077;357692,5713;310063,638;330474,661;357692,5713;357392,8260;375302,10314;365048,7077;452531,23314;570966,63662;642672,208656;593823,279781;568532,290458;561579,296345;557180,298881;541791,316841;428232,388373;412069,393410;402692,396965;396001,398416;386203,401469;379388,402019;372111,403597;357082,415116;285376,418420;261213,402990;257279,403440;247079,410299;213157,416414;71183,372526;82187,139247;125836,144949;135488,149417;132441,155131;136512,149892;135488,149417;145786,130105;161186,114376;161014,116500;162599,112933;161186,114376;163196,89574;244926,21603;268745,22384;267317,23430;269971,22423;268745,22384;291791,5499;310063,638" o:connectangles="0,0,0,0,0,0,0,0,0,0,0,0,0,0,0,0,0,0,0,0,0,0,0,0,0,0,0,0,0,0,0,0,0,0,0,0,0,0,0,0,0,0,0,0,0,0,0,0,0,0,0,0,0"/>
                </v:shape>
                <v:shape id="Freeform: Shape 33" o:spid="_x0000_s1168" style="position:absolute;left:1536;top:21067;width:5010;height:3982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  <v:stroke joinstyle="miter"/>
                  <v:path arrowok="t" o:connecttype="custom" o:connectlocs="68015,386106;68015,387668;73301,387005;68015,247333;68623,247360;68015,247437;464005,198883;467695,203289;468998,201609;268819,64;317881,22917;483324,212485;423844,333392;420741,332104;421048,330654;419736,331687;420741,332104;418758,341497;354163,383925;257351,390873;243027,393868;153337,397632;98867,389729;94083,390543;81433,388390;67897,387786;16678,363489;11065,348289;10312,347520;3336,329369;3516,327846;0,318320;67897,247452;68015,247437;68015,250477;77600,248846;79979,247861;68623,247360;86655,245100;97115,240774;46630,192926;12594,121385;99248,35079;195899,70013;200642,70776;200415,68422;268819,64" o:connectangles="0,0,0,0,0,0,0,0,0,0,0,0,0,0,0,0,0,0,0,0,0,0,0,0,0,0,0,0,0,0,0,0,0,0,0,0,0,0,0,0,0,0,0,0,0,0,0"/>
                </v:shape>
                <v:shape id="Graphic 8" o:spid="_x0000_s1169" type="#_x0000_t75" style="position:absolute;left:585;top:10094;width:14338;height:1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">
                  <v:imagedata r:id="rId16" o:title=""/>
                </v:shape>
                <v:shape id="Graphic 16" o:spid="_x0000_s1170" style="position:absolute;top:77833;width:25044;height:22460;visibility:visible;mso-wrap-style:square;v-text-anchor:middle" coordsize="3048000,238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" path="m,l,2380321r3047732,-2529c3047732,2377792,3070853,2215411,2688528,2006618,2306204,1797824,2062734,1612300,1877383,1229491,1692033,846682,1486467,444650,1054615,278349,753278,162381,,,,xe" fillcolor="#c4cfc9" stroked="f" strokeweight=".35022mm">
                  <v:stroke joinstyle="miter"/>
                  <v:path arrowok="t" o:connecttype="custom" o:connectlocs="0,0;0,2245995;2504220,2243609;2209074,1893381;1542583,1160109;866542,262641;0,0" o:connectangles="0,0,0,0,0,0,0"/>
                </v:shape>
                <v:shape id="_x0000_s1171" type="#_x0000_t202" style="position:absolute;left:10848;top:76110;width:9627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" filled="f" stroked="f">
                  <v:textbox style="mso-fit-shape-to-text:t">
                    <w:txbxContent>
                      <w:p w14:paraId="585FA9E6" w14:textId="77777777" w:rsidR="00FC251C" w:rsidRPr="009B2FAA" w:rsidRDefault="00FC251C" w:rsidP="00FC251C">
                        <w:pPr>
                          <w:pStyle w:val="GraphicsAnchor"/>
                          <w:jc w:val="center"/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B2FAA"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@bahzadtalib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27195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3819878E" wp14:editId="16B81697">
                <wp:simplePos x="0" y="0"/>
                <wp:positionH relativeFrom="margin">
                  <wp:posOffset>3006661</wp:posOffset>
                </wp:positionH>
                <wp:positionV relativeFrom="paragraph">
                  <wp:posOffset>6882466</wp:posOffset>
                </wp:positionV>
                <wp:extent cx="3577133" cy="2055571"/>
                <wp:effectExtent l="0" t="0" r="0" b="0"/>
                <wp:wrapNone/>
                <wp:docPr id="1679462276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133" cy="2055571"/>
                          <a:chOff x="0" y="0"/>
                          <a:chExt cx="3577133" cy="2055571"/>
                        </a:xfrm>
                      </wpg:grpSpPr>
                      <wpg:grpSp>
                        <wpg:cNvPr id="1095745429" name="مجموعة 28"/>
                        <wpg:cNvGrpSpPr/>
                        <wpg:grpSpPr>
                          <a:xfrm>
                            <a:off x="0" y="0"/>
                            <a:ext cx="3577133" cy="2055571"/>
                            <a:chOff x="0" y="0"/>
                            <a:chExt cx="3448685" cy="3248660"/>
                          </a:xfrm>
                        </wpg:grpSpPr>
                        <pic:pic xmlns:pic="http://schemas.openxmlformats.org/drawingml/2006/picture">
                          <pic:nvPicPr>
                            <pic:cNvPr id="1524652415" name="صورة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" t="33985" r="65501" b="32126"/>
                            <a:stretch/>
                          </pic:blipFill>
                          <pic:spPr bwMode="auto">
                            <a:xfrm>
                              <a:off x="0" y="0"/>
                              <a:ext cx="3448685" cy="3248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6400842" name="صورة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494" t="59961" r="4494" b="21289"/>
                            <a:stretch/>
                          </pic:blipFill>
                          <pic:spPr bwMode="auto">
                            <a:xfrm>
                              <a:off x="847725" y="104775"/>
                              <a:ext cx="1942465" cy="628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9889161" name="مربع نص 1"/>
                          <wps:cNvSpPr txBox="1"/>
                          <wps:spPr>
                            <a:xfrm>
                              <a:off x="940550" y="172089"/>
                              <a:ext cx="1908289" cy="561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CE862A" w14:textId="77777777" w:rsidR="005F734F" w:rsidRPr="005F734F" w:rsidRDefault="005F734F" w:rsidP="005F734F">
                                <w:pPr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ملاحظات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هامة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64502336" name="مربع نص 1"/>
                        <wps:cNvSpPr txBox="1"/>
                        <wps:spPr>
                          <a:xfrm>
                            <a:off x="621792" y="424281"/>
                            <a:ext cx="2867559" cy="12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58A395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حل الطالبة لواجباتها يسهم بشكل كبير في ثبات المعلومة ومعرفة نقاط القوة والضعف.</w:t>
                              </w:r>
                            </w:p>
                            <w:p w14:paraId="76884771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حفظ جدول الضرب جيدًا.</w:t>
                              </w:r>
                            </w:p>
                            <w:p w14:paraId="6529C2B8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متابعة المنصة ومايتم ارساله فيها من مهمات وثراءات وواجبات.</w:t>
                              </w:r>
                            </w:p>
                            <w:p w14:paraId="0E1FF2AD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المشاركة في لوحات النقاش وحل تدريبات 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highlight w:val="yellow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نافس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AAD848D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9878E" id="_x0000_s1172" style="position:absolute;left:0;text-align:left;margin-left:236.75pt;margin-top:541.95pt;width:281.65pt;height:161.85pt;z-index:251920384;mso-position-horizontal-relative:margin" coordsize="35771,20555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">
                <v:group id="_x0000_s1173" style="position:absolute;width:35771;height:20555" coordsize="34486,3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">
                  <v:shape id="صورة 21" o:spid="_x0000_s1174" type="#_x0000_t75" style="position:absolute;width:34486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">
                    <v:imagedata r:id="rId19" o:title="" croptop="22272f" cropbottom="21054f" cropleft="35f" cropright="42927f" chromakey="white"/>
                  </v:shape>
                  <v:shape id="صورة 22" o:spid="_x0000_s1175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">
                    <v:imagedata r:id="rId20" o:title="" croptop="39296f" cropbottom="13952f" cropleft="-2945f" cropright="2945f" chromakey="#fefefe"/>
                  </v:shape>
                  <v:shape id="_x0000_s1176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" filled="f" stroked="f">
                    <v:textbox>
                      <w:txbxContent>
                        <w:p w14:paraId="50CE862A" w14:textId="77777777" w:rsidR="005F734F" w:rsidRPr="005F734F" w:rsidRDefault="005F734F" w:rsidP="005F734F">
                          <w:pPr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ملاحظات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هامة</w:t>
                          </w:r>
                        </w:p>
                      </w:txbxContent>
                    </v:textbox>
                  </v:shape>
                </v:group>
                <v:shape id="_x0000_s1177" type="#_x0000_t202" style="position:absolute;left:6217;top:4242;width:28676;height:1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" filled="f" stroked="f">
                  <v:textbox>
                    <w:txbxContent>
                      <w:p w14:paraId="2F58A395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حل الطالبة لواجباتها يسهم بشكل كبير في ثبات المعلومة ومعرفة نقاط القوة والضعف.</w:t>
                        </w:r>
                      </w:p>
                      <w:p w14:paraId="76884771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حفظ جدول الضرب جيدًا.</w:t>
                        </w:r>
                      </w:p>
                      <w:p w14:paraId="6529C2B8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متابعة المنصة ومايتم ارساله فيها من مهمات وثراءات وواجبات.</w:t>
                        </w:r>
                      </w:p>
                      <w:p w14:paraId="0E1FF2AD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المشاركة في لوحات النقاش وحل تدريبات 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highlight w:val="yellow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نافس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AAD848D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89FC780" w14:textId="53959E87" w:rsidR="00FC251C" w:rsidRPr="00FC251C" w:rsidRDefault="00FC251C" w:rsidP="00FC251C">
      <w:pPr>
        <w:rPr>
          <w:rtl/>
        </w:rPr>
      </w:pPr>
    </w:p>
    <w:p w14:paraId="79345A54" w14:textId="0AD79757" w:rsidR="00FC251C" w:rsidRPr="00FC251C" w:rsidRDefault="00FC251C" w:rsidP="00FC251C">
      <w:pPr>
        <w:rPr>
          <w:rtl/>
        </w:rPr>
      </w:pPr>
    </w:p>
    <w:p w14:paraId="36168EA9" w14:textId="05F3AC96" w:rsidR="00FC251C" w:rsidRPr="00FC251C" w:rsidRDefault="00FC251C" w:rsidP="00FC251C">
      <w:pPr>
        <w:rPr>
          <w:rtl/>
        </w:rPr>
      </w:pPr>
    </w:p>
    <w:p w14:paraId="3289CDD7" w14:textId="65D4543E" w:rsidR="00FC251C" w:rsidRPr="00FC251C" w:rsidRDefault="00FC251C" w:rsidP="00FC251C">
      <w:pPr>
        <w:rPr>
          <w:rtl/>
        </w:rPr>
      </w:pPr>
    </w:p>
    <w:tbl>
      <w:tblPr>
        <w:tblStyle w:val="10"/>
        <w:tblpPr w:leftFromText="180" w:rightFromText="180" w:vertAnchor="text" w:horzAnchor="margin" w:tblpY="300"/>
        <w:bidiVisual/>
        <w:tblW w:w="9350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401F43" w:rsidRPr="00A52145" w14:paraId="5FBD477F" w14:textId="77777777" w:rsidTr="00401F43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2AD7830D" w14:textId="77777777" w:rsidR="00401F43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lastRenderedPageBreak/>
              <w:t>خطة تعلم</w:t>
            </w:r>
          </w:p>
          <w:p w14:paraId="28CB5627" w14:textId="77777777" w:rsidR="00401F43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1BB4D423" w14:textId="4A4FDEAC" w:rsidR="00401F43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</w:t>
            </w:r>
            <w:r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لرابع عشر</w:t>
            </w: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)</w:t>
            </w:r>
          </w:p>
          <w:p w14:paraId="033AFE83" w14:textId="77777777" w:rsidR="00401F43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0942991F" w14:textId="77777777" w:rsidR="00401F43" w:rsidRPr="00A52145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5AF8F036" w14:textId="77777777" w:rsidR="00401F43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1B24300F" w14:textId="77777777" w:rsidR="00401F43" w:rsidRPr="00A52145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565481F2" w14:textId="77777777" w:rsidR="00401F43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0309FA3C" w14:textId="77777777" w:rsidR="00401F43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30D170B1" w14:textId="77777777" w:rsidR="00401F43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6DDD062D" w14:textId="77777777" w:rsidR="00401F43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5342CEF4" w14:textId="38DF114F" w:rsidR="00401F43" w:rsidRPr="00A52145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الفصل </w:t>
            </w: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الدراسي </w:t>
            </w:r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</w:t>
            </w:r>
            <w:r w:rsidR="00C37CCA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ثاني</w:t>
            </w:r>
            <w:proofErr w:type="gramEnd"/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450A41FA" w14:textId="71ADFD84" w:rsidR="00401F43" w:rsidRDefault="00401F43" w:rsidP="00401F4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1" locked="0" layoutInCell="1" allowOverlap="1" wp14:anchorId="029DC736" wp14:editId="1CB67C2D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1347451961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7B5DF" id="Freeform: Shape 27" o:spid="_x0000_s1026" style="position:absolute;left:0;text-align:left;margin-left:299.6pt;margin-top:-3.15pt;width:58.75pt;height:21.2pt;z-index:-25145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23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561032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 xml:space="preserve"> استكشاف (</w:t>
            </w:r>
            <w:r w:rsidR="00E01E0A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10</w:t>
            </w:r>
            <w:r w:rsidR="00561032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-</w:t>
            </w:r>
            <w:r w:rsidR="00E01E0A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3</w:t>
            </w:r>
            <w:r w:rsidR="00561032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):</w:t>
            </w:r>
            <w:r w:rsidR="00561032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01E0A">
              <w:rPr>
                <w:rFonts w:ascii="Calibri" w:eastAsia="Impact" w:hAnsi="Calibri" w:cs="Calibri" w:hint="cs"/>
                <w:color w:val="7030A0"/>
                <w:sz w:val="28"/>
                <w:rtl/>
              </w:rPr>
              <w:t>مساحة المثلث</w:t>
            </w:r>
          </w:p>
          <w:p w14:paraId="723D9632" w14:textId="77777777" w:rsidR="00561032" w:rsidRDefault="00561032" w:rsidP="00401F4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D6632B" w:themeColor="accent3" w:themeShade="BF"/>
                <w:sz w:val="28"/>
                <w:rtl/>
              </w:rPr>
            </w:pPr>
          </w:p>
          <w:p w14:paraId="326B5884" w14:textId="77777777" w:rsidR="00E01E0A" w:rsidRDefault="00401F43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E01E0A" w:rsidRPr="00E01E0A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E01E0A" w:rsidRP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>اكتشاف</w:t>
            </w:r>
            <w:proofErr w:type="gramEnd"/>
            <w:r w:rsidR="00E01E0A" w:rsidRP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صيغة مساخة المثلث باستعمال خصائص </w:t>
            </w:r>
          </w:p>
          <w:p w14:paraId="09B198D8" w14:textId="27251E2B" w:rsidR="00E01E0A" w:rsidRPr="00E01E0A" w:rsidRDefault="00E01E0A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</w:t>
            </w:r>
            <w:r w:rsidRP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متوازي الأضلاع وجدول القيم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05CB3502" w14:textId="50D2CCF7" w:rsidR="00401F43" w:rsidRPr="005F734F" w:rsidRDefault="00401F43" w:rsidP="005F734F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</w:tc>
      </w:tr>
      <w:tr w:rsidR="00401F43" w:rsidRPr="00A52145" w14:paraId="110A500E" w14:textId="77777777" w:rsidTr="00401F43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7B6CAEB2" w14:textId="77777777" w:rsidR="00401F43" w:rsidRPr="00A52145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1376E185" w14:textId="2944E022" w:rsidR="00401F43" w:rsidRDefault="00401F43" w:rsidP="00401F4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1" locked="0" layoutInCell="1" allowOverlap="1" wp14:anchorId="0A0DEE16" wp14:editId="1FC6846B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1911426010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E5B53" id="Freeform: Shape 27" o:spid="_x0000_s1026" style="position:absolute;left:0;text-align:left;margin-left:293.4pt;margin-top:15.75pt;width:58.75pt;height:21.2pt;z-index:-25145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Xk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1ece4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52B672B9" w14:textId="5684063E" w:rsidR="00401F43" w:rsidRDefault="00401F43" w:rsidP="00401F4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24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01E0A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مساحة المثلث</w:t>
            </w:r>
          </w:p>
          <w:p w14:paraId="3C5C0105" w14:textId="0E3FDCAC" w:rsidR="00401F43" w:rsidRPr="00A52145" w:rsidRDefault="00401F43" w:rsidP="00401F4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إيجاد مساحة المثلث</w:t>
            </w:r>
          </w:p>
          <w:p w14:paraId="309FE02E" w14:textId="6572B69D" w:rsidR="00401F43" w:rsidRDefault="00401F43" w:rsidP="00401F4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00680381" w14:textId="29D38778" w:rsidR="00401F43" w:rsidRPr="00E01E0A" w:rsidRDefault="00401F43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561032" w:rsidRPr="00890D9C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="00E01E0A" w:rsidRPr="00E01E0A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proofErr w:type="gramEnd"/>
            <w:r w:rsidR="00E01E0A" w:rsidRP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 س 5 إلى س12</w:t>
            </w:r>
            <w:r w:rsid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</w:t>
            </w:r>
            <w:r w:rsidRPr="0085260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 w:rsidR="00561032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18</w:t>
            </w:r>
            <w:r w:rsidR="00E01E0A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2</w:t>
            </w:r>
          </w:p>
          <w:p w14:paraId="315B2795" w14:textId="11313D75" w:rsidR="00401F43" w:rsidRPr="00A52145" w:rsidRDefault="00401F43" w:rsidP="00401F4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401F43" w:rsidRPr="00A52145" w14:paraId="3DB22173" w14:textId="77777777" w:rsidTr="00401F43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53ADF18A" w14:textId="77777777" w:rsidR="00401F43" w:rsidRPr="00A52145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3182DC6" w14:textId="77777777" w:rsidR="00401F43" w:rsidRDefault="00401F43" w:rsidP="00401F4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1" locked="0" layoutInCell="1" allowOverlap="1" wp14:anchorId="113FF951" wp14:editId="1DD2CDF2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253317764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C9C2C" id="Freeform: Shape 27" o:spid="_x0000_s1026" style="position:absolute;left:0;text-align:left;margin-left:296.45pt;margin-top:15.05pt;width:58.75pt;height:21.2pt;z-index:-25145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Qm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3dac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4A0CD07A" w14:textId="23FC2A35" w:rsidR="00E01E0A" w:rsidRDefault="00401F43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25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E01E0A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01E0A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مساحة المثلث</w:t>
            </w:r>
          </w:p>
          <w:p w14:paraId="68A6A868" w14:textId="77777777" w:rsidR="00E01E0A" w:rsidRPr="00A52145" w:rsidRDefault="00E01E0A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- إيجاد مساحة المثلث</w:t>
            </w:r>
          </w:p>
          <w:p w14:paraId="5C97955E" w14:textId="77777777" w:rsidR="00E01E0A" w:rsidRDefault="00E01E0A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3E4A0D17" w14:textId="19101BB5" w:rsidR="00E01E0A" w:rsidRPr="00E01E0A" w:rsidRDefault="00E01E0A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890D9C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E01E0A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proofErr w:type="gramEnd"/>
            <w:r w:rsidRP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من س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13</w:t>
            </w:r>
            <w:r w:rsidRP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إلى س1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7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</w:t>
            </w:r>
            <w:r w:rsidRPr="0085260D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18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3</w:t>
            </w:r>
          </w:p>
          <w:p w14:paraId="10879D81" w14:textId="39E5124F" w:rsidR="00401F43" w:rsidRPr="00A52145" w:rsidRDefault="00401F43" w:rsidP="00401F4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401F43" w:rsidRPr="00A52145" w14:paraId="7B9EF228" w14:textId="77777777" w:rsidTr="00401F43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75BA0C78" w14:textId="77777777" w:rsidR="00401F43" w:rsidRPr="00A52145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7D7D53AC" w14:textId="746687FD" w:rsidR="00401F43" w:rsidRDefault="00401F43" w:rsidP="00401F4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1" locked="0" layoutInCell="1" allowOverlap="1" wp14:anchorId="336707CB" wp14:editId="3B3384EC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1621395405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CFC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80508" id="Freeform: Shape 27" o:spid="_x0000_s1026" style="position:absolute;left:0;text-align:left;margin-left:293.4pt;margin-top:15.55pt;width:58.75pt;height:21.2pt;z-index:-25145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ce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1B783174" w14:textId="08346165" w:rsidR="003B1080" w:rsidRDefault="00401F43" w:rsidP="003B1080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26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3B1080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01E0A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خطة حل المسألة</w:t>
            </w:r>
          </w:p>
          <w:p w14:paraId="6D0DF280" w14:textId="7F84142F" w:rsidR="003B1080" w:rsidRPr="00E01E0A" w:rsidRDefault="003B1080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 </w:t>
            </w:r>
            <w:r w:rsidR="00E01E0A" w:rsidRPr="00E01E0A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E01E0A" w:rsidRP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حل المسائل باستعمال خطة </w:t>
            </w:r>
            <w:r w:rsid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>"</w:t>
            </w:r>
            <w:r w:rsidR="00E01E0A" w:rsidRP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إنشاء نموذج</w:t>
            </w:r>
            <w:r w:rsid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>".</w:t>
            </w:r>
          </w:p>
          <w:p w14:paraId="4B1CFDA7" w14:textId="77777777" w:rsidR="003B1080" w:rsidRDefault="003B1080" w:rsidP="003B1080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323BD1E6" w14:textId="3430AE2B" w:rsidR="003B1080" w:rsidRDefault="003B1080" w:rsidP="003B1080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>س</w:t>
            </w:r>
            <w:proofErr w:type="gramStart"/>
            <w:r w:rsid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5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 w:rsidR="00E01E0A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187</w:t>
            </w:r>
          </w:p>
          <w:p w14:paraId="0690C9EB" w14:textId="4FACFDAF" w:rsidR="00401F43" w:rsidRPr="00A52145" w:rsidRDefault="00401F43" w:rsidP="00401F4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401F43" w:rsidRPr="00A52145" w14:paraId="47B98880" w14:textId="77777777" w:rsidTr="00401F43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1BBCE983" w14:textId="77777777" w:rsidR="00401F43" w:rsidRPr="00A52145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395718A3" w14:textId="1669961A" w:rsidR="00401F43" w:rsidRDefault="00401F43" w:rsidP="00401F4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1" locked="0" layoutInCell="1" allowOverlap="1" wp14:anchorId="09CA2BF2" wp14:editId="427F1A91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2095830753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997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80457" id="Freeform: Shape 27" o:spid="_x0000_s1026" style="position:absolute;left:0;text-align:left;margin-left:291.6pt;margin-top:14.75pt;width:58.75pt;height:21.2pt;z-index:-25145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be3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78493EF7" w14:textId="0A9C7FC7" w:rsidR="00E01E0A" w:rsidRDefault="00401F43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27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983B6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E01E0A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E01E0A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خطة حل المسألة</w:t>
            </w:r>
          </w:p>
          <w:p w14:paraId="2D017B40" w14:textId="77777777" w:rsidR="00E01E0A" w:rsidRPr="00E01E0A" w:rsidRDefault="00E01E0A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 </w:t>
            </w:r>
            <w:r w:rsidRPr="00E01E0A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حل المسائل باستعمال خطة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"</w:t>
            </w:r>
            <w:r w:rsidRPr="00E01E0A"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إنشاء نموذج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".</w:t>
            </w:r>
          </w:p>
          <w:p w14:paraId="2CE200EC" w14:textId="77777777" w:rsidR="00E01E0A" w:rsidRDefault="00E01E0A" w:rsidP="00E01E0A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2CAAE176" w14:textId="180BBFA7" w:rsidR="00921095" w:rsidRPr="00E01E0A" w:rsidRDefault="00E01E0A" w:rsidP="00E01E0A">
            <w:pPr>
              <w:bidi/>
              <w:spacing w:line="240" w:lineRule="auto"/>
              <w:jc w:val="left"/>
              <w:rPr>
                <w:rFonts w:ascii="Calibri" w:eastAsia="Impact" w:hAnsi="Calibri" w:cs="Calibri" w:hint="cs"/>
                <w:color w:val="007BB8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س</w:t>
            </w:r>
            <w:proofErr w:type="gramStart"/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7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proofErr w:type="gramEnd"/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187</w:t>
            </w:r>
          </w:p>
          <w:p w14:paraId="106682ED" w14:textId="29CBF560" w:rsidR="00921095" w:rsidRPr="00A52145" w:rsidRDefault="00921095" w:rsidP="0092109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401F43" w:rsidRPr="00A52145" w14:paraId="7B8D9BC5" w14:textId="77777777" w:rsidTr="00401F43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33B67E80" w14:textId="77777777" w:rsidR="00401F43" w:rsidRPr="00A52145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7B1FD2D5" w14:textId="10DCF012" w:rsidR="00401F43" w:rsidRPr="00A52145" w:rsidRDefault="00401F43" w:rsidP="00401F43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0EE82985" w14:textId="77777777" w:rsidR="00401F43" w:rsidRPr="00A52145" w:rsidRDefault="00401F43" w:rsidP="00401F4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p w14:paraId="09451038" w14:textId="16762442" w:rsidR="00FC251C" w:rsidRPr="00FC251C" w:rsidRDefault="00983B63" w:rsidP="00FC251C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7D95F20E" wp14:editId="725AE2C4">
                <wp:simplePos x="0" y="0"/>
                <wp:positionH relativeFrom="page">
                  <wp:align>right</wp:align>
                </wp:positionH>
                <wp:positionV relativeFrom="paragraph">
                  <wp:posOffset>-915056</wp:posOffset>
                </wp:positionV>
                <wp:extent cx="7784821" cy="10029367"/>
                <wp:effectExtent l="0" t="0" r="6985" b="0"/>
                <wp:wrapNone/>
                <wp:docPr id="1968077032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821" cy="10029367"/>
                          <a:chOff x="0" y="0"/>
                          <a:chExt cx="7784821" cy="10029367"/>
                        </a:xfrm>
                      </wpg:grpSpPr>
                      <wps:wsp>
                        <wps:cNvPr id="1454802540" name="Graphic 17"/>
                        <wps:cNvSpPr/>
                        <wps:spPr>
                          <a:xfrm>
                            <a:off x="7154266" y="0"/>
                            <a:ext cx="630555" cy="4188460"/>
                          </a:xfrm>
                          <a:custGeom>
                            <a:avLst/>
                            <a:gdLst>
                              <a:gd name="connsiteX0" fmla="*/ 627735 w 627735"/>
                              <a:gd name="connsiteY0" fmla="*/ 4184374 h 4184373"/>
                              <a:gd name="connsiteX1" fmla="*/ 454101 w 627735"/>
                              <a:gd name="connsiteY1" fmla="*/ 3895026 h 4184373"/>
                              <a:gd name="connsiteX2" fmla="*/ 361480 w 627735"/>
                              <a:gd name="connsiteY2" fmla="*/ 3223709 h 4184373"/>
                              <a:gd name="connsiteX3" fmla="*/ 37431 w 627735"/>
                              <a:gd name="connsiteY3" fmla="*/ 2193641 h 4184373"/>
                              <a:gd name="connsiteX4" fmla="*/ 164754 w 627735"/>
                              <a:gd name="connsiteY4" fmla="*/ 851134 h 4184373"/>
                              <a:gd name="connsiteX5" fmla="*/ 541549 w 627735"/>
                              <a:gd name="connsiteY5" fmla="*/ 0 h 4184373"/>
                              <a:gd name="connsiteX6" fmla="*/ 627735 w 627735"/>
                              <a:gd name="connsiteY6" fmla="*/ 0 h 4184373"/>
                              <a:gd name="connsiteX7" fmla="*/ 627735 w 627735"/>
                              <a:gd name="connsiteY7" fmla="*/ 4184374 h 4184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7735" h="4184373">
                                <a:moveTo>
                                  <a:pt x="627735" y="4184374"/>
                                </a:moveTo>
                                <a:cubicBezTo>
                                  <a:pt x="627735" y="4184374"/>
                                  <a:pt x="465711" y="3999131"/>
                                  <a:pt x="454101" y="3895026"/>
                                </a:cubicBezTo>
                                <a:cubicBezTo>
                                  <a:pt x="442492" y="3790922"/>
                                  <a:pt x="431009" y="3443654"/>
                                  <a:pt x="361480" y="3223709"/>
                                </a:cubicBezTo>
                                <a:cubicBezTo>
                                  <a:pt x="291951" y="3003764"/>
                                  <a:pt x="72259" y="2425069"/>
                                  <a:pt x="37431" y="2193641"/>
                                </a:cubicBezTo>
                                <a:cubicBezTo>
                                  <a:pt x="2604" y="1962214"/>
                                  <a:pt x="-66673" y="1452922"/>
                                  <a:pt x="164754" y="851134"/>
                                </a:cubicBezTo>
                                <a:cubicBezTo>
                                  <a:pt x="396182" y="249346"/>
                                  <a:pt x="541549" y="0"/>
                                  <a:pt x="541549" y="0"/>
                                </a:cubicBezTo>
                                <a:lnTo>
                                  <a:pt x="627735" y="0"/>
                                </a:lnTo>
                                <a:lnTo>
                                  <a:pt x="627735" y="4184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57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095906" name="Freeform: Shape 27"/>
                        <wps:cNvSpPr/>
                        <wps:spPr>
                          <a:xfrm rot="20799245">
                            <a:off x="848563" y="1013917"/>
                            <a:ext cx="746125" cy="424815"/>
                          </a:xfrm>
                          <a:custGeom>
                            <a:avLst/>
                            <a:gdLst>
                              <a:gd name="connsiteX0" fmla="*/ 297525 w 1612741"/>
                              <a:gd name="connsiteY0" fmla="*/ 497725 h 920353"/>
                              <a:gd name="connsiteX1" fmla="*/ 297384 w 1612741"/>
                              <a:gd name="connsiteY1" fmla="*/ 501114 h 920353"/>
                              <a:gd name="connsiteX2" fmla="*/ 298577 w 1612741"/>
                              <a:gd name="connsiteY2" fmla="*/ 499780 h 920353"/>
                              <a:gd name="connsiteX3" fmla="*/ 892549 w 1612741"/>
                              <a:gd name="connsiteY3" fmla="*/ 10379 h 920353"/>
                              <a:gd name="connsiteX4" fmla="*/ 910629 w 1612741"/>
                              <a:gd name="connsiteY4" fmla="*/ 15333 h 920353"/>
                              <a:gd name="connsiteX5" fmla="*/ 892279 w 1612741"/>
                              <a:gd name="connsiteY5" fmla="*/ 12378 h 920353"/>
                              <a:gd name="connsiteX6" fmla="*/ 773465 w 1612741"/>
                              <a:gd name="connsiteY6" fmla="*/ 1382 h 920353"/>
                              <a:gd name="connsiteX7" fmla="*/ 824383 w 1612741"/>
                              <a:gd name="connsiteY7" fmla="*/ 1433 h 920353"/>
                              <a:gd name="connsiteX8" fmla="*/ 892279 w 1612741"/>
                              <a:gd name="connsiteY8" fmla="*/ 12378 h 920353"/>
                              <a:gd name="connsiteX9" fmla="*/ 891530 w 1612741"/>
                              <a:gd name="connsiteY9" fmla="*/ 17896 h 920353"/>
                              <a:gd name="connsiteX10" fmla="*/ 936208 w 1612741"/>
                              <a:gd name="connsiteY10" fmla="*/ 22344 h 920353"/>
                              <a:gd name="connsiteX11" fmla="*/ 910629 w 1612741"/>
                              <a:gd name="connsiteY11" fmla="*/ 15333 h 920353"/>
                              <a:gd name="connsiteX12" fmla="*/ 1128859 w 1612741"/>
                              <a:gd name="connsiteY12" fmla="*/ 50509 h 920353"/>
                              <a:gd name="connsiteX13" fmla="*/ 1424300 w 1612741"/>
                              <a:gd name="connsiteY13" fmla="*/ 137922 h 920353"/>
                              <a:gd name="connsiteX14" fmla="*/ 1603175 w 1612741"/>
                              <a:gd name="connsiteY14" fmla="*/ 452048 h 920353"/>
                              <a:gd name="connsiteX15" fmla="*/ 1481319 w 1612741"/>
                              <a:gd name="connsiteY15" fmla="*/ 606139 h 920353"/>
                              <a:gd name="connsiteX16" fmla="*/ 1418229 w 1612741"/>
                              <a:gd name="connsiteY16" fmla="*/ 629271 h 920353"/>
                              <a:gd name="connsiteX17" fmla="*/ 1400885 w 1612741"/>
                              <a:gd name="connsiteY17" fmla="*/ 642025 h 920353"/>
                              <a:gd name="connsiteX18" fmla="*/ 1389911 w 1612741"/>
                              <a:gd name="connsiteY18" fmla="*/ 647519 h 920353"/>
                              <a:gd name="connsiteX19" fmla="*/ 1351521 w 1612741"/>
                              <a:gd name="connsiteY19" fmla="*/ 686429 h 920353"/>
                              <a:gd name="connsiteX20" fmla="*/ 1068245 w 1612741"/>
                              <a:gd name="connsiteY20" fmla="*/ 841402 h 920353"/>
                              <a:gd name="connsiteX21" fmla="*/ 1027925 w 1612741"/>
                              <a:gd name="connsiteY21" fmla="*/ 852314 h 920353"/>
                              <a:gd name="connsiteX22" fmla="*/ 1004534 w 1612741"/>
                              <a:gd name="connsiteY22" fmla="*/ 860017 h 920353"/>
                              <a:gd name="connsiteX23" fmla="*/ 987843 w 1612741"/>
                              <a:gd name="connsiteY23" fmla="*/ 863161 h 920353"/>
                              <a:gd name="connsiteX24" fmla="*/ 963400 w 1612741"/>
                              <a:gd name="connsiteY24" fmla="*/ 869775 h 920353"/>
                              <a:gd name="connsiteX25" fmla="*/ 946400 w 1612741"/>
                              <a:gd name="connsiteY25" fmla="*/ 870966 h 920353"/>
                              <a:gd name="connsiteX26" fmla="*/ 928247 w 1612741"/>
                              <a:gd name="connsiteY26" fmla="*/ 874385 h 920353"/>
                              <a:gd name="connsiteX27" fmla="*/ 890756 w 1612741"/>
                              <a:gd name="connsiteY27" fmla="*/ 899340 h 920353"/>
                              <a:gd name="connsiteX28" fmla="*/ 711884 w 1612741"/>
                              <a:gd name="connsiteY28" fmla="*/ 906498 h 920353"/>
                              <a:gd name="connsiteX29" fmla="*/ 651608 w 1612741"/>
                              <a:gd name="connsiteY29" fmla="*/ 873069 h 920353"/>
                              <a:gd name="connsiteX30" fmla="*/ 641795 w 1612741"/>
                              <a:gd name="connsiteY30" fmla="*/ 874045 h 920353"/>
                              <a:gd name="connsiteX31" fmla="*/ 616350 w 1612741"/>
                              <a:gd name="connsiteY31" fmla="*/ 888904 h 920353"/>
                              <a:gd name="connsiteX32" fmla="*/ 531730 w 1612741"/>
                              <a:gd name="connsiteY32" fmla="*/ 902152 h 920353"/>
                              <a:gd name="connsiteX33" fmla="*/ 177569 w 1612741"/>
                              <a:gd name="connsiteY33" fmla="*/ 807070 h 920353"/>
                              <a:gd name="connsiteX34" fmla="*/ 205018 w 1612741"/>
                              <a:gd name="connsiteY34" fmla="*/ 301676 h 920353"/>
                              <a:gd name="connsiteX35" fmla="*/ 313903 w 1612741"/>
                              <a:gd name="connsiteY35" fmla="*/ 314028 h 920353"/>
                              <a:gd name="connsiteX36" fmla="*/ 337980 w 1612741"/>
                              <a:gd name="connsiteY36" fmla="*/ 323709 h 920353"/>
                              <a:gd name="connsiteX37" fmla="*/ 330379 w 1612741"/>
                              <a:gd name="connsiteY37" fmla="*/ 336089 h 920353"/>
                              <a:gd name="connsiteX38" fmla="*/ 340535 w 1612741"/>
                              <a:gd name="connsiteY38" fmla="*/ 324737 h 920353"/>
                              <a:gd name="connsiteX39" fmla="*/ 337980 w 1612741"/>
                              <a:gd name="connsiteY39" fmla="*/ 323709 h 920353"/>
                              <a:gd name="connsiteX40" fmla="*/ 363671 w 1612741"/>
                              <a:gd name="connsiteY40" fmla="*/ 281869 h 920353"/>
                              <a:gd name="connsiteX41" fmla="*/ 402086 w 1612741"/>
                              <a:gd name="connsiteY41" fmla="*/ 247793 h 920353"/>
                              <a:gd name="connsiteX42" fmla="*/ 401657 w 1612741"/>
                              <a:gd name="connsiteY42" fmla="*/ 252395 h 920353"/>
                              <a:gd name="connsiteX43" fmla="*/ 405611 w 1612741"/>
                              <a:gd name="connsiteY43" fmla="*/ 244666 h 920353"/>
                              <a:gd name="connsiteX44" fmla="*/ 402086 w 1612741"/>
                              <a:gd name="connsiteY44" fmla="*/ 247793 h 920353"/>
                              <a:gd name="connsiteX45" fmla="*/ 407099 w 1612741"/>
                              <a:gd name="connsiteY45" fmla="*/ 194061 h 920353"/>
                              <a:gd name="connsiteX46" fmla="*/ 610979 w 1612741"/>
                              <a:gd name="connsiteY46" fmla="*/ 46803 h 920353"/>
                              <a:gd name="connsiteX47" fmla="*/ 670397 w 1612741"/>
                              <a:gd name="connsiteY47" fmla="*/ 48494 h 920353"/>
                              <a:gd name="connsiteX48" fmla="*/ 666834 w 1612741"/>
                              <a:gd name="connsiteY48" fmla="*/ 50761 h 920353"/>
                              <a:gd name="connsiteX49" fmla="*/ 673454 w 1612741"/>
                              <a:gd name="connsiteY49" fmla="*/ 48580 h 920353"/>
                              <a:gd name="connsiteX50" fmla="*/ 670397 w 1612741"/>
                              <a:gd name="connsiteY50" fmla="*/ 48494 h 920353"/>
                              <a:gd name="connsiteX51" fmla="*/ 727887 w 1612741"/>
                              <a:gd name="connsiteY51" fmla="*/ 11913 h 920353"/>
                              <a:gd name="connsiteX52" fmla="*/ 773465 w 1612741"/>
                              <a:gd name="connsiteY52" fmla="*/ 1382 h 920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12741" h="920353">
                                <a:moveTo>
                                  <a:pt x="297525" y="497725"/>
                                </a:moveTo>
                                <a:lnTo>
                                  <a:pt x="297384" y="501114"/>
                                </a:lnTo>
                                <a:lnTo>
                                  <a:pt x="298577" y="499780"/>
                                </a:lnTo>
                                <a:close/>
                                <a:moveTo>
                                  <a:pt x="892549" y="10379"/>
                                </a:moveTo>
                                <a:lnTo>
                                  <a:pt x="910629" y="15333"/>
                                </a:lnTo>
                                <a:lnTo>
                                  <a:pt x="892279" y="12378"/>
                                </a:lnTo>
                                <a:close/>
                                <a:moveTo>
                                  <a:pt x="773465" y="1382"/>
                                </a:moveTo>
                                <a:cubicBezTo>
                                  <a:pt x="789558" y="-441"/>
                                  <a:pt x="806541" y="-499"/>
                                  <a:pt x="824383" y="1433"/>
                                </a:cubicBezTo>
                                <a:lnTo>
                                  <a:pt x="892279" y="12378"/>
                                </a:lnTo>
                                <a:lnTo>
                                  <a:pt x="891530" y="17896"/>
                                </a:lnTo>
                                <a:lnTo>
                                  <a:pt x="936208" y="22344"/>
                                </a:lnTo>
                                <a:lnTo>
                                  <a:pt x="910629" y="15333"/>
                                </a:lnTo>
                                <a:lnTo>
                                  <a:pt x="1128859" y="50509"/>
                                </a:lnTo>
                                <a:cubicBezTo>
                                  <a:pt x="1228642" y="72618"/>
                                  <a:pt x="1326921" y="101117"/>
                                  <a:pt x="1424300" y="137922"/>
                                </a:cubicBezTo>
                                <a:cubicBezTo>
                                  <a:pt x="1554227" y="187251"/>
                                  <a:pt x="1642894" y="308659"/>
                                  <a:pt x="1603175" y="452048"/>
                                </a:cubicBezTo>
                                <a:cubicBezTo>
                                  <a:pt x="1586133" y="514030"/>
                                  <a:pt x="1539684" y="570900"/>
                                  <a:pt x="1481319" y="606139"/>
                                </a:cubicBezTo>
                                <a:lnTo>
                                  <a:pt x="1418229" y="629271"/>
                                </a:lnTo>
                                <a:lnTo>
                                  <a:pt x="1400885" y="642025"/>
                                </a:lnTo>
                                <a:lnTo>
                                  <a:pt x="1389911" y="647519"/>
                                </a:lnTo>
                                <a:lnTo>
                                  <a:pt x="1351521" y="686429"/>
                                </a:lnTo>
                                <a:cubicBezTo>
                                  <a:pt x="1274113" y="737900"/>
                                  <a:pt x="1172786" y="802796"/>
                                  <a:pt x="1068245" y="841402"/>
                                </a:cubicBezTo>
                                <a:lnTo>
                                  <a:pt x="1027925" y="852314"/>
                                </a:lnTo>
                                <a:lnTo>
                                  <a:pt x="1004534" y="860017"/>
                                </a:lnTo>
                                <a:lnTo>
                                  <a:pt x="987843" y="863161"/>
                                </a:lnTo>
                                <a:lnTo>
                                  <a:pt x="963400" y="869775"/>
                                </a:lnTo>
                                <a:lnTo>
                                  <a:pt x="946400" y="870966"/>
                                </a:lnTo>
                                <a:lnTo>
                                  <a:pt x="928247" y="874385"/>
                                </a:lnTo>
                                <a:lnTo>
                                  <a:pt x="890756" y="899340"/>
                                </a:lnTo>
                                <a:cubicBezTo>
                                  <a:pt x="830278" y="925924"/>
                                  <a:pt x="767943" y="926113"/>
                                  <a:pt x="711884" y="906498"/>
                                </a:cubicBezTo>
                                <a:lnTo>
                                  <a:pt x="651608" y="873069"/>
                                </a:lnTo>
                                <a:lnTo>
                                  <a:pt x="641795" y="874045"/>
                                </a:lnTo>
                                <a:lnTo>
                                  <a:pt x="616350" y="888904"/>
                                </a:lnTo>
                                <a:cubicBezTo>
                                  <a:pt x="590735" y="898239"/>
                                  <a:pt x="562547" y="903047"/>
                                  <a:pt x="531730" y="902152"/>
                                </a:cubicBezTo>
                                <a:cubicBezTo>
                                  <a:pt x="410770" y="898573"/>
                                  <a:pt x="291864" y="844130"/>
                                  <a:pt x="177569" y="807070"/>
                                </a:cubicBezTo>
                                <a:cubicBezTo>
                                  <a:pt x="-95993" y="717835"/>
                                  <a:pt x="-26987" y="328999"/>
                                  <a:pt x="205018" y="301676"/>
                                </a:cubicBezTo>
                                <a:cubicBezTo>
                                  <a:pt x="238161" y="297774"/>
                                  <a:pt x="274631" y="301249"/>
                                  <a:pt x="313903" y="314028"/>
                                </a:cubicBezTo>
                                <a:lnTo>
                                  <a:pt x="337980" y="323709"/>
                                </a:lnTo>
                                <a:lnTo>
                                  <a:pt x="330379" y="336089"/>
                                </a:lnTo>
                                <a:lnTo>
                                  <a:pt x="340535" y="324737"/>
                                </a:lnTo>
                                <a:lnTo>
                                  <a:pt x="337980" y="323709"/>
                                </a:lnTo>
                                <a:lnTo>
                                  <a:pt x="363671" y="281869"/>
                                </a:lnTo>
                                <a:lnTo>
                                  <a:pt x="402086" y="247793"/>
                                </a:lnTo>
                                <a:lnTo>
                                  <a:pt x="401657" y="252395"/>
                                </a:lnTo>
                                <a:lnTo>
                                  <a:pt x="405611" y="244666"/>
                                </a:lnTo>
                                <a:lnTo>
                                  <a:pt x="402086" y="247793"/>
                                </a:lnTo>
                                <a:lnTo>
                                  <a:pt x="407099" y="194061"/>
                                </a:lnTo>
                                <a:cubicBezTo>
                                  <a:pt x="436211" y="107881"/>
                                  <a:pt x="519974" y="57538"/>
                                  <a:pt x="610979" y="46803"/>
                                </a:cubicBezTo>
                                <a:lnTo>
                                  <a:pt x="670397" y="48494"/>
                                </a:lnTo>
                                <a:lnTo>
                                  <a:pt x="666834" y="50761"/>
                                </a:lnTo>
                                <a:lnTo>
                                  <a:pt x="673454" y="48580"/>
                                </a:lnTo>
                                <a:lnTo>
                                  <a:pt x="670397" y="48494"/>
                                </a:lnTo>
                                <a:lnTo>
                                  <a:pt x="727887" y="11913"/>
                                </a:lnTo>
                                <a:cubicBezTo>
                                  <a:pt x="742168" y="6791"/>
                                  <a:pt x="757371" y="3205"/>
                                  <a:pt x="773465" y="1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E6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953530035" name="Freeform: Shape 33"/>
                        <wps:cNvSpPr/>
                        <wps:spPr>
                          <a:xfrm>
                            <a:off x="153619" y="2106777"/>
                            <a:ext cx="501015" cy="398145"/>
                          </a:xfrm>
                          <a:custGeom>
                            <a:avLst/>
                            <a:gdLst>
                              <a:gd name="connsiteX0" fmla="*/ 68048 w 501257"/>
                              <a:gd name="connsiteY0" fmla="*/ 386842 h 398904"/>
                              <a:gd name="connsiteX1" fmla="*/ 68048 w 501257"/>
                              <a:gd name="connsiteY1" fmla="*/ 388407 h 398904"/>
                              <a:gd name="connsiteX2" fmla="*/ 73336 w 501257"/>
                              <a:gd name="connsiteY2" fmla="*/ 387743 h 398904"/>
                              <a:gd name="connsiteX3" fmla="*/ 68048 w 501257"/>
                              <a:gd name="connsiteY3" fmla="*/ 247805 h 398904"/>
                              <a:gd name="connsiteX4" fmla="*/ 68656 w 501257"/>
                              <a:gd name="connsiteY4" fmla="*/ 247832 h 398904"/>
                              <a:gd name="connsiteX5" fmla="*/ 68048 w 501257"/>
                              <a:gd name="connsiteY5" fmla="*/ 247909 h 398904"/>
                              <a:gd name="connsiteX6" fmla="*/ 464229 w 501257"/>
                              <a:gd name="connsiteY6" fmla="*/ 199262 h 398904"/>
                              <a:gd name="connsiteX7" fmla="*/ 467921 w 501257"/>
                              <a:gd name="connsiteY7" fmla="*/ 203677 h 398904"/>
                              <a:gd name="connsiteX8" fmla="*/ 469225 w 501257"/>
                              <a:gd name="connsiteY8" fmla="*/ 201993 h 398904"/>
                              <a:gd name="connsiteX9" fmla="*/ 268949 w 501257"/>
                              <a:gd name="connsiteY9" fmla="*/ 64 h 398904"/>
                              <a:gd name="connsiteX10" fmla="*/ 318035 w 501257"/>
                              <a:gd name="connsiteY10" fmla="*/ 22961 h 398904"/>
                              <a:gd name="connsiteX11" fmla="*/ 483557 w 501257"/>
                              <a:gd name="connsiteY11" fmla="*/ 212890 h 398904"/>
                              <a:gd name="connsiteX12" fmla="*/ 424049 w 501257"/>
                              <a:gd name="connsiteY12" fmla="*/ 334028 h 398904"/>
                              <a:gd name="connsiteX13" fmla="*/ 420944 w 501257"/>
                              <a:gd name="connsiteY13" fmla="*/ 332737 h 398904"/>
                              <a:gd name="connsiteX14" fmla="*/ 421251 w 501257"/>
                              <a:gd name="connsiteY14" fmla="*/ 331284 h 398904"/>
                              <a:gd name="connsiteX15" fmla="*/ 419939 w 501257"/>
                              <a:gd name="connsiteY15" fmla="*/ 332319 h 398904"/>
                              <a:gd name="connsiteX16" fmla="*/ 420944 w 501257"/>
                              <a:gd name="connsiteY16" fmla="*/ 332737 h 398904"/>
                              <a:gd name="connsiteX17" fmla="*/ 418960 w 501257"/>
                              <a:gd name="connsiteY17" fmla="*/ 342148 h 398904"/>
                              <a:gd name="connsiteX18" fmla="*/ 354334 w 501257"/>
                              <a:gd name="connsiteY18" fmla="*/ 384657 h 398904"/>
                              <a:gd name="connsiteX19" fmla="*/ 257475 w 501257"/>
                              <a:gd name="connsiteY19" fmla="*/ 391618 h 398904"/>
                              <a:gd name="connsiteX20" fmla="*/ 243144 w 501257"/>
                              <a:gd name="connsiteY20" fmla="*/ 394619 h 398904"/>
                              <a:gd name="connsiteX21" fmla="*/ 153411 w 501257"/>
                              <a:gd name="connsiteY21" fmla="*/ 398390 h 398904"/>
                              <a:gd name="connsiteX22" fmla="*/ 98915 w 501257"/>
                              <a:gd name="connsiteY22" fmla="*/ 390472 h 398904"/>
                              <a:gd name="connsiteX23" fmla="*/ 94128 w 501257"/>
                              <a:gd name="connsiteY23" fmla="*/ 391288 h 398904"/>
                              <a:gd name="connsiteX24" fmla="*/ 81472 w 501257"/>
                              <a:gd name="connsiteY24" fmla="*/ 389130 h 398904"/>
                              <a:gd name="connsiteX25" fmla="*/ 67930 w 501257"/>
                              <a:gd name="connsiteY25" fmla="*/ 388525 h 398904"/>
                              <a:gd name="connsiteX26" fmla="*/ 16686 w 501257"/>
                              <a:gd name="connsiteY26" fmla="*/ 364182 h 398904"/>
                              <a:gd name="connsiteX27" fmla="*/ 11070 w 501257"/>
                              <a:gd name="connsiteY27" fmla="*/ 348953 h 398904"/>
                              <a:gd name="connsiteX28" fmla="*/ 10317 w 501257"/>
                              <a:gd name="connsiteY28" fmla="*/ 348182 h 398904"/>
                              <a:gd name="connsiteX29" fmla="*/ 3338 w 501257"/>
                              <a:gd name="connsiteY29" fmla="*/ 329997 h 398904"/>
                              <a:gd name="connsiteX30" fmla="*/ 3518 w 501257"/>
                              <a:gd name="connsiteY30" fmla="*/ 328471 h 398904"/>
                              <a:gd name="connsiteX31" fmla="*/ 0 w 501257"/>
                              <a:gd name="connsiteY31" fmla="*/ 318927 h 398904"/>
                              <a:gd name="connsiteX32" fmla="*/ 67930 w 501257"/>
                              <a:gd name="connsiteY32" fmla="*/ 247924 h 398904"/>
                              <a:gd name="connsiteX33" fmla="*/ 68048 w 501257"/>
                              <a:gd name="connsiteY33" fmla="*/ 247909 h 398904"/>
                              <a:gd name="connsiteX34" fmla="*/ 68048 w 501257"/>
                              <a:gd name="connsiteY34" fmla="*/ 250954 h 398904"/>
                              <a:gd name="connsiteX35" fmla="*/ 77637 w 501257"/>
                              <a:gd name="connsiteY35" fmla="*/ 249320 h 398904"/>
                              <a:gd name="connsiteX36" fmla="*/ 80018 w 501257"/>
                              <a:gd name="connsiteY36" fmla="*/ 248334 h 398904"/>
                              <a:gd name="connsiteX37" fmla="*/ 68656 w 501257"/>
                              <a:gd name="connsiteY37" fmla="*/ 247832 h 398904"/>
                              <a:gd name="connsiteX38" fmla="*/ 86697 w 501257"/>
                              <a:gd name="connsiteY38" fmla="*/ 245567 h 398904"/>
                              <a:gd name="connsiteX39" fmla="*/ 97162 w 501257"/>
                              <a:gd name="connsiteY39" fmla="*/ 241233 h 398904"/>
                              <a:gd name="connsiteX40" fmla="*/ 46653 w 501257"/>
                              <a:gd name="connsiteY40" fmla="*/ 193294 h 398904"/>
                              <a:gd name="connsiteX41" fmla="*/ 12600 w 501257"/>
                              <a:gd name="connsiteY41" fmla="*/ 121616 h 398904"/>
                              <a:gd name="connsiteX42" fmla="*/ 99296 w 501257"/>
                              <a:gd name="connsiteY42" fmla="*/ 35146 h 398904"/>
                              <a:gd name="connsiteX43" fmla="*/ 195994 w 501257"/>
                              <a:gd name="connsiteY43" fmla="*/ 70146 h 398904"/>
                              <a:gd name="connsiteX44" fmla="*/ 200739 w 501257"/>
                              <a:gd name="connsiteY44" fmla="*/ 70911 h 398904"/>
                              <a:gd name="connsiteX45" fmla="*/ 200512 w 501257"/>
                              <a:gd name="connsiteY45" fmla="*/ 68552 h 398904"/>
                              <a:gd name="connsiteX46" fmla="*/ 268949 w 501257"/>
                              <a:gd name="connsiteY46" fmla="*/ 64 h 398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01257" h="398904">
                                <a:moveTo>
                                  <a:pt x="68048" y="386842"/>
                                </a:moveTo>
                                <a:lnTo>
                                  <a:pt x="68048" y="388407"/>
                                </a:lnTo>
                                <a:lnTo>
                                  <a:pt x="73336" y="387743"/>
                                </a:lnTo>
                                <a:close/>
                                <a:moveTo>
                                  <a:pt x="68048" y="247805"/>
                                </a:moveTo>
                                <a:lnTo>
                                  <a:pt x="68656" y="247832"/>
                                </a:lnTo>
                                <a:lnTo>
                                  <a:pt x="68048" y="247909"/>
                                </a:lnTo>
                                <a:close/>
                                <a:moveTo>
                                  <a:pt x="464229" y="199262"/>
                                </a:moveTo>
                                <a:lnTo>
                                  <a:pt x="467921" y="203677"/>
                                </a:lnTo>
                                <a:lnTo>
                                  <a:pt x="469225" y="201993"/>
                                </a:lnTo>
                                <a:close/>
                                <a:moveTo>
                                  <a:pt x="268949" y="64"/>
                                </a:moveTo>
                                <a:cubicBezTo>
                                  <a:pt x="285722" y="-736"/>
                                  <a:pt x="303115" y="5855"/>
                                  <a:pt x="318035" y="22961"/>
                                </a:cubicBezTo>
                                <a:cubicBezTo>
                                  <a:pt x="373248" y="86231"/>
                                  <a:pt x="428344" y="149619"/>
                                  <a:pt x="483557" y="212890"/>
                                </a:cubicBezTo>
                                <a:cubicBezTo>
                                  <a:pt x="527449" y="263126"/>
                                  <a:pt x="482927" y="345028"/>
                                  <a:pt x="424049" y="334028"/>
                                </a:cubicBezTo>
                                <a:lnTo>
                                  <a:pt x="420944" y="332737"/>
                                </a:lnTo>
                                <a:lnTo>
                                  <a:pt x="421251" y="331284"/>
                                </a:lnTo>
                                <a:lnTo>
                                  <a:pt x="419939" y="332319"/>
                                </a:lnTo>
                                <a:lnTo>
                                  <a:pt x="420944" y="332737"/>
                                </a:lnTo>
                                <a:lnTo>
                                  <a:pt x="418960" y="342148"/>
                                </a:lnTo>
                                <a:cubicBezTo>
                                  <a:pt x="407990" y="366599"/>
                                  <a:pt x="382881" y="380966"/>
                                  <a:pt x="354334" y="384657"/>
                                </a:cubicBezTo>
                                <a:lnTo>
                                  <a:pt x="257475" y="391618"/>
                                </a:lnTo>
                                <a:lnTo>
                                  <a:pt x="243144" y="394619"/>
                                </a:lnTo>
                                <a:cubicBezTo>
                                  <a:pt x="211639" y="398552"/>
                                  <a:pt x="181300" y="399693"/>
                                  <a:pt x="153411" y="398390"/>
                                </a:cubicBezTo>
                                <a:lnTo>
                                  <a:pt x="98915" y="390472"/>
                                </a:lnTo>
                                <a:lnTo>
                                  <a:pt x="94128" y="391288"/>
                                </a:lnTo>
                                <a:lnTo>
                                  <a:pt x="81472" y="389130"/>
                                </a:lnTo>
                                <a:lnTo>
                                  <a:pt x="67930" y="388525"/>
                                </a:lnTo>
                                <a:cubicBezTo>
                                  <a:pt x="45022" y="386182"/>
                                  <a:pt x="27974" y="376925"/>
                                  <a:pt x="16686" y="364182"/>
                                </a:cubicBezTo>
                                <a:lnTo>
                                  <a:pt x="11070" y="348953"/>
                                </a:lnTo>
                                <a:lnTo>
                                  <a:pt x="10317" y="348182"/>
                                </a:lnTo>
                                <a:cubicBezTo>
                                  <a:pt x="6519" y="342501"/>
                                  <a:pt x="4140" y="336425"/>
                                  <a:pt x="3338" y="329997"/>
                                </a:cubicBezTo>
                                <a:lnTo>
                                  <a:pt x="3518" y="328471"/>
                                </a:lnTo>
                                <a:lnTo>
                                  <a:pt x="0" y="318927"/>
                                </a:lnTo>
                                <a:cubicBezTo>
                                  <a:pt x="264" y="286354"/>
                                  <a:pt x="23172" y="253548"/>
                                  <a:pt x="67930" y="247924"/>
                                </a:cubicBezTo>
                                <a:lnTo>
                                  <a:pt x="68048" y="247909"/>
                                </a:lnTo>
                                <a:lnTo>
                                  <a:pt x="68048" y="250954"/>
                                </a:lnTo>
                                <a:lnTo>
                                  <a:pt x="77637" y="249320"/>
                                </a:lnTo>
                                <a:lnTo>
                                  <a:pt x="80018" y="248334"/>
                                </a:lnTo>
                                <a:lnTo>
                                  <a:pt x="68656" y="247832"/>
                                </a:lnTo>
                                <a:lnTo>
                                  <a:pt x="86697" y="245567"/>
                                </a:lnTo>
                                <a:lnTo>
                                  <a:pt x="97162" y="241233"/>
                                </a:lnTo>
                                <a:lnTo>
                                  <a:pt x="46653" y="193294"/>
                                </a:lnTo>
                                <a:cubicBezTo>
                                  <a:pt x="30926" y="172379"/>
                                  <a:pt x="19178" y="148681"/>
                                  <a:pt x="12600" y="121616"/>
                                </a:cubicBezTo>
                                <a:cubicBezTo>
                                  <a:pt x="147" y="70179"/>
                                  <a:pt x="46197" y="20383"/>
                                  <a:pt x="99296" y="35146"/>
                                </a:cubicBezTo>
                                <a:lnTo>
                                  <a:pt x="195994" y="70146"/>
                                </a:lnTo>
                                <a:lnTo>
                                  <a:pt x="200739" y="70911"/>
                                </a:lnTo>
                                <a:lnTo>
                                  <a:pt x="200512" y="68552"/>
                                </a:lnTo>
                                <a:cubicBezTo>
                                  <a:pt x="204337" y="32827"/>
                                  <a:pt x="235402" y="1664"/>
                                  <a:pt x="268949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7685102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413" y="914400"/>
                            <a:ext cx="1433830" cy="173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0799487" name="Graphic 16"/>
                        <wps:cNvSpPr/>
                        <wps:spPr>
                          <a:xfrm>
                            <a:off x="0" y="7783372"/>
                            <a:ext cx="2504440" cy="2245995"/>
                          </a:xfrm>
                          <a:custGeom>
                            <a:avLst/>
                            <a:gdLst>
                              <a:gd name="connsiteX0" fmla="*/ 0 w 3048000"/>
                              <a:gd name="connsiteY0" fmla="*/ 0 h 2380321"/>
                              <a:gd name="connsiteX1" fmla="*/ 0 w 3048000"/>
                              <a:gd name="connsiteY1" fmla="*/ 2380321 h 2380321"/>
                              <a:gd name="connsiteX2" fmla="*/ 3047732 w 3048000"/>
                              <a:gd name="connsiteY2" fmla="*/ 2377792 h 2380321"/>
                              <a:gd name="connsiteX3" fmla="*/ 2688528 w 3048000"/>
                              <a:gd name="connsiteY3" fmla="*/ 2006618 h 2380321"/>
                              <a:gd name="connsiteX4" fmla="*/ 1877383 w 3048000"/>
                              <a:gd name="connsiteY4" fmla="*/ 1229491 h 2380321"/>
                              <a:gd name="connsiteX5" fmla="*/ 1054615 w 3048000"/>
                              <a:gd name="connsiteY5" fmla="*/ 278349 h 2380321"/>
                              <a:gd name="connsiteX6" fmla="*/ 0 w 3048000"/>
                              <a:gd name="connsiteY6" fmla="*/ 0 h 2380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48000" h="2380321">
                                <a:moveTo>
                                  <a:pt x="0" y="0"/>
                                </a:moveTo>
                                <a:lnTo>
                                  <a:pt x="0" y="2380321"/>
                                </a:lnTo>
                                <a:lnTo>
                                  <a:pt x="3047732" y="2377792"/>
                                </a:lnTo>
                                <a:cubicBezTo>
                                  <a:pt x="3047732" y="2377792"/>
                                  <a:pt x="3070853" y="2215411"/>
                                  <a:pt x="2688528" y="2006618"/>
                                </a:cubicBezTo>
                                <a:cubicBezTo>
                                  <a:pt x="2306204" y="1797824"/>
                                  <a:pt x="2062734" y="1612300"/>
                                  <a:pt x="1877383" y="1229491"/>
                                </a:cubicBezTo>
                                <a:cubicBezTo>
                                  <a:pt x="1692033" y="846682"/>
                                  <a:pt x="1486467" y="444650"/>
                                  <a:pt x="1054615" y="278349"/>
                                </a:cubicBezTo>
                                <a:cubicBezTo>
                                  <a:pt x="753278" y="1623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CFC9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277945" name="مربع نص 1"/>
                        <wps:cNvSpPr txBox="1"/>
                        <wps:spPr>
                          <a:xfrm>
                            <a:off x="945188" y="7817071"/>
                            <a:ext cx="96266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C6866E" w14:textId="77777777" w:rsidR="00FC251C" w:rsidRPr="009B2FAA" w:rsidRDefault="00FC251C" w:rsidP="00FC251C">
                              <w:pPr>
                                <w:pStyle w:val="GraphicsAnchor"/>
                                <w:jc w:val="center"/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2FAA"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@bahzadtalib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5F20E" id="_x0000_s1178" style="position:absolute;left:0;text-align:left;margin-left:561.8pt;margin-top:-72.05pt;width:613pt;height:789.7pt;z-index:251842560;mso-position-horizontal:right;mso-position-horizontal-relative:page" coordsize="77848,1002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">
                <v:shape id="Graphic 17" o:spid="_x0000_s1179" style="position:absolute;left:71542;width:6306;height:41884;visibility:visible;mso-wrap-style:square;v-text-anchor:middle" coordsize="627735,418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  <v:stroke joinstyle="miter"/>
                  <v:path arrowok="t" o:connecttype="custom" o:connectlocs="630555,4188461;456141,3898830;363104,3226858;37599,2195784;165494,851965;543982,0;630555,0;630555,4188461" o:connectangles="0,0,0,0,0,0,0,0"/>
                </v:shape>
                <v:shape id="Freeform: Shape 27" o:spid="_x0000_s1180" style="position:absolute;left:8485;top:10139;width:7461;height:4248;rotation:-874638fd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  <v:stroke joinstyle="miter"/>
                  <v:path arrowok="t" o:connecttype="custom" o:connectlocs="137648,229739;137583,231303;138135,230688;412932,4791;421297,7077;412808,5713;357839,638;381396,661;412808,5713;412461,8260;433131,10314;421297,7077;522260,23314;658944,63662;741699,208656;685323,279781;656135,290458;648111,296345;643034,298881;625273,316841;494217,388373;475563,393410;464742,396965;457020,398416;445711,401469;437846,402019;429448,403597;412103,415116;329349,418420;301463,402990;296923,403440;285151,410299;246002,416414;82151,372526;94850,139247;145225,144949;156364,149417;152848,155131;157546,149892;156364,149417;168250,130105;186023,114376;185824,116500;187654,112933;186023,114376;188342,89574;282666,21603;310155,22384;308507,23430;311569,22423;310155,22384;336753,5499;357839,638" o:connectangles="0,0,0,0,0,0,0,0,0,0,0,0,0,0,0,0,0,0,0,0,0,0,0,0,0,0,0,0,0,0,0,0,0,0,0,0,0,0,0,0,0,0,0,0,0,0,0,0,0,0,0,0,0"/>
                </v:shape>
                <v:shape id="Freeform: Shape 33" o:spid="_x0000_s1181" style="position:absolute;left:1536;top:21067;width:5010;height:3982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  <v:stroke joinstyle="miter"/>
                  <v:path arrowok="t" o:connecttype="custom" o:connectlocs="68015,386106;68015,387668;73301,387005;68015,247333;68623,247360;68015,247437;464005,198883;467695,203289;468998,201609;268819,64;317881,22917;483324,212485;423844,333392;420741,332104;421048,330654;419736,331687;420741,332104;418758,341497;354163,383925;257351,390873;243027,393868;153337,397632;98867,389729;94083,390543;81433,388390;67897,387786;16678,363489;11065,348289;10312,347520;3336,329369;3516,327846;0,318320;67897,247452;68015,247437;68015,250477;77600,248846;79979,247861;68623,247360;86655,245100;97115,240774;46630,192926;12594,121385;99248,35079;195899,70013;200642,70776;200415,68422;268819,64" o:connectangles="0,0,0,0,0,0,0,0,0,0,0,0,0,0,0,0,0,0,0,0,0,0,0,0,0,0,0,0,0,0,0,0,0,0,0,0,0,0,0,0,0,0,0,0,0,0,0"/>
                </v:shape>
                <v:shape id="Graphic 8" o:spid="_x0000_s1182" type="#_x0000_t75" style="position:absolute;left:1024;top:9144;width:14338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">
                  <v:imagedata r:id="rId16" o:title=""/>
                </v:shape>
                <v:shape id="Graphic 16" o:spid="_x0000_s1183" style="position:absolute;top:77833;width:25044;height:22460;visibility:visible;mso-wrap-style:square;v-text-anchor:middle" coordsize="3048000,238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" path="m,l,2380321r3047732,-2529c3047732,2377792,3070853,2215411,2688528,2006618,2306204,1797824,2062734,1612300,1877383,1229491,1692033,846682,1486467,444650,1054615,278349,753278,162381,,,,xe" fillcolor="#c4cfc9" stroked="f" strokeweight=".35022mm">
                  <v:stroke joinstyle="miter"/>
                  <v:path arrowok="t" o:connecttype="custom" o:connectlocs="0,0;0,2245995;2504220,2243609;2209074,1893381;1542583,1160109;866542,262641;0,0" o:connectangles="0,0,0,0,0,0,0"/>
                </v:shape>
                <v:shape id="_x0000_s1184" type="#_x0000_t202" style="position:absolute;left:9451;top:78170;width:9627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" filled="f" stroked="f">
                  <v:textbox style="mso-fit-shape-to-text:t">
                    <w:txbxContent>
                      <w:p w14:paraId="58C6866E" w14:textId="77777777" w:rsidR="00FC251C" w:rsidRPr="009B2FAA" w:rsidRDefault="00FC251C" w:rsidP="00FC251C">
                        <w:pPr>
                          <w:pStyle w:val="GraphicsAnchor"/>
                          <w:jc w:val="center"/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B2FAA"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@bahzadtalib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685BDC1" w14:textId="4DC5598E" w:rsidR="00FC251C" w:rsidRPr="00FC251C" w:rsidRDefault="005F734F" w:rsidP="00FC251C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6B1D7614" wp14:editId="7D0FEEF8">
                <wp:simplePos x="0" y="0"/>
                <wp:positionH relativeFrom="margin">
                  <wp:posOffset>3050438</wp:posOffset>
                </wp:positionH>
                <wp:positionV relativeFrom="paragraph">
                  <wp:posOffset>6700850</wp:posOffset>
                </wp:positionV>
                <wp:extent cx="3577133" cy="2055571"/>
                <wp:effectExtent l="0" t="0" r="0" b="0"/>
                <wp:wrapNone/>
                <wp:docPr id="1884618873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133" cy="2055571"/>
                          <a:chOff x="0" y="0"/>
                          <a:chExt cx="3577133" cy="2055571"/>
                        </a:xfrm>
                      </wpg:grpSpPr>
                      <wpg:grpSp>
                        <wpg:cNvPr id="110200575" name="مجموعة 28"/>
                        <wpg:cNvGrpSpPr/>
                        <wpg:grpSpPr>
                          <a:xfrm>
                            <a:off x="0" y="0"/>
                            <a:ext cx="3577133" cy="2055571"/>
                            <a:chOff x="0" y="0"/>
                            <a:chExt cx="3448685" cy="3248660"/>
                          </a:xfrm>
                        </wpg:grpSpPr>
                        <pic:pic xmlns:pic="http://schemas.openxmlformats.org/drawingml/2006/picture">
                          <pic:nvPicPr>
                            <pic:cNvPr id="386231149" name="صورة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" t="33985" r="65501" b="32126"/>
                            <a:stretch/>
                          </pic:blipFill>
                          <pic:spPr bwMode="auto">
                            <a:xfrm>
                              <a:off x="0" y="0"/>
                              <a:ext cx="3448685" cy="3248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4217426" name="صورة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494" t="59961" r="4494" b="21289"/>
                            <a:stretch/>
                          </pic:blipFill>
                          <pic:spPr bwMode="auto">
                            <a:xfrm>
                              <a:off x="847725" y="104775"/>
                              <a:ext cx="1942465" cy="628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00155389" name="مربع نص 1"/>
                          <wps:cNvSpPr txBox="1"/>
                          <wps:spPr>
                            <a:xfrm>
                              <a:off x="940550" y="172089"/>
                              <a:ext cx="1908289" cy="561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C19658" w14:textId="77777777" w:rsidR="005F734F" w:rsidRPr="005F734F" w:rsidRDefault="005F734F" w:rsidP="005F734F">
                                <w:pPr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ملاحظات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هامة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46441800" name="مربع نص 1"/>
                        <wps:cNvSpPr txBox="1"/>
                        <wps:spPr>
                          <a:xfrm>
                            <a:off x="621792" y="424281"/>
                            <a:ext cx="2867559" cy="12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3BA9D5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حل الطالبة لواجباتها يسهم بشكل كبير في ثبات المعلومة ومعرفة نقاط القوة والضعف.</w:t>
                              </w:r>
                            </w:p>
                            <w:p w14:paraId="10EF3131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حفظ جدول الضرب جيدًا.</w:t>
                              </w:r>
                            </w:p>
                            <w:p w14:paraId="433ECBFD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متابعة المنصة ومايتم ارساله فيها من مهمات وثراءات وواجبات.</w:t>
                              </w:r>
                            </w:p>
                            <w:p w14:paraId="5B2482AC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المشاركة في لوحات النقاش وحل تدريبات 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highlight w:val="yellow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نافس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2B5F18E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D7614" id="_x0000_s1185" style="position:absolute;left:0;text-align:left;margin-left:240.2pt;margin-top:527.65pt;width:281.65pt;height:161.85pt;z-index:251916288;mso-position-horizontal-relative:margin" coordsize="35771,20555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">
                <v:group id="_x0000_s1186" style="position:absolute;width:35771;height:20555" coordsize="34486,3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">
                  <v:shape id="صورة 21" o:spid="_x0000_s1187" type="#_x0000_t75" style="position:absolute;width:34486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">
                    <v:imagedata r:id="rId19" o:title="" croptop="22272f" cropbottom="21054f" cropleft="35f" cropright="42927f" chromakey="white"/>
                  </v:shape>
                  <v:shape id="صورة 22" o:spid="_x0000_s1188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">
                    <v:imagedata r:id="rId20" o:title="" croptop="39296f" cropbottom="13952f" cropleft="-2945f" cropright="2945f" chromakey="#fefefe"/>
                  </v:shape>
                  <v:shape id="_x0000_s1189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" filled="f" stroked="f">
                    <v:textbox>
                      <w:txbxContent>
                        <w:p w14:paraId="1EC19658" w14:textId="77777777" w:rsidR="005F734F" w:rsidRPr="005F734F" w:rsidRDefault="005F734F" w:rsidP="005F734F">
                          <w:pPr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ملاحظات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هامة</w:t>
                          </w:r>
                        </w:p>
                      </w:txbxContent>
                    </v:textbox>
                  </v:shape>
                </v:group>
                <v:shape id="_x0000_s1190" type="#_x0000_t202" style="position:absolute;left:6217;top:4242;width:28676;height:1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" filled="f" stroked="f">
                  <v:textbox>
                    <w:txbxContent>
                      <w:p w14:paraId="493BA9D5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حل الطالبة لواجباتها يسهم بشكل كبير في ثبات المعلومة ومعرفة نقاط القوة والضعف.</w:t>
                        </w:r>
                      </w:p>
                      <w:p w14:paraId="10EF3131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حفظ جدول الضرب جيدًا.</w:t>
                        </w:r>
                      </w:p>
                      <w:p w14:paraId="433ECBFD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متابعة المنصة ومايتم ارساله فيها من مهمات وثراءات وواجبات.</w:t>
                        </w:r>
                      </w:p>
                      <w:p w14:paraId="5B2482AC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المشاركة في لوحات النقاش وحل تدريبات 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highlight w:val="yellow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نافس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2B5F18E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CD584EA" w14:textId="1AFD00A1" w:rsidR="00FC251C" w:rsidRPr="00FC251C" w:rsidRDefault="00B04DF7" w:rsidP="00FC251C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770DDE00" wp14:editId="1312E671">
                <wp:simplePos x="0" y="0"/>
                <wp:positionH relativeFrom="column">
                  <wp:posOffset>996201</wp:posOffset>
                </wp:positionH>
                <wp:positionV relativeFrom="paragraph">
                  <wp:posOffset>5687</wp:posOffset>
                </wp:positionV>
                <wp:extent cx="2668134" cy="1175841"/>
                <wp:effectExtent l="0" t="0" r="18415" b="24765"/>
                <wp:wrapNone/>
                <wp:docPr id="42073937" name="مجموعة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134" cy="1175841"/>
                          <a:chOff x="0" y="0"/>
                          <a:chExt cx="2668134" cy="1175841"/>
                        </a:xfrm>
                      </wpg:grpSpPr>
                      <pic:pic xmlns:pic="http://schemas.openxmlformats.org/drawingml/2006/picture">
                        <pic:nvPicPr>
                          <pic:cNvPr id="875834680" name="صورة 226" descr="صورة تحتوي على الرسومات, رسم, قصاصة فنية, تصميم الجرافيك&#10;&#10;قد يكون المحتوى الذي تم إنشاؤه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4" t="13929" r="14342" b="27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76" y="0"/>
                            <a:ext cx="1591945" cy="76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117436" name="مربع نص 1"/>
                        <wps:cNvSpPr txBox="1"/>
                        <wps:spPr>
                          <a:xfrm>
                            <a:off x="0" y="41096"/>
                            <a:ext cx="2668134" cy="11347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4CFC9">
                                <a:lumMod val="75000"/>
                              </a:srgbClr>
                            </a:solidFill>
                          </a:ln>
                        </wps:spPr>
                        <wps:txbx>
                          <w:txbxContent>
                            <w:p w14:paraId="2FB6F597" w14:textId="77777777" w:rsidR="00B14AED" w:rsidRPr="00983B63" w:rsidRDefault="00B14AED" w:rsidP="00B14AED">
                              <w:pPr>
                                <w:bidi/>
                                <w:spacing w:line="240" w:lineRule="auto"/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8F87E52" w14:textId="70507D31" w:rsidR="00B14AED" w:rsidRPr="00983B63" w:rsidRDefault="00B14AED" w:rsidP="00B14AED">
                              <w:pPr>
                                <w:bidi/>
                                <w:spacing w:after="0" w:line="240" w:lineRule="auto"/>
                                <w:rPr>
                                  <w:rFonts w:ascii="Calibri" w:eastAsia="Impact" w:hAnsi="Calibri" w:cs="Calibri"/>
                                  <w:color w:val="9F5F30" w:themeColor="accent1" w:themeShade="BF"/>
                                  <w:sz w:val="52"/>
                                  <w:szCs w:val="52"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</w:pPr>
                              <w:r w:rsidRPr="00983B63"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  <w:t xml:space="preserve">من </w:t>
                              </w:r>
                              <w:r w:rsidR="00B04DF7"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  <w:t>28</w:t>
                              </w:r>
                              <w:r w:rsidRPr="00983B63"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  <w:t>/</w:t>
                              </w:r>
                              <w:r w:rsidR="00B04DF7"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  <w:t>11</w:t>
                              </w:r>
                              <w:r w:rsidRPr="00983B63"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  <w:t xml:space="preserve"> إلى </w:t>
                              </w:r>
                              <w:r w:rsidR="00B04DF7"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  <w:t>15</w:t>
                              </w:r>
                              <w:r w:rsidRPr="00983B63"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  <w:t>/1</w:t>
                              </w:r>
                              <w:r w:rsidR="00B04DF7">
                                <w:rPr>
                                  <w:rFonts w:ascii="Calibri" w:eastAsia="Impact" w:hAnsi="Calibri" w:cs="Calibri" w:hint="cs"/>
                                  <w:color w:val="9F5F30" w:themeColor="accent1" w:themeShade="BF"/>
                                  <w:sz w:val="52"/>
                                  <w:szCs w:val="52"/>
                                  <w:rtl/>
                                  <w:lang w:eastAsia="ja-JP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ligatures w14:val="standard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DDE00" id="مجموعة 230" o:spid="_x0000_s1191" style="position:absolute;left:0;text-align:left;margin-left:78.45pt;margin-top:.45pt;width:210.1pt;height:92.6pt;z-index:251970560" coordsize="26681,11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">
                <v:shape id="صورة 226" o:spid="_x0000_s1192" type="#_x0000_t75" alt="صورة تحتوي على الرسومات, رسم, قصاصة فنية, تصميم الجرافيك&#10;&#10;قد يكون المحتوى الذي تم إنشاؤه بواسطة الذكاء الاصطناعي غير صحيح." style="position:absolute;left:6061;width:15920;height: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">
                  <v:imagedata r:id="rId27" o:title="صورة تحتوي على الرسومات, رسم, قصاصة فنية, تصميم الجرافيك&#10;&#10;قد يكون المحتوى الذي تم إنشاؤه بواسطة الذكاء الاصطناعي غير صحيح" croptop="9129f" cropbottom="18255f" cropleft="8280f" cropright="9399f" chromakey="white"/>
                </v:shape>
                <v:shape id="_x0000_s1193" type="#_x0000_t202" style="position:absolute;top:410;width:26681;height:11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" filled="f" strokecolor="#8ca296" strokeweight="1.5pt">
                  <v:textbox>
                    <w:txbxContent>
                      <w:p w14:paraId="2FB6F597" w14:textId="77777777" w:rsidR="00B14AED" w:rsidRPr="00983B63" w:rsidRDefault="00B14AED" w:rsidP="00B14AED">
                        <w:pPr>
                          <w:bidi/>
                          <w:spacing w:line="240" w:lineRule="auto"/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8F87E52" w14:textId="70507D31" w:rsidR="00B14AED" w:rsidRPr="00983B63" w:rsidRDefault="00B14AED" w:rsidP="00B14AED">
                        <w:pPr>
                          <w:bidi/>
                          <w:spacing w:after="0" w:line="240" w:lineRule="auto"/>
                          <w:rPr>
                            <w:rFonts w:ascii="Calibri" w:eastAsia="Impact" w:hAnsi="Calibri" w:cs="Calibri"/>
                            <w:color w:val="9F5F30" w:themeColor="accent1" w:themeShade="BF"/>
                            <w:sz w:val="52"/>
                            <w:szCs w:val="5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</w:pPr>
                        <w:r w:rsidRPr="00983B63"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  <w:t xml:space="preserve">من </w:t>
                        </w:r>
                        <w:r w:rsidR="00B04DF7"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  <w:t>28</w:t>
                        </w:r>
                        <w:r w:rsidRPr="00983B63"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  <w:t>/</w:t>
                        </w:r>
                        <w:r w:rsidR="00B04DF7"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  <w:t>11</w:t>
                        </w:r>
                        <w:r w:rsidRPr="00983B63"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  <w:t xml:space="preserve"> إلى </w:t>
                        </w:r>
                        <w:r w:rsidR="00B04DF7"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  <w:t>15</w:t>
                        </w:r>
                        <w:r w:rsidRPr="00983B63"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  <w:t>/1</w:t>
                        </w:r>
                        <w:r w:rsidR="00B04DF7">
                          <w:rPr>
                            <w:rFonts w:ascii="Calibri" w:eastAsia="Impact" w:hAnsi="Calibri" w:cs="Calibri" w:hint="cs"/>
                            <w:color w:val="9F5F30" w:themeColor="accent1" w:themeShade="BF"/>
                            <w:sz w:val="52"/>
                            <w:szCs w:val="52"/>
                            <w:rtl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ligatures w14:val="standard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B204C9" w14:textId="1EDEDD4D" w:rsidR="00FC251C" w:rsidRPr="00FC251C" w:rsidRDefault="00FC251C" w:rsidP="00FC251C">
      <w:pPr>
        <w:rPr>
          <w:rtl/>
        </w:rPr>
      </w:pPr>
    </w:p>
    <w:p w14:paraId="59CA10DC" w14:textId="782BF58E" w:rsidR="00FC251C" w:rsidRPr="00FC251C" w:rsidRDefault="005F734F" w:rsidP="00FC251C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62DADAA0" wp14:editId="2B307547">
                <wp:simplePos x="0" y="0"/>
                <wp:positionH relativeFrom="margin">
                  <wp:align>center</wp:align>
                </wp:positionH>
                <wp:positionV relativeFrom="paragraph">
                  <wp:posOffset>7087997</wp:posOffset>
                </wp:positionV>
                <wp:extent cx="3577133" cy="2055571"/>
                <wp:effectExtent l="0" t="0" r="0" b="0"/>
                <wp:wrapNone/>
                <wp:docPr id="1979034995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133" cy="2055571"/>
                          <a:chOff x="0" y="0"/>
                          <a:chExt cx="3577133" cy="2055571"/>
                        </a:xfrm>
                      </wpg:grpSpPr>
                      <wpg:grpSp>
                        <wpg:cNvPr id="355716352" name="مجموعة 28"/>
                        <wpg:cNvGrpSpPr/>
                        <wpg:grpSpPr>
                          <a:xfrm>
                            <a:off x="0" y="0"/>
                            <a:ext cx="3577133" cy="2055571"/>
                            <a:chOff x="0" y="0"/>
                            <a:chExt cx="3448685" cy="3248660"/>
                          </a:xfrm>
                        </wpg:grpSpPr>
                        <pic:pic xmlns:pic="http://schemas.openxmlformats.org/drawingml/2006/picture">
                          <pic:nvPicPr>
                            <pic:cNvPr id="53150293" name="صورة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" t="33985" r="65501" b="32126"/>
                            <a:stretch/>
                          </pic:blipFill>
                          <pic:spPr bwMode="auto">
                            <a:xfrm>
                              <a:off x="0" y="0"/>
                              <a:ext cx="3448685" cy="3248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1268059" name="صورة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494" t="59961" r="4494" b="21289"/>
                            <a:stretch/>
                          </pic:blipFill>
                          <pic:spPr bwMode="auto">
                            <a:xfrm>
                              <a:off x="847725" y="104775"/>
                              <a:ext cx="1942465" cy="628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57378252" name="مربع نص 1"/>
                          <wps:cNvSpPr txBox="1"/>
                          <wps:spPr>
                            <a:xfrm>
                              <a:off x="940550" y="172089"/>
                              <a:ext cx="1908289" cy="561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C5B6F4" w14:textId="77777777" w:rsidR="005F734F" w:rsidRPr="005F734F" w:rsidRDefault="005F734F" w:rsidP="005F734F">
                                <w:pPr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ملاحظات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هامة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7470215" name="مربع نص 1"/>
                        <wps:cNvSpPr txBox="1"/>
                        <wps:spPr>
                          <a:xfrm>
                            <a:off x="621792" y="424281"/>
                            <a:ext cx="2867559" cy="12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C80624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حل الطالبة لواجباتها يسهم بشكل كبير في ثبات المعلومة ومعرفة نقاط القوة والضعف.</w:t>
                              </w:r>
                            </w:p>
                            <w:p w14:paraId="59A048A7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حفظ جدول الضرب جيدًا.</w:t>
                              </w:r>
                            </w:p>
                            <w:p w14:paraId="751003A2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متابعة المنصة ومايتم ارساله فيها من مهمات وثراءات وواجبات.</w:t>
                              </w:r>
                            </w:p>
                            <w:p w14:paraId="02685D4F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المشاركة في لوحات النقاش وحل تدريبات 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highlight w:val="yellow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نافس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8D0521F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ADAA0" id="_x0000_s1194" style="position:absolute;left:0;text-align:left;margin-left:0;margin-top:558.1pt;width:281.65pt;height:161.85pt;z-index:251914240;mso-position-horizontal:center;mso-position-horizontal-relative:margin" coordsize="35771,20555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">
                <v:group id="_x0000_s1195" style="position:absolute;width:35771;height:20555" coordsize="34486,3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">
                  <v:shape id="صورة 21" o:spid="_x0000_s1196" type="#_x0000_t75" style="position:absolute;width:34486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">
                    <v:imagedata r:id="rId19" o:title="" croptop="22272f" cropbottom="21054f" cropleft="35f" cropright="42927f" chromakey="white"/>
                  </v:shape>
                  <v:shape id="صورة 22" o:spid="_x0000_s1197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">
                    <v:imagedata r:id="rId20" o:title="" croptop="39296f" cropbottom="13952f" cropleft="-2945f" cropright="2945f" chromakey="#fefefe"/>
                  </v:shape>
                  <v:shape id="_x0000_s1198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" filled="f" stroked="f">
                    <v:textbox>
                      <w:txbxContent>
                        <w:p w14:paraId="3FC5B6F4" w14:textId="77777777" w:rsidR="005F734F" w:rsidRPr="005F734F" w:rsidRDefault="005F734F" w:rsidP="005F734F">
                          <w:pPr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ملاحظات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هامة</w:t>
                          </w:r>
                        </w:p>
                      </w:txbxContent>
                    </v:textbox>
                  </v:shape>
                </v:group>
                <v:shape id="_x0000_s1199" type="#_x0000_t202" style="position:absolute;left:6217;top:4242;width:28676;height:1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" filled="f" stroked="f">
                  <v:textbox>
                    <w:txbxContent>
                      <w:p w14:paraId="09C80624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حل الطالبة لواجباتها يسهم بشكل كبير في ثبات المعلومة ومعرفة نقاط القوة والضعف.</w:t>
                        </w:r>
                      </w:p>
                      <w:p w14:paraId="59A048A7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حفظ جدول الضرب جيدًا.</w:t>
                        </w:r>
                      </w:p>
                      <w:p w14:paraId="751003A2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متابعة المنصة ومايتم ارساله فيها من مهمات وثراءات وواجبات.</w:t>
                        </w:r>
                      </w:p>
                      <w:p w14:paraId="02685D4F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المشاركة في لوحات النقاش وحل تدريبات 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highlight w:val="yellow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نافس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8D0521F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10"/>
        <w:tblpPr w:leftFromText="180" w:rightFromText="180" w:vertAnchor="text" w:horzAnchor="margin" w:tblpY="-289"/>
        <w:bidiVisual/>
        <w:tblW w:w="9350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921095" w:rsidRPr="00A52145" w14:paraId="3EC08B30" w14:textId="77777777" w:rsidTr="00CB48D3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08277F3C" w14:textId="69A5A4F1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lastRenderedPageBreak/>
              <w:t>خطة تعلم</w:t>
            </w:r>
          </w:p>
          <w:p w14:paraId="6E48E26E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7D239AA8" w14:textId="78D7C628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</w:t>
            </w:r>
            <w:r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لخامس عشر</w:t>
            </w: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)</w:t>
            </w:r>
          </w:p>
          <w:p w14:paraId="59F1133E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107C273D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05FA105A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65520138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1605A7D9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7204F5E3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4359FF4C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6EA3EDEF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21EBD62C" w14:textId="19B172B1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الفصل </w:t>
            </w: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الدراسي </w:t>
            </w:r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</w:t>
            </w:r>
            <w:r w:rsidR="00C37CCA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ثاني</w:t>
            </w:r>
            <w:proofErr w:type="gramEnd"/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  <w:shd w:val="clear" w:color="auto" w:fill="E7EBE9" w:themeFill="accent2" w:themeFillTint="66"/>
          </w:tcPr>
          <w:p w14:paraId="53969EC6" w14:textId="4B7FE274" w:rsidR="00921095" w:rsidRDefault="00921095" w:rsidP="00921095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1" locked="0" layoutInCell="1" allowOverlap="1" wp14:anchorId="71E05457" wp14:editId="212AF56F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95985214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27905" id="Freeform: Shape 27" o:spid="_x0000_s1026" style="position:absolute;left:0;text-align:left;margin-left:299.6pt;margin-top:-3.15pt;width:58.75pt;height:21.2pt;z-index:-25144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14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12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</w:p>
          <w:p w14:paraId="622D7488" w14:textId="77777777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  <w:p w14:paraId="150B07E4" w14:textId="77777777" w:rsidR="00645F86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  <w:p w14:paraId="02958FF6" w14:textId="77777777" w:rsidR="00645F86" w:rsidRPr="00A52145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</w:tc>
      </w:tr>
      <w:tr w:rsidR="00921095" w:rsidRPr="00A52145" w14:paraId="50B2DCC3" w14:textId="77777777" w:rsidTr="00CB48D3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7BA87A77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  <w:shd w:val="clear" w:color="auto" w:fill="E7EBE9" w:themeFill="accent2" w:themeFillTint="66"/>
          </w:tcPr>
          <w:p w14:paraId="096F29C2" w14:textId="77777777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1" locked="0" layoutInCell="1" allowOverlap="1" wp14:anchorId="7FA7E35C" wp14:editId="0816651D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773310911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DFD44" id="Freeform: Shape 27" o:spid="_x0000_s1026" style="position:absolute;left:0;text-align:left;margin-left:293.4pt;margin-top:15.75pt;width:58.75pt;height:21.2pt;z-index:-25144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Xk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1ece4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5273AC2E" w14:textId="77777777" w:rsidR="00921095" w:rsidRDefault="00921095" w:rsidP="00CB48D3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B04DF7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15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12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</w:p>
          <w:p w14:paraId="57F3B203" w14:textId="77777777" w:rsidR="00645F86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  <w:p w14:paraId="30CE45F6" w14:textId="77777777" w:rsidR="00645F86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  <w:p w14:paraId="084EC39C" w14:textId="73972A0A" w:rsidR="00645F86" w:rsidRPr="00A52145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921095" w:rsidRPr="00A52145" w14:paraId="01E8A10D" w14:textId="77777777" w:rsidTr="005F734F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78CBFB4E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4474D0B4" w14:textId="77777777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1" locked="0" layoutInCell="1" allowOverlap="1" wp14:anchorId="781B2C13" wp14:editId="5E31CF71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365834279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AF372" id="Freeform: Shape 27" o:spid="_x0000_s1026" style="position:absolute;left:0;text-align:left;margin-left:296.45pt;margin-top:15.05pt;width:58.75pt;height:21.2pt;z-index:-25144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Qm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3dac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50775C7C" w14:textId="0B49B49F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16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proofErr w:type="gramStart"/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12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645F8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حجم</w:t>
            </w:r>
            <w:proofErr w:type="gramEnd"/>
            <w:r w:rsidR="00645F8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المنشور الرباعي</w:t>
            </w:r>
          </w:p>
          <w:p w14:paraId="0E23EBC0" w14:textId="7A001B63" w:rsidR="00921095" w:rsidRPr="00A5214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="00645F86">
              <w:rPr>
                <w:rFonts w:ascii="Calibri" w:eastAsia="Impact" w:hAnsi="Calibri" w:cs="Calibri" w:hint="cs"/>
                <w:color w:val="auto"/>
                <w:sz w:val="28"/>
                <w:rtl/>
              </w:rPr>
              <w:t>إيجاد حجم المنشور الرباعي</w:t>
            </w:r>
          </w:p>
          <w:p w14:paraId="1317CB0B" w14:textId="77777777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12D51182" w14:textId="2E39A63D" w:rsidR="00921095" w:rsidRPr="00645F86" w:rsidRDefault="00921095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="00645F86" w:rsidRPr="00645F86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="00645F86" w:rsidRPr="00645F86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="00645F86" w:rsidRPr="00645F8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7 إلى س13</w:t>
            </w:r>
            <w:r w:rsidR="00645F8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 w:rsidR="00645F86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191</w:t>
            </w:r>
          </w:p>
          <w:p w14:paraId="130D57A9" w14:textId="77777777" w:rsidR="00921095" w:rsidRPr="00A5214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921095" w:rsidRPr="00A52145" w14:paraId="4F176CC0" w14:textId="77777777" w:rsidTr="005F734F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54771B1B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7857BB2A" w14:textId="77777777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1" locked="0" layoutInCell="1" allowOverlap="1" wp14:anchorId="77BE0273" wp14:editId="37F00DF3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457257482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CFC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CF2D7" id="Freeform: Shape 27" o:spid="_x0000_s1026" style="position:absolute;left:0;text-align:left;margin-left:293.4pt;margin-top:15.55pt;width:58.75pt;height:21.2pt;z-index:-25144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ce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6B1E6342" w14:textId="34C2C72F" w:rsidR="00645F86" w:rsidRDefault="00921095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17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12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2A406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645F8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645F8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حجم المنشور الرباعي</w:t>
            </w:r>
          </w:p>
          <w:p w14:paraId="07D2C59A" w14:textId="77777777" w:rsidR="00645F86" w:rsidRPr="00A52145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- إيجاد حجم المنشور الرباعي</w:t>
            </w:r>
          </w:p>
          <w:p w14:paraId="3BF36AB4" w14:textId="77777777" w:rsidR="00645F86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2BAF1DD4" w14:textId="200144D4" w:rsidR="00921095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645F86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645F86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Pr="00645F8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15 إلى س20 + س22 ،23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191</w:t>
            </w:r>
          </w:p>
          <w:p w14:paraId="7818162B" w14:textId="77777777" w:rsidR="00921095" w:rsidRPr="00A5214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921095" w:rsidRPr="00A52145" w14:paraId="50CC42CE" w14:textId="77777777" w:rsidTr="005F734F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50B3E8C7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20F5EAC5" w14:textId="30049E71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1" locked="0" layoutInCell="1" allowOverlap="1" wp14:anchorId="3C3788E5" wp14:editId="0F53EC56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152642075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997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D4DE3" id="Freeform: Shape 27" o:spid="_x0000_s1026" style="position:absolute;left:0;text-align:left;margin-left:291.6pt;margin-top:14.75pt;width:58.75pt;height:21.2pt;z-index:-25144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be3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153C3E31" w14:textId="0D03FBCE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7030A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18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12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645F86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 xml:space="preserve"> </w:t>
            </w:r>
            <w:r w:rsidR="00645F86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استكشاف (</w:t>
            </w:r>
            <w:r w:rsidR="00645F8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10</w:t>
            </w:r>
            <w:r w:rsidR="00645F86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-</w:t>
            </w:r>
            <w:r w:rsidR="00645F8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6</w:t>
            </w:r>
            <w:r w:rsidR="00645F86" w:rsidRPr="009A7D26">
              <w:rPr>
                <w:rFonts w:ascii="Calibri" w:eastAsia="Impact" w:hAnsi="Calibri" w:cs="Calibri" w:hint="cs"/>
                <w:b/>
                <w:bCs/>
                <w:color w:val="F6A90E"/>
                <w:sz w:val="28"/>
                <w:rtl/>
              </w:rPr>
              <w:t>):</w:t>
            </w:r>
            <w:r w:rsidR="00645F8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645F86">
              <w:rPr>
                <w:rFonts w:ascii="Calibri" w:eastAsia="Impact" w:hAnsi="Calibri" w:cs="Calibri" w:hint="cs"/>
                <w:color w:val="7030A0"/>
                <w:sz w:val="28"/>
                <w:rtl/>
              </w:rPr>
              <w:t>استعمال مخطط لبناء مكعب</w:t>
            </w:r>
          </w:p>
          <w:p w14:paraId="623B26E0" w14:textId="77777777" w:rsidR="00645F86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4619A304" w14:textId="58C49533" w:rsidR="00645F86" w:rsidRPr="00A52145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</w:t>
            </w:r>
            <w:r w:rsidRPr="00645F86">
              <w:rPr>
                <w:rFonts w:ascii="Calibri" w:eastAsia="Impact" w:hAnsi="Calibri" w:cs="Calibri" w:hint="cs"/>
                <w:color w:val="auto"/>
                <w:sz w:val="28"/>
                <w:rtl/>
              </w:rPr>
              <w:t>عمل نمط ثنائي الأبعاد لمكعب واستعماله لبناء مكعب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.</w:t>
            </w:r>
          </w:p>
          <w:p w14:paraId="4BFD789B" w14:textId="77777777" w:rsidR="00645F86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34F35A5C" w14:textId="77777777" w:rsidR="00921095" w:rsidRDefault="00921095" w:rsidP="002A406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D6632B" w:themeColor="accent3" w:themeShade="BF"/>
                <w:sz w:val="28"/>
                <w:rtl/>
              </w:rPr>
            </w:pPr>
          </w:p>
          <w:p w14:paraId="0EBBAC43" w14:textId="77777777" w:rsidR="002A4066" w:rsidRPr="00A52145" w:rsidRDefault="002A4066" w:rsidP="002A406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921095" w:rsidRPr="00A52145" w14:paraId="18578D9C" w14:textId="77777777" w:rsidTr="005F734F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472BC914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75CDE1D9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765E3D03" w14:textId="77777777" w:rsidR="00921095" w:rsidRPr="00A5214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p w14:paraId="6836E5E3" w14:textId="3945E7A2" w:rsidR="00FC251C" w:rsidRPr="00FC251C" w:rsidRDefault="00645F86" w:rsidP="00FC251C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38993457" wp14:editId="632E00DF">
                <wp:simplePos x="0" y="0"/>
                <wp:positionH relativeFrom="page">
                  <wp:align>right</wp:align>
                </wp:positionH>
                <wp:positionV relativeFrom="paragraph">
                  <wp:posOffset>-899312</wp:posOffset>
                </wp:positionV>
                <wp:extent cx="7784465" cy="10029190"/>
                <wp:effectExtent l="0" t="0" r="6985" b="0"/>
                <wp:wrapNone/>
                <wp:docPr id="1976241870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821" cy="10029367"/>
                          <a:chOff x="0" y="0"/>
                          <a:chExt cx="7784821" cy="10029367"/>
                        </a:xfrm>
                      </wpg:grpSpPr>
                      <wps:wsp>
                        <wps:cNvPr id="1198611598" name="Graphic 17"/>
                        <wps:cNvSpPr/>
                        <wps:spPr>
                          <a:xfrm>
                            <a:off x="7154266" y="0"/>
                            <a:ext cx="630555" cy="4188460"/>
                          </a:xfrm>
                          <a:custGeom>
                            <a:avLst/>
                            <a:gdLst>
                              <a:gd name="connsiteX0" fmla="*/ 627735 w 627735"/>
                              <a:gd name="connsiteY0" fmla="*/ 4184374 h 4184373"/>
                              <a:gd name="connsiteX1" fmla="*/ 454101 w 627735"/>
                              <a:gd name="connsiteY1" fmla="*/ 3895026 h 4184373"/>
                              <a:gd name="connsiteX2" fmla="*/ 361480 w 627735"/>
                              <a:gd name="connsiteY2" fmla="*/ 3223709 h 4184373"/>
                              <a:gd name="connsiteX3" fmla="*/ 37431 w 627735"/>
                              <a:gd name="connsiteY3" fmla="*/ 2193641 h 4184373"/>
                              <a:gd name="connsiteX4" fmla="*/ 164754 w 627735"/>
                              <a:gd name="connsiteY4" fmla="*/ 851134 h 4184373"/>
                              <a:gd name="connsiteX5" fmla="*/ 541549 w 627735"/>
                              <a:gd name="connsiteY5" fmla="*/ 0 h 4184373"/>
                              <a:gd name="connsiteX6" fmla="*/ 627735 w 627735"/>
                              <a:gd name="connsiteY6" fmla="*/ 0 h 4184373"/>
                              <a:gd name="connsiteX7" fmla="*/ 627735 w 627735"/>
                              <a:gd name="connsiteY7" fmla="*/ 4184374 h 4184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7735" h="4184373">
                                <a:moveTo>
                                  <a:pt x="627735" y="4184374"/>
                                </a:moveTo>
                                <a:cubicBezTo>
                                  <a:pt x="627735" y="4184374"/>
                                  <a:pt x="465711" y="3999131"/>
                                  <a:pt x="454101" y="3895026"/>
                                </a:cubicBezTo>
                                <a:cubicBezTo>
                                  <a:pt x="442492" y="3790922"/>
                                  <a:pt x="431009" y="3443654"/>
                                  <a:pt x="361480" y="3223709"/>
                                </a:cubicBezTo>
                                <a:cubicBezTo>
                                  <a:pt x="291951" y="3003764"/>
                                  <a:pt x="72259" y="2425069"/>
                                  <a:pt x="37431" y="2193641"/>
                                </a:cubicBezTo>
                                <a:cubicBezTo>
                                  <a:pt x="2604" y="1962214"/>
                                  <a:pt x="-66673" y="1452922"/>
                                  <a:pt x="164754" y="851134"/>
                                </a:cubicBezTo>
                                <a:cubicBezTo>
                                  <a:pt x="396182" y="249346"/>
                                  <a:pt x="541549" y="0"/>
                                  <a:pt x="541549" y="0"/>
                                </a:cubicBezTo>
                                <a:lnTo>
                                  <a:pt x="627735" y="0"/>
                                </a:lnTo>
                                <a:lnTo>
                                  <a:pt x="627735" y="4184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57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87359" name="Freeform: Shape 27"/>
                        <wps:cNvSpPr/>
                        <wps:spPr>
                          <a:xfrm rot="20799245">
                            <a:off x="848563" y="1013917"/>
                            <a:ext cx="746125" cy="424815"/>
                          </a:xfrm>
                          <a:custGeom>
                            <a:avLst/>
                            <a:gdLst>
                              <a:gd name="connsiteX0" fmla="*/ 297525 w 1612741"/>
                              <a:gd name="connsiteY0" fmla="*/ 497725 h 920353"/>
                              <a:gd name="connsiteX1" fmla="*/ 297384 w 1612741"/>
                              <a:gd name="connsiteY1" fmla="*/ 501114 h 920353"/>
                              <a:gd name="connsiteX2" fmla="*/ 298577 w 1612741"/>
                              <a:gd name="connsiteY2" fmla="*/ 499780 h 920353"/>
                              <a:gd name="connsiteX3" fmla="*/ 892549 w 1612741"/>
                              <a:gd name="connsiteY3" fmla="*/ 10379 h 920353"/>
                              <a:gd name="connsiteX4" fmla="*/ 910629 w 1612741"/>
                              <a:gd name="connsiteY4" fmla="*/ 15333 h 920353"/>
                              <a:gd name="connsiteX5" fmla="*/ 892279 w 1612741"/>
                              <a:gd name="connsiteY5" fmla="*/ 12378 h 920353"/>
                              <a:gd name="connsiteX6" fmla="*/ 773465 w 1612741"/>
                              <a:gd name="connsiteY6" fmla="*/ 1382 h 920353"/>
                              <a:gd name="connsiteX7" fmla="*/ 824383 w 1612741"/>
                              <a:gd name="connsiteY7" fmla="*/ 1433 h 920353"/>
                              <a:gd name="connsiteX8" fmla="*/ 892279 w 1612741"/>
                              <a:gd name="connsiteY8" fmla="*/ 12378 h 920353"/>
                              <a:gd name="connsiteX9" fmla="*/ 891530 w 1612741"/>
                              <a:gd name="connsiteY9" fmla="*/ 17896 h 920353"/>
                              <a:gd name="connsiteX10" fmla="*/ 936208 w 1612741"/>
                              <a:gd name="connsiteY10" fmla="*/ 22344 h 920353"/>
                              <a:gd name="connsiteX11" fmla="*/ 910629 w 1612741"/>
                              <a:gd name="connsiteY11" fmla="*/ 15333 h 920353"/>
                              <a:gd name="connsiteX12" fmla="*/ 1128859 w 1612741"/>
                              <a:gd name="connsiteY12" fmla="*/ 50509 h 920353"/>
                              <a:gd name="connsiteX13" fmla="*/ 1424300 w 1612741"/>
                              <a:gd name="connsiteY13" fmla="*/ 137922 h 920353"/>
                              <a:gd name="connsiteX14" fmla="*/ 1603175 w 1612741"/>
                              <a:gd name="connsiteY14" fmla="*/ 452048 h 920353"/>
                              <a:gd name="connsiteX15" fmla="*/ 1481319 w 1612741"/>
                              <a:gd name="connsiteY15" fmla="*/ 606139 h 920353"/>
                              <a:gd name="connsiteX16" fmla="*/ 1418229 w 1612741"/>
                              <a:gd name="connsiteY16" fmla="*/ 629271 h 920353"/>
                              <a:gd name="connsiteX17" fmla="*/ 1400885 w 1612741"/>
                              <a:gd name="connsiteY17" fmla="*/ 642025 h 920353"/>
                              <a:gd name="connsiteX18" fmla="*/ 1389911 w 1612741"/>
                              <a:gd name="connsiteY18" fmla="*/ 647519 h 920353"/>
                              <a:gd name="connsiteX19" fmla="*/ 1351521 w 1612741"/>
                              <a:gd name="connsiteY19" fmla="*/ 686429 h 920353"/>
                              <a:gd name="connsiteX20" fmla="*/ 1068245 w 1612741"/>
                              <a:gd name="connsiteY20" fmla="*/ 841402 h 920353"/>
                              <a:gd name="connsiteX21" fmla="*/ 1027925 w 1612741"/>
                              <a:gd name="connsiteY21" fmla="*/ 852314 h 920353"/>
                              <a:gd name="connsiteX22" fmla="*/ 1004534 w 1612741"/>
                              <a:gd name="connsiteY22" fmla="*/ 860017 h 920353"/>
                              <a:gd name="connsiteX23" fmla="*/ 987843 w 1612741"/>
                              <a:gd name="connsiteY23" fmla="*/ 863161 h 920353"/>
                              <a:gd name="connsiteX24" fmla="*/ 963400 w 1612741"/>
                              <a:gd name="connsiteY24" fmla="*/ 869775 h 920353"/>
                              <a:gd name="connsiteX25" fmla="*/ 946400 w 1612741"/>
                              <a:gd name="connsiteY25" fmla="*/ 870966 h 920353"/>
                              <a:gd name="connsiteX26" fmla="*/ 928247 w 1612741"/>
                              <a:gd name="connsiteY26" fmla="*/ 874385 h 920353"/>
                              <a:gd name="connsiteX27" fmla="*/ 890756 w 1612741"/>
                              <a:gd name="connsiteY27" fmla="*/ 899340 h 920353"/>
                              <a:gd name="connsiteX28" fmla="*/ 711884 w 1612741"/>
                              <a:gd name="connsiteY28" fmla="*/ 906498 h 920353"/>
                              <a:gd name="connsiteX29" fmla="*/ 651608 w 1612741"/>
                              <a:gd name="connsiteY29" fmla="*/ 873069 h 920353"/>
                              <a:gd name="connsiteX30" fmla="*/ 641795 w 1612741"/>
                              <a:gd name="connsiteY30" fmla="*/ 874045 h 920353"/>
                              <a:gd name="connsiteX31" fmla="*/ 616350 w 1612741"/>
                              <a:gd name="connsiteY31" fmla="*/ 888904 h 920353"/>
                              <a:gd name="connsiteX32" fmla="*/ 531730 w 1612741"/>
                              <a:gd name="connsiteY32" fmla="*/ 902152 h 920353"/>
                              <a:gd name="connsiteX33" fmla="*/ 177569 w 1612741"/>
                              <a:gd name="connsiteY33" fmla="*/ 807070 h 920353"/>
                              <a:gd name="connsiteX34" fmla="*/ 205018 w 1612741"/>
                              <a:gd name="connsiteY34" fmla="*/ 301676 h 920353"/>
                              <a:gd name="connsiteX35" fmla="*/ 313903 w 1612741"/>
                              <a:gd name="connsiteY35" fmla="*/ 314028 h 920353"/>
                              <a:gd name="connsiteX36" fmla="*/ 337980 w 1612741"/>
                              <a:gd name="connsiteY36" fmla="*/ 323709 h 920353"/>
                              <a:gd name="connsiteX37" fmla="*/ 330379 w 1612741"/>
                              <a:gd name="connsiteY37" fmla="*/ 336089 h 920353"/>
                              <a:gd name="connsiteX38" fmla="*/ 340535 w 1612741"/>
                              <a:gd name="connsiteY38" fmla="*/ 324737 h 920353"/>
                              <a:gd name="connsiteX39" fmla="*/ 337980 w 1612741"/>
                              <a:gd name="connsiteY39" fmla="*/ 323709 h 920353"/>
                              <a:gd name="connsiteX40" fmla="*/ 363671 w 1612741"/>
                              <a:gd name="connsiteY40" fmla="*/ 281869 h 920353"/>
                              <a:gd name="connsiteX41" fmla="*/ 402086 w 1612741"/>
                              <a:gd name="connsiteY41" fmla="*/ 247793 h 920353"/>
                              <a:gd name="connsiteX42" fmla="*/ 401657 w 1612741"/>
                              <a:gd name="connsiteY42" fmla="*/ 252395 h 920353"/>
                              <a:gd name="connsiteX43" fmla="*/ 405611 w 1612741"/>
                              <a:gd name="connsiteY43" fmla="*/ 244666 h 920353"/>
                              <a:gd name="connsiteX44" fmla="*/ 402086 w 1612741"/>
                              <a:gd name="connsiteY44" fmla="*/ 247793 h 920353"/>
                              <a:gd name="connsiteX45" fmla="*/ 407099 w 1612741"/>
                              <a:gd name="connsiteY45" fmla="*/ 194061 h 920353"/>
                              <a:gd name="connsiteX46" fmla="*/ 610979 w 1612741"/>
                              <a:gd name="connsiteY46" fmla="*/ 46803 h 920353"/>
                              <a:gd name="connsiteX47" fmla="*/ 670397 w 1612741"/>
                              <a:gd name="connsiteY47" fmla="*/ 48494 h 920353"/>
                              <a:gd name="connsiteX48" fmla="*/ 666834 w 1612741"/>
                              <a:gd name="connsiteY48" fmla="*/ 50761 h 920353"/>
                              <a:gd name="connsiteX49" fmla="*/ 673454 w 1612741"/>
                              <a:gd name="connsiteY49" fmla="*/ 48580 h 920353"/>
                              <a:gd name="connsiteX50" fmla="*/ 670397 w 1612741"/>
                              <a:gd name="connsiteY50" fmla="*/ 48494 h 920353"/>
                              <a:gd name="connsiteX51" fmla="*/ 727887 w 1612741"/>
                              <a:gd name="connsiteY51" fmla="*/ 11913 h 920353"/>
                              <a:gd name="connsiteX52" fmla="*/ 773465 w 1612741"/>
                              <a:gd name="connsiteY52" fmla="*/ 1382 h 920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12741" h="920353">
                                <a:moveTo>
                                  <a:pt x="297525" y="497725"/>
                                </a:moveTo>
                                <a:lnTo>
                                  <a:pt x="297384" y="501114"/>
                                </a:lnTo>
                                <a:lnTo>
                                  <a:pt x="298577" y="499780"/>
                                </a:lnTo>
                                <a:close/>
                                <a:moveTo>
                                  <a:pt x="892549" y="10379"/>
                                </a:moveTo>
                                <a:lnTo>
                                  <a:pt x="910629" y="15333"/>
                                </a:lnTo>
                                <a:lnTo>
                                  <a:pt x="892279" y="12378"/>
                                </a:lnTo>
                                <a:close/>
                                <a:moveTo>
                                  <a:pt x="773465" y="1382"/>
                                </a:moveTo>
                                <a:cubicBezTo>
                                  <a:pt x="789558" y="-441"/>
                                  <a:pt x="806541" y="-499"/>
                                  <a:pt x="824383" y="1433"/>
                                </a:cubicBezTo>
                                <a:lnTo>
                                  <a:pt x="892279" y="12378"/>
                                </a:lnTo>
                                <a:lnTo>
                                  <a:pt x="891530" y="17896"/>
                                </a:lnTo>
                                <a:lnTo>
                                  <a:pt x="936208" y="22344"/>
                                </a:lnTo>
                                <a:lnTo>
                                  <a:pt x="910629" y="15333"/>
                                </a:lnTo>
                                <a:lnTo>
                                  <a:pt x="1128859" y="50509"/>
                                </a:lnTo>
                                <a:cubicBezTo>
                                  <a:pt x="1228642" y="72618"/>
                                  <a:pt x="1326921" y="101117"/>
                                  <a:pt x="1424300" y="137922"/>
                                </a:cubicBezTo>
                                <a:cubicBezTo>
                                  <a:pt x="1554227" y="187251"/>
                                  <a:pt x="1642894" y="308659"/>
                                  <a:pt x="1603175" y="452048"/>
                                </a:cubicBezTo>
                                <a:cubicBezTo>
                                  <a:pt x="1586133" y="514030"/>
                                  <a:pt x="1539684" y="570900"/>
                                  <a:pt x="1481319" y="606139"/>
                                </a:cubicBezTo>
                                <a:lnTo>
                                  <a:pt x="1418229" y="629271"/>
                                </a:lnTo>
                                <a:lnTo>
                                  <a:pt x="1400885" y="642025"/>
                                </a:lnTo>
                                <a:lnTo>
                                  <a:pt x="1389911" y="647519"/>
                                </a:lnTo>
                                <a:lnTo>
                                  <a:pt x="1351521" y="686429"/>
                                </a:lnTo>
                                <a:cubicBezTo>
                                  <a:pt x="1274113" y="737900"/>
                                  <a:pt x="1172786" y="802796"/>
                                  <a:pt x="1068245" y="841402"/>
                                </a:cubicBezTo>
                                <a:lnTo>
                                  <a:pt x="1027925" y="852314"/>
                                </a:lnTo>
                                <a:lnTo>
                                  <a:pt x="1004534" y="860017"/>
                                </a:lnTo>
                                <a:lnTo>
                                  <a:pt x="987843" y="863161"/>
                                </a:lnTo>
                                <a:lnTo>
                                  <a:pt x="963400" y="869775"/>
                                </a:lnTo>
                                <a:lnTo>
                                  <a:pt x="946400" y="870966"/>
                                </a:lnTo>
                                <a:lnTo>
                                  <a:pt x="928247" y="874385"/>
                                </a:lnTo>
                                <a:lnTo>
                                  <a:pt x="890756" y="899340"/>
                                </a:lnTo>
                                <a:cubicBezTo>
                                  <a:pt x="830278" y="925924"/>
                                  <a:pt x="767943" y="926113"/>
                                  <a:pt x="711884" y="906498"/>
                                </a:cubicBezTo>
                                <a:lnTo>
                                  <a:pt x="651608" y="873069"/>
                                </a:lnTo>
                                <a:lnTo>
                                  <a:pt x="641795" y="874045"/>
                                </a:lnTo>
                                <a:lnTo>
                                  <a:pt x="616350" y="888904"/>
                                </a:lnTo>
                                <a:cubicBezTo>
                                  <a:pt x="590735" y="898239"/>
                                  <a:pt x="562547" y="903047"/>
                                  <a:pt x="531730" y="902152"/>
                                </a:cubicBezTo>
                                <a:cubicBezTo>
                                  <a:pt x="410770" y="898573"/>
                                  <a:pt x="291864" y="844130"/>
                                  <a:pt x="177569" y="807070"/>
                                </a:cubicBezTo>
                                <a:cubicBezTo>
                                  <a:pt x="-95993" y="717835"/>
                                  <a:pt x="-26987" y="328999"/>
                                  <a:pt x="205018" y="301676"/>
                                </a:cubicBezTo>
                                <a:cubicBezTo>
                                  <a:pt x="238161" y="297774"/>
                                  <a:pt x="274631" y="301249"/>
                                  <a:pt x="313903" y="314028"/>
                                </a:cubicBezTo>
                                <a:lnTo>
                                  <a:pt x="337980" y="323709"/>
                                </a:lnTo>
                                <a:lnTo>
                                  <a:pt x="330379" y="336089"/>
                                </a:lnTo>
                                <a:lnTo>
                                  <a:pt x="340535" y="324737"/>
                                </a:lnTo>
                                <a:lnTo>
                                  <a:pt x="337980" y="323709"/>
                                </a:lnTo>
                                <a:lnTo>
                                  <a:pt x="363671" y="281869"/>
                                </a:lnTo>
                                <a:lnTo>
                                  <a:pt x="402086" y="247793"/>
                                </a:lnTo>
                                <a:lnTo>
                                  <a:pt x="401657" y="252395"/>
                                </a:lnTo>
                                <a:lnTo>
                                  <a:pt x="405611" y="244666"/>
                                </a:lnTo>
                                <a:lnTo>
                                  <a:pt x="402086" y="247793"/>
                                </a:lnTo>
                                <a:lnTo>
                                  <a:pt x="407099" y="194061"/>
                                </a:lnTo>
                                <a:cubicBezTo>
                                  <a:pt x="436211" y="107881"/>
                                  <a:pt x="519974" y="57538"/>
                                  <a:pt x="610979" y="46803"/>
                                </a:cubicBezTo>
                                <a:lnTo>
                                  <a:pt x="670397" y="48494"/>
                                </a:lnTo>
                                <a:lnTo>
                                  <a:pt x="666834" y="50761"/>
                                </a:lnTo>
                                <a:lnTo>
                                  <a:pt x="673454" y="48580"/>
                                </a:lnTo>
                                <a:lnTo>
                                  <a:pt x="670397" y="48494"/>
                                </a:lnTo>
                                <a:lnTo>
                                  <a:pt x="727887" y="11913"/>
                                </a:lnTo>
                                <a:cubicBezTo>
                                  <a:pt x="742168" y="6791"/>
                                  <a:pt x="757371" y="3205"/>
                                  <a:pt x="773465" y="1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E6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1169358844" name="Freeform: Shape 33"/>
                        <wps:cNvSpPr/>
                        <wps:spPr>
                          <a:xfrm>
                            <a:off x="153619" y="2106777"/>
                            <a:ext cx="501015" cy="398145"/>
                          </a:xfrm>
                          <a:custGeom>
                            <a:avLst/>
                            <a:gdLst>
                              <a:gd name="connsiteX0" fmla="*/ 68048 w 501257"/>
                              <a:gd name="connsiteY0" fmla="*/ 386842 h 398904"/>
                              <a:gd name="connsiteX1" fmla="*/ 68048 w 501257"/>
                              <a:gd name="connsiteY1" fmla="*/ 388407 h 398904"/>
                              <a:gd name="connsiteX2" fmla="*/ 73336 w 501257"/>
                              <a:gd name="connsiteY2" fmla="*/ 387743 h 398904"/>
                              <a:gd name="connsiteX3" fmla="*/ 68048 w 501257"/>
                              <a:gd name="connsiteY3" fmla="*/ 247805 h 398904"/>
                              <a:gd name="connsiteX4" fmla="*/ 68656 w 501257"/>
                              <a:gd name="connsiteY4" fmla="*/ 247832 h 398904"/>
                              <a:gd name="connsiteX5" fmla="*/ 68048 w 501257"/>
                              <a:gd name="connsiteY5" fmla="*/ 247909 h 398904"/>
                              <a:gd name="connsiteX6" fmla="*/ 464229 w 501257"/>
                              <a:gd name="connsiteY6" fmla="*/ 199262 h 398904"/>
                              <a:gd name="connsiteX7" fmla="*/ 467921 w 501257"/>
                              <a:gd name="connsiteY7" fmla="*/ 203677 h 398904"/>
                              <a:gd name="connsiteX8" fmla="*/ 469225 w 501257"/>
                              <a:gd name="connsiteY8" fmla="*/ 201993 h 398904"/>
                              <a:gd name="connsiteX9" fmla="*/ 268949 w 501257"/>
                              <a:gd name="connsiteY9" fmla="*/ 64 h 398904"/>
                              <a:gd name="connsiteX10" fmla="*/ 318035 w 501257"/>
                              <a:gd name="connsiteY10" fmla="*/ 22961 h 398904"/>
                              <a:gd name="connsiteX11" fmla="*/ 483557 w 501257"/>
                              <a:gd name="connsiteY11" fmla="*/ 212890 h 398904"/>
                              <a:gd name="connsiteX12" fmla="*/ 424049 w 501257"/>
                              <a:gd name="connsiteY12" fmla="*/ 334028 h 398904"/>
                              <a:gd name="connsiteX13" fmla="*/ 420944 w 501257"/>
                              <a:gd name="connsiteY13" fmla="*/ 332737 h 398904"/>
                              <a:gd name="connsiteX14" fmla="*/ 421251 w 501257"/>
                              <a:gd name="connsiteY14" fmla="*/ 331284 h 398904"/>
                              <a:gd name="connsiteX15" fmla="*/ 419939 w 501257"/>
                              <a:gd name="connsiteY15" fmla="*/ 332319 h 398904"/>
                              <a:gd name="connsiteX16" fmla="*/ 420944 w 501257"/>
                              <a:gd name="connsiteY16" fmla="*/ 332737 h 398904"/>
                              <a:gd name="connsiteX17" fmla="*/ 418960 w 501257"/>
                              <a:gd name="connsiteY17" fmla="*/ 342148 h 398904"/>
                              <a:gd name="connsiteX18" fmla="*/ 354334 w 501257"/>
                              <a:gd name="connsiteY18" fmla="*/ 384657 h 398904"/>
                              <a:gd name="connsiteX19" fmla="*/ 257475 w 501257"/>
                              <a:gd name="connsiteY19" fmla="*/ 391618 h 398904"/>
                              <a:gd name="connsiteX20" fmla="*/ 243144 w 501257"/>
                              <a:gd name="connsiteY20" fmla="*/ 394619 h 398904"/>
                              <a:gd name="connsiteX21" fmla="*/ 153411 w 501257"/>
                              <a:gd name="connsiteY21" fmla="*/ 398390 h 398904"/>
                              <a:gd name="connsiteX22" fmla="*/ 98915 w 501257"/>
                              <a:gd name="connsiteY22" fmla="*/ 390472 h 398904"/>
                              <a:gd name="connsiteX23" fmla="*/ 94128 w 501257"/>
                              <a:gd name="connsiteY23" fmla="*/ 391288 h 398904"/>
                              <a:gd name="connsiteX24" fmla="*/ 81472 w 501257"/>
                              <a:gd name="connsiteY24" fmla="*/ 389130 h 398904"/>
                              <a:gd name="connsiteX25" fmla="*/ 67930 w 501257"/>
                              <a:gd name="connsiteY25" fmla="*/ 388525 h 398904"/>
                              <a:gd name="connsiteX26" fmla="*/ 16686 w 501257"/>
                              <a:gd name="connsiteY26" fmla="*/ 364182 h 398904"/>
                              <a:gd name="connsiteX27" fmla="*/ 11070 w 501257"/>
                              <a:gd name="connsiteY27" fmla="*/ 348953 h 398904"/>
                              <a:gd name="connsiteX28" fmla="*/ 10317 w 501257"/>
                              <a:gd name="connsiteY28" fmla="*/ 348182 h 398904"/>
                              <a:gd name="connsiteX29" fmla="*/ 3338 w 501257"/>
                              <a:gd name="connsiteY29" fmla="*/ 329997 h 398904"/>
                              <a:gd name="connsiteX30" fmla="*/ 3518 w 501257"/>
                              <a:gd name="connsiteY30" fmla="*/ 328471 h 398904"/>
                              <a:gd name="connsiteX31" fmla="*/ 0 w 501257"/>
                              <a:gd name="connsiteY31" fmla="*/ 318927 h 398904"/>
                              <a:gd name="connsiteX32" fmla="*/ 67930 w 501257"/>
                              <a:gd name="connsiteY32" fmla="*/ 247924 h 398904"/>
                              <a:gd name="connsiteX33" fmla="*/ 68048 w 501257"/>
                              <a:gd name="connsiteY33" fmla="*/ 247909 h 398904"/>
                              <a:gd name="connsiteX34" fmla="*/ 68048 w 501257"/>
                              <a:gd name="connsiteY34" fmla="*/ 250954 h 398904"/>
                              <a:gd name="connsiteX35" fmla="*/ 77637 w 501257"/>
                              <a:gd name="connsiteY35" fmla="*/ 249320 h 398904"/>
                              <a:gd name="connsiteX36" fmla="*/ 80018 w 501257"/>
                              <a:gd name="connsiteY36" fmla="*/ 248334 h 398904"/>
                              <a:gd name="connsiteX37" fmla="*/ 68656 w 501257"/>
                              <a:gd name="connsiteY37" fmla="*/ 247832 h 398904"/>
                              <a:gd name="connsiteX38" fmla="*/ 86697 w 501257"/>
                              <a:gd name="connsiteY38" fmla="*/ 245567 h 398904"/>
                              <a:gd name="connsiteX39" fmla="*/ 97162 w 501257"/>
                              <a:gd name="connsiteY39" fmla="*/ 241233 h 398904"/>
                              <a:gd name="connsiteX40" fmla="*/ 46653 w 501257"/>
                              <a:gd name="connsiteY40" fmla="*/ 193294 h 398904"/>
                              <a:gd name="connsiteX41" fmla="*/ 12600 w 501257"/>
                              <a:gd name="connsiteY41" fmla="*/ 121616 h 398904"/>
                              <a:gd name="connsiteX42" fmla="*/ 99296 w 501257"/>
                              <a:gd name="connsiteY42" fmla="*/ 35146 h 398904"/>
                              <a:gd name="connsiteX43" fmla="*/ 195994 w 501257"/>
                              <a:gd name="connsiteY43" fmla="*/ 70146 h 398904"/>
                              <a:gd name="connsiteX44" fmla="*/ 200739 w 501257"/>
                              <a:gd name="connsiteY44" fmla="*/ 70911 h 398904"/>
                              <a:gd name="connsiteX45" fmla="*/ 200512 w 501257"/>
                              <a:gd name="connsiteY45" fmla="*/ 68552 h 398904"/>
                              <a:gd name="connsiteX46" fmla="*/ 268949 w 501257"/>
                              <a:gd name="connsiteY46" fmla="*/ 64 h 398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01257" h="398904">
                                <a:moveTo>
                                  <a:pt x="68048" y="386842"/>
                                </a:moveTo>
                                <a:lnTo>
                                  <a:pt x="68048" y="388407"/>
                                </a:lnTo>
                                <a:lnTo>
                                  <a:pt x="73336" y="387743"/>
                                </a:lnTo>
                                <a:close/>
                                <a:moveTo>
                                  <a:pt x="68048" y="247805"/>
                                </a:moveTo>
                                <a:lnTo>
                                  <a:pt x="68656" y="247832"/>
                                </a:lnTo>
                                <a:lnTo>
                                  <a:pt x="68048" y="247909"/>
                                </a:lnTo>
                                <a:close/>
                                <a:moveTo>
                                  <a:pt x="464229" y="199262"/>
                                </a:moveTo>
                                <a:lnTo>
                                  <a:pt x="467921" y="203677"/>
                                </a:lnTo>
                                <a:lnTo>
                                  <a:pt x="469225" y="201993"/>
                                </a:lnTo>
                                <a:close/>
                                <a:moveTo>
                                  <a:pt x="268949" y="64"/>
                                </a:moveTo>
                                <a:cubicBezTo>
                                  <a:pt x="285722" y="-736"/>
                                  <a:pt x="303115" y="5855"/>
                                  <a:pt x="318035" y="22961"/>
                                </a:cubicBezTo>
                                <a:cubicBezTo>
                                  <a:pt x="373248" y="86231"/>
                                  <a:pt x="428344" y="149619"/>
                                  <a:pt x="483557" y="212890"/>
                                </a:cubicBezTo>
                                <a:cubicBezTo>
                                  <a:pt x="527449" y="263126"/>
                                  <a:pt x="482927" y="345028"/>
                                  <a:pt x="424049" y="334028"/>
                                </a:cubicBezTo>
                                <a:lnTo>
                                  <a:pt x="420944" y="332737"/>
                                </a:lnTo>
                                <a:lnTo>
                                  <a:pt x="421251" y="331284"/>
                                </a:lnTo>
                                <a:lnTo>
                                  <a:pt x="419939" y="332319"/>
                                </a:lnTo>
                                <a:lnTo>
                                  <a:pt x="420944" y="332737"/>
                                </a:lnTo>
                                <a:lnTo>
                                  <a:pt x="418960" y="342148"/>
                                </a:lnTo>
                                <a:cubicBezTo>
                                  <a:pt x="407990" y="366599"/>
                                  <a:pt x="382881" y="380966"/>
                                  <a:pt x="354334" y="384657"/>
                                </a:cubicBezTo>
                                <a:lnTo>
                                  <a:pt x="257475" y="391618"/>
                                </a:lnTo>
                                <a:lnTo>
                                  <a:pt x="243144" y="394619"/>
                                </a:lnTo>
                                <a:cubicBezTo>
                                  <a:pt x="211639" y="398552"/>
                                  <a:pt x="181300" y="399693"/>
                                  <a:pt x="153411" y="398390"/>
                                </a:cubicBezTo>
                                <a:lnTo>
                                  <a:pt x="98915" y="390472"/>
                                </a:lnTo>
                                <a:lnTo>
                                  <a:pt x="94128" y="391288"/>
                                </a:lnTo>
                                <a:lnTo>
                                  <a:pt x="81472" y="389130"/>
                                </a:lnTo>
                                <a:lnTo>
                                  <a:pt x="67930" y="388525"/>
                                </a:lnTo>
                                <a:cubicBezTo>
                                  <a:pt x="45022" y="386182"/>
                                  <a:pt x="27974" y="376925"/>
                                  <a:pt x="16686" y="364182"/>
                                </a:cubicBezTo>
                                <a:lnTo>
                                  <a:pt x="11070" y="348953"/>
                                </a:lnTo>
                                <a:lnTo>
                                  <a:pt x="10317" y="348182"/>
                                </a:lnTo>
                                <a:cubicBezTo>
                                  <a:pt x="6519" y="342501"/>
                                  <a:pt x="4140" y="336425"/>
                                  <a:pt x="3338" y="329997"/>
                                </a:cubicBezTo>
                                <a:lnTo>
                                  <a:pt x="3518" y="328471"/>
                                </a:lnTo>
                                <a:lnTo>
                                  <a:pt x="0" y="318927"/>
                                </a:lnTo>
                                <a:cubicBezTo>
                                  <a:pt x="264" y="286354"/>
                                  <a:pt x="23172" y="253548"/>
                                  <a:pt x="67930" y="247924"/>
                                </a:cubicBezTo>
                                <a:lnTo>
                                  <a:pt x="68048" y="247909"/>
                                </a:lnTo>
                                <a:lnTo>
                                  <a:pt x="68048" y="250954"/>
                                </a:lnTo>
                                <a:lnTo>
                                  <a:pt x="77637" y="249320"/>
                                </a:lnTo>
                                <a:lnTo>
                                  <a:pt x="80018" y="248334"/>
                                </a:lnTo>
                                <a:lnTo>
                                  <a:pt x="68656" y="247832"/>
                                </a:lnTo>
                                <a:lnTo>
                                  <a:pt x="86697" y="245567"/>
                                </a:lnTo>
                                <a:lnTo>
                                  <a:pt x="97162" y="241233"/>
                                </a:lnTo>
                                <a:lnTo>
                                  <a:pt x="46653" y="193294"/>
                                </a:lnTo>
                                <a:cubicBezTo>
                                  <a:pt x="30926" y="172379"/>
                                  <a:pt x="19178" y="148681"/>
                                  <a:pt x="12600" y="121616"/>
                                </a:cubicBezTo>
                                <a:cubicBezTo>
                                  <a:pt x="147" y="70179"/>
                                  <a:pt x="46197" y="20383"/>
                                  <a:pt x="99296" y="35146"/>
                                </a:cubicBezTo>
                                <a:lnTo>
                                  <a:pt x="195994" y="70146"/>
                                </a:lnTo>
                                <a:lnTo>
                                  <a:pt x="200739" y="70911"/>
                                </a:lnTo>
                                <a:lnTo>
                                  <a:pt x="200512" y="68552"/>
                                </a:lnTo>
                                <a:cubicBezTo>
                                  <a:pt x="204337" y="32827"/>
                                  <a:pt x="235402" y="1664"/>
                                  <a:pt x="268949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053170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413" y="914400"/>
                            <a:ext cx="1433830" cy="173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730686" name="Graphic 16"/>
                        <wps:cNvSpPr/>
                        <wps:spPr>
                          <a:xfrm>
                            <a:off x="0" y="7783372"/>
                            <a:ext cx="2504440" cy="2245995"/>
                          </a:xfrm>
                          <a:custGeom>
                            <a:avLst/>
                            <a:gdLst>
                              <a:gd name="connsiteX0" fmla="*/ 0 w 3048000"/>
                              <a:gd name="connsiteY0" fmla="*/ 0 h 2380321"/>
                              <a:gd name="connsiteX1" fmla="*/ 0 w 3048000"/>
                              <a:gd name="connsiteY1" fmla="*/ 2380321 h 2380321"/>
                              <a:gd name="connsiteX2" fmla="*/ 3047732 w 3048000"/>
                              <a:gd name="connsiteY2" fmla="*/ 2377792 h 2380321"/>
                              <a:gd name="connsiteX3" fmla="*/ 2688528 w 3048000"/>
                              <a:gd name="connsiteY3" fmla="*/ 2006618 h 2380321"/>
                              <a:gd name="connsiteX4" fmla="*/ 1877383 w 3048000"/>
                              <a:gd name="connsiteY4" fmla="*/ 1229491 h 2380321"/>
                              <a:gd name="connsiteX5" fmla="*/ 1054615 w 3048000"/>
                              <a:gd name="connsiteY5" fmla="*/ 278349 h 2380321"/>
                              <a:gd name="connsiteX6" fmla="*/ 0 w 3048000"/>
                              <a:gd name="connsiteY6" fmla="*/ 0 h 2380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48000" h="2380321">
                                <a:moveTo>
                                  <a:pt x="0" y="0"/>
                                </a:moveTo>
                                <a:lnTo>
                                  <a:pt x="0" y="2380321"/>
                                </a:lnTo>
                                <a:lnTo>
                                  <a:pt x="3047732" y="2377792"/>
                                </a:lnTo>
                                <a:cubicBezTo>
                                  <a:pt x="3047732" y="2377792"/>
                                  <a:pt x="3070853" y="2215411"/>
                                  <a:pt x="2688528" y="2006618"/>
                                </a:cubicBezTo>
                                <a:cubicBezTo>
                                  <a:pt x="2306204" y="1797824"/>
                                  <a:pt x="2062734" y="1612300"/>
                                  <a:pt x="1877383" y="1229491"/>
                                </a:cubicBezTo>
                                <a:cubicBezTo>
                                  <a:pt x="1692033" y="846682"/>
                                  <a:pt x="1486467" y="444650"/>
                                  <a:pt x="1054615" y="278349"/>
                                </a:cubicBezTo>
                                <a:cubicBezTo>
                                  <a:pt x="753278" y="1623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CFC9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490418" name="مربع نص 1"/>
                        <wps:cNvSpPr txBox="1"/>
                        <wps:spPr>
                          <a:xfrm>
                            <a:off x="1057415" y="7201109"/>
                            <a:ext cx="96266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3C4AFB" w14:textId="77777777" w:rsidR="00921095" w:rsidRPr="009B2FAA" w:rsidRDefault="00921095" w:rsidP="00921095">
                              <w:pPr>
                                <w:pStyle w:val="GraphicsAnchor"/>
                                <w:jc w:val="center"/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2FAA"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@bahzadtalib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993457" id="_x0000_s1200" style="position:absolute;left:0;text-align:left;margin-left:561.75pt;margin-top:-70.8pt;width:612.95pt;height:789.7pt;z-index:251894784;mso-position-horizontal:right;mso-position-horizontal-relative:page;mso-width-relative:margin;mso-height-relative:margin" coordsize="77848,1002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">
                <v:shape id="Graphic 17" o:spid="_x0000_s1201" style="position:absolute;left:71542;width:6306;height:41884;visibility:visible;mso-wrap-style:square;v-text-anchor:middle" coordsize="627735,418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  <v:stroke joinstyle="miter"/>
                  <v:path arrowok="t" o:connecttype="custom" o:connectlocs="630555,4188461;456141,3898830;363104,3226858;37599,2195784;165494,851965;543982,0;630555,0;630555,4188461" o:connectangles="0,0,0,0,0,0,0,0"/>
                </v:shape>
                <v:shape id="Freeform: Shape 27" o:spid="_x0000_s1202" style="position:absolute;left:8485;top:10139;width:7461;height:4248;rotation:-874638fd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  <v:stroke joinstyle="miter"/>
                  <v:path arrowok="t" o:connecttype="custom" o:connectlocs="137648,229739;137583,231303;138135,230688;412932,4791;421297,7077;412808,5713;357839,638;381396,661;412808,5713;412461,8260;433131,10314;421297,7077;522260,23314;658944,63662;741699,208656;685323,279781;656135,290458;648111,296345;643034,298881;625273,316841;494217,388373;475563,393410;464742,396965;457020,398416;445711,401469;437846,402019;429448,403597;412103,415116;329349,418420;301463,402990;296923,403440;285151,410299;246002,416414;82151,372526;94850,139247;145225,144949;156364,149417;152848,155131;157546,149892;156364,149417;168250,130105;186023,114376;185824,116500;187654,112933;186023,114376;188342,89574;282666,21603;310155,22384;308507,23430;311569,22423;310155,22384;336753,5499;357839,638" o:connectangles="0,0,0,0,0,0,0,0,0,0,0,0,0,0,0,0,0,0,0,0,0,0,0,0,0,0,0,0,0,0,0,0,0,0,0,0,0,0,0,0,0,0,0,0,0,0,0,0,0,0,0,0,0"/>
                </v:shape>
                <v:shape id="Freeform: Shape 33" o:spid="_x0000_s1203" style="position:absolute;left:1536;top:21067;width:5010;height:3982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  <v:stroke joinstyle="miter"/>
                  <v:path arrowok="t" o:connecttype="custom" o:connectlocs="68015,386106;68015,387668;73301,387005;68015,247333;68623,247360;68015,247437;464005,198883;467695,203289;468998,201609;268819,64;317881,22917;483324,212485;423844,333392;420741,332104;421048,330654;419736,331687;420741,332104;418758,341497;354163,383925;257351,390873;243027,393868;153337,397632;98867,389729;94083,390543;81433,388390;67897,387786;16678,363489;11065,348289;10312,347520;3336,329369;3516,327846;0,318320;67897,247452;68015,247437;68015,250477;77600,248846;79979,247861;68623,247360;86655,245100;97115,240774;46630,192926;12594,121385;99248,35079;195899,70013;200642,70776;200415,68422;268819,64" o:connectangles="0,0,0,0,0,0,0,0,0,0,0,0,0,0,0,0,0,0,0,0,0,0,0,0,0,0,0,0,0,0,0,0,0,0,0,0,0,0,0,0,0,0,0,0,0,0,0"/>
                </v:shape>
                <v:shape id="Graphic 8" o:spid="_x0000_s1204" type="#_x0000_t75" style="position:absolute;left:1024;top:9144;width:14338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">
                  <v:imagedata r:id="rId16" o:title=""/>
                </v:shape>
                <v:shape id="Graphic 16" o:spid="_x0000_s1205" style="position:absolute;top:77833;width:25044;height:22460;visibility:visible;mso-wrap-style:square;v-text-anchor:middle" coordsize="3048000,238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" path="m,l,2380321r3047732,-2529c3047732,2377792,3070853,2215411,2688528,2006618,2306204,1797824,2062734,1612300,1877383,1229491,1692033,846682,1486467,444650,1054615,278349,753278,162381,,,,xe" fillcolor="#c4cfc9" stroked="f" strokeweight=".35022mm">
                  <v:stroke joinstyle="miter"/>
                  <v:path arrowok="t" o:connecttype="custom" o:connectlocs="0,0;0,2245995;2504220,2243609;2209074,1893381;1542583,1160109;866542,262641;0,0" o:connectangles="0,0,0,0,0,0,0"/>
                </v:shape>
                <v:shape id="_x0000_s1206" type="#_x0000_t202" style="position:absolute;left:10574;top:72011;width:9626;height:27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" filled="f" stroked="f">
                  <v:textbox style="mso-fit-shape-to-text:t">
                    <w:txbxContent>
                      <w:p w14:paraId="673C4AFB" w14:textId="77777777" w:rsidR="00921095" w:rsidRPr="009B2FAA" w:rsidRDefault="00921095" w:rsidP="00921095">
                        <w:pPr>
                          <w:pStyle w:val="GraphicsAnchor"/>
                          <w:jc w:val="center"/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B2FAA"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@bahzadtalib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734F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20D0BE20" wp14:editId="49D3F36A">
                <wp:simplePos x="0" y="0"/>
                <wp:positionH relativeFrom="margin">
                  <wp:posOffset>3021178</wp:posOffset>
                </wp:positionH>
                <wp:positionV relativeFrom="paragraph">
                  <wp:posOffset>6821348</wp:posOffset>
                </wp:positionV>
                <wp:extent cx="3577133" cy="2055571"/>
                <wp:effectExtent l="0" t="0" r="0" b="0"/>
                <wp:wrapNone/>
                <wp:docPr id="1554841887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133" cy="2055571"/>
                          <a:chOff x="0" y="0"/>
                          <a:chExt cx="3577133" cy="2055571"/>
                        </a:xfrm>
                      </wpg:grpSpPr>
                      <wpg:grpSp>
                        <wpg:cNvPr id="1387550486" name="مجموعة 28"/>
                        <wpg:cNvGrpSpPr/>
                        <wpg:grpSpPr>
                          <a:xfrm>
                            <a:off x="0" y="0"/>
                            <a:ext cx="3577133" cy="2055571"/>
                            <a:chOff x="0" y="0"/>
                            <a:chExt cx="3448685" cy="3248660"/>
                          </a:xfrm>
                        </wpg:grpSpPr>
                        <pic:pic xmlns:pic="http://schemas.openxmlformats.org/drawingml/2006/picture">
                          <pic:nvPicPr>
                            <pic:cNvPr id="123735723" name="صورة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" t="33985" r="65501" b="32126"/>
                            <a:stretch/>
                          </pic:blipFill>
                          <pic:spPr bwMode="auto">
                            <a:xfrm>
                              <a:off x="0" y="0"/>
                              <a:ext cx="3448685" cy="3248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5933002" name="صورة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clrChange>
                                <a:clrFrom>
                                  <a:srgbClr val="FEFEFE"/>
                                </a:clrFrom>
                                <a:clrTo>
                                  <a:srgbClr val="FEFEFE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494" t="59961" r="4494" b="21289"/>
                            <a:stretch/>
                          </pic:blipFill>
                          <pic:spPr bwMode="auto">
                            <a:xfrm>
                              <a:off x="847725" y="104775"/>
                              <a:ext cx="1942465" cy="628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44412273" name="مربع نص 1"/>
                          <wps:cNvSpPr txBox="1"/>
                          <wps:spPr>
                            <a:xfrm>
                              <a:off x="940550" y="172089"/>
                              <a:ext cx="1908289" cy="561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4D940D" w14:textId="77777777" w:rsidR="005F734F" w:rsidRPr="005F734F" w:rsidRDefault="005F734F" w:rsidP="005F734F">
                                <w:pPr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ملاحظات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F734F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833C0B"/>
                                    <w:sz w:val="28"/>
                                    <w:szCs w:val="28"/>
                                    <w:rtl/>
                                    <w14:shadow w14:blurRad="38100" w14:dist="1905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هامة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1119789" name="مربع نص 1"/>
                        <wps:cNvSpPr txBox="1"/>
                        <wps:spPr>
                          <a:xfrm>
                            <a:off x="621792" y="424281"/>
                            <a:ext cx="2867559" cy="12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355D02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حل الطالبة لواجباتها يسهم بشكل كبير في ثبات المعلومة ومعرفة نقاط القوة والضعف.</w:t>
                              </w:r>
                            </w:p>
                            <w:p w14:paraId="3F3E0EF6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حفظ جدول الضرب جيدًا.</w:t>
                              </w:r>
                            </w:p>
                            <w:p w14:paraId="4AD0C929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متابعة المنصة ومايتم ارساله فيها من مهمات وثراءات وواجبات.</w:t>
                              </w:r>
                            </w:p>
                            <w:p w14:paraId="46C202E9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المشاركة في لوحات النقاش وحل تدريبات 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highlight w:val="yellow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نافس</w:t>
                              </w:r>
                              <w:r w:rsidRPr="005F734F">
                                <w:rPr>
                                  <w:rFonts w:cs="Calibri" w:hint="cs"/>
                                  <w:noProof/>
                                  <w:color w:val="2E74B5"/>
                                  <w:sz w:val="20"/>
                                  <w:szCs w:val="20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BF67665" w14:textId="77777777" w:rsidR="005F734F" w:rsidRPr="005F734F" w:rsidRDefault="005F734F" w:rsidP="005F734F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bidi/>
                                <w:jc w:val="left"/>
                                <w:rPr>
                                  <w:rFonts w:cs="Calibri"/>
                                  <w:noProof/>
                                  <w:color w:val="2E74B5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0BE20" id="_x0000_s1207" style="position:absolute;left:0;text-align:left;margin-left:237.9pt;margin-top:537.1pt;width:281.65pt;height:161.85pt;z-index:251918336;mso-position-horizontal-relative:margin" coordsize="35771,20555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">
                <v:group id="_x0000_s1208" style="position:absolute;width:35771;height:20555" coordsize="34486,32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">
                  <v:shape id="صورة 21" o:spid="_x0000_s1209" type="#_x0000_t75" style="position:absolute;width:34486;height:3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">
                    <v:imagedata r:id="rId19" o:title="" croptop="22272f" cropbottom="21054f" cropleft="35f" cropright="42927f" chromakey="white"/>
                  </v:shape>
                  <v:shape id="صورة 22" o:spid="_x0000_s1210" type="#_x0000_t75" style="position:absolute;left:8477;top:1047;width:1942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">
                    <v:imagedata r:id="rId20" o:title="" croptop="39296f" cropbottom="13952f" cropleft="-2945f" cropright="2945f" chromakey="#fefefe"/>
                  </v:shape>
                  <v:shape id="_x0000_s1211" type="#_x0000_t202" style="position:absolute;left:9405;top:1720;width:19083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" filled="f" stroked="f">
                    <v:textbox>
                      <w:txbxContent>
                        <w:p w14:paraId="064D940D" w14:textId="77777777" w:rsidR="005F734F" w:rsidRPr="005F734F" w:rsidRDefault="005F734F" w:rsidP="005F734F">
                          <w:pPr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ملاحظات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F734F">
                            <w:rPr>
                              <w:rFonts w:cs="Calibri"/>
                              <w:b/>
                              <w:bCs/>
                              <w:noProof/>
                              <w:color w:val="833C0B"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هامة</w:t>
                          </w:r>
                        </w:p>
                      </w:txbxContent>
                    </v:textbox>
                  </v:shape>
                </v:group>
                <v:shape id="_x0000_s1212" type="#_x0000_t202" style="position:absolute;left:6217;top:4242;width:28676;height:1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" filled="f" stroked="f">
                  <v:textbox>
                    <w:txbxContent>
                      <w:p w14:paraId="69355D02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حل الطالبة لواجباتها يسهم بشكل كبير في ثبات المعلومة ومعرفة نقاط القوة والضعف.</w:t>
                        </w:r>
                      </w:p>
                      <w:p w14:paraId="3F3E0EF6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حفظ جدول الضرب جيدًا.</w:t>
                        </w:r>
                      </w:p>
                      <w:p w14:paraId="4AD0C929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متابعة المنصة ومايتم ارساله فيها من مهمات وثراءات وواجبات.</w:t>
                        </w:r>
                      </w:p>
                      <w:p w14:paraId="46C202E9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المشاركة في لوحات النقاش وحل تدريبات 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highlight w:val="yellow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نافس</w:t>
                        </w:r>
                        <w:r w:rsidRPr="005F734F">
                          <w:rPr>
                            <w:rFonts w:cs="Calibri" w:hint="cs"/>
                            <w:noProof/>
                            <w:color w:val="2E74B5"/>
                            <w:sz w:val="20"/>
                            <w:szCs w:val="20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BF67665" w14:textId="77777777" w:rsidR="005F734F" w:rsidRPr="005F734F" w:rsidRDefault="005F734F" w:rsidP="005F734F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bidi/>
                          <w:jc w:val="left"/>
                          <w:rPr>
                            <w:rFonts w:cs="Calibri"/>
                            <w:noProof/>
                            <w:color w:val="2E74B5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5943121" w14:textId="0A6BE69E" w:rsidR="00FC251C" w:rsidRPr="00FC251C" w:rsidRDefault="00FC251C" w:rsidP="00FC251C">
      <w:pPr>
        <w:rPr>
          <w:rtl/>
        </w:rPr>
      </w:pPr>
    </w:p>
    <w:p w14:paraId="0BF3DE36" w14:textId="672AC78E" w:rsidR="00FC251C" w:rsidRDefault="00FC251C" w:rsidP="00FC251C">
      <w:pPr>
        <w:rPr>
          <w:rtl/>
        </w:rPr>
      </w:pPr>
    </w:p>
    <w:p w14:paraId="166D3F69" w14:textId="294CE72E" w:rsidR="00FC251C" w:rsidRPr="00FC251C" w:rsidRDefault="00FC251C" w:rsidP="00FC251C">
      <w:pPr>
        <w:rPr>
          <w:rtl/>
        </w:rPr>
      </w:pPr>
    </w:p>
    <w:p w14:paraId="74F6C47F" w14:textId="5BA445AA" w:rsidR="00FC251C" w:rsidRPr="00FC251C" w:rsidRDefault="00FC251C" w:rsidP="00FC251C">
      <w:pPr>
        <w:rPr>
          <w:rtl/>
        </w:rPr>
      </w:pPr>
    </w:p>
    <w:p w14:paraId="7383D3D6" w14:textId="5D36FDF6" w:rsidR="00FC251C" w:rsidRDefault="00FC251C" w:rsidP="00FC251C">
      <w:pPr>
        <w:rPr>
          <w:rtl/>
        </w:rPr>
      </w:pPr>
    </w:p>
    <w:p w14:paraId="1E130597" w14:textId="63BDF601" w:rsidR="00FC251C" w:rsidRDefault="00FC251C" w:rsidP="00FC251C">
      <w:pPr>
        <w:rPr>
          <w:rtl/>
        </w:rPr>
      </w:pPr>
    </w:p>
    <w:tbl>
      <w:tblPr>
        <w:tblStyle w:val="10"/>
        <w:tblpPr w:leftFromText="180" w:rightFromText="180" w:vertAnchor="text" w:horzAnchor="margin" w:tblpY="-289"/>
        <w:bidiVisual/>
        <w:tblW w:w="9350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921095" w:rsidRPr="00A52145" w14:paraId="37010B69" w14:textId="77777777" w:rsidTr="007746DD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37613070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lastRenderedPageBreak/>
              <w:t>خطة تعلم</w:t>
            </w:r>
          </w:p>
          <w:p w14:paraId="268C0351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646810F7" w14:textId="203A4DD9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</w:t>
            </w:r>
            <w:r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لسادس عشر</w:t>
            </w: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)</w:t>
            </w:r>
          </w:p>
          <w:p w14:paraId="075FCC12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01247714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6EF8F801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604F31FA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593D33B0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1BF4C80C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18AB376C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7B79F383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107FDB29" w14:textId="729A54A4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الفصل </w:t>
            </w: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الدراسي </w:t>
            </w:r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</w:t>
            </w:r>
            <w:r w:rsidR="00C37CCA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ثاني</w:t>
            </w:r>
            <w:proofErr w:type="gramEnd"/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03B9CA7E" w14:textId="43F14A4F" w:rsidR="00645F86" w:rsidRDefault="00921095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1" locked="0" layoutInCell="1" allowOverlap="1" wp14:anchorId="682676A9" wp14:editId="219E568B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915292656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4364B" id="Freeform: Shape 27" o:spid="_x0000_s1026" style="position:absolute;left:0;text-align:left;margin-left:299.6pt;margin-top:-3.15pt;width:58.75pt;height:21.2pt;z-index:-25144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21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12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645F8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مساحة سطح</w:t>
            </w:r>
            <w:r w:rsidR="00645F8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المنشور الرباعي</w:t>
            </w:r>
          </w:p>
          <w:p w14:paraId="0D5946DB" w14:textId="77777777" w:rsidR="00645F86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0999E6D8" w14:textId="67D429E1" w:rsidR="00645F86" w:rsidRPr="00A52145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- إيجاد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مساحة سطح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المنشور الرباعي</w:t>
            </w:r>
          </w:p>
          <w:p w14:paraId="7039A03E" w14:textId="77777777" w:rsidR="00645F86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6DC55811" w14:textId="04BB3FE4" w:rsidR="00645F86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645F86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645F86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Pr="00645F8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5 إلى س22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19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7</w:t>
            </w:r>
          </w:p>
          <w:p w14:paraId="65A5B334" w14:textId="46D07398" w:rsidR="00921095" w:rsidRDefault="00921095" w:rsidP="002A4066">
            <w:pPr>
              <w:bidi/>
              <w:spacing w:line="240" w:lineRule="auto"/>
              <w:jc w:val="left"/>
              <w:rPr>
                <w:rFonts w:ascii="Calibri" w:eastAsia="Impact" w:hAnsi="Calibri" w:cs="Calibri" w:hint="cs"/>
                <w:color w:val="388600"/>
                <w:sz w:val="28"/>
                <w:rtl/>
              </w:rPr>
            </w:pPr>
          </w:p>
          <w:p w14:paraId="20D8C4C2" w14:textId="77777777" w:rsidR="00921095" w:rsidRPr="00A52145" w:rsidRDefault="00921095" w:rsidP="00645F86">
            <w:pPr>
              <w:bidi/>
              <w:spacing w:line="240" w:lineRule="auto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</w:tc>
      </w:tr>
      <w:tr w:rsidR="00921095" w:rsidRPr="00A52145" w14:paraId="76EEFDC5" w14:textId="77777777" w:rsidTr="007746DD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3E1F992E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D4451FA" w14:textId="77777777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1" locked="0" layoutInCell="1" allowOverlap="1" wp14:anchorId="5A0F3627" wp14:editId="526AC7EB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958948401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A42B8" id="Freeform: Shape 27" o:spid="_x0000_s1026" style="position:absolute;left:0;text-align:left;margin-left:293.4pt;margin-top:15.75pt;width:58.75pt;height:21.2pt;z-index:-25143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Xk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1ece4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738E8711" w14:textId="5AF54751" w:rsidR="00645F86" w:rsidRDefault="00921095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12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645F8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  <w:r w:rsidR="00645F86">
              <w:rPr>
                <w:rFonts w:ascii="Calibri" w:eastAsia="Impact" w:hAnsi="Calibri" w:cs="Calibri" w:hint="cs"/>
                <w:color w:val="388600"/>
                <w:sz w:val="28"/>
                <w:rtl/>
              </w:rPr>
              <w:t>مساحة سطح المنشور الرباعي</w:t>
            </w:r>
          </w:p>
          <w:p w14:paraId="1D91AD3E" w14:textId="77777777" w:rsidR="00645F86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3DE084F2" w14:textId="77777777" w:rsidR="00645F86" w:rsidRPr="00A52145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الهدف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:</w:t>
            </w:r>
            <w:proofErr w:type="gramEnd"/>
            <w:r w:rsidRPr="00A52145">
              <w:rPr>
                <w:rFonts w:ascii="Calibri" w:eastAsia="Impact" w:hAnsi="Calibri" w:cs="Calibri" w:hint="cs"/>
                <w:color w:val="D6632B" w:themeColor="accent3" w:themeShade="BF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- إيجاد مساحة سطح المنشور الرباعي</w:t>
            </w:r>
          </w:p>
          <w:p w14:paraId="695915CC" w14:textId="77777777" w:rsidR="00645F86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              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</w:t>
            </w:r>
          </w:p>
          <w:p w14:paraId="19A623CE" w14:textId="64728C54" w:rsidR="00645F86" w:rsidRDefault="00645F86" w:rsidP="00645F8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>الواجب:</w:t>
            </w:r>
            <w:r>
              <w:rPr>
                <w:rFonts w:ascii="Calibri" w:eastAsia="Impact" w:hAnsi="Calibri" w:cs="Calibri" w:hint="cs"/>
                <w:b/>
                <w:bCs/>
                <w:color w:val="D6632B" w:themeColor="accent3" w:themeShade="BF"/>
                <w:sz w:val="28"/>
                <w:rtl/>
              </w:rPr>
              <w:t xml:space="preserve"> </w:t>
            </w:r>
            <w:r w:rsidRPr="00645F86">
              <w:rPr>
                <w:rFonts w:cstheme="minorHAnsi" w:hint="cs"/>
                <w:color w:val="0070C0"/>
                <w:sz w:val="28"/>
                <w:rtl/>
                <w14:ligatures w14:val="standardContextual"/>
              </w:rPr>
              <w:t xml:space="preserve"> </w:t>
            </w:r>
            <w:r w:rsidRPr="00645F86">
              <w:rPr>
                <w:rFonts w:ascii="Calibri" w:eastAsia="Impact" w:hAnsi="Calibri" w:cs="Calibri" w:hint="cs"/>
                <w:color w:val="auto"/>
                <w:sz w:val="28"/>
                <w:rtl/>
              </w:rPr>
              <w:t>من</w:t>
            </w:r>
            <w:proofErr w:type="gramEnd"/>
            <w:r w:rsidRPr="00645F8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س 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>13</w:t>
            </w:r>
            <w:r w:rsidRPr="00645F86"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إلى س22</w:t>
            </w:r>
            <w:r>
              <w:rPr>
                <w:rFonts w:ascii="Calibri" w:eastAsia="Impact" w:hAnsi="Calibri" w:cs="Calibri" w:hint="cs"/>
                <w:color w:val="auto"/>
                <w:sz w:val="28"/>
                <w:rtl/>
              </w:rPr>
              <w:t xml:space="preserve">   </w:t>
            </w:r>
            <w:r w:rsidRPr="00115D19">
              <w:rPr>
                <w:rFonts w:ascii="Calibri" w:eastAsia="Impact" w:hAnsi="Calibri" w:cs="Calibri" w:hint="cs"/>
                <w:color w:val="007BB8"/>
                <w:sz w:val="28"/>
                <w:rtl/>
              </w:rPr>
              <w:t>ص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19</w:t>
            </w:r>
            <w:r>
              <w:rPr>
                <w:rFonts w:ascii="Calibri" w:eastAsia="Impact" w:hAnsi="Calibri" w:cs="Calibri" w:hint="cs"/>
                <w:color w:val="007BB8"/>
                <w:sz w:val="28"/>
                <w:rtl/>
              </w:rPr>
              <w:t>8</w:t>
            </w:r>
          </w:p>
          <w:p w14:paraId="087E59EA" w14:textId="15B85082" w:rsidR="002A4066" w:rsidRDefault="002A4066" w:rsidP="002A406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096B5D82" w14:textId="1DAC462D" w:rsidR="002A4066" w:rsidRPr="00A52145" w:rsidRDefault="002A4066" w:rsidP="002A4066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921095" w:rsidRPr="00A52145" w14:paraId="78AE329B" w14:textId="77777777" w:rsidTr="007746DD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498A5B96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BE86E6B" w14:textId="77777777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1" locked="0" layoutInCell="1" allowOverlap="1" wp14:anchorId="76A239E4" wp14:editId="65846FC4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442935486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FC890" id="Freeform: Shape 27" o:spid="_x0000_s1026" style="position:absolute;left:0;text-align:left;margin-left:296.45pt;margin-top:15.05pt;width:58.75pt;height:21.2pt;z-index:-25143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Qm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3dac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05235535" w14:textId="677FB89A" w:rsidR="002A4066" w:rsidRDefault="00921095" w:rsidP="002A406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Cs w:val="32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23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12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 w:rsidR="002A4066" w:rsidRPr="002A4066">
              <w:rPr>
                <w:rFonts w:ascii="Calibri" w:eastAsia="Impact" w:hAnsi="Calibri" w:cs="Calibri" w:hint="cs"/>
                <w:color w:val="007BB8"/>
                <w:szCs w:val="32"/>
                <w:rtl/>
              </w:rPr>
              <w:t xml:space="preserve"> </w:t>
            </w:r>
          </w:p>
          <w:p w14:paraId="0C879CB6" w14:textId="77777777" w:rsidR="002A4066" w:rsidRDefault="002A4066" w:rsidP="002A4066">
            <w:pPr>
              <w:bidi/>
              <w:spacing w:line="240" w:lineRule="auto"/>
              <w:rPr>
                <w:rFonts w:ascii="Calibri" w:eastAsia="Impact" w:hAnsi="Calibri" w:cs="Calibri"/>
                <w:color w:val="007BB8"/>
                <w:szCs w:val="32"/>
                <w:rtl/>
              </w:rPr>
            </w:pPr>
          </w:p>
          <w:p w14:paraId="483E5B1E" w14:textId="3472207B" w:rsidR="002A4066" w:rsidRPr="002A4066" w:rsidRDefault="002A4066" w:rsidP="002A4066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007BB8"/>
                <w:szCs w:val="32"/>
                <w:rtl/>
              </w:rPr>
            </w:pPr>
            <w:r w:rsidRPr="002A4066">
              <w:rPr>
                <w:rFonts w:ascii="Calibri" w:eastAsia="Impact" w:hAnsi="Calibri" w:cs="Calibri" w:hint="cs"/>
                <w:color w:val="007BB8"/>
                <w:szCs w:val="32"/>
                <w:rtl/>
              </w:rPr>
              <w:t xml:space="preserve">مراجعة الفصل </w:t>
            </w:r>
            <w:r w:rsidR="00645F86">
              <w:rPr>
                <w:rFonts w:ascii="Calibri" w:eastAsia="Impact" w:hAnsi="Calibri" w:cs="Calibri" w:hint="cs"/>
                <w:color w:val="007BB8"/>
                <w:szCs w:val="32"/>
                <w:rtl/>
              </w:rPr>
              <w:t>السادس</w:t>
            </w:r>
            <w:r w:rsidRPr="002A4066">
              <w:rPr>
                <w:rFonts w:ascii="Calibri" w:eastAsia="Impact" w:hAnsi="Calibri" w:cs="Calibri" w:hint="cs"/>
                <w:color w:val="007BB8"/>
                <w:szCs w:val="32"/>
                <w:rtl/>
              </w:rPr>
              <w:t xml:space="preserve"> </w:t>
            </w:r>
          </w:p>
          <w:p w14:paraId="0B23FC94" w14:textId="1B3A5FF3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007BB8"/>
                <w:sz w:val="28"/>
                <w:rtl/>
              </w:rPr>
            </w:pPr>
          </w:p>
          <w:p w14:paraId="7E9D6EBD" w14:textId="77777777" w:rsidR="00921095" w:rsidRPr="00A5214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921095" w:rsidRPr="00A52145" w14:paraId="6AA41783" w14:textId="77777777" w:rsidTr="007746DD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4DD85E84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00AED1B0" w14:textId="77777777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1" locked="0" layoutInCell="1" allowOverlap="1" wp14:anchorId="686E8E09" wp14:editId="24C09389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1067095297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CFC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6DA1F" id="Freeform: Shape 27" o:spid="_x0000_s1026" style="position:absolute;left:0;text-align:left;margin-left:293.4pt;margin-top:15.55pt;width:58.75pt;height:21.2pt;z-index:-25143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ce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6DADC8DB" w14:textId="66A473DF" w:rsidR="00921095" w:rsidRDefault="00921095" w:rsidP="002A406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24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12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</w:p>
          <w:p w14:paraId="0B2BD029" w14:textId="77777777" w:rsidR="002A4066" w:rsidRDefault="002A4066" w:rsidP="002A4066">
            <w:pPr>
              <w:bidi/>
              <w:spacing w:line="240" w:lineRule="auto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727AF9BA" w14:textId="4BA828C3" w:rsidR="002A4066" w:rsidRPr="002A4066" w:rsidRDefault="002A4066" w:rsidP="002A4066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007BB8"/>
                <w:szCs w:val="32"/>
                <w:rtl/>
              </w:rPr>
            </w:pPr>
            <w:r w:rsidRPr="002A4066">
              <w:rPr>
                <w:rFonts w:ascii="Calibri" w:eastAsia="Impact" w:hAnsi="Calibri" w:cs="Calibri" w:hint="cs"/>
                <w:color w:val="007BB8"/>
                <w:szCs w:val="32"/>
                <w:rtl/>
              </w:rPr>
              <w:t xml:space="preserve">مراجعة الفصل </w:t>
            </w:r>
            <w:r w:rsidR="00645F86">
              <w:rPr>
                <w:rFonts w:ascii="Calibri" w:eastAsia="Impact" w:hAnsi="Calibri" w:cs="Calibri" w:hint="cs"/>
                <w:color w:val="007BB8"/>
                <w:szCs w:val="32"/>
                <w:rtl/>
              </w:rPr>
              <w:t>السابع</w:t>
            </w:r>
          </w:p>
          <w:p w14:paraId="0B41B2F4" w14:textId="77777777" w:rsidR="002A4066" w:rsidRDefault="002A4066" w:rsidP="002A4066">
            <w:pPr>
              <w:bidi/>
              <w:spacing w:line="240" w:lineRule="auto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  <w:p w14:paraId="3EFF7E7B" w14:textId="77777777" w:rsidR="00921095" w:rsidRPr="00A5214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921095" w:rsidRPr="00A52145" w14:paraId="58BB758F" w14:textId="77777777" w:rsidTr="007746DD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3426ECD5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545884F7" w14:textId="77777777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1" locked="0" layoutInCell="1" allowOverlap="1" wp14:anchorId="1D9104C4" wp14:editId="0AE8C6BD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1817319151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997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7B631" id="Freeform: Shape 27" o:spid="_x0000_s1026" style="position:absolute;left:0;text-align:left;margin-left:291.6pt;margin-top:14.75pt;width:58.75pt;height:21.2pt;z-index:-25143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be3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223F86EA" w14:textId="7C484807" w:rsidR="00921095" w:rsidRDefault="00921095" w:rsidP="002A4066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25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12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</w:p>
          <w:p w14:paraId="6F7DA5F7" w14:textId="77777777" w:rsidR="002A4066" w:rsidRDefault="002A4066" w:rsidP="002A4066">
            <w:pPr>
              <w:bidi/>
              <w:spacing w:line="240" w:lineRule="auto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47D3B800" w14:textId="7C59BB0C" w:rsidR="002A4066" w:rsidRPr="002A4066" w:rsidRDefault="002A4066" w:rsidP="002A4066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007BB8"/>
                <w:szCs w:val="32"/>
                <w:rtl/>
              </w:rPr>
            </w:pPr>
            <w:r w:rsidRPr="002A4066">
              <w:rPr>
                <w:rFonts w:ascii="Calibri" w:eastAsia="Impact" w:hAnsi="Calibri" w:cs="Calibri" w:hint="cs"/>
                <w:color w:val="007BB8"/>
                <w:szCs w:val="32"/>
                <w:rtl/>
              </w:rPr>
              <w:t xml:space="preserve">مراجعة الفصل </w:t>
            </w:r>
            <w:r w:rsidR="00645F86">
              <w:rPr>
                <w:rFonts w:ascii="Calibri" w:eastAsia="Impact" w:hAnsi="Calibri" w:cs="Calibri" w:hint="cs"/>
                <w:color w:val="007BB8"/>
                <w:szCs w:val="32"/>
                <w:rtl/>
              </w:rPr>
              <w:t>الثامن</w:t>
            </w:r>
            <w:r w:rsidRPr="002A4066">
              <w:rPr>
                <w:rFonts w:ascii="Calibri" w:eastAsia="Impact" w:hAnsi="Calibri" w:cs="Calibri" w:hint="cs"/>
                <w:color w:val="007BB8"/>
                <w:szCs w:val="32"/>
                <w:rtl/>
              </w:rPr>
              <w:t xml:space="preserve"> </w:t>
            </w:r>
          </w:p>
          <w:p w14:paraId="4FFD69E1" w14:textId="77777777" w:rsidR="002A4066" w:rsidRDefault="002A4066" w:rsidP="002A4066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  <w:p w14:paraId="7A278237" w14:textId="77777777" w:rsidR="00921095" w:rsidRPr="00A5214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921095" w:rsidRPr="00A52145" w14:paraId="1C1EE43B" w14:textId="77777777" w:rsidTr="007746DD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2A99D946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6B31229A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709556C" w14:textId="77777777" w:rsidR="00921095" w:rsidRPr="00A5214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p w14:paraId="1B6278E3" w14:textId="21B9A5E7" w:rsidR="00FC251C" w:rsidRDefault="005F734F" w:rsidP="00FC251C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4060FBF5" wp14:editId="0A68E321">
                <wp:simplePos x="0" y="0"/>
                <wp:positionH relativeFrom="page">
                  <wp:align>right</wp:align>
                </wp:positionH>
                <wp:positionV relativeFrom="paragraph">
                  <wp:posOffset>-885698</wp:posOffset>
                </wp:positionV>
                <wp:extent cx="7784821" cy="10029367"/>
                <wp:effectExtent l="0" t="0" r="6985" b="0"/>
                <wp:wrapNone/>
                <wp:docPr id="691676153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821" cy="10029367"/>
                          <a:chOff x="0" y="0"/>
                          <a:chExt cx="7784821" cy="10029367"/>
                        </a:xfrm>
                      </wpg:grpSpPr>
                      <wps:wsp>
                        <wps:cNvPr id="378288795" name="Graphic 17"/>
                        <wps:cNvSpPr/>
                        <wps:spPr>
                          <a:xfrm>
                            <a:off x="7154266" y="0"/>
                            <a:ext cx="630555" cy="4188460"/>
                          </a:xfrm>
                          <a:custGeom>
                            <a:avLst/>
                            <a:gdLst>
                              <a:gd name="connsiteX0" fmla="*/ 627735 w 627735"/>
                              <a:gd name="connsiteY0" fmla="*/ 4184374 h 4184373"/>
                              <a:gd name="connsiteX1" fmla="*/ 454101 w 627735"/>
                              <a:gd name="connsiteY1" fmla="*/ 3895026 h 4184373"/>
                              <a:gd name="connsiteX2" fmla="*/ 361480 w 627735"/>
                              <a:gd name="connsiteY2" fmla="*/ 3223709 h 4184373"/>
                              <a:gd name="connsiteX3" fmla="*/ 37431 w 627735"/>
                              <a:gd name="connsiteY3" fmla="*/ 2193641 h 4184373"/>
                              <a:gd name="connsiteX4" fmla="*/ 164754 w 627735"/>
                              <a:gd name="connsiteY4" fmla="*/ 851134 h 4184373"/>
                              <a:gd name="connsiteX5" fmla="*/ 541549 w 627735"/>
                              <a:gd name="connsiteY5" fmla="*/ 0 h 4184373"/>
                              <a:gd name="connsiteX6" fmla="*/ 627735 w 627735"/>
                              <a:gd name="connsiteY6" fmla="*/ 0 h 4184373"/>
                              <a:gd name="connsiteX7" fmla="*/ 627735 w 627735"/>
                              <a:gd name="connsiteY7" fmla="*/ 4184374 h 4184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7735" h="4184373">
                                <a:moveTo>
                                  <a:pt x="627735" y="4184374"/>
                                </a:moveTo>
                                <a:cubicBezTo>
                                  <a:pt x="627735" y="4184374"/>
                                  <a:pt x="465711" y="3999131"/>
                                  <a:pt x="454101" y="3895026"/>
                                </a:cubicBezTo>
                                <a:cubicBezTo>
                                  <a:pt x="442492" y="3790922"/>
                                  <a:pt x="431009" y="3443654"/>
                                  <a:pt x="361480" y="3223709"/>
                                </a:cubicBezTo>
                                <a:cubicBezTo>
                                  <a:pt x="291951" y="3003764"/>
                                  <a:pt x="72259" y="2425069"/>
                                  <a:pt x="37431" y="2193641"/>
                                </a:cubicBezTo>
                                <a:cubicBezTo>
                                  <a:pt x="2604" y="1962214"/>
                                  <a:pt x="-66673" y="1452922"/>
                                  <a:pt x="164754" y="851134"/>
                                </a:cubicBezTo>
                                <a:cubicBezTo>
                                  <a:pt x="396182" y="249346"/>
                                  <a:pt x="541549" y="0"/>
                                  <a:pt x="541549" y="0"/>
                                </a:cubicBezTo>
                                <a:lnTo>
                                  <a:pt x="627735" y="0"/>
                                </a:lnTo>
                                <a:lnTo>
                                  <a:pt x="627735" y="4184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57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569290" name="Freeform: Shape 27"/>
                        <wps:cNvSpPr/>
                        <wps:spPr>
                          <a:xfrm rot="20799245">
                            <a:off x="848563" y="1013917"/>
                            <a:ext cx="746125" cy="424815"/>
                          </a:xfrm>
                          <a:custGeom>
                            <a:avLst/>
                            <a:gdLst>
                              <a:gd name="connsiteX0" fmla="*/ 297525 w 1612741"/>
                              <a:gd name="connsiteY0" fmla="*/ 497725 h 920353"/>
                              <a:gd name="connsiteX1" fmla="*/ 297384 w 1612741"/>
                              <a:gd name="connsiteY1" fmla="*/ 501114 h 920353"/>
                              <a:gd name="connsiteX2" fmla="*/ 298577 w 1612741"/>
                              <a:gd name="connsiteY2" fmla="*/ 499780 h 920353"/>
                              <a:gd name="connsiteX3" fmla="*/ 892549 w 1612741"/>
                              <a:gd name="connsiteY3" fmla="*/ 10379 h 920353"/>
                              <a:gd name="connsiteX4" fmla="*/ 910629 w 1612741"/>
                              <a:gd name="connsiteY4" fmla="*/ 15333 h 920353"/>
                              <a:gd name="connsiteX5" fmla="*/ 892279 w 1612741"/>
                              <a:gd name="connsiteY5" fmla="*/ 12378 h 920353"/>
                              <a:gd name="connsiteX6" fmla="*/ 773465 w 1612741"/>
                              <a:gd name="connsiteY6" fmla="*/ 1382 h 920353"/>
                              <a:gd name="connsiteX7" fmla="*/ 824383 w 1612741"/>
                              <a:gd name="connsiteY7" fmla="*/ 1433 h 920353"/>
                              <a:gd name="connsiteX8" fmla="*/ 892279 w 1612741"/>
                              <a:gd name="connsiteY8" fmla="*/ 12378 h 920353"/>
                              <a:gd name="connsiteX9" fmla="*/ 891530 w 1612741"/>
                              <a:gd name="connsiteY9" fmla="*/ 17896 h 920353"/>
                              <a:gd name="connsiteX10" fmla="*/ 936208 w 1612741"/>
                              <a:gd name="connsiteY10" fmla="*/ 22344 h 920353"/>
                              <a:gd name="connsiteX11" fmla="*/ 910629 w 1612741"/>
                              <a:gd name="connsiteY11" fmla="*/ 15333 h 920353"/>
                              <a:gd name="connsiteX12" fmla="*/ 1128859 w 1612741"/>
                              <a:gd name="connsiteY12" fmla="*/ 50509 h 920353"/>
                              <a:gd name="connsiteX13" fmla="*/ 1424300 w 1612741"/>
                              <a:gd name="connsiteY13" fmla="*/ 137922 h 920353"/>
                              <a:gd name="connsiteX14" fmla="*/ 1603175 w 1612741"/>
                              <a:gd name="connsiteY14" fmla="*/ 452048 h 920353"/>
                              <a:gd name="connsiteX15" fmla="*/ 1481319 w 1612741"/>
                              <a:gd name="connsiteY15" fmla="*/ 606139 h 920353"/>
                              <a:gd name="connsiteX16" fmla="*/ 1418229 w 1612741"/>
                              <a:gd name="connsiteY16" fmla="*/ 629271 h 920353"/>
                              <a:gd name="connsiteX17" fmla="*/ 1400885 w 1612741"/>
                              <a:gd name="connsiteY17" fmla="*/ 642025 h 920353"/>
                              <a:gd name="connsiteX18" fmla="*/ 1389911 w 1612741"/>
                              <a:gd name="connsiteY18" fmla="*/ 647519 h 920353"/>
                              <a:gd name="connsiteX19" fmla="*/ 1351521 w 1612741"/>
                              <a:gd name="connsiteY19" fmla="*/ 686429 h 920353"/>
                              <a:gd name="connsiteX20" fmla="*/ 1068245 w 1612741"/>
                              <a:gd name="connsiteY20" fmla="*/ 841402 h 920353"/>
                              <a:gd name="connsiteX21" fmla="*/ 1027925 w 1612741"/>
                              <a:gd name="connsiteY21" fmla="*/ 852314 h 920353"/>
                              <a:gd name="connsiteX22" fmla="*/ 1004534 w 1612741"/>
                              <a:gd name="connsiteY22" fmla="*/ 860017 h 920353"/>
                              <a:gd name="connsiteX23" fmla="*/ 987843 w 1612741"/>
                              <a:gd name="connsiteY23" fmla="*/ 863161 h 920353"/>
                              <a:gd name="connsiteX24" fmla="*/ 963400 w 1612741"/>
                              <a:gd name="connsiteY24" fmla="*/ 869775 h 920353"/>
                              <a:gd name="connsiteX25" fmla="*/ 946400 w 1612741"/>
                              <a:gd name="connsiteY25" fmla="*/ 870966 h 920353"/>
                              <a:gd name="connsiteX26" fmla="*/ 928247 w 1612741"/>
                              <a:gd name="connsiteY26" fmla="*/ 874385 h 920353"/>
                              <a:gd name="connsiteX27" fmla="*/ 890756 w 1612741"/>
                              <a:gd name="connsiteY27" fmla="*/ 899340 h 920353"/>
                              <a:gd name="connsiteX28" fmla="*/ 711884 w 1612741"/>
                              <a:gd name="connsiteY28" fmla="*/ 906498 h 920353"/>
                              <a:gd name="connsiteX29" fmla="*/ 651608 w 1612741"/>
                              <a:gd name="connsiteY29" fmla="*/ 873069 h 920353"/>
                              <a:gd name="connsiteX30" fmla="*/ 641795 w 1612741"/>
                              <a:gd name="connsiteY30" fmla="*/ 874045 h 920353"/>
                              <a:gd name="connsiteX31" fmla="*/ 616350 w 1612741"/>
                              <a:gd name="connsiteY31" fmla="*/ 888904 h 920353"/>
                              <a:gd name="connsiteX32" fmla="*/ 531730 w 1612741"/>
                              <a:gd name="connsiteY32" fmla="*/ 902152 h 920353"/>
                              <a:gd name="connsiteX33" fmla="*/ 177569 w 1612741"/>
                              <a:gd name="connsiteY33" fmla="*/ 807070 h 920353"/>
                              <a:gd name="connsiteX34" fmla="*/ 205018 w 1612741"/>
                              <a:gd name="connsiteY34" fmla="*/ 301676 h 920353"/>
                              <a:gd name="connsiteX35" fmla="*/ 313903 w 1612741"/>
                              <a:gd name="connsiteY35" fmla="*/ 314028 h 920353"/>
                              <a:gd name="connsiteX36" fmla="*/ 337980 w 1612741"/>
                              <a:gd name="connsiteY36" fmla="*/ 323709 h 920353"/>
                              <a:gd name="connsiteX37" fmla="*/ 330379 w 1612741"/>
                              <a:gd name="connsiteY37" fmla="*/ 336089 h 920353"/>
                              <a:gd name="connsiteX38" fmla="*/ 340535 w 1612741"/>
                              <a:gd name="connsiteY38" fmla="*/ 324737 h 920353"/>
                              <a:gd name="connsiteX39" fmla="*/ 337980 w 1612741"/>
                              <a:gd name="connsiteY39" fmla="*/ 323709 h 920353"/>
                              <a:gd name="connsiteX40" fmla="*/ 363671 w 1612741"/>
                              <a:gd name="connsiteY40" fmla="*/ 281869 h 920353"/>
                              <a:gd name="connsiteX41" fmla="*/ 402086 w 1612741"/>
                              <a:gd name="connsiteY41" fmla="*/ 247793 h 920353"/>
                              <a:gd name="connsiteX42" fmla="*/ 401657 w 1612741"/>
                              <a:gd name="connsiteY42" fmla="*/ 252395 h 920353"/>
                              <a:gd name="connsiteX43" fmla="*/ 405611 w 1612741"/>
                              <a:gd name="connsiteY43" fmla="*/ 244666 h 920353"/>
                              <a:gd name="connsiteX44" fmla="*/ 402086 w 1612741"/>
                              <a:gd name="connsiteY44" fmla="*/ 247793 h 920353"/>
                              <a:gd name="connsiteX45" fmla="*/ 407099 w 1612741"/>
                              <a:gd name="connsiteY45" fmla="*/ 194061 h 920353"/>
                              <a:gd name="connsiteX46" fmla="*/ 610979 w 1612741"/>
                              <a:gd name="connsiteY46" fmla="*/ 46803 h 920353"/>
                              <a:gd name="connsiteX47" fmla="*/ 670397 w 1612741"/>
                              <a:gd name="connsiteY47" fmla="*/ 48494 h 920353"/>
                              <a:gd name="connsiteX48" fmla="*/ 666834 w 1612741"/>
                              <a:gd name="connsiteY48" fmla="*/ 50761 h 920353"/>
                              <a:gd name="connsiteX49" fmla="*/ 673454 w 1612741"/>
                              <a:gd name="connsiteY49" fmla="*/ 48580 h 920353"/>
                              <a:gd name="connsiteX50" fmla="*/ 670397 w 1612741"/>
                              <a:gd name="connsiteY50" fmla="*/ 48494 h 920353"/>
                              <a:gd name="connsiteX51" fmla="*/ 727887 w 1612741"/>
                              <a:gd name="connsiteY51" fmla="*/ 11913 h 920353"/>
                              <a:gd name="connsiteX52" fmla="*/ 773465 w 1612741"/>
                              <a:gd name="connsiteY52" fmla="*/ 1382 h 920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12741" h="920353">
                                <a:moveTo>
                                  <a:pt x="297525" y="497725"/>
                                </a:moveTo>
                                <a:lnTo>
                                  <a:pt x="297384" y="501114"/>
                                </a:lnTo>
                                <a:lnTo>
                                  <a:pt x="298577" y="499780"/>
                                </a:lnTo>
                                <a:close/>
                                <a:moveTo>
                                  <a:pt x="892549" y="10379"/>
                                </a:moveTo>
                                <a:lnTo>
                                  <a:pt x="910629" y="15333"/>
                                </a:lnTo>
                                <a:lnTo>
                                  <a:pt x="892279" y="12378"/>
                                </a:lnTo>
                                <a:close/>
                                <a:moveTo>
                                  <a:pt x="773465" y="1382"/>
                                </a:moveTo>
                                <a:cubicBezTo>
                                  <a:pt x="789558" y="-441"/>
                                  <a:pt x="806541" y="-499"/>
                                  <a:pt x="824383" y="1433"/>
                                </a:cubicBezTo>
                                <a:lnTo>
                                  <a:pt x="892279" y="12378"/>
                                </a:lnTo>
                                <a:lnTo>
                                  <a:pt x="891530" y="17896"/>
                                </a:lnTo>
                                <a:lnTo>
                                  <a:pt x="936208" y="22344"/>
                                </a:lnTo>
                                <a:lnTo>
                                  <a:pt x="910629" y="15333"/>
                                </a:lnTo>
                                <a:lnTo>
                                  <a:pt x="1128859" y="50509"/>
                                </a:lnTo>
                                <a:cubicBezTo>
                                  <a:pt x="1228642" y="72618"/>
                                  <a:pt x="1326921" y="101117"/>
                                  <a:pt x="1424300" y="137922"/>
                                </a:cubicBezTo>
                                <a:cubicBezTo>
                                  <a:pt x="1554227" y="187251"/>
                                  <a:pt x="1642894" y="308659"/>
                                  <a:pt x="1603175" y="452048"/>
                                </a:cubicBezTo>
                                <a:cubicBezTo>
                                  <a:pt x="1586133" y="514030"/>
                                  <a:pt x="1539684" y="570900"/>
                                  <a:pt x="1481319" y="606139"/>
                                </a:cubicBezTo>
                                <a:lnTo>
                                  <a:pt x="1418229" y="629271"/>
                                </a:lnTo>
                                <a:lnTo>
                                  <a:pt x="1400885" y="642025"/>
                                </a:lnTo>
                                <a:lnTo>
                                  <a:pt x="1389911" y="647519"/>
                                </a:lnTo>
                                <a:lnTo>
                                  <a:pt x="1351521" y="686429"/>
                                </a:lnTo>
                                <a:cubicBezTo>
                                  <a:pt x="1274113" y="737900"/>
                                  <a:pt x="1172786" y="802796"/>
                                  <a:pt x="1068245" y="841402"/>
                                </a:cubicBezTo>
                                <a:lnTo>
                                  <a:pt x="1027925" y="852314"/>
                                </a:lnTo>
                                <a:lnTo>
                                  <a:pt x="1004534" y="860017"/>
                                </a:lnTo>
                                <a:lnTo>
                                  <a:pt x="987843" y="863161"/>
                                </a:lnTo>
                                <a:lnTo>
                                  <a:pt x="963400" y="869775"/>
                                </a:lnTo>
                                <a:lnTo>
                                  <a:pt x="946400" y="870966"/>
                                </a:lnTo>
                                <a:lnTo>
                                  <a:pt x="928247" y="874385"/>
                                </a:lnTo>
                                <a:lnTo>
                                  <a:pt x="890756" y="899340"/>
                                </a:lnTo>
                                <a:cubicBezTo>
                                  <a:pt x="830278" y="925924"/>
                                  <a:pt x="767943" y="926113"/>
                                  <a:pt x="711884" y="906498"/>
                                </a:cubicBezTo>
                                <a:lnTo>
                                  <a:pt x="651608" y="873069"/>
                                </a:lnTo>
                                <a:lnTo>
                                  <a:pt x="641795" y="874045"/>
                                </a:lnTo>
                                <a:lnTo>
                                  <a:pt x="616350" y="888904"/>
                                </a:lnTo>
                                <a:cubicBezTo>
                                  <a:pt x="590735" y="898239"/>
                                  <a:pt x="562547" y="903047"/>
                                  <a:pt x="531730" y="902152"/>
                                </a:cubicBezTo>
                                <a:cubicBezTo>
                                  <a:pt x="410770" y="898573"/>
                                  <a:pt x="291864" y="844130"/>
                                  <a:pt x="177569" y="807070"/>
                                </a:cubicBezTo>
                                <a:cubicBezTo>
                                  <a:pt x="-95993" y="717835"/>
                                  <a:pt x="-26987" y="328999"/>
                                  <a:pt x="205018" y="301676"/>
                                </a:cubicBezTo>
                                <a:cubicBezTo>
                                  <a:pt x="238161" y="297774"/>
                                  <a:pt x="274631" y="301249"/>
                                  <a:pt x="313903" y="314028"/>
                                </a:cubicBezTo>
                                <a:lnTo>
                                  <a:pt x="337980" y="323709"/>
                                </a:lnTo>
                                <a:lnTo>
                                  <a:pt x="330379" y="336089"/>
                                </a:lnTo>
                                <a:lnTo>
                                  <a:pt x="340535" y="324737"/>
                                </a:lnTo>
                                <a:lnTo>
                                  <a:pt x="337980" y="323709"/>
                                </a:lnTo>
                                <a:lnTo>
                                  <a:pt x="363671" y="281869"/>
                                </a:lnTo>
                                <a:lnTo>
                                  <a:pt x="402086" y="247793"/>
                                </a:lnTo>
                                <a:lnTo>
                                  <a:pt x="401657" y="252395"/>
                                </a:lnTo>
                                <a:lnTo>
                                  <a:pt x="405611" y="244666"/>
                                </a:lnTo>
                                <a:lnTo>
                                  <a:pt x="402086" y="247793"/>
                                </a:lnTo>
                                <a:lnTo>
                                  <a:pt x="407099" y="194061"/>
                                </a:lnTo>
                                <a:cubicBezTo>
                                  <a:pt x="436211" y="107881"/>
                                  <a:pt x="519974" y="57538"/>
                                  <a:pt x="610979" y="46803"/>
                                </a:cubicBezTo>
                                <a:lnTo>
                                  <a:pt x="670397" y="48494"/>
                                </a:lnTo>
                                <a:lnTo>
                                  <a:pt x="666834" y="50761"/>
                                </a:lnTo>
                                <a:lnTo>
                                  <a:pt x="673454" y="48580"/>
                                </a:lnTo>
                                <a:lnTo>
                                  <a:pt x="670397" y="48494"/>
                                </a:lnTo>
                                <a:lnTo>
                                  <a:pt x="727887" y="11913"/>
                                </a:lnTo>
                                <a:cubicBezTo>
                                  <a:pt x="742168" y="6791"/>
                                  <a:pt x="757371" y="3205"/>
                                  <a:pt x="773465" y="1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E6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951016687" name="Freeform: Shape 33"/>
                        <wps:cNvSpPr/>
                        <wps:spPr>
                          <a:xfrm>
                            <a:off x="153619" y="2106777"/>
                            <a:ext cx="501015" cy="398145"/>
                          </a:xfrm>
                          <a:custGeom>
                            <a:avLst/>
                            <a:gdLst>
                              <a:gd name="connsiteX0" fmla="*/ 68048 w 501257"/>
                              <a:gd name="connsiteY0" fmla="*/ 386842 h 398904"/>
                              <a:gd name="connsiteX1" fmla="*/ 68048 w 501257"/>
                              <a:gd name="connsiteY1" fmla="*/ 388407 h 398904"/>
                              <a:gd name="connsiteX2" fmla="*/ 73336 w 501257"/>
                              <a:gd name="connsiteY2" fmla="*/ 387743 h 398904"/>
                              <a:gd name="connsiteX3" fmla="*/ 68048 w 501257"/>
                              <a:gd name="connsiteY3" fmla="*/ 247805 h 398904"/>
                              <a:gd name="connsiteX4" fmla="*/ 68656 w 501257"/>
                              <a:gd name="connsiteY4" fmla="*/ 247832 h 398904"/>
                              <a:gd name="connsiteX5" fmla="*/ 68048 w 501257"/>
                              <a:gd name="connsiteY5" fmla="*/ 247909 h 398904"/>
                              <a:gd name="connsiteX6" fmla="*/ 464229 w 501257"/>
                              <a:gd name="connsiteY6" fmla="*/ 199262 h 398904"/>
                              <a:gd name="connsiteX7" fmla="*/ 467921 w 501257"/>
                              <a:gd name="connsiteY7" fmla="*/ 203677 h 398904"/>
                              <a:gd name="connsiteX8" fmla="*/ 469225 w 501257"/>
                              <a:gd name="connsiteY8" fmla="*/ 201993 h 398904"/>
                              <a:gd name="connsiteX9" fmla="*/ 268949 w 501257"/>
                              <a:gd name="connsiteY9" fmla="*/ 64 h 398904"/>
                              <a:gd name="connsiteX10" fmla="*/ 318035 w 501257"/>
                              <a:gd name="connsiteY10" fmla="*/ 22961 h 398904"/>
                              <a:gd name="connsiteX11" fmla="*/ 483557 w 501257"/>
                              <a:gd name="connsiteY11" fmla="*/ 212890 h 398904"/>
                              <a:gd name="connsiteX12" fmla="*/ 424049 w 501257"/>
                              <a:gd name="connsiteY12" fmla="*/ 334028 h 398904"/>
                              <a:gd name="connsiteX13" fmla="*/ 420944 w 501257"/>
                              <a:gd name="connsiteY13" fmla="*/ 332737 h 398904"/>
                              <a:gd name="connsiteX14" fmla="*/ 421251 w 501257"/>
                              <a:gd name="connsiteY14" fmla="*/ 331284 h 398904"/>
                              <a:gd name="connsiteX15" fmla="*/ 419939 w 501257"/>
                              <a:gd name="connsiteY15" fmla="*/ 332319 h 398904"/>
                              <a:gd name="connsiteX16" fmla="*/ 420944 w 501257"/>
                              <a:gd name="connsiteY16" fmla="*/ 332737 h 398904"/>
                              <a:gd name="connsiteX17" fmla="*/ 418960 w 501257"/>
                              <a:gd name="connsiteY17" fmla="*/ 342148 h 398904"/>
                              <a:gd name="connsiteX18" fmla="*/ 354334 w 501257"/>
                              <a:gd name="connsiteY18" fmla="*/ 384657 h 398904"/>
                              <a:gd name="connsiteX19" fmla="*/ 257475 w 501257"/>
                              <a:gd name="connsiteY19" fmla="*/ 391618 h 398904"/>
                              <a:gd name="connsiteX20" fmla="*/ 243144 w 501257"/>
                              <a:gd name="connsiteY20" fmla="*/ 394619 h 398904"/>
                              <a:gd name="connsiteX21" fmla="*/ 153411 w 501257"/>
                              <a:gd name="connsiteY21" fmla="*/ 398390 h 398904"/>
                              <a:gd name="connsiteX22" fmla="*/ 98915 w 501257"/>
                              <a:gd name="connsiteY22" fmla="*/ 390472 h 398904"/>
                              <a:gd name="connsiteX23" fmla="*/ 94128 w 501257"/>
                              <a:gd name="connsiteY23" fmla="*/ 391288 h 398904"/>
                              <a:gd name="connsiteX24" fmla="*/ 81472 w 501257"/>
                              <a:gd name="connsiteY24" fmla="*/ 389130 h 398904"/>
                              <a:gd name="connsiteX25" fmla="*/ 67930 w 501257"/>
                              <a:gd name="connsiteY25" fmla="*/ 388525 h 398904"/>
                              <a:gd name="connsiteX26" fmla="*/ 16686 w 501257"/>
                              <a:gd name="connsiteY26" fmla="*/ 364182 h 398904"/>
                              <a:gd name="connsiteX27" fmla="*/ 11070 w 501257"/>
                              <a:gd name="connsiteY27" fmla="*/ 348953 h 398904"/>
                              <a:gd name="connsiteX28" fmla="*/ 10317 w 501257"/>
                              <a:gd name="connsiteY28" fmla="*/ 348182 h 398904"/>
                              <a:gd name="connsiteX29" fmla="*/ 3338 w 501257"/>
                              <a:gd name="connsiteY29" fmla="*/ 329997 h 398904"/>
                              <a:gd name="connsiteX30" fmla="*/ 3518 w 501257"/>
                              <a:gd name="connsiteY30" fmla="*/ 328471 h 398904"/>
                              <a:gd name="connsiteX31" fmla="*/ 0 w 501257"/>
                              <a:gd name="connsiteY31" fmla="*/ 318927 h 398904"/>
                              <a:gd name="connsiteX32" fmla="*/ 67930 w 501257"/>
                              <a:gd name="connsiteY32" fmla="*/ 247924 h 398904"/>
                              <a:gd name="connsiteX33" fmla="*/ 68048 w 501257"/>
                              <a:gd name="connsiteY33" fmla="*/ 247909 h 398904"/>
                              <a:gd name="connsiteX34" fmla="*/ 68048 w 501257"/>
                              <a:gd name="connsiteY34" fmla="*/ 250954 h 398904"/>
                              <a:gd name="connsiteX35" fmla="*/ 77637 w 501257"/>
                              <a:gd name="connsiteY35" fmla="*/ 249320 h 398904"/>
                              <a:gd name="connsiteX36" fmla="*/ 80018 w 501257"/>
                              <a:gd name="connsiteY36" fmla="*/ 248334 h 398904"/>
                              <a:gd name="connsiteX37" fmla="*/ 68656 w 501257"/>
                              <a:gd name="connsiteY37" fmla="*/ 247832 h 398904"/>
                              <a:gd name="connsiteX38" fmla="*/ 86697 w 501257"/>
                              <a:gd name="connsiteY38" fmla="*/ 245567 h 398904"/>
                              <a:gd name="connsiteX39" fmla="*/ 97162 w 501257"/>
                              <a:gd name="connsiteY39" fmla="*/ 241233 h 398904"/>
                              <a:gd name="connsiteX40" fmla="*/ 46653 w 501257"/>
                              <a:gd name="connsiteY40" fmla="*/ 193294 h 398904"/>
                              <a:gd name="connsiteX41" fmla="*/ 12600 w 501257"/>
                              <a:gd name="connsiteY41" fmla="*/ 121616 h 398904"/>
                              <a:gd name="connsiteX42" fmla="*/ 99296 w 501257"/>
                              <a:gd name="connsiteY42" fmla="*/ 35146 h 398904"/>
                              <a:gd name="connsiteX43" fmla="*/ 195994 w 501257"/>
                              <a:gd name="connsiteY43" fmla="*/ 70146 h 398904"/>
                              <a:gd name="connsiteX44" fmla="*/ 200739 w 501257"/>
                              <a:gd name="connsiteY44" fmla="*/ 70911 h 398904"/>
                              <a:gd name="connsiteX45" fmla="*/ 200512 w 501257"/>
                              <a:gd name="connsiteY45" fmla="*/ 68552 h 398904"/>
                              <a:gd name="connsiteX46" fmla="*/ 268949 w 501257"/>
                              <a:gd name="connsiteY46" fmla="*/ 64 h 398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01257" h="398904">
                                <a:moveTo>
                                  <a:pt x="68048" y="386842"/>
                                </a:moveTo>
                                <a:lnTo>
                                  <a:pt x="68048" y="388407"/>
                                </a:lnTo>
                                <a:lnTo>
                                  <a:pt x="73336" y="387743"/>
                                </a:lnTo>
                                <a:close/>
                                <a:moveTo>
                                  <a:pt x="68048" y="247805"/>
                                </a:moveTo>
                                <a:lnTo>
                                  <a:pt x="68656" y="247832"/>
                                </a:lnTo>
                                <a:lnTo>
                                  <a:pt x="68048" y="247909"/>
                                </a:lnTo>
                                <a:close/>
                                <a:moveTo>
                                  <a:pt x="464229" y="199262"/>
                                </a:moveTo>
                                <a:lnTo>
                                  <a:pt x="467921" y="203677"/>
                                </a:lnTo>
                                <a:lnTo>
                                  <a:pt x="469225" y="201993"/>
                                </a:lnTo>
                                <a:close/>
                                <a:moveTo>
                                  <a:pt x="268949" y="64"/>
                                </a:moveTo>
                                <a:cubicBezTo>
                                  <a:pt x="285722" y="-736"/>
                                  <a:pt x="303115" y="5855"/>
                                  <a:pt x="318035" y="22961"/>
                                </a:cubicBezTo>
                                <a:cubicBezTo>
                                  <a:pt x="373248" y="86231"/>
                                  <a:pt x="428344" y="149619"/>
                                  <a:pt x="483557" y="212890"/>
                                </a:cubicBezTo>
                                <a:cubicBezTo>
                                  <a:pt x="527449" y="263126"/>
                                  <a:pt x="482927" y="345028"/>
                                  <a:pt x="424049" y="334028"/>
                                </a:cubicBezTo>
                                <a:lnTo>
                                  <a:pt x="420944" y="332737"/>
                                </a:lnTo>
                                <a:lnTo>
                                  <a:pt x="421251" y="331284"/>
                                </a:lnTo>
                                <a:lnTo>
                                  <a:pt x="419939" y="332319"/>
                                </a:lnTo>
                                <a:lnTo>
                                  <a:pt x="420944" y="332737"/>
                                </a:lnTo>
                                <a:lnTo>
                                  <a:pt x="418960" y="342148"/>
                                </a:lnTo>
                                <a:cubicBezTo>
                                  <a:pt x="407990" y="366599"/>
                                  <a:pt x="382881" y="380966"/>
                                  <a:pt x="354334" y="384657"/>
                                </a:cubicBezTo>
                                <a:lnTo>
                                  <a:pt x="257475" y="391618"/>
                                </a:lnTo>
                                <a:lnTo>
                                  <a:pt x="243144" y="394619"/>
                                </a:lnTo>
                                <a:cubicBezTo>
                                  <a:pt x="211639" y="398552"/>
                                  <a:pt x="181300" y="399693"/>
                                  <a:pt x="153411" y="398390"/>
                                </a:cubicBezTo>
                                <a:lnTo>
                                  <a:pt x="98915" y="390472"/>
                                </a:lnTo>
                                <a:lnTo>
                                  <a:pt x="94128" y="391288"/>
                                </a:lnTo>
                                <a:lnTo>
                                  <a:pt x="81472" y="389130"/>
                                </a:lnTo>
                                <a:lnTo>
                                  <a:pt x="67930" y="388525"/>
                                </a:lnTo>
                                <a:cubicBezTo>
                                  <a:pt x="45022" y="386182"/>
                                  <a:pt x="27974" y="376925"/>
                                  <a:pt x="16686" y="364182"/>
                                </a:cubicBezTo>
                                <a:lnTo>
                                  <a:pt x="11070" y="348953"/>
                                </a:lnTo>
                                <a:lnTo>
                                  <a:pt x="10317" y="348182"/>
                                </a:lnTo>
                                <a:cubicBezTo>
                                  <a:pt x="6519" y="342501"/>
                                  <a:pt x="4140" y="336425"/>
                                  <a:pt x="3338" y="329997"/>
                                </a:cubicBezTo>
                                <a:lnTo>
                                  <a:pt x="3518" y="328471"/>
                                </a:lnTo>
                                <a:lnTo>
                                  <a:pt x="0" y="318927"/>
                                </a:lnTo>
                                <a:cubicBezTo>
                                  <a:pt x="264" y="286354"/>
                                  <a:pt x="23172" y="253548"/>
                                  <a:pt x="67930" y="247924"/>
                                </a:cubicBezTo>
                                <a:lnTo>
                                  <a:pt x="68048" y="247909"/>
                                </a:lnTo>
                                <a:lnTo>
                                  <a:pt x="68048" y="250954"/>
                                </a:lnTo>
                                <a:lnTo>
                                  <a:pt x="77637" y="249320"/>
                                </a:lnTo>
                                <a:lnTo>
                                  <a:pt x="80018" y="248334"/>
                                </a:lnTo>
                                <a:lnTo>
                                  <a:pt x="68656" y="247832"/>
                                </a:lnTo>
                                <a:lnTo>
                                  <a:pt x="86697" y="245567"/>
                                </a:lnTo>
                                <a:lnTo>
                                  <a:pt x="97162" y="241233"/>
                                </a:lnTo>
                                <a:lnTo>
                                  <a:pt x="46653" y="193294"/>
                                </a:lnTo>
                                <a:cubicBezTo>
                                  <a:pt x="30926" y="172379"/>
                                  <a:pt x="19178" y="148681"/>
                                  <a:pt x="12600" y="121616"/>
                                </a:cubicBezTo>
                                <a:cubicBezTo>
                                  <a:pt x="147" y="70179"/>
                                  <a:pt x="46197" y="20383"/>
                                  <a:pt x="99296" y="35146"/>
                                </a:cubicBezTo>
                                <a:lnTo>
                                  <a:pt x="195994" y="70146"/>
                                </a:lnTo>
                                <a:lnTo>
                                  <a:pt x="200739" y="70911"/>
                                </a:lnTo>
                                <a:lnTo>
                                  <a:pt x="200512" y="68552"/>
                                </a:lnTo>
                                <a:cubicBezTo>
                                  <a:pt x="204337" y="32827"/>
                                  <a:pt x="235402" y="1664"/>
                                  <a:pt x="268949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882845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413" y="914400"/>
                            <a:ext cx="1433830" cy="173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8336843" name="Graphic 16"/>
                        <wps:cNvSpPr/>
                        <wps:spPr>
                          <a:xfrm>
                            <a:off x="0" y="7783372"/>
                            <a:ext cx="2504440" cy="2245995"/>
                          </a:xfrm>
                          <a:custGeom>
                            <a:avLst/>
                            <a:gdLst>
                              <a:gd name="connsiteX0" fmla="*/ 0 w 3048000"/>
                              <a:gd name="connsiteY0" fmla="*/ 0 h 2380321"/>
                              <a:gd name="connsiteX1" fmla="*/ 0 w 3048000"/>
                              <a:gd name="connsiteY1" fmla="*/ 2380321 h 2380321"/>
                              <a:gd name="connsiteX2" fmla="*/ 3047732 w 3048000"/>
                              <a:gd name="connsiteY2" fmla="*/ 2377792 h 2380321"/>
                              <a:gd name="connsiteX3" fmla="*/ 2688528 w 3048000"/>
                              <a:gd name="connsiteY3" fmla="*/ 2006618 h 2380321"/>
                              <a:gd name="connsiteX4" fmla="*/ 1877383 w 3048000"/>
                              <a:gd name="connsiteY4" fmla="*/ 1229491 h 2380321"/>
                              <a:gd name="connsiteX5" fmla="*/ 1054615 w 3048000"/>
                              <a:gd name="connsiteY5" fmla="*/ 278349 h 2380321"/>
                              <a:gd name="connsiteX6" fmla="*/ 0 w 3048000"/>
                              <a:gd name="connsiteY6" fmla="*/ 0 h 2380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48000" h="2380321">
                                <a:moveTo>
                                  <a:pt x="0" y="0"/>
                                </a:moveTo>
                                <a:lnTo>
                                  <a:pt x="0" y="2380321"/>
                                </a:lnTo>
                                <a:lnTo>
                                  <a:pt x="3047732" y="2377792"/>
                                </a:lnTo>
                                <a:cubicBezTo>
                                  <a:pt x="3047732" y="2377792"/>
                                  <a:pt x="3070853" y="2215411"/>
                                  <a:pt x="2688528" y="2006618"/>
                                </a:cubicBezTo>
                                <a:cubicBezTo>
                                  <a:pt x="2306204" y="1797824"/>
                                  <a:pt x="2062734" y="1612300"/>
                                  <a:pt x="1877383" y="1229491"/>
                                </a:cubicBezTo>
                                <a:cubicBezTo>
                                  <a:pt x="1692033" y="846682"/>
                                  <a:pt x="1486467" y="444650"/>
                                  <a:pt x="1054615" y="278349"/>
                                </a:cubicBezTo>
                                <a:cubicBezTo>
                                  <a:pt x="753278" y="1623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CFC9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690865" name="مربع نص 1"/>
                        <wps:cNvSpPr txBox="1"/>
                        <wps:spPr>
                          <a:xfrm>
                            <a:off x="1360503" y="8485378"/>
                            <a:ext cx="96266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487424" w14:textId="77777777" w:rsidR="00921095" w:rsidRPr="009B2FAA" w:rsidRDefault="00921095" w:rsidP="00921095">
                              <w:pPr>
                                <w:pStyle w:val="GraphicsAnchor"/>
                                <w:jc w:val="center"/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2FAA"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@bahzadtalib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0FBF5" id="_x0000_s1213" style="position:absolute;left:0;text-align:left;margin-left:561.8pt;margin-top:-69.75pt;width:613pt;height:789.7pt;z-index:251898880;mso-position-horizontal:right;mso-position-horizontal-relative:page" coordsize="77848,1002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">
                <v:shape id="Graphic 17" o:spid="_x0000_s1214" style="position:absolute;left:71542;width:6306;height:41884;visibility:visible;mso-wrap-style:square;v-text-anchor:middle" coordsize="627735,418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  <v:stroke joinstyle="miter"/>
                  <v:path arrowok="t" o:connecttype="custom" o:connectlocs="630555,4188461;456141,3898830;363104,3226858;37599,2195784;165494,851965;543982,0;630555,0;630555,4188461" o:connectangles="0,0,0,0,0,0,0,0"/>
                </v:shape>
                <v:shape id="Freeform: Shape 27" o:spid="_x0000_s1215" style="position:absolute;left:8485;top:10139;width:7461;height:4248;rotation:-874638fd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  <v:stroke joinstyle="miter"/>
                  <v:path arrowok="t" o:connecttype="custom" o:connectlocs="137648,229739;137583,231303;138135,230688;412932,4791;421297,7077;412808,5713;357839,638;381396,661;412808,5713;412461,8260;433131,10314;421297,7077;522260,23314;658944,63662;741699,208656;685323,279781;656135,290458;648111,296345;643034,298881;625273,316841;494217,388373;475563,393410;464742,396965;457020,398416;445711,401469;437846,402019;429448,403597;412103,415116;329349,418420;301463,402990;296923,403440;285151,410299;246002,416414;82151,372526;94850,139247;145225,144949;156364,149417;152848,155131;157546,149892;156364,149417;168250,130105;186023,114376;185824,116500;187654,112933;186023,114376;188342,89574;282666,21603;310155,22384;308507,23430;311569,22423;310155,22384;336753,5499;357839,638" o:connectangles="0,0,0,0,0,0,0,0,0,0,0,0,0,0,0,0,0,0,0,0,0,0,0,0,0,0,0,0,0,0,0,0,0,0,0,0,0,0,0,0,0,0,0,0,0,0,0,0,0,0,0,0,0"/>
                </v:shape>
                <v:shape id="Freeform: Shape 33" o:spid="_x0000_s1216" style="position:absolute;left:1536;top:21067;width:5010;height:3982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  <v:stroke joinstyle="miter"/>
                  <v:path arrowok="t" o:connecttype="custom" o:connectlocs="68015,386106;68015,387668;73301,387005;68015,247333;68623,247360;68015,247437;464005,198883;467695,203289;468998,201609;268819,64;317881,22917;483324,212485;423844,333392;420741,332104;421048,330654;419736,331687;420741,332104;418758,341497;354163,383925;257351,390873;243027,393868;153337,397632;98867,389729;94083,390543;81433,388390;67897,387786;16678,363489;11065,348289;10312,347520;3336,329369;3516,327846;0,318320;67897,247452;68015,247437;68015,250477;77600,248846;79979,247861;68623,247360;86655,245100;97115,240774;46630,192926;12594,121385;99248,35079;195899,70013;200642,70776;200415,68422;268819,64" o:connectangles="0,0,0,0,0,0,0,0,0,0,0,0,0,0,0,0,0,0,0,0,0,0,0,0,0,0,0,0,0,0,0,0,0,0,0,0,0,0,0,0,0,0,0,0,0,0,0"/>
                </v:shape>
                <v:shape id="Graphic 8" o:spid="_x0000_s1217" type="#_x0000_t75" style="position:absolute;left:1024;top:9144;width:14338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">
                  <v:imagedata r:id="rId16" o:title=""/>
                </v:shape>
                <v:shape id="Graphic 16" o:spid="_x0000_s1218" style="position:absolute;top:77833;width:25044;height:22460;visibility:visible;mso-wrap-style:square;v-text-anchor:middle" coordsize="3048000,238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" path="m,l,2380321r3047732,-2529c3047732,2377792,3070853,2215411,2688528,2006618,2306204,1797824,2062734,1612300,1877383,1229491,1692033,846682,1486467,444650,1054615,278349,753278,162381,,,,xe" fillcolor="#c4cfc9" stroked="f" strokeweight=".35022mm">
                  <v:stroke joinstyle="miter"/>
                  <v:path arrowok="t" o:connecttype="custom" o:connectlocs="0,0;0,2245995;2504220,2243609;2209074,1893381;1542583,1160109;866542,262641;0,0" o:connectangles="0,0,0,0,0,0,0"/>
                </v:shape>
                <v:shape id="_x0000_s1219" type="#_x0000_t202" style="position:absolute;left:13605;top:84853;width:9626;height:27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" filled="f" stroked="f">
                  <v:textbox style="mso-fit-shape-to-text:t">
                    <w:txbxContent>
                      <w:p w14:paraId="07487424" w14:textId="77777777" w:rsidR="00921095" w:rsidRPr="009B2FAA" w:rsidRDefault="00921095" w:rsidP="00921095">
                        <w:pPr>
                          <w:pStyle w:val="GraphicsAnchor"/>
                          <w:jc w:val="center"/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B2FAA"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@bahzadtalib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47B0AE4" w14:textId="4A726227" w:rsidR="00FC251C" w:rsidRDefault="00FC251C" w:rsidP="00FC251C">
      <w:pPr>
        <w:rPr>
          <w:rtl/>
        </w:rPr>
      </w:pPr>
    </w:p>
    <w:p w14:paraId="622115B8" w14:textId="4CC783B7" w:rsidR="00FC251C" w:rsidRDefault="00FC251C" w:rsidP="00FC251C">
      <w:pPr>
        <w:rPr>
          <w:rtl/>
        </w:rPr>
      </w:pPr>
    </w:p>
    <w:tbl>
      <w:tblPr>
        <w:tblStyle w:val="10"/>
        <w:tblpPr w:leftFromText="180" w:rightFromText="180" w:vertAnchor="text" w:horzAnchor="margin" w:tblpY="-289"/>
        <w:bidiVisual/>
        <w:tblW w:w="9350" w:type="dxa"/>
        <w:tblLook w:val="04A0" w:firstRow="1" w:lastRow="0" w:firstColumn="1" w:lastColumn="0" w:noHBand="0" w:noVBand="1"/>
      </w:tblPr>
      <w:tblGrid>
        <w:gridCol w:w="1989"/>
        <w:gridCol w:w="7361"/>
      </w:tblGrid>
      <w:tr w:rsidR="00921095" w:rsidRPr="00A52145" w14:paraId="33C9C933" w14:textId="77777777" w:rsidTr="007746DD">
        <w:tc>
          <w:tcPr>
            <w:tcW w:w="198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55F9730B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lastRenderedPageBreak/>
              <w:t>خطة تعلم</w:t>
            </w:r>
          </w:p>
          <w:p w14:paraId="5DBF60FC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>الأسبوع</w:t>
            </w:r>
          </w:p>
          <w:p w14:paraId="11F88448" w14:textId="04A4B70F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(ا</w:t>
            </w:r>
            <w:r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لسابع عشر</w:t>
            </w:r>
            <w:r w:rsidRPr="00A52145">
              <w:rPr>
                <w:rFonts w:ascii="Calibri" w:eastAsia="Impact" w:hAnsi="Calibri" w:cs="Calibri" w:hint="cs"/>
                <w:b/>
                <w:bCs/>
                <w:color w:val="C00000"/>
                <w:sz w:val="28"/>
                <w:highlight w:val="yellow"/>
                <w:rtl/>
              </w:rPr>
              <w:t>)</w:t>
            </w:r>
          </w:p>
          <w:p w14:paraId="05F784BE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03AC248D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C00000"/>
                <w:sz w:val="28"/>
                <w:rtl/>
              </w:rPr>
            </w:pPr>
          </w:p>
          <w:p w14:paraId="7E02D92F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4E52E778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الصف:</w:t>
            </w:r>
          </w:p>
          <w:p w14:paraId="5D86C91F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8D8B00"/>
                <w:sz w:val="28"/>
                <w:rtl/>
              </w:rPr>
              <w:t xml:space="preserve"> السادس الابتدائي</w:t>
            </w:r>
          </w:p>
          <w:p w14:paraId="16DEA4FF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766C9257" w14:textId="77777777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3E370D4A" w14:textId="55B4147D" w:rsidR="0092109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</w:p>
          <w:p w14:paraId="6105A91F" w14:textId="2C16F14F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8D8B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الفصل </w:t>
            </w:r>
            <w:proofErr w:type="gramStart"/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الدراسي </w:t>
            </w:r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ال</w:t>
            </w:r>
            <w:r w:rsidR="00C37CCA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>ثاني</w:t>
            </w:r>
            <w:proofErr w:type="gramEnd"/>
            <w:r w:rsidR="00C37CCA"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</w:t>
            </w:r>
            <w:r w:rsidRPr="00A52145">
              <w:rPr>
                <w:rFonts w:ascii="Calibri" w:eastAsia="Impact" w:hAnsi="Calibri" w:cs="Calibri" w:hint="cs"/>
                <w:b/>
                <w:bCs/>
                <w:color w:val="8C6044" w:themeColor="accent5" w:themeShade="80"/>
                <w:sz w:val="28"/>
                <w:rtl/>
              </w:rPr>
              <w:t xml:space="preserve"> 1447هـ</w:t>
            </w:r>
          </w:p>
        </w:tc>
        <w:tc>
          <w:tcPr>
            <w:tcW w:w="7361" w:type="dxa"/>
            <w:tcBorders>
              <w:top w:val="single" w:sz="4" w:space="0" w:color="FFFFFF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2899020F" w14:textId="0AD383E1" w:rsidR="00921095" w:rsidRDefault="00921095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1" locked="0" layoutInCell="1" allowOverlap="1" wp14:anchorId="5D96D4D7" wp14:editId="1F1CFD94">
                      <wp:simplePos x="0" y="0"/>
                      <wp:positionH relativeFrom="column">
                        <wp:posOffset>3804808</wp:posOffset>
                      </wp:positionH>
                      <wp:positionV relativeFrom="paragraph">
                        <wp:posOffset>-39738</wp:posOffset>
                      </wp:positionV>
                      <wp:extent cx="746125" cy="268941"/>
                      <wp:effectExtent l="0" t="0" r="0" b="0"/>
                      <wp:wrapNone/>
                      <wp:docPr id="1387148922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6EBE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BDAD6" id="Freeform: Shape 27" o:spid="_x0000_s1026" style="position:absolute;left:0;text-align:left;margin-left:299.6pt;margin-top:-3.15pt;width:58.75pt;height:21.2pt;z-index:-25143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6ebe2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الأحد 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28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12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</w:p>
          <w:p w14:paraId="7FECA650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297A086F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75BE52DE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7FBDEA13" w14:textId="2A7E1C84" w:rsidR="003E7E72" w:rsidRPr="00A52145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</w:tc>
      </w:tr>
      <w:tr w:rsidR="00921095" w:rsidRPr="00A52145" w14:paraId="0384CEBA" w14:textId="77777777" w:rsidTr="007746DD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5F386B63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127CA835" w14:textId="77777777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1" locked="0" layoutInCell="1" allowOverlap="1" wp14:anchorId="2DCA2DCB" wp14:editId="3638E418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199897</wp:posOffset>
                      </wp:positionV>
                      <wp:extent cx="746125" cy="268941"/>
                      <wp:effectExtent l="0" t="0" r="0" b="0"/>
                      <wp:wrapNone/>
                      <wp:docPr id="491356004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45CFA" id="Freeform: Shape 27" o:spid="_x0000_s1026" style="position:absolute;left:0;text-align:left;margin-left:293.4pt;margin-top:15.75pt;width:58.75pt;height:21.2pt;z-index:-25143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Xk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1ece4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3B0E1C32" w14:textId="065091D8" w:rsidR="00921095" w:rsidRDefault="00921095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اثنين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29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12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color w:val="388600"/>
                <w:sz w:val="28"/>
                <w:rtl/>
              </w:rPr>
              <w:t xml:space="preserve"> </w:t>
            </w:r>
          </w:p>
          <w:p w14:paraId="204A0E2E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543CE217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0F2BE6A2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30FA0B00" w14:textId="217DFF7E" w:rsidR="003E7E72" w:rsidRPr="00A52145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921095" w:rsidRPr="00A52145" w14:paraId="46ED2BD3" w14:textId="77777777" w:rsidTr="007746DD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18FB733D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0180B172" w14:textId="77777777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1" locked="0" layoutInCell="1" allowOverlap="1" wp14:anchorId="2E43C6DC" wp14:editId="3F933194">
                      <wp:simplePos x="0" y="0"/>
                      <wp:positionH relativeFrom="column">
                        <wp:posOffset>3764841</wp:posOffset>
                      </wp:positionH>
                      <wp:positionV relativeFrom="paragraph">
                        <wp:posOffset>190943</wp:posOffset>
                      </wp:positionV>
                      <wp:extent cx="746125" cy="268941"/>
                      <wp:effectExtent l="0" t="0" r="0" b="0"/>
                      <wp:wrapNone/>
                      <wp:docPr id="894643740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B8A27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696D9" id="Freeform: Shape 27" o:spid="_x0000_s1026" style="position:absolute;left:0;text-align:left;margin-left:296.45pt;margin-top:15.05pt;width:58.75pt;height:21.2pt;z-index:-25143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3dac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2226A66E" w14:textId="5CB0CC20" w:rsidR="00921095" w:rsidRDefault="00921095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الثلاثاء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 /1448هـ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</w:p>
          <w:p w14:paraId="7D86989F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44342F9E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082506EE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501168C5" w14:textId="223B9392" w:rsidR="003E7E72" w:rsidRPr="00A52145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921095" w:rsidRPr="00A52145" w14:paraId="12D6B56A" w14:textId="77777777" w:rsidTr="007746DD">
        <w:tc>
          <w:tcPr>
            <w:tcW w:w="1989" w:type="dxa"/>
            <w:vMerge/>
            <w:tcBorders>
              <w:left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13B72AD3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74F2AD14" w14:textId="77777777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1" locked="0" layoutInCell="1" allowOverlap="1" wp14:anchorId="597C6416" wp14:editId="0CE1D1D6">
                      <wp:simplePos x="0" y="0"/>
                      <wp:positionH relativeFrom="column">
                        <wp:posOffset>3726420</wp:posOffset>
                      </wp:positionH>
                      <wp:positionV relativeFrom="paragraph">
                        <wp:posOffset>197293</wp:posOffset>
                      </wp:positionV>
                      <wp:extent cx="746125" cy="268941"/>
                      <wp:effectExtent l="0" t="0" r="0" b="0"/>
                      <wp:wrapNone/>
                      <wp:docPr id="156442235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CFC9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06EFE" id="Freeform: Shape 27" o:spid="_x0000_s1026" style="position:absolute;left:0;text-align:left;margin-left:293.4pt;margin-top:15.55pt;width:58.75pt;height:21.2pt;z-index:-25143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e7ece9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0676AB9B" w14:textId="6039D1A7" w:rsidR="00921095" w:rsidRDefault="00921095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لأربعاء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2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</w:p>
          <w:p w14:paraId="50E9A915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6F50E948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72418572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38FB4DF1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auto"/>
                <w:sz w:val="28"/>
                <w:rtl/>
              </w:rPr>
            </w:pPr>
          </w:p>
          <w:p w14:paraId="11A21A46" w14:textId="77777777" w:rsidR="00921095" w:rsidRPr="00A5214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921095" w:rsidRPr="00A52145" w14:paraId="40AFE962" w14:textId="77777777" w:rsidTr="007746DD">
        <w:trPr>
          <w:trHeight w:val="342"/>
        </w:trPr>
        <w:tc>
          <w:tcPr>
            <w:tcW w:w="198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threeDEngrave" w:sz="24" w:space="0" w:color="DBE2DE" w:themeColor="accent2" w:themeTint="99"/>
            </w:tcBorders>
            <w:vAlign w:val="center"/>
          </w:tcPr>
          <w:p w14:paraId="51FA7002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  <w:tc>
          <w:tcPr>
            <w:tcW w:w="7361" w:type="dxa"/>
            <w:vMerge w:val="restart"/>
            <w:tcBorders>
              <w:top w:val="threeDEngrave" w:sz="36" w:space="0" w:color="F3F5F4" w:themeColor="accent2" w:themeTint="33"/>
              <w:left w:val="threeDEngrave" w:sz="24" w:space="0" w:color="DBE2DE" w:themeColor="accent2" w:themeTint="99"/>
              <w:right w:val="single" w:sz="4" w:space="0" w:color="FFFFFF"/>
            </w:tcBorders>
          </w:tcPr>
          <w:p w14:paraId="0FA7E807" w14:textId="77777777" w:rsidR="0092109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1" locked="0" layoutInCell="1" allowOverlap="1" wp14:anchorId="0BDE1CD8" wp14:editId="4E3BB4C4">
                      <wp:simplePos x="0" y="0"/>
                      <wp:positionH relativeFrom="column">
                        <wp:posOffset>3703368</wp:posOffset>
                      </wp:positionH>
                      <wp:positionV relativeFrom="paragraph">
                        <wp:posOffset>187592</wp:posOffset>
                      </wp:positionV>
                      <wp:extent cx="746125" cy="268941"/>
                      <wp:effectExtent l="0" t="0" r="0" b="0"/>
                      <wp:wrapNone/>
                      <wp:docPr id="112195323" name="Freeform: Shap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268941"/>
                              </a:xfrm>
                              <a:custGeom>
                                <a:avLst/>
                                <a:gdLst>
                                  <a:gd name="connsiteX0" fmla="*/ 297525 w 1612741"/>
                                  <a:gd name="connsiteY0" fmla="*/ 497725 h 920353"/>
                                  <a:gd name="connsiteX1" fmla="*/ 297384 w 1612741"/>
                                  <a:gd name="connsiteY1" fmla="*/ 501114 h 920353"/>
                                  <a:gd name="connsiteX2" fmla="*/ 298577 w 1612741"/>
                                  <a:gd name="connsiteY2" fmla="*/ 499780 h 920353"/>
                                  <a:gd name="connsiteX3" fmla="*/ 892549 w 1612741"/>
                                  <a:gd name="connsiteY3" fmla="*/ 10379 h 920353"/>
                                  <a:gd name="connsiteX4" fmla="*/ 910629 w 1612741"/>
                                  <a:gd name="connsiteY4" fmla="*/ 15333 h 920353"/>
                                  <a:gd name="connsiteX5" fmla="*/ 892279 w 1612741"/>
                                  <a:gd name="connsiteY5" fmla="*/ 12378 h 920353"/>
                                  <a:gd name="connsiteX6" fmla="*/ 773465 w 1612741"/>
                                  <a:gd name="connsiteY6" fmla="*/ 1382 h 920353"/>
                                  <a:gd name="connsiteX7" fmla="*/ 824383 w 1612741"/>
                                  <a:gd name="connsiteY7" fmla="*/ 1433 h 920353"/>
                                  <a:gd name="connsiteX8" fmla="*/ 892279 w 1612741"/>
                                  <a:gd name="connsiteY8" fmla="*/ 12378 h 920353"/>
                                  <a:gd name="connsiteX9" fmla="*/ 891530 w 1612741"/>
                                  <a:gd name="connsiteY9" fmla="*/ 17896 h 920353"/>
                                  <a:gd name="connsiteX10" fmla="*/ 936208 w 1612741"/>
                                  <a:gd name="connsiteY10" fmla="*/ 22344 h 920353"/>
                                  <a:gd name="connsiteX11" fmla="*/ 910629 w 1612741"/>
                                  <a:gd name="connsiteY11" fmla="*/ 15333 h 920353"/>
                                  <a:gd name="connsiteX12" fmla="*/ 1128859 w 1612741"/>
                                  <a:gd name="connsiteY12" fmla="*/ 50509 h 920353"/>
                                  <a:gd name="connsiteX13" fmla="*/ 1424300 w 1612741"/>
                                  <a:gd name="connsiteY13" fmla="*/ 137922 h 920353"/>
                                  <a:gd name="connsiteX14" fmla="*/ 1603175 w 1612741"/>
                                  <a:gd name="connsiteY14" fmla="*/ 452048 h 920353"/>
                                  <a:gd name="connsiteX15" fmla="*/ 1481319 w 1612741"/>
                                  <a:gd name="connsiteY15" fmla="*/ 606139 h 920353"/>
                                  <a:gd name="connsiteX16" fmla="*/ 1418229 w 1612741"/>
                                  <a:gd name="connsiteY16" fmla="*/ 629271 h 920353"/>
                                  <a:gd name="connsiteX17" fmla="*/ 1400885 w 1612741"/>
                                  <a:gd name="connsiteY17" fmla="*/ 642025 h 920353"/>
                                  <a:gd name="connsiteX18" fmla="*/ 1389911 w 1612741"/>
                                  <a:gd name="connsiteY18" fmla="*/ 647519 h 920353"/>
                                  <a:gd name="connsiteX19" fmla="*/ 1351521 w 1612741"/>
                                  <a:gd name="connsiteY19" fmla="*/ 686429 h 920353"/>
                                  <a:gd name="connsiteX20" fmla="*/ 1068245 w 1612741"/>
                                  <a:gd name="connsiteY20" fmla="*/ 841402 h 920353"/>
                                  <a:gd name="connsiteX21" fmla="*/ 1027925 w 1612741"/>
                                  <a:gd name="connsiteY21" fmla="*/ 852314 h 920353"/>
                                  <a:gd name="connsiteX22" fmla="*/ 1004534 w 1612741"/>
                                  <a:gd name="connsiteY22" fmla="*/ 860017 h 920353"/>
                                  <a:gd name="connsiteX23" fmla="*/ 987843 w 1612741"/>
                                  <a:gd name="connsiteY23" fmla="*/ 863161 h 920353"/>
                                  <a:gd name="connsiteX24" fmla="*/ 963400 w 1612741"/>
                                  <a:gd name="connsiteY24" fmla="*/ 869775 h 920353"/>
                                  <a:gd name="connsiteX25" fmla="*/ 946400 w 1612741"/>
                                  <a:gd name="connsiteY25" fmla="*/ 870966 h 920353"/>
                                  <a:gd name="connsiteX26" fmla="*/ 928247 w 1612741"/>
                                  <a:gd name="connsiteY26" fmla="*/ 874385 h 920353"/>
                                  <a:gd name="connsiteX27" fmla="*/ 890756 w 1612741"/>
                                  <a:gd name="connsiteY27" fmla="*/ 899340 h 920353"/>
                                  <a:gd name="connsiteX28" fmla="*/ 711884 w 1612741"/>
                                  <a:gd name="connsiteY28" fmla="*/ 906498 h 920353"/>
                                  <a:gd name="connsiteX29" fmla="*/ 651608 w 1612741"/>
                                  <a:gd name="connsiteY29" fmla="*/ 873069 h 920353"/>
                                  <a:gd name="connsiteX30" fmla="*/ 641795 w 1612741"/>
                                  <a:gd name="connsiteY30" fmla="*/ 874045 h 920353"/>
                                  <a:gd name="connsiteX31" fmla="*/ 616350 w 1612741"/>
                                  <a:gd name="connsiteY31" fmla="*/ 888904 h 920353"/>
                                  <a:gd name="connsiteX32" fmla="*/ 531730 w 1612741"/>
                                  <a:gd name="connsiteY32" fmla="*/ 902152 h 920353"/>
                                  <a:gd name="connsiteX33" fmla="*/ 177569 w 1612741"/>
                                  <a:gd name="connsiteY33" fmla="*/ 807070 h 920353"/>
                                  <a:gd name="connsiteX34" fmla="*/ 205018 w 1612741"/>
                                  <a:gd name="connsiteY34" fmla="*/ 301676 h 920353"/>
                                  <a:gd name="connsiteX35" fmla="*/ 313903 w 1612741"/>
                                  <a:gd name="connsiteY35" fmla="*/ 314028 h 920353"/>
                                  <a:gd name="connsiteX36" fmla="*/ 337980 w 1612741"/>
                                  <a:gd name="connsiteY36" fmla="*/ 323709 h 920353"/>
                                  <a:gd name="connsiteX37" fmla="*/ 330379 w 1612741"/>
                                  <a:gd name="connsiteY37" fmla="*/ 336089 h 920353"/>
                                  <a:gd name="connsiteX38" fmla="*/ 340535 w 1612741"/>
                                  <a:gd name="connsiteY38" fmla="*/ 324737 h 920353"/>
                                  <a:gd name="connsiteX39" fmla="*/ 337980 w 1612741"/>
                                  <a:gd name="connsiteY39" fmla="*/ 323709 h 920353"/>
                                  <a:gd name="connsiteX40" fmla="*/ 363671 w 1612741"/>
                                  <a:gd name="connsiteY40" fmla="*/ 281869 h 920353"/>
                                  <a:gd name="connsiteX41" fmla="*/ 402086 w 1612741"/>
                                  <a:gd name="connsiteY41" fmla="*/ 247793 h 920353"/>
                                  <a:gd name="connsiteX42" fmla="*/ 401657 w 1612741"/>
                                  <a:gd name="connsiteY42" fmla="*/ 252395 h 920353"/>
                                  <a:gd name="connsiteX43" fmla="*/ 405611 w 1612741"/>
                                  <a:gd name="connsiteY43" fmla="*/ 244666 h 920353"/>
                                  <a:gd name="connsiteX44" fmla="*/ 402086 w 1612741"/>
                                  <a:gd name="connsiteY44" fmla="*/ 247793 h 920353"/>
                                  <a:gd name="connsiteX45" fmla="*/ 407099 w 1612741"/>
                                  <a:gd name="connsiteY45" fmla="*/ 194061 h 920353"/>
                                  <a:gd name="connsiteX46" fmla="*/ 610979 w 1612741"/>
                                  <a:gd name="connsiteY46" fmla="*/ 46803 h 920353"/>
                                  <a:gd name="connsiteX47" fmla="*/ 670397 w 1612741"/>
                                  <a:gd name="connsiteY47" fmla="*/ 48494 h 920353"/>
                                  <a:gd name="connsiteX48" fmla="*/ 666834 w 1612741"/>
                                  <a:gd name="connsiteY48" fmla="*/ 50761 h 920353"/>
                                  <a:gd name="connsiteX49" fmla="*/ 673454 w 1612741"/>
                                  <a:gd name="connsiteY49" fmla="*/ 48580 h 920353"/>
                                  <a:gd name="connsiteX50" fmla="*/ 670397 w 1612741"/>
                                  <a:gd name="connsiteY50" fmla="*/ 48494 h 920353"/>
                                  <a:gd name="connsiteX51" fmla="*/ 727887 w 1612741"/>
                                  <a:gd name="connsiteY51" fmla="*/ 11913 h 920353"/>
                                  <a:gd name="connsiteX52" fmla="*/ 773465 w 1612741"/>
                                  <a:gd name="connsiteY52" fmla="*/ 1382 h 920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</a:cxnLst>
                                <a:rect l="l" t="t" r="r" b="b"/>
                                <a:pathLst>
                                  <a:path w="1612741" h="920353">
                                    <a:moveTo>
                                      <a:pt x="297525" y="497725"/>
                                    </a:moveTo>
                                    <a:lnTo>
                                      <a:pt x="297384" y="501114"/>
                                    </a:lnTo>
                                    <a:lnTo>
                                      <a:pt x="298577" y="499780"/>
                                    </a:lnTo>
                                    <a:close/>
                                    <a:moveTo>
                                      <a:pt x="892549" y="10379"/>
                                    </a:moveTo>
                                    <a:lnTo>
                                      <a:pt x="910629" y="15333"/>
                                    </a:lnTo>
                                    <a:lnTo>
                                      <a:pt x="892279" y="12378"/>
                                    </a:lnTo>
                                    <a:close/>
                                    <a:moveTo>
                                      <a:pt x="773465" y="1382"/>
                                    </a:moveTo>
                                    <a:cubicBezTo>
                                      <a:pt x="789558" y="-441"/>
                                      <a:pt x="806541" y="-499"/>
                                      <a:pt x="824383" y="1433"/>
                                    </a:cubicBezTo>
                                    <a:lnTo>
                                      <a:pt x="892279" y="12378"/>
                                    </a:lnTo>
                                    <a:lnTo>
                                      <a:pt x="891530" y="17896"/>
                                    </a:lnTo>
                                    <a:lnTo>
                                      <a:pt x="936208" y="22344"/>
                                    </a:lnTo>
                                    <a:lnTo>
                                      <a:pt x="910629" y="15333"/>
                                    </a:lnTo>
                                    <a:lnTo>
                                      <a:pt x="1128859" y="50509"/>
                                    </a:lnTo>
                                    <a:cubicBezTo>
                                      <a:pt x="1228642" y="72618"/>
                                      <a:pt x="1326921" y="101117"/>
                                      <a:pt x="1424300" y="137922"/>
                                    </a:cubicBezTo>
                                    <a:cubicBezTo>
                                      <a:pt x="1554227" y="187251"/>
                                      <a:pt x="1642894" y="308659"/>
                                      <a:pt x="1603175" y="452048"/>
                                    </a:cubicBezTo>
                                    <a:cubicBezTo>
                                      <a:pt x="1586133" y="514030"/>
                                      <a:pt x="1539684" y="570900"/>
                                      <a:pt x="1481319" y="606139"/>
                                    </a:cubicBezTo>
                                    <a:lnTo>
                                      <a:pt x="1418229" y="629271"/>
                                    </a:lnTo>
                                    <a:lnTo>
                                      <a:pt x="1400885" y="642025"/>
                                    </a:lnTo>
                                    <a:lnTo>
                                      <a:pt x="1389911" y="647519"/>
                                    </a:lnTo>
                                    <a:lnTo>
                                      <a:pt x="1351521" y="686429"/>
                                    </a:lnTo>
                                    <a:cubicBezTo>
                                      <a:pt x="1274113" y="737900"/>
                                      <a:pt x="1172786" y="802796"/>
                                      <a:pt x="1068245" y="841402"/>
                                    </a:cubicBezTo>
                                    <a:lnTo>
                                      <a:pt x="1027925" y="852314"/>
                                    </a:lnTo>
                                    <a:lnTo>
                                      <a:pt x="1004534" y="860017"/>
                                    </a:lnTo>
                                    <a:lnTo>
                                      <a:pt x="987843" y="863161"/>
                                    </a:lnTo>
                                    <a:lnTo>
                                      <a:pt x="963400" y="869775"/>
                                    </a:lnTo>
                                    <a:lnTo>
                                      <a:pt x="946400" y="870966"/>
                                    </a:lnTo>
                                    <a:lnTo>
                                      <a:pt x="928247" y="874385"/>
                                    </a:lnTo>
                                    <a:lnTo>
                                      <a:pt x="890756" y="899340"/>
                                    </a:lnTo>
                                    <a:cubicBezTo>
                                      <a:pt x="830278" y="925924"/>
                                      <a:pt x="767943" y="926113"/>
                                      <a:pt x="711884" y="906498"/>
                                    </a:cubicBezTo>
                                    <a:lnTo>
                                      <a:pt x="651608" y="873069"/>
                                    </a:lnTo>
                                    <a:lnTo>
                                      <a:pt x="641795" y="874045"/>
                                    </a:lnTo>
                                    <a:lnTo>
                                      <a:pt x="616350" y="888904"/>
                                    </a:lnTo>
                                    <a:cubicBezTo>
                                      <a:pt x="590735" y="898239"/>
                                      <a:pt x="562547" y="903047"/>
                                      <a:pt x="531730" y="902152"/>
                                    </a:cubicBezTo>
                                    <a:cubicBezTo>
                                      <a:pt x="410770" y="898573"/>
                                      <a:pt x="291864" y="844130"/>
                                      <a:pt x="177569" y="807070"/>
                                    </a:cubicBezTo>
                                    <a:cubicBezTo>
                                      <a:pt x="-95993" y="717835"/>
                                      <a:pt x="-26987" y="328999"/>
                                      <a:pt x="205018" y="301676"/>
                                    </a:cubicBezTo>
                                    <a:cubicBezTo>
                                      <a:pt x="238161" y="297774"/>
                                      <a:pt x="274631" y="301249"/>
                                      <a:pt x="313903" y="314028"/>
                                    </a:cubicBezTo>
                                    <a:lnTo>
                                      <a:pt x="337980" y="323709"/>
                                    </a:lnTo>
                                    <a:lnTo>
                                      <a:pt x="330379" y="336089"/>
                                    </a:lnTo>
                                    <a:lnTo>
                                      <a:pt x="340535" y="324737"/>
                                    </a:lnTo>
                                    <a:lnTo>
                                      <a:pt x="337980" y="323709"/>
                                    </a:lnTo>
                                    <a:lnTo>
                                      <a:pt x="363671" y="281869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1657" y="252395"/>
                                    </a:lnTo>
                                    <a:lnTo>
                                      <a:pt x="405611" y="244666"/>
                                    </a:lnTo>
                                    <a:lnTo>
                                      <a:pt x="402086" y="247793"/>
                                    </a:lnTo>
                                    <a:lnTo>
                                      <a:pt x="407099" y="194061"/>
                                    </a:lnTo>
                                    <a:cubicBezTo>
                                      <a:pt x="436211" y="107881"/>
                                      <a:pt x="519974" y="57538"/>
                                      <a:pt x="610979" y="46803"/>
                                    </a:cubicBezTo>
                                    <a:lnTo>
                                      <a:pt x="670397" y="48494"/>
                                    </a:lnTo>
                                    <a:lnTo>
                                      <a:pt x="666834" y="50761"/>
                                    </a:lnTo>
                                    <a:lnTo>
                                      <a:pt x="673454" y="48580"/>
                                    </a:lnTo>
                                    <a:lnTo>
                                      <a:pt x="670397" y="48494"/>
                                    </a:lnTo>
                                    <a:lnTo>
                                      <a:pt x="727887" y="11913"/>
                                    </a:lnTo>
                                    <a:cubicBezTo>
                                      <a:pt x="742168" y="6791"/>
                                      <a:pt x="757371" y="3205"/>
                                      <a:pt x="773465" y="13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997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DDAE7" id="Freeform: Shape 27" o:spid="_x0000_s1026" style="position:absolute;left:0;text-align:left;margin-left:291.6pt;margin-top:14.75pt;width:58.75pt;height:21.2pt;z-index:-25142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12741,92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be3" stroked="f" strokeweight="1pt">
                      <v:stroke joinstyle="miter"/>
                      <v:path arrowok="t" o:connecttype="custom" o:connectlocs="137648,145443;137583,146433;138135,146043;412932,3033;421297,4481;412808,3617;357839,404;381396,419;412808,3617;412461,5229;433131,6529;421297,4481;522260,14759;658944,40303;741699,132095;685323,177123;656135,183882;648111,187609;643034,189215;625273,200585;494217,245870;475563,249059;464742,251310;457020,252229;445711,254161;437846,254509;429448,255508;412103,262801;329349,264892;301463,255124;296923,255409;285151,259751;246002,263622;82151,235838;94850,88154;145225,91764;156364,94593;152848,98210;157546,94893;156364,94593;168250,82366;186023,72409;185824,73754;187654,71495;186023,72409;188342,56708;282666,13677;310155,14171;308507,14833;311569,14196;310155,14171;336753,3481;357839,404" o:connectangles="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754E6FBD" w14:textId="32F4C97B" w:rsidR="00921095" w:rsidRDefault="00921095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الخميس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3</w:t>
            </w: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/</w:t>
            </w:r>
            <w:r w:rsidR="00CB48D3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1</w:t>
            </w:r>
            <w:r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 xml:space="preserve"> </w:t>
            </w:r>
            <w:r>
              <w:rPr>
                <w:rFonts w:ascii="Calibri" w:eastAsia="Impact" w:hAnsi="Calibri" w:cs="Calibri" w:hint="cs"/>
                <w:b/>
                <w:bCs/>
                <w:color w:val="auto"/>
                <w:sz w:val="28"/>
                <w:rtl/>
              </w:rPr>
              <w:t xml:space="preserve"> </w:t>
            </w:r>
          </w:p>
          <w:p w14:paraId="6B1F0C7C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1CAE46D4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017CA931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37257444" w14:textId="77777777" w:rsidR="003E7E72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388600"/>
                <w:sz w:val="28"/>
                <w:rtl/>
              </w:rPr>
            </w:pPr>
          </w:p>
          <w:p w14:paraId="1CC4B066" w14:textId="1BE9DE56" w:rsidR="003E7E72" w:rsidRPr="00A52145" w:rsidRDefault="003E7E72" w:rsidP="003E7E72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  <w:tr w:rsidR="00921095" w:rsidRPr="00A52145" w14:paraId="36BBCC3B" w14:textId="77777777" w:rsidTr="007746DD">
        <w:tc>
          <w:tcPr>
            <w:tcW w:w="19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reeDEngrave" w:sz="36" w:space="0" w:color="F3F5F4" w:themeColor="accent2" w:themeTint="33"/>
              <w:right w:val="threeDEngrave" w:sz="24" w:space="0" w:color="DBE2DE" w:themeColor="accent2" w:themeTint="99"/>
            </w:tcBorders>
            <w:vAlign w:val="center"/>
          </w:tcPr>
          <w:p w14:paraId="37993483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b/>
                <w:bCs/>
                <w:color w:val="A66B90" w:themeColor="text2" w:themeTint="99"/>
                <w:sz w:val="28"/>
                <w:u w:val="single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A66B90" w:themeColor="text2" w:themeTint="99"/>
                <w:sz w:val="28"/>
                <w:u w:val="single"/>
                <w:rtl/>
              </w:rPr>
              <w:t>معلمة المادة:</w:t>
            </w:r>
          </w:p>
          <w:p w14:paraId="0B804C40" w14:textId="77777777" w:rsidR="00921095" w:rsidRPr="00A52145" w:rsidRDefault="00921095" w:rsidP="007746DD">
            <w:pPr>
              <w:bidi/>
              <w:spacing w:line="240" w:lineRule="auto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  <w:r w:rsidRPr="00A52145">
              <w:rPr>
                <w:rFonts w:ascii="Calibri" w:eastAsia="Impact" w:hAnsi="Calibri" w:cs="Calibri" w:hint="cs"/>
                <w:b/>
                <w:bCs/>
                <w:color w:val="004F88"/>
                <w:sz w:val="28"/>
                <w:rtl/>
              </w:rPr>
              <w:t>بهزاد طالب بخاري</w:t>
            </w:r>
          </w:p>
        </w:tc>
        <w:tc>
          <w:tcPr>
            <w:tcW w:w="7361" w:type="dxa"/>
            <w:vMerge/>
            <w:tcBorders>
              <w:left w:val="threeDEngrave" w:sz="24" w:space="0" w:color="DBE2DE" w:themeColor="accent2" w:themeTint="99"/>
              <w:bottom w:val="threeDEngrave" w:sz="36" w:space="0" w:color="F3F5F4" w:themeColor="accent2" w:themeTint="33"/>
              <w:right w:val="single" w:sz="4" w:space="0" w:color="FFFFFF"/>
            </w:tcBorders>
          </w:tcPr>
          <w:p w14:paraId="53F9F1BD" w14:textId="77777777" w:rsidR="00921095" w:rsidRPr="00A52145" w:rsidRDefault="00921095" w:rsidP="007746DD">
            <w:pPr>
              <w:bidi/>
              <w:spacing w:line="240" w:lineRule="auto"/>
              <w:jc w:val="left"/>
              <w:rPr>
                <w:rFonts w:ascii="Calibri" w:eastAsia="Impact" w:hAnsi="Calibri" w:cs="Calibri"/>
                <w:color w:val="404040"/>
                <w:sz w:val="28"/>
                <w:rtl/>
              </w:rPr>
            </w:pPr>
          </w:p>
        </w:tc>
      </w:tr>
    </w:tbl>
    <w:p w14:paraId="20D97063" w14:textId="13B083E5" w:rsidR="00FC251C" w:rsidRDefault="003E7E72" w:rsidP="00FC251C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48457A0A" wp14:editId="096148A6">
                <wp:simplePos x="0" y="0"/>
                <wp:positionH relativeFrom="page">
                  <wp:posOffset>-30822</wp:posOffset>
                </wp:positionH>
                <wp:positionV relativeFrom="paragraph">
                  <wp:posOffset>-914400</wp:posOffset>
                </wp:positionV>
                <wp:extent cx="7784821" cy="10029367"/>
                <wp:effectExtent l="0" t="0" r="6985" b="0"/>
                <wp:wrapNone/>
                <wp:docPr id="762587712" name="مجموعة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821" cy="10029367"/>
                          <a:chOff x="0" y="0"/>
                          <a:chExt cx="7784821" cy="10029367"/>
                        </a:xfrm>
                      </wpg:grpSpPr>
                      <wps:wsp>
                        <wps:cNvPr id="689131123" name="Graphic 17"/>
                        <wps:cNvSpPr/>
                        <wps:spPr>
                          <a:xfrm>
                            <a:off x="7154266" y="0"/>
                            <a:ext cx="630555" cy="4188460"/>
                          </a:xfrm>
                          <a:custGeom>
                            <a:avLst/>
                            <a:gdLst>
                              <a:gd name="connsiteX0" fmla="*/ 627735 w 627735"/>
                              <a:gd name="connsiteY0" fmla="*/ 4184374 h 4184373"/>
                              <a:gd name="connsiteX1" fmla="*/ 454101 w 627735"/>
                              <a:gd name="connsiteY1" fmla="*/ 3895026 h 4184373"/>
                              <a:gd name="connsiteX2" fmla="*/ 361480 w 627735"/>
                              <a:gd name="connsiteY2" fmla="*/ 3223709 h 4184373"/>
                              <a:gd name="connsiteX3" fmla="*/ 37431 w 627735"/>
                              <a:gd name="connsiteY3" fmla="*/ 2193641 h 4184373"/>
                              <a:gd name="connsiteX4" fmla="*/ 164754 w 627735"/>
                              <a:gd name="connsiteY4" fmla="*/ 851134 h 4184373"/>
                              <a:gd name="connsiteX5" fmla="*/ 541549 w 627735"/>
                              <a:gd name="connsiteY5" fmla="*/ 0 h 4184373"/>
                              <a:gd name="connsiteX6" fmla="*/ 627735 w 627735"/>
                              <a:gd name="connsiteY6" fmla="*/ 0 h 4184373"/>
                              <a:gd name="connsiteX7" fmla="*/ 627735 w 627735"/>
                              <a:gd name="connsiteY7" fmla="*/ 4184374 h 4184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7735" h="4184373">
                                <a:moveTo>
                                  <a:pt x="627735" y="4184374"/>
                                </a:moveTo>
                                <a:cubicBezTo>
                                  <a:pt x="627735" y="4184374"/>
                                  <a:pt x="465711" y="3999131"/>
                                  <a:pt x="454101" y="3895026"/>
                                </a:cubicBezTo>
                                <a:cubicBezTo>
                                  <a:pt x="442492" y="3790922"/>
                                  <a:pt x="431009" y="3443654"/>
                                  <a:pt x="361480" y="3223709"/>
                                </a:cubicBezTo>
                                <a:cubicBezTo>
                                  <a:pt x="291951" y="3003764"/>
                                  <a:pt x="72259" y="2425069"/>
                                  <a:pt x="37431" y="2193641"/>
                                </a:cubicBezTo>
                                <a:cubicBezTo>
                                  <a:pt x="2604" y="1962214"/>
                                  <a:pt x="-66673" y="1452922"/>
                                  <a:pt x="164754" y="851134"/>
                                </a:cubicBezTo>
                                <a:cubicBezTo>
                                  <a:pt x="396182" y="249346"/>
                                  <a:pt x="541549" y="0"/>
                                  <a:pt x="541549" y="0"/>
                                </a:cubicBezTo>
                                <a:lnTo>
                                  <a:pt x="627735" y="0"/>
                                </a:lnTo>
                                <a:lnTo>
                                  <a:pt x="627735" y="4184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57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191021" name="Freeform: Shape 27"/>
                        <wps:cNvSpPr/>
                        <wps:spPr>
                          <a:xfrm rot="20799245">
                            <a:off x="848563" y="1013917"/>
                            <a:ext cx="746125" cy="424815"/>
                          </a:xfrm>
                          <a:custGeom>
                            <a:avLst/>
                            <a:gdLst>
                              <a:gd name="connsiteX0" fmla="*/ 297525 w 1612741"/>
                              <a:gd name="connsiteY0" fmla="*/ 497725 h 920353"/>
                              <a:gd name="connsiteX1" fmla="*/ 297384 w 1612741"/>
                              <a:gd name="connsiteY1" fmla="*/ 501114 h 920353"/>
                              <a:gd name="connsiteX2" fmla="*/ 298577 w 1612741"/>
                              <a:gd name="connsiteY2" fmla="*/ 499780 h 920353"/>
                              <a:gd name="connsiteX3" fmla="*/ 892549 w 1612741"/>
                              <a:gd name="connsiteY3" fmla="*/ 10379 h 920353"/>
                              <a:gd name="connsiteX4" fmla="*/ 910629 w 1612741"/>
                              <a:gd name="connsiteY4" fmla="*/ 15333 h 920353"/>
                              <a:gd name="connsiteX5" fmla="*/ 892279 w 1612741"/>
                              <a:gd name="connsiteY5" fmla="*/ 12378 h 920353"/>
                              <a:gd name="connsiteX6" fmla="*/ 773465 w 1612741"/>
                              <a:gd name="connsiteY6" fmla="*/ 1382 h 920353"/>
                              <a:gd name="connsiteX7" fmla="*/ 824383 w 1612741"/>
                              <a:gd name="connsiteY7" fmla="*/ 1433 h 920353"/>
                              <a:gd name="connsiteX8" fmla="*/ 892279 w 1612741"/>
                              <a:gd name="connsiteY8" fmla="*/ 12378 h 920353"/>
                              <a:gd name="connsiteX9" fmla="*/ 891530 w 1612741"/>
                              <a:gd name="connsiteY9" fmla="*/ 17896 h 920353"/>
                              <a:gd name="connsiteX10" fmla="*/ 936208 w 1612741"/>
                              <a:gd name="connsiteY10" fmla="*/ 22344 h 920353"/>
                              <a:gd name="connsiteX11" fmla="*/ 910629 w 1612741"/>
                              <a:gd name="connsiteY11" fmla="*/ 15333 h 920353"/>
                              <a:gd name="connsiteX12" fmla="*/ 1128859 w 1612741"/>
                              <a:gd name="connsiteY12" fmla="*/ 50509 h 920353"/>
                              <a:gd name="connsiteX13" fmla="*/ 1424300 w 1612741"/>
                              <a:gd name="connsiteY13" fmla="*/ 137922 h 920353"/>
                              <a:gd name="connsiteX14" fmla="*/ 1603175 w 1612741"/>
                              <a:gd name="connsiteY14" fmla="*/ 452048 h 920353"/>
                              <a:gd name="connsiteX15" fmla="*/ 1481319 w 1612741"/>
                              <a:gd name="connsiteY15" fmla="*/ 606139 h 920353"/>
                              <a:gd name="connsiteX16" fmla="*/ 1418229 w 1612741"/>
                              <a:gd name="connsiteY16" fmla="*/ 629271 h 920353"/>
                              <a:gd name="connsiteX17" fmla="*/ 1400885 w 1612741"/>
                              <a:gd name="connsiteY17" fmla="*/ 642025 h 920353"/>
                              <a:gd name="connsiteX18" fmla="*/ 1389911 w 1612741"/>
                              <a:gd name="connsiteY18" fmla="*/ 647519 h 920353"/>
                              <a:gd name="connsiteX19" fmla="*/ 1351521 w 1612741"/>
                              <a:gd name="connsiteY19" fmla="*/ 686429 h 920353"/>
                              <a:gd name="connsiteX20" fmla="*/ 1068245 w 1612741"/>
                              <a:gd name="connsiteY20" fmla="*/ 841402 h 920353"/>
                              <a:gd name="connsiteX21" fmla="*/ 1027925 w 1612741"/>
                              <a:gd name="connsiteY21" fmla="*/ 852314 h 920353"/>
                              <a:gd name="connsiteX22" fmla="*/ 1004534 w 1612741"/>
                              <a:gd name="connsiteY22" fmla="*/ 860017 h 920353"/>
                              <a:gd name="connsiteX23" fmla="*/ 987843 w 1612741"/>
                              <a:gd name="connsiteY23" fmla="*/ 863161 h 920353"/>
                              <a:gd name="connsiteX24" fmla="*/ 963400 w 1612741"/>
                              <a:gd name="connsiteY24" fmla="*/ 869775 h 920353"/>
                              <a:gd name="connsiteX25" fmla="*/ 946400 w 1612741"/>
                              <a:gd name="connsiteY25" fmla="*/ 870966 h 920353"/>
                              <a:gd name="connsiteX26" fmla="*/ 928247 w 1612741"/>
                              <a:gd name="connsiteY26" fmla="*/ 874385 h 920353"/>
                              <a:gd name="connsiteX27" fmla="*/ 890756 w 1612741"/>
                              <a:gd name="connsiteY27" fmla="*/ 899340 h 920353"/>
                              <a:gd name="connsiteX28" fmla="*/ 711884 w 1612741"/>
                              <a:gd name="connsiteY28" fmla="*/ 906498 h 920353"/>
                              <a:gd name="connsiteX29" fmla="*/ 651608 w 1612741"/>
                              <a:gd name="connsiteY29" fmla="*/ 873069 h 920353"/>
                              <a:gd name="connsiteX30" fmla="*/ 641795 w 1612741"/>
                              <a:gd name="connsiteY30" fmla="*/ 874045 h 920353"/>
                              <a:gd name="connsiteX31" fmla="*/ 616350 w 1612741"/>
                              <a:gd name="connsiteY31" fmla="*/ 888904 h 920353"/>
                              <a:gd name="connsiteX32" fmla="*/ 531730 w 1612741"/>
                              <a:gd name="connsiteY32" fmla="*/ 902152 h 920353"/>
                              <a:gd name="connsiteX33" fmla="*/ 177569 w 1612741"/>
                              <a:gd name="connsiteY33" fmla="*/ 807070 h 920353"/>
                              <a:gd name="connsiteX34" fmla="*/ 205018 w 1612741"/>
                              <a:gd name="connsiteY34" fmla="*/ 301676 h 920353"/>
                              <a:gd name="connsiteX35" fmla="*/ 313903 w 1612741"/>
                              <a:gd name="connsiteY35" fmla="*/ 314028 h 920353"/>
                              <a:gd name="connsiteX36" fmla="*/ 337980 w 1612741"/>
                              <a:gd name="connsiteY36" fmla="*/ 323709 h 920353"/>
                              <a:gd name="connsiteX37" fmla="*/ 330379 w 1612741"/>
                              <a:gd name="connsiteY37" fmla="*/ 336089 h 920353"/>
                              <a:gd name="connsiteX38" fmla="*/ 340535 w 1612741"/>
                              <a:gd name="connsiteY38" fmla="*/ 324737 h 920353"/>
                              <a:gd name="connsiteX39" fmla="*/ 337980 w 1612741"/>
                              <a:gd name="connsiteY39" fmla="*/ 323709 h 920353"/>
                              <a:gd name="connsiteX40" fmla="*/ 363671 w 1612741"/>
                              <a:gd name="connsiteY40" fmla="*/ 281869 h 920353"/>
                              <a:gd name="connsiteX41" fmla="*/ 402086 w 1612741"/>
                              <a:gd name="connsiteY41" fmla="*/ 247793 h 920353"/>
                              <a:gd name="connsiteX42" fmla="*/ 401657 w 1612741"/>
                              <a:gd name="connsiteY42" fmla="*/ 252395 h 920353"/>
                              <a:gd name="connsiteX43" fmla="*/ 405611 w 1612741"/>
                              <a:gd name="connsiteY43" fmla="*/ 244666 h 920353"/>
                              <a:gd name="connsiteX44" fmla="*/ 402086 w 1612741"/>
                              <a:gd name="connsiteY44" fmla="*/ 247793 h 920353"/>
                              <a:gd name="connsiteX45" fmla="*/ 407099 w 1612741"/>
                              <a:gd name="connsiteY45" fmla="*/ 194061 h 920353"/>
                              <a:gd name="connsiteX46" fmla="*/ 610979 w 1612741"/>
                              <a:gd name="connsiteY46" fmla="*/ 46803 h 920353"/>
                              <a:gd name="connsiteX47" fmla="*/ 670397 w 1612741"/>
                              <a:gd name="connsiteY47" fmla="*/ 48494 h 920353"/>
                              <a:gd name="connsiteX48" fmla="*/ 666834 w 1612741"/>
                              <a:gd name="connsiteY48" fmla="*/ 50761 h 920353"/>
                              <a:gd name="connsiteX49" fmla="*/ 673454 w 1612741"/>
                              <a:gd name="connsiteY49" fmla="*/ 48580 h 920353"/>
                              <a:gd name="connsiteX50" fmla="*/ 670397 w 1612741"/>
                              <a:gd name="connsiteY50" fmla="*/ 48494 h 920353"/>
                              <a:gd name="connsiteX51" fmla="*/ 727887 w 1612741"/>
                              <a:gd name="connsiteY51" fmla="*/ 11913 h 920353"/>
                              <a:gd name="connsiteX52" fmla="*/ 773465 w 1612741"/>
                              <a:gd name="connsiteY52" fmla="*/ 1382 h 920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12741" h="920353">
                                <a:moveTo>
                                  <a:pt x="297525" y="497725"/>
                                </a:moveTo>
                                <a:lnTo>
                                  <a:pt x="297384" y="501114"/>
                                </a:lnTo>
                                <a:lnTo>
                                  <a:pt x="298577" y="499780"/>
                                </a:lnTo>
                                <a:close/>
                                <a:moveTo>
                                  <a:pt x="892549" y="10379"/>
                                </a:moveTo>
                                <a:lnTo>
                                  <a:pt x="910629" y="15333"/>
                                </a:lnTo>
                                <a:lnTo>
                                  <a:pt x="892279" y="12378"/>
                                </a:lnTo>
                                <a:close/>
                                <a:moveTo>
                                  <a:pt x="773465" y="1382"/>
                                </a:moveTo>
                                <a:cubicBezTo>
                                  <a:pt x="789558" y="-441"/>
                                  <a:pt x="806541" y="-499"/>
                                  <a:pt x="824383" y="1433"/>
                                </a:cubicBezTo>
                                <a:lnTo>
                                  <a:pt x="892279" y="12378"/>
                                </a:lnTo>
                                <a:lnTo>
                                  <a:pt x="891530" y="17896"/>
                                </a:lnTo>
                                <a:lnTo>
                                  <a:pt x="936208" y="22344"/>
                                </a:lnTo>
                                <a:lnTo>
                                  <a:pt x="910629" y="15333"/>
                                </a:lnTo>
                                <a:lnTo>
                                  <a:pt x="1128859" y="50509"/>
                                </a:lnTo>
                                <a:cubicBezTo>
                                  <a:pt x="1228642" y="72618"/>
                                  <a:pt x="1326921" y="101117"/>
                                  <a:pt x="1424300" y="137922"/>
                                </a:cubicBezTo>
                                <a:cubicBezTo>
                                  <a:pt x="1554227" y="187251"/>
                                  <a:pt x="1642894" y="308659"/>
                                  <a:pt x="1603175" y="452048"/>
                                </a:cubicBezTo>
                                <a:cubicBezTo>
                                  <a:pt x="1586133" y="514030"/>
                                  <a:pt x="1539684" y="570900"/>
                                  <a:pt x="1481319" y="606139"/>
                                </a:cubicBezTo>
                                <a:lnTo>
                                  <a:pt x="1418229" y="629271"/>
                                </a:lnTo>
                                <a:lnTo>
                                  <a:pt x="1400885" y="642025"/>
                                </a:lnTo>
                                <a:lnTo>
                                  <a:pt x="1389911" y="647519"/>
                                </a:lnTo>
                                <a:lnTo>
                                  <a:pt x="1351521" y="686429"/>
                                </a:lnTo>
                                <a:cubicBezTo>
                                  <a:pt x="1274113" y="737900"/>
                                  <a:pt x="1172786" y="802796"/>
                                  <a:pt x="1068245" y="841402"/>
                                </a:cubicBezTo>
                                <a:lnTo>
                                  <a:pt x="1027925" y="852314"/>
                                </a:lnTo>
                                <a:lnTo>
                                  <a:pt x="1004534" y="860017"/>
                                </a:lnTo>
                                <a:lnTo>
                                  <a:pt x="987843" y="863161"/>
                                </a:lnTo>
                                <a:lnTo>
                                  <a:pt x="963400" y="869775"/>
                                </a:lnTo>
                                <a:lnTo>
                                  <a:pt x="946400" y="870966"/>
                                </a:lnTo>
                                <a:lnTo>
                                  <a:pt x="928247" y="874385"/>
                                </a:lnTo>
                                <a:lnTo>
                                  <a:pt x="890756" y="899340"/>
                                </a:lnTo>
                                <a:cubicBezTo>
                                  <a:pt x="830278" y="925924"/>
                                  <a:pt x="767943" y="926113"/>
                                  <a:pt x="711884" y="906498"/>
                                </a:cubicBezTo>
                                <a:lnTo>
                                  <a:pt x="651608" y="873069"/>
                                </a:lnTo>
                                <a:lnTo>
                                  <a:pt x="641795" y="874045"/>
                                </a:lnTo>
                                <a:lnTo>
                                  <a:pt x="616350" y="888904"/>
                                </a:lnTo>
                                <a:cubicBezTo>
                                  <a:pt x="590735" y="898239"/>
                                  <a:pt x="562547" y="903047"/>
                                  <a:pt x="531730" y="902152"/>
                                </a:cubicBezTo>
                                <a:cubicBezTo>
                                  <a:pt x="410770" y="898573"/>
                                  <a:pt x="291864" y="844130"/>
                                  <a:pt x="177569" y="807070"/>
                                </a:cubicBezTo>
                                <a:cubicBezTo>
                                  <a:pt x="-95993" y="717835"/>
                                  <a:pt x="-26987" y="328999"/>
                                  <a:pt x="205018" y="301676"/>
                                </a:cubicBezTo>
                                <a:cubicBezTo>
                                  <a:pt x="238161" y="297774"/>
                                  <a:pt x="274631" y="301249"/>
                                  <a:pt x="313903" y="314028"/>
                                </a:cubicBezTo>
                                <a:lnTo>
                                  <a:pt x="337980" y="323709"/>
                                </a:lnTo>
                                <a:lnTo>
                                  <a:pt x="330379" y="336089"/>
                                </a:lnTo>
                                <a:lnTo>
                                  <a:pt x="340535" y="324737"/>
                                </a:lnTo>
                                <a:lnTo>
                                  <a:pt x="337980" y="323709"/>
                                </a:lnTo>
                                <a:lnTo>
                                  <a:pt x="363671" y="281869"/>
                                </a:lnTo>
                                <a:lnTo>
                                  <a:pt x="402086" y="247793"/>
                                </a:lnTo>
                                <a:lnTo>
                                  <a:pt x="401657" y="252395"/>
                                </a:lnTo>
                                <a:lnTo>
                                  <a:pt x="405611" y="244666"/>
                                </a:lnTo>
                                <a:lnTo>
                                  <a:pt x="402086" y="247793"/>
                                </a:lnTo>
                                <a:lnTo>
                                  <a:pt x="407099" y="194061"/>
                                </a:lnTo>
                                <a:cubicBezTo>
                                  <a:pt x="436211" y="107881"/>
                                  <a:pt x="519974" y="57538"/>
                                  <a:pt x="610979" y="46803"/>
                                </a:cubicBezTo>
                                <a:lnTo>
                                  <a:pt x="670397" y="48494"/>
                                </a:lnTo>
                                <a:lnTo>
                                  <a:pt x="666834" y="50761"/>
                                </a:lnTo>
                                <a:lnTo>
                                  <a:pt x="673454" y="48580"/>
                                </a:lnTo>
                                <a:lnTo>
                                  <a:pt x="670397" y="48494"/>
                                </a:lnTo>
                                <a:lnTo>
                                  <a:pt x="727887" y="11913"/>
                                </a:lnTo>
                                <a:cubicBezTo>
                                  <a:pt x="742168" y="6791"/>
                                  <a:pt x="757371" y="3205"/>
                                  <a:pt x="773465" y="1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E6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1257852961" name="Freeform: Shape 33"/>
                        <wps:cNvSpPr/>
                        <wps:spPr>
                          <a:xfrm>
                            <a:off x="153619" y="2106777"/>
                            <a:ext cx="501015" cy="398145"/>
                          </a:xfrm>
                          <a:custGeom>
                            <a:avLst/>
                            <a:gdLst>
                              <a:gd name="connsiteX0" fmla="*/ 68048 w 501257"/>
                              <a:gd name="connsiteY0" fmla="*/ 386842 h 398904"/>
                              <a:gd name="connsiteX1" fmla="*/ 68048 w 501257"/>
                              <a:gd name="connsiteY1" fmla="*/ 388407 h 398904"/>
                              <a:gd name="connsiteX2" fmla="*/ 73336 w 501257"/>
                              <a:gd name="connsiteY2" fmla="*/ 387743 h 398904"/>
                              <a:gd name="connsiteX3" fmla="*/ 68048 w 501257"/>
                              <a:gd name="connsiteY3" fmla="*/ 247805 h 398904"/>
                              <a:gd name="connsiteX4" fmla="*/ 68656 w 501257"/>
                              <a:gd name="connsiteY4" fmla="*/ 247832 h 398904"/>
                              <a:gd name="connsiteX5" fmla="*/ 68048 w 501257"/>
                              <a:gd name="connsiteY5" fmla="*/ 247909 h 398904"/>
                              <a:gd name="connsiteX6" fmla="*/ 464229 w 501257"/>
                              <a:gd name="connsiteY6" fmla="*/ 199262 h 398904"/>
                              <a:gd name="connsiteX7" fmla="*/ 467921 w 501257"/>
                              <a:gd name="connsiteY7" fmla="*/ 203677 h 398904"/>
                              <a:gd name="connsiteX8" fmla="*/ 469225 w 501257"/>
                              <a:gd name="connsiteY8" fmla="*/ 201993 h 398904"/>
                              <a:gd name="connsiteX9" fmla="*/ 268949 w 501257"/>
                              <a:gd name="connsiteY9" fmla="*/ 64 h 398904"/>
                              <a:gd name="connsiteX10" fmla="*/ 318035 w 501257"/>
                              <a:gd name="connsiteY10" fmla="*/ 22961 h 398904"/>
                              <a:gd name="connsiteX11" fmla="*/ 483557 w 501257"/>
                              <a:gd name="connsiteY11" fmla="*/ 212890 h 398904"/>
                              <a:gd name="connsiteX12" fmla="*/ 424049 w 501257"/>
                              <a:gd name="connsiteY12" fmla="*/ 334028 h 398904"/>
                              <a:gd name="connsiteX13" fmla="*/ 420944 w 501257"/>
                              <a:gd name="connsiteY13" fmla="*/ 332737 h 398904"/>
                              <a:gd name="connsiteX14" fmla="*/ 421251 w 501257"/>
                              <a:gd name="connsiteY14" fmla="*/ 331284 h 398904"/>
                              <a:gd name="connsiteX15" fmla="*/ 419939 w 501257"/>
                              <a:gd name="connsiteY15" fmla="*/ 332319 h 398904"/>
                              <a:gd name="connsiteX16" fmla="*/ 420944 w 501257"/>
                              <a:gd name="connsiteY16" fmla="*/ 332737 h 398904"/>
                              <a:gd name="connsiteX17" fmla="*/ 418960 w 501257"/>
                              <a:gd name="connsiteY17" fmla="*/ 342148 h 398904"/>
                              <a:gd name="connsiteX18" fmla="*/ 354334 w 501257"/>
                              <a:gd name="connsiteY18" fmla="*/ 384657 h 398904"/>
                              <a:gd name="connsiteX19" fmla="*/ 257475 w 501257"/>
                              <a:gd name="connsiteY19" fmla="*/ 391618 h 398904"/>
                              <a:gd name="connsiteX20" fmla="*/ 243144 w 501257"/>
                              <a:gd name="connsiteY20" fmla="*/ 394619 h 398904"/>
                              <a:gd name="connsiteX21" fmla="*/ 153411 w 501257"/>
                              <a:gd name="connsiteY21" fmla="*/ 398390 h 398904"/>
                              <a:gd name="connsiteX22" fmla="*/ 98915 w 501257"/>
                              <a:gd name="connsiteY22" fmla="*/ 390472 h 398904"/>
                              <a:gd name="connsiteX23" fmla="*/ 94128 w 501257"/>
                              <a:gd name="connsiteY23" fmla="*/ 391288 h 398904"/>
                              <a:gd name="connsiteX24" fmla="*/ 81472 w 501257"/>
                              <a:gd name="connsiteY24" fmla="*/ 389130 h 398904"/>
                              <a:gd name="connsiteX25" fmla="*/ 67930 w 501257"/>
                              <a:gd name="connsiteY25" fmla="*/ 388525 h 398904"/>
                              <a:gd name="connsiteX26" fmla="*/ 16686 w 501257"/>
                              <a:gd name="connsiteY26" fmla="*/ 364182 h 398904"/>
                              <a:gd name="connsiteX27" fmla="*/ 11070 w 501257"/>
                              <a:gd name="connsiteY27" fmla="*/ 348953 h 398904"/>
                              <a:gd name="connsiteX28" fmla="*/ 10317 w 501257"/>
                              <a:gd name="connsiteY28" fmla="*/ 348182 h 398904"/>
                              <a:gd name="connsiteX29" fmla="*/ 3338 w 501257"/>
                              <a:gd name="connsiteY29" fmla="*/ 329997 h 398904"/>
                              <a:gd name="connsiteX30" fmla="*/ 3518 w 501257"/>
                              <a:gd name="connsiteY30" fmla="*/ 328471 h 398904"/>
                              <a:gd name="connsiteX31" fmla="*/ 0 w 501257"/>
                              <a:gd name="connsiteY31" fmla="*/ 318927 h 398904"/>
                              <a:gd name="connsiteX32" fmla="*/ 67930 w 501257"/>
                              <a:gd name="connsiteY32" fmla="*/ 247924 h 398904"/>
                              <a:gd name="connsiteX33" fmla="*/ 68048 w 501257"/>
                              <a:gd name="connsiteY33" fmla="*/ 247909 h 398904"/>
                              <a:gd name="connsiteX34" fmla="*/ 68048 w 501257"/>
                              <a:gd name="connsiteY34" fmla="*/ 250954 h 398904"/>
                              <a:gd name="connsiteX35" fmla="*/ 77637 w 501257"/>
                              <a:gd name="connsiteY35" fmla="*/ 249320 h 398904"/>
                              <a:gd name="connsiteX36" fmla="*/ 80018 w 501257"/>
                              <a:gd name="connsiteY36" fmla="*/ 248334 h 398904"/>
                              <a:gd name="connsiteX37" fmla="*/ 68656 w 501257"/>
                              <a:gd name="connsiteY37" fmla="*/ 247832 h 398904"/>
                              <a:gd name="connsiteX38" fmla="*/ 86697 w 501257"/>
                              <a:gd name="connsiteY38" fmla="*/ 245567 h 398904"/>
                              <a:gd name="connsiteX39" fmla="*/ 97162 w 501257"/>
                              <a:gd name="connsiteY39" fmla="*/ 241233 h 398904"/>
                              <a:gd name="connsiteX40" fmla="*/ 46653 w 501257"/>
                              <a:gd name="connsiteY40" fmla="*/ 193294 h 398904"/>
                              <a:gd name="connsiteX41" fmla="*/ 12600 w 501257"/>
                              <a:gd name="connsiteY41" fmla="*/ 121616 h 398904"/>
                              <a:gd name="connsiteX42" fmla="*/ 99296 w 501257"/>
                              <a:gd name="connsiteY42" fmla="*/ 35146 h 398904"/>
                              <a:gd name="connsiteX43" fmla="*/ 195994 w 501257"/>
                              <a:gd name="connsiteY43" fmla="*/ 70146 h 398904"/>
                              <a:gd name="connsiteX44" fmla="*/ 200739 w 501257"/>
                              <a:gd name="connsiteY44" fmla="*/ 70911 h 398904"/>
                              <a:gd name="connsiteX45" fmla="*/ 200512 w 501257"/>
                              <a:gd name="connsiteY45" fmla="*/ 68552 h 398904"/>
                              <a:gd name="connsiteX46" fmla="*/ 268949 w 501257"/>
                              <a:gd name="connsiteY46" fmla="*/ 64 h 398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01257" h="398904">
                                <a:moveTo>
                                  <a:pt x="68048" y="386842"/>
                                </a:moveTo>
                                <a:lnTo>
                                  <a:pt x="68048" y="388407"/>
                                </a:lnTo>
                                <a:lnTo>
                                  <a:pt x="73336" y="387743"/>
                                </a:lnTo>
                                <a:close/>
                                <a:moveTo>
                                  <a:pt x="68048" y="247805"/>
                                </a:moveTo>
                                <a:lnTo>
                                  <a:pt x="68656" y="247832"/>
                                </a:lnTo>
                                <a:lnTo>
                                  <a:pt x="68048" y="247909"/>
                                </a:lnTo>
                                <a:close/>
                                <a:moveTo>
                                  <a:pt x="464229" y="199262"/>
                                </a:moveTo>
                                <a:lnTo>
                                  <a:pt x="467921" y="203677"/>
                                </a:lnTo>
                                <a:lnTo>
                                  <a:pt x="469225" y="201993"/>
                                </a:lnTo>
                                <a:close/>
                                <a:moveTo>
                                  <a:pt x="268949" y="64"/>
                                </a:moveTo>
                                <a:cubicBezTo>
                                  <a:pt x="285722" y="-736"/>
                                  <a:pt x="303115" y="5855"/>
                                  <a:pt x="318035" y="22961"/>
                                </a:cubicBezTo>
                                <a:cubicBezTo>
                                  <a:pt x="373248" y="86231"/>
                                  <a:pt x="428344" y="149619"/>
                                  <a:pt x="483557" y="212890"/>
                                </a:cubicBezTo>
                                <a:cubicBezTo>
                                  <a:pt x="527449" y="263126"/>
                                  <a:pt x="482927" y="345028"/>
                                  <a:pt x="424049" y="334028"/>
                                </a:cubicBezTo>
                                <a:lnTo>
                                  <a:pt x="420944" y="332737"/>
                                </a:lnTo>
                                <a:lnTo>
                                  <a:pt x="421251" y="331284"/>
                                </a:lnTo>
                                <a:lnTo>
                                  <a:pt x="419939" y="332319"/>
                                </a:lnTo>
                                <a:lnTo>
                                  <a:pt x="420944" y="332737"/>
                                </a:lnTo>
                                <a:lnTo>
                                  <a:pt x="418960" y="342148"/>
                                </a:lnTo>
                                <a:cubicBezTo>
                                  <a:pt x="407990" y="366599"/>
                                  <a:pt x="382881" y="380966"/>
                                  <a:pt x="354334" y="384657"/>
                                </a:cubicBezTo>
                                <a:lnTo>
                                  <a:pt x="257475" y="391618"/>
                                </a:lnTo>
                                <a:lnTo>
                                  <a:pt x="243144" y="394619"/>
                                </a:lnTo>
                                <a:cubicBezTo>
                                  <a:pt x="211639" y="398552"/>
                                  <a:pt x="181300" y="399693"/>
                                  <a:pt x="153411" y="398390"/>
                                </a:cubicBezTo>
                                <a:lnTo>
                                  <a:pt x="98915" y="390472"/>
                                </a:lnTo>
                                <a:lnTo>
                                  <a:pt x="94128" y="391288"/>
                                </a:lnTo>
                                <a:lnTo>
                                  <a:pt x="81472" y="389130"/>
                                </a:lnTo>
                                <a:lnTo>
                                  <a:pt x="67930" y="388525"/>
                                </a:lnTo>
                                <a:cubicBezTo>
                                  <a:pt x="45022" y="386182"/>
                                  <a:pt x="27974" y="376925"/>
                                  <a:pt x="16686" y="364182"/>
                                </a:cubicBezTo>
                                <a:lnTo>
                                  <a:pt x="11070" y="348953"/>
                                </a:lnTo>
                                <a:lnTo>
                                  <a:pt x="10317" y="348182"/>
                                </a:lnTo>
                                <a:cubicBezTo>
                                  <a:pt x="6519" y="342501"/>
                                  <a:pt x="4140" y="336425"/>
                                  <a:pt x="3338" y="329997"/>
                                </a:cubicBezTo>
                                <a:lnTo>
                                  <a:pt x="3518" y="328471"/>
                                </a:lnTo>
                                <a:lnTo>
                                  <a:pt x="0" y="318927"/>
                                </a:lnTo>
                                <a:cubicBezTo>
                                  <a:pt x="264" y="286354"/>
                                  <a:pt x="23172" y="253548"/>
                                  <a:pt x="67930" y="247924"/>
                                </a:cubicBezTo>
                                <a:lnTo>
                                  <a:pt x="68048" y="247909"/>
                                </a:lnTo>
                                <a:lnTo>
                                  <a:pt x="68048" y="250954"/>
                                </a:lnTo>
                                <a:lnTo>
                                  <a:pt x="77637" y="249320"/>
                                </a:lnTo>
                                <a:lnTo>
                                  <a:pt x="80018" y="248334"/>
                                </a:lnTo>
                                <a:lnTo>
                                  <a:pt x="68656" y="247832"/>
                                </a:lnTo>
                                <a:lnTo>
                                  <a:pt x="86697" y="245567"/>
                                </a:lnTo>
                                <a:lnTo>
                                  <a:pt x="97162" y="241233"/>
                                </a:lnTo>
                                <a:lnTo>
                                  <a:pt x="46653" y="193294"/>
                                </a:lnTo>
                                <a:cubicBezTo>
                                  <a:pt x="30926" y="172379"/>
                                  <a:pt x="19178" y="148681"/>
                                  <a:pt x="12600" y="121616"/>
                                </a:cubicBezTo>
                                <a:cubicBezTo>
                                  <a:pt x="147" y="70179"/>
                                  <a:pt x="46197" y="20383"/>
                                  <a:pt x="99296" y="35146"/>
                                </a:cubicBezTo>
                                <a:lnTo>
                                  <a:pt x="195994" y="70146"/>
                                </a:lnTo>
                                <a:lnTo>
                                  <a:pt x="200739" y="70911"/>
                                </a:lnTo>
                                <a:lnTo>
                                  <a:pt x="200512" y="68552"/>
                                </a:lnTo>
                                <a:cubicBezTo>
                                  <a:pt x="204337" y="32827"/>
                                  <a:pt x="235402" y="1664"/>
                                  <a:pt x="268949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9824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332705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413" y="914400"/>
                            <a:ext cx="1433830" cy="1736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791006" name="Graphic 16"/>
                        <wps:cNvSpPr/>
                        <wps:spPr>
                          <a:xfrm>
                            <a:off x="0" y="7783372"/>
                            <a:ext cx="2504440" cy="2245995"/>
                          </a:xfrm>
                          <a:custGeom>
                            <a:avLst/>
                            <a:gdLst>
                              <a:gd name="connsiteX0" fmla="*/ 0 w 3048000"/>
                              <a:gd name="connsiteY0" fmla="*/ 0 h 2380321"/>
                              <a:gd name="connsiteX1" fmla="*/ 0 w 3048000"/>
                              <a:gd name="connsiteY1" fmla="*/ 2380321 h 2380321"/>
                              <a:gd name="connsiteX2" fmla="*/ 3047732 w 3048000"/>
                              <a:gd name="connsiteY2" fmla="*/ 2377792 h 2380321"/>
                              <a:gd name="connsiteX3" fmla="*/ 2688528 w 3048000"/>
                              <a:gd name="connsiteY3" fmla="*/ 2006618 h 2380321"/>
                              <a:gd name="connsiteX4" fmla="*/ 1877383 w 3048000"/>
                              <a:gd name="connsiteY4" fmla="*/ 1229491 h 2380321"/>
                              <a:gd name="connsiteX5" fmla="*/ 1054615 w 3048000"/>
                              <a:gd name="connsiteY5" fmla="*/ 278349 h 2380321"/>
                              <a:gd name="connsiteX6" fmla="*/ 0 w 3048000"/>
                              <a:gd name="connsiteY6" fmla="*/ 0 h 2380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48000" h="2380321">
                                <a:moveTo>
                                  <a:pt x="0" y="0"/>
                                </a:moveTo>
                                <a:lnTo>
                                  <a:pt x="0" y="2380321"/>
                                </a:lnTo>
                                <a:lnTo>
                                  <a:pt x="3047732" y="2377792"/>
                                </a:lnTo>
                                <a:cubicBezTo>
                                  <a:pt x="3047732" y="2377792"/>
                                  <a:pt x="3070853" y="2215411"/>
                                  <a:pt x="2688528" y="2006618"/>
                                </a:cubicBezTo>
                                <a:cubicBezTo>
                                  <a:pt x="2306204" y="1797824"/>
                                  <a:pt x="2062734" y="1612300"/>
                                  <a:pt x="1877383" y="1229491"/>
                                </a:cubicBezTo>
                                <a:cubicBezTo>
                                  <a:pt x="1692033" y="846682"/>
                                  <a:pt x="1486467" y="444650"/>
                                  <a:pt x="1054615" y="278349"/>
                                </a:cubicBezTo>
                                <a:cubicBezTo>
                                  <a:pt x="753278" y="1623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CFC9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257453" name="مربع نص 1"/>
                        <wps:cNvSpPr txBox="1"/>
                        <wps:spPr>
                          <a:xfrm>
                            <a:off x="1057415" y="7904888"/>
                            <a:ext cx="96266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4D702A" w14:textId="77777777" w:rsidR="00F85760" w:rsidRPr="009B2FAA" w:rsidRDefault="00F85760" w:rsidP="00F85760">
                              <w:pPr>
                                <w:pStyle w:val="GraphicsAnchor"/>
                                <w:jc w:val="center"/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2FAA">
                                <w:rPr>
                                  <w:rFonts w:ascii="Adobe Caslon Pro Bold" w:hAnsi="Adobe Caslon Pro Bold"/>
                                  <w:b/>
                                  <w:noProof/>
                                  <w:color w:val="5A6F63" w:themeColor="accent2" w:themeShade="80"/>
                                  <w:sz w:val="20"/>
                                  <w:szCs w:val="2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@bahzadtalib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57A0A" id="_x0000_s1220" style="position:absolute;left:0;text-align:left;margin-left:-2.45pt;margin-top:-1in;width:613pt;height:789.7pt;z-index:251900928;mso-position-horizontal-relative:page;mso-width-relative:margin;mso-height-relative:margin" coordsize="77848,1002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">
                <v:shape id="Graphic 17" o:spid="_x0000_s1221" style="position:absolute;left:71542;width:6306;height:41884;visibility:visible;mso-wrap-style:square;v-text-anchor:middle" coordsize="627735,418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" path="m627735,4184374v,,-162024,-185243,-173634,-289348c442492,3790922,431009,3443654,361480,3223709,291951,3003764,72259,2425069,37431,2193641,2604,1962214,-66673,1452922,164754,851134,396182,249346,541549,,541549,r86186,l627735,4184374xe" fillcolor="#c9824d" stroked="f" strokeweight=".99pt">
                  <v:stroke joinstyle="miter"/>
                  <v:path arrowok="t" o:connecttype="custom" o:connectlocs="630555,4188461;456141,3898830;363104,3226858;37599,2195784;165494,851965;543982,0;630555,0;630555,4188461" o:connectangles="0,0,0,0,0,0,0,0"/>
                </v:shape>
                <v:shape id="Freeform: Shape 27" o:spid="_x0000_s1222" style="position:absolute;left:8485;top:10139;width:7461;height:4248;rotation:-874638fd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" stroked="f" strokeweight="1pt">
                  <v:stroke joinstyle="miter"/>
                  <v:path arrowok="t" o:connecttype="custom" o:connectlocs="137648,229739;137583,231303;138135,230688;412932,4791;421297,7077;412808,5713;357839,638;381396,661;412808,5713;412461,8260;433131,10314;421297,7077;522260,23314;658944,63662;741699,208656;685323,279781;656135,290458;648111,296345;643034,298881;625273,316841;494217,388373;475563,393410;464742,396965;457020,398416;445711,401469;437846,402019;429448,403597;412103,415116;329349,418420;301463,402990;296923,403440;285151,410299;246002,416414;82151,372526;94850,139247;145225,144949;156364,149417;152848,155131;157546,149892;156364,149417;168250,130105;186023,114376;185824,116500;187654,112933;186023,114376;188342,89574;282666,21603;310155,22384;308507,23430;311569,22423;310155,22384;336753,5499;357839,638" o:connectangles="0,0,0,0,0,0,0,0,0,0,0,0,0,0,0,0,0,0,0,0,0,0,0,0,0,0,0,0,0,0,0,0,0,0,0,0,0,0,0,0,0,0,0,0,0,0,0,0,0,0,0,0,0"/>
                </v:shape>
                <v:shape id="Freeform: Shape 33" o:spid="_x0000_s1223" style="position:absolute;left:1536;top:21067;width:5010;height:3982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" stroked="f" strokeweight="1pt">
                  <v:stroke joinstyle="miter"/>
                  <v:path arrowok="t" o:connecttype="custom" o:connectlocs="68015,386106;68015,387668;73301,387005;68015,247333;68623,247360;68015,247437;464005,198883;467695,203289;468998,201609;268819,64;317881,22917;483324,212485;423844,333392;420741,332104;421048,330654;419736,331687;420741,332104;418758,341497;354163,383925;257351,390873;243027,393868;153337,397632;98867,389729;94083,390543;81433,388390;67897,387786;16678,363489;11065,348289;10312,347520;3336,329369;3516,327846;0,318320;67897,247452;68015,247437;68015,250477;77600,248846;79979,247861;68623,247360;86655,245100;97115,240774;46630,192926;12594,121385;99248,35079;195899,70013;200642,70776;200415,68422;268819,64" o:connectangles="0,0,0,0,0,0,0,0,0,0,0,0,0,0,0,0,0,0,0,0,0,0,0,0,0,0,0,0,0,0,0,0,0,0,0,0,0,0,0,0,0,0,0,0,0,0,0"/>
                </v:shape>
                <v:shape id="Graphic 8" o:spid="_x0000_s1224" type="#_x0000_t75" style="position:absolute;left:1024;top:9144;width:14338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">
                  <v:imagedata r:id="rId16" o:title=""/>
                </v:shape>
                <v:shape id="Graphic 16" o:spid="_x0000_s1225" style="position:absolute;top:77833;width:25044;height:22460;visibility:visible;mso-wrap-style:square;v-text-anchor:middle" coordsize="3048000,238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" path="m,l,2380321r3047732,-2529c3047732,2377792,3070853,2215411,2688528,2006618,2306204,1797824,2062734,1612300,1877383,1229491,1692033,846682,1486467,444650,1054615,278349,753278,162381,,,,xe" fillcolor="#c4cfc9" stroked="f" strokeweight=".35022mm">
                  <v:stroke joinstyle="miter"/>
                  <v:path arrowok="t" o:connecttype="custom" o:connectlocs="0,0;0,2245995;2504220,2243609;2209074,1893381;1542583,1160109;866542,262641;0,0" o:connectangles="0,0,0,0,0,0,0"/>
                </v:shape>
                <v:shape id="_x0000_s1226" type="#_x0000_t202" style="position:absolute;left:10574;top:79048;width:9626;height:27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" filled="f" stroked="f">
                  <v:textbox style="mso-fit-shape-to-text:t">
                    <w:txbxContent>
                      <w:p w14:paraId="4B4D702A" w14:textId="77777777" w:rsidR="00F85760" w:rsidRPr="009B2FAA" w:rsidRDefault="00F85760" w:rsidP="00F85760">
                        <w:pPr>
                          <w:pStyle w:val="GraphicsAnchor"/>
                          <w:jc w:val="center"/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B2FAA">
                          <w:rPr>
                            <w:rFonts w:ascii="Adobe Caslon Pro Bold" w:hAnsi="Adobe Caslon Pro Bold"/>
                            <w:b/>
                            <w:noProof/>
                            <w:color w:val="5A6F63" w:themeColor="accent2" w:themeShade="80"/>
                            <w:sz w:val="20"/>
                            <w:szCs w:val="2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@bahzadtalib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21BD953" w14:textId="76420456" w:rsidR="00FC251C" w:rsidRDefault="00FC251C" w:rsidP="00FC251C">
      <w:pPr>
        <w:rPr>
          <w:rtl/>
        </w:rPr>
      </w:pPr>
    </w:p>
    <w:p w14:paraId="4704F180" w14:textId="05867E86" w:rsidR="00FC251C" w:rsidRDefault="00FC251C" w:rsidP="00FC251C">
      <w:pPr>
        <w:rPr>
          <w:rtl/>
        </w:rPr>
      </w:pPr>
    </w:p>
    <w:p w14:paraId="6D5F2BEC" w14:textId="77777777" w:rsidR="00FC251C" w:rsidRDefault="00FC251C" w:rsidP="00FC251C">
      <w:pPr>
        <w:rPr>
          <w:rtl/>
        </w:rPr>
      </w:pPr>
    </w:p>
    <w:p w14:paraId="60F435C3" w14:textId="77777777" w:rsidR="00FC251C" w:rsidRDefault="00FC251C" w:rsidP="00FC251C">
      <w:pPr>
        <w:rPr>
          <w:rtl/>
        </w:rPr>
      </w:pPr>
    </w:p>
    <w:p w14:paraId="323E5ABD" w14:textId="6043244E" w:rsidR="00FC251C" w:rsidRDefault="00FC251C" w:rsidP="00FC251C">
      <w:pPr>
        <w:rPr>
          <w:rtl/>
        </w:rPr>
      </w:pPr>
    </w:p>
    <w:p w14:paraId="37FADB0D" w14:textId="65DEC48D" w:rsidR="00FC251C" w:rsidRDefault="00FC251C" w:rsidP="00FC251C"/>
    <w:p w14:paraId="20F57799" w14:textId="325A3CF2" w:rsidR="00FC251C" w:rsidRPr="00FC251C" w:rsidRDefault="00FC251C" w:rsidP="00FC251C">
      <w:pPr>
        <w:rPr>
          <w:rtl/>
        </w:rPr>
      </w:pPr>
    </w:p>
    <w:p w14:paraId="25000BAA" w14:textId="174674D7" w:rsidR="00FC251C" w:rsidRPr="00FC251C" w:rsidRDefault="00FC251C" w:rsidP="00FC251C">
      <w:pPr>
        <w:rPr>
          <w:rtl/>
        </w:rPr>
      </w:pPr>
    </w:p>
    <w:p w14:paraId="6F958B44" w14:textId="25B68452" w:rsidR="00FC251C" w:rsidRPr="00FC251C" w:rsidRDefault="00FC251C" w:rsidP="00FC251C">
      <w:pPr>
        <w:rPr>
          <w:rtl/>
        </w:rPr>
      </w:pPr>
    </w:p>
    <w:p w14:paraId="1866FB6A" w14:textId="433C8C79" w:rsidR="00FC251C" w:rsidRPr="00FC251C" w:rsidRDefault="00FC251C" w:rsidP="00FC251C">
      <w:pPr>
        <w:rPr>
          <w:rtl/>
        </w:rPr>
      </w:pPr>
    </w:p>
    <w:p w14:paraId="28A8E00A" w14:textId="7E6967F7" w:rsidR="00FC251C" w:rsidRPr="00FC251C" w:rsidRDefault="00FC251C" w:rsidP="00FC251C">
      <w:pPr>
        <w:rPr>
          <w:rtl/>
        </w:rPr>
      </w:pPr>
    </w:p>
    <w:p w14:paraId="46D732EB" w14:textId="7E5485C2" w:rsidR="00FC251C" w:rsidRPr="00FC251C" w:rsidRDefault="00FC251C" w:rsidP="00FC251C">
      <w:pPr>
        <w:rPr>
          <w:rtl/>
        </w:rPr>
      </w:pPr>
    </w:p>
    <w:p w14:paraId="6B9DD087" w14:textId="517F558F" w:rsidR="00FC251C" w:rsidRPr="00FC251C" w:rsidRDefault="00FC251C" w:rsidP="00FC251C">
      <w:pPr>
        <w:rPr>
          <w:rtl/>
        </w:rPr>
      </w:pPr>
    </w:p>
    <w:p w14:paraId="13C25FE6" w14:textId="3CF41441" w:rsidR="00FC251C" w:rsidRPr="00FC251C" w:rsidRDefault="00FC251C" w:rsidP="00FC251C">
      <w:pPr>
        <w:rPr>
          <w:rtl/>
        </w:rPr>
      </w:pPr>
    </w:p>
    <w:p w14:paraId="62158646" w14:textId="1D65EE2C" w:rsidR="00FC251C" w:rsidRPr="00FC251C" w:rsidRDefault="00FC251C" w:rsidP="00FC251C">
      <w:pPr>
        <w:rPr>
          <w:rtl/>
        </w:rPr>
      </w:pPr>
    </w:p>
    <w:p w14:paraId="4B051197" w14:textId="0D27463E" w:rsidR="00FC251C" w:rsidRPr="00FC251C" w:rsidRDefault="00FC251C" w:rsidP="00FC251C">
      <w:pPr>
        <w:rPr>
          <w:rtl/>
        </w:rPr>
      </w:pPr>
    </w:p>
    <w:p w14:paraId="0FF5DA99" w14:textId="1C35E9D6" w:rsidR="00FC251C" w:rsidRPr="00FC251C" w:rsidRDefault="00FC251C" w:rsidP="00FC251C">
      <w:pPr>
        <w:rPr>
          <w:rtl/>
        </w:rPr>
      </w:pPr>
    </w:p>
    <w:p w14:paraId="6F654931" w14:textId="7A913B36" w:rsidR="00FC251C" w:rsidRPr="00FC251C" w:rsidRDefault="00FC251C" w:rsidP="00FC251C">
      <w:pPr>
        <w:rPr>
          <w:rtl/>
        </w:rPr>
      </w:pPr>
    </w:p>
    <w:p w14:paraId="2623B834" w14:textId="18C04AF5" w:rsidR="00FC251C" w:rsidRDefault="00FC251C" w:rsidP="00FC251C">
      <w:pPr>
        <w:rPr>
          <w:rtl/>
        </w:rPr>
      </w:pPr>
    </w:p>
    <w:p w14:paraId="433875A0" w14:textId="77777777" w:rsidR="00921095" w:rsidRDefault="00921095" w:rsidP="00FC251C">
      <w:pPr>
        <w:rPr>
          <w:rtl/>
        </w:rPr>
      </w:pPr>
    </w:p>
    <w:p w14:paraId="0FC36381" w14:textId="77777777" w:rsidR="00921095" w:rsidRPr="00FC251C" w:rsidRDefault="00921095" w:rsidP="00FC251C">
      <w:pPr>
        <w:rPr>
          <w:rtl/>
        </w:rPr>
      </w:pPr>
    </w:p>
    <w:p w14:paraId="1DC44DA5" w14:textId="479445CB" w:rsidR="00FC251C" w:rsidRDefault="00FC251C" w:rsidP="00401F43">
      <w:pPr>
        <w:tabs>
          <w:tab w:val="left" w:pos="4009"/>
        </w:tabs>
        <w:jc w:val="both"/>
      </w:pPr>
    </w:p>
    <w:p w14:paraId="37691BE1" w14:textId="77777777" w:rsidR="00921095" w:rsidRPr="00921095" w:rsidRDefault="00921095" w:rsidP="00921095">
      <w:pPr>
        <w:rPr>
          <w:rtl/>
        </w:rPr>
      </w:pPr>
    </w:p>
    <w:p w14:paraId="20AA863D" w14:textId="77777777" w:rsidR="00921095" w:rsidRPr="00921095" w:rsidRDefault="00921095" w:rsidP="00921095">
      <w:pPr>
        <w:rPr>
          <w:rtl/>
        </w:rPr>
      </w:pPr>
    </w:p>
    <w:p w14:paraId="360BC1A9" w14:textId="77777777" w:rsidR="00921095" w:rsidRPr="00921095" w:rsidRDefault="00921095" w:rsidP="00921095">
      <w:pPr>
        <w:rPr>
          <w:rtl/>
        </w:rPr>
      </w:pPr>
    </w:p>
    <w:p w14:paraId="3F56A617" w14:textId="77777777" w:rsidR="00921095" w:rsidRPr="00921095" w:rsidRDefault="00921095" w:rsidP="00921095">
      <w:pPr>
        <w:rPr>
          <w:rtl/>
        </w:rPr>
      </w:pPr>
    </w:p>
    <w:p w14:paraId="6637E05B" w14:textId="77777777" w:rsidR="00921095" w:rsidRPr="00921095" w:rsidRDefault="00921095" w:rsidP="00921095">
      <w:pPr>
        <w:rPr>
          <w:rtl/>
        </w:rPr>
      </w:pPr>
    </w:p>
    <w:p w14:paraId="066F1E78" w14:textId="77777777" w:rsidR="00921095" w:rsidRPr="00921095" w:rsidRDefault="00921095" w:rsidP="00921095">
      <w:pPr>
        <w:rPr>
          <w:rtl/>
        </w:rPr>
      </w:pPr>
    </w:p>
    <w:p w14:paraId="7C0C5FC7" w14:textId="77777777" w:rsidR="00921095" w:rsidRPr="00921095" w:rsidRDefault="00921095" w:rsidP="00921095">
      <w:pPr>
        <w:rPr>
          <w:rtl/>
        </w:rPr>
      </w:pPr>
    </w:p>
    <w:p w14:paraId="3AB15D8B" w14:textId="77777777" w:rsidR="00921095" w:rsidRPr="00921095" w:rsidRDefault="00921095" w:rsidP="00921095">
      <w:pPr>
        <w:rPr>
          <w:rtl/>
        </w:rPr>
      </w:pPr>
    </w:p>
    <w:p w14:paraId="5FD8A9A2" w14:textId="77777777" w:rsidR="00921095" w:rsidRPr="00921095" w:rsidRDefault="00921095" w:rsidP="00921095">
      <w:pPr>
        <w:rPr>
          <w:rtl/>
        </w:rPr>
      </w:pPr>
    </w:p>
    <w:p w14:paraId="47512875" w14:textId="77777777" w:rsidR="00921095" w:rsidRPr="00921095" w:rsidRDefault="00921095" w:rsidP="00921095">
      <w:pPr>
        <w:rPr>
          <w:rtl/>
        </w:rPr>
      </w:pPr>
    </w:p>
    <w:p w14:paraId="366660DF" w14:textId="77777777" w:rsidR="00921095" w:rsidRPr="00921095" w:rsidRDefault="00921095" w:rsidP="00921095">
      <w:pPr>
        <w:rPr>
          <w:rtl/>
        </w:rPr>
      </w:pPr>
    </w:p>
    <w:p w14:paraId="401CC17E" w14:textId="77777777" w:rsidR="00921095" w:rsidRPr="00921095" w:rsidRDefault="00921095" w:rsidP="00921095">
      <w:pPr>
        <w:rPr>
          <w:rtl/>
        </w:rPr>
      </w:pPr>
    </w:p>
    <w:p w14:paraId="3DAB779E" w14:textId="77777777" w:rsidR="00921095" w:rsidRPr="00921095" w:rsidRDefault="00921095" w:rsidP="00921095">
      <w:pPr>
        <w:rPr>
          <w:rtl/>
        </w:rPr>
      </w:pPr>
    </w:p>
    <w:p w14:paraId="2FBAE601" w14:textId="77777777" w:rsidR="00921095" w:rsidRPr="00921095" w:rsidRDefault="00921095" w:rsidP="00921095">
      <w:pPr>
        <w:rPr>
          <w:rtl/>
        </w:rPr>
      </w:pPr>
    </w:p>
    <w:p w14:paraId="6B5D3DF1" w14:textId="77777777" w:rsidR="00921095" w:rsidRPr="00921095" w:rsidRDefault="00921095" w:rsidP="00921095">
      <w:pPr>
        <w:rPr>
          <w:rtl/>
        </w:rPr>
      </w:pPr>
    </w:p>
    <w:p w14:paraId="685710D8" w14:textId="77777777" w:rsidR="00921095" w:rsidRDefault="00921095" w:rsidP="00921095">
      <w:pPr>
        <w:rPr>
          <w:rtl/>
        </w:rPr>
      </w:pPr>
    </w:p>
    <w:p w14:paraId="59261523" w14:textId="77777777" w:rsidR="00921095" w:rsidRPr="00921095" w:rsidRDefault="00921095" w:rsidP="00921095">
      <w:pPr>
        <w:rPr>
          <w:rtl/>
        </w:rPr>
      </w:pPr>
    </w:p>
    <w:p w14:paraId="6C359A02" w14:textId="77777777" w:rsidR="00921095" w:rsidRPr="00921095" w:rsidRDefault="00921095" w:rsidP="00921095">
      <w:pPr>
        <w:rPr>
          <w:rtl/>
        </w:rPr>
      </w:pPr>
    </w:p>
    <w:p w14:paraId="54B95D5D" w14:textId="77777777" w:rsidR="00921095" w:rsidRDefault="00921095" w:rsidP="00921095">
      <w:pPr>
        <w:rPr>
          <w:rtl/>
        </w:rPr>
      </w:pPr>
    </w:p>
    <w:p w14:paraId="3419058F" w14:textId="77777777" w:rsidR="00921095" w:rsidRDefault="00921095" w:rsidP="00921095">
      <w:pPr>
        <w:rPr>
          <w:rtl/>
        </w:rPr>
      </w:pPr>
    </w:p>
    <w:p w14:paraId="2808F45C" w14:textId="7A932FF4" w:rsidR="00921095" w:rsidRDefault="00921095" w:rsidP="00921095">
      <w:pPr>
        <w:tabs>
          <w:tab w:val="left" w:pos="5138"/>
        </w:tabs>
        <w:jc w:val="left"/>
        <w:rPr>
          <w:rtl/>
        </w:rPr>
      </w:pPr>
      <w:r>
        <w:tab/>
      </w:r>
    </w:p>
    <w:p w14:paraId="5186538F" w14:textId="77777777" w:rsidR="00921095" w:rsidRDefault="00921095" w:rsidP="00921095">
      <w:pPr>
        <w:tabs>
          <w:tab w:val="left" w:pos="5138"/>
        </w:tabs>
        <w:jc w:val="left"/>
        <w:rPr>
          <w:rtl/>
        </w:rPr>
      </w:pPr>
    </w:p>
    <w:p w14:paraId="27011767" w14:textId="77777777" w:rsidR="00921095" w:rsidRDefault="00921095" w:rsidP="00921095">
      <w:pPr>
        <w:tabs>
          <w:tab w:val="left" w:pos="5138"/>
        </w:tabs>
        <w:jc w:val="left"/>
        <w:rPr>
          <w:rtl/>
        </w:rPr>
      </w:pPr>
    </w:p>
    <w:p w14:paraId="3BA22553" w14:textId="77777777" w:rsidR="00921095" w:rsidRDefault="00921095" w:rsidP="00921095">
      <w:pPr>
        <w:tabs>
          <w:tab w:val="left" w:pos="5138"/>
        </w:tabs>
        <w:jc w:val="left"/>
        <w:rPr>
          <w:rtl/>
        </w:rPr>
      </w:pPr>
    </w:p>
    <w:p w14:paraId="56B5F57F" w14:textId="77777777" w:rsidR="00921095" w:rsidRDefault="00921095" w:rsidP="00921095">
      <w:pPr>
        <w:tabs>
          <w:tab w:val="left" w:pos="5138"/>
        </w:tabs>
        <w:jc w:val="left"/>
        <w:rPr>
          <w:rtl/>
        </w:rPr>
      </w:pPr>
    </w:p>
    <w:p w14:paraId="68839020" w14:textId="77777777" w:rsidR="00921095" w:rsidRDefault="00921095" w:rsidP="00921095">
      <w:pPr>
        <w:tabs>
          <w:tab w:val="left" w:pos="5138"/>
        </w:tabs>
        <w:jc w:val="left"/>
        <w:rPr>
          <w:rtl/>
        </w:rPr>
      </w:pPr>
    </w:p>
    <w:p w14:paraId="33DA7747" w14:textId="77777777" w:rsidR="00921095" w:rsidRDefault="00921095" w:rsidP="00921095">
      <w:pPr>
        <w:tabs>
          <w:tab w:val="left" w:pos="5138"/>
        </w:tabs>
        <w:jc w:val="left"/>
        <w:rPr>
          <w:rtl/>
        </w:rPr>
      </w:pPr>
    </w:p>
    <w:p w14:paraId="364DCB2A" w14:textId="77777777" w:rsidR="00921095" w:rsidRDefault="00921095" w:rsidP="00921095">
      <w:pPr>
        <w:tabs>
          <w:tab w:val="left" w:pos="5138"/>
        </w:tabs>
        <w:jc w:val="left"/>
        <w:rPr>
          <w:rtl/>
        </w:rPr>
      </w:pPr>
    </w:p>
    <w:p w14:paraId="5022DCFE" w14:textId="77777777" w:rsidR="00921095" w:rsidRDefault="00921095" w:rsidP="00921095">
      <w:pPr>
        <w:tabs>
          <w:tab w:val="left" w:pos="5138"/>
        </w:tabs>
        <w:jc w:val="left"/>
        <w:rPr>
          <w:rtl/>
        </w:rPr>
      </w:pPr>
    </w:p>
    <w:p w14:paraId="5A360441" w14:textId="77777777" w:rsidR="00921095" w:rsidRDefault="00921095" w:rsidP="00921095">
      <w:pPr>
        <w:tabs>
          <w:tab w:val="left" w:pos="5138"/>
        </w:tabs>
        <w:jc w:val="left"/>
        <w:rPr>
          <w:rtl/>
        </w:rPr>
      </w:pPr>
    </w:p>
    <w:p w14:paraId="7ED22A88" w14:textId="77777777" w:rsidR="00921095" w:rsidRPr="00921095" w:rsidRDefault="00921095" w:rsidP="00921095">
      <w:pPr>
        <w:rPr>
          <w:rtl/>
        </w:rPr>
      </w:pPr>
    </w:p>
    <w:p w14:paraId="7D5621EA" w14:textId="77777777" w:rsidR="00921095" w:rsidRPr="00921095" w:rsidRDefault="00921095" w:rsidP="00921095">
      <w:pPr>
        <w:rPr>
          <w:rtl/>
        </w:rPr>
      </w:pPr>
    </w:p>
    <w:p w14:paraId="3BB4E34C" w14:textId="77777777" w:rsidR="00921095" w:rsidRPr="00921095" w:rsidRDefault="00921095" w:rsidP="00921095">
      <w:pPr>
        <w:rPr>
          <w:rtl/>
        </w:rPr>
      </w:pPr>
    </w:p>
    <w:p w14:paraId="576EDC3D" w14:textId="77777777" w:rsidR="00921095" w:rsidRPr="00921095" w:rsidRDefault="00921095" w:rsidP="00921095">
      <w:pPr>
        <w:rPr>
          <w:rtl/>
        </w:rPr>
      </w:pPr>
    </w:p>
    <w:p w14:paraId="5A56FB19" w14:textId="77777777" w:rsidR="00921095" w:rsidRPr="00921095" w:rsidRDefault="00921095" w:rsidP="00921095">
      <w:pPr>
        <w:rPr>
          <w:rtl/>
        </w:rPr>
      </w:pPr>
    </w:p>
    <w:p w14:paraId="54B45420" w14:textId="77777777" w:rsidR="00921095" w:rsidRPr="00921095" w:rsidRDefault="00921095" w:rsidP="00921095">
      <w:pPr>
        <w:rPr>
          <w:rtl/>
        </w:rPr>
      </w:pPr>
    </w:p>
    <w:p w14:paraId="5FB93F3A" w14:textId="77777777" w:rsidR="00921095" w:rsidRPr="00921095" w:rsidRDefault="00921095" w:rsidP="00921095">
      <w:pPr>
        <w:rPr>
          <w:rtl/>
        </w:rPr>
      </w:pPr>
    </w:p>
    <w:p w14:paraId="141AB6CC" w14:textId="77777777" w:rsidR="00921095" w:rsidRPr="00921095" w:rsidRDefault="00921095" w:rsidP="00921095">
      <w:pPr>
        <w:rPr>
          <w:rtl/>
        </w:rPr>
      </w:pPr>
    </w:p>
    <w:p w14:paraId="35195901" w14:textId="77777777" w:rsidR="00921095" w:rsidRPr="00921095" w:rsidRDefault="00921095" w:rsidP="00921095">
      <w:pPr>
        <w:rPr>
          <w:rtl/>
        </w:rPr>
      </w:pPr>
    </w:p>
    <w:p w14:paraId="2B3B7FA2" w14:textId="77777777" w:rsidR="00921095" w:rsidRPr="00921095" w:rsidRDefault="00921095" w:rsidP="00921095">
      <w:pPr>
        <w:rPr>
          <w:rtl/>
        </w:rPr>
      </w:pPr>
    </w:p>
    <w:p w14:paraId="182E8260" w14:textId="77777777" w:rsidR="00921095" w:rsidRPr="00921095" w:rsidRDefault="00921095" w:rsidP="00921095">
      <w:pPr>
        <w:rPr>
          <w:rtl/>
        </w:rPr>
      </w:pPr>
    </w:p>
    <w:p w14:paraId="4A48D7A4" w14:textId="77777777" w:rsidR="00921095" w:rsidRPr="00921095" w:rsidRDefault="00921095" w:rsidP="00921095">
      <w:pPr>
        <w:rPr>
          <w:rtl/>
        </w:rPr>
      </w:pPr>
    </w:p>
    <w:p w14:paraId="0B1F67E8" w14:textId="77777777" w:rsidR="00921095" w:rsidRPr="00921095" w:rsidRDefault="00921095" w:rsidP="00921095">
      <w:pPr>
        <w:rPr>
          <w:rtl/>
        </w:rPr>
      </w:pPr>
    </w:p>
    <w:p w14:paraId="49F60776" w14:textId="77777777" w:rsidR="00921095" w:rsidRPr="00921095" w:rsidRDefault="00921095" w:rsidP="00921095">
      <w:pPr>
        <w:rPr>
          <w:rtl/>
        </w:rPr>
      </w:pPr>
    </w:p>
    <w:p w14:paraId="6A2DAACA" w14:textId="77777777" w:rsidR="00921095" w:rsidRPr="00921095" w:rsidRDefault="00921095" w:rsidP="00921095">
      <w:pPr>
        <w:rPr>
          <w:rtl/>
        </w:rPr>
      </w:pPr>
    </w:p>
    <w:p w14:paraId="4C1A8958" w14:textId="77777777" w:rsidR="00921095" w:rsidRPr="00921095" w:rsidRDefault="00921095" w:rsidP="00921095">
      <w:pPr>
        <w:rPr>
          <w:rtl/>
        </w:rPr>
      </w:pPr>
    </w:p>
    <w:p w14:paraId="5E0EC299" w14:textId="77777777" w:rsidR="00921095" w:rsidRPr="00921095" w:rsidRDefault="00921095" w:rsidP="00921095">
      <w:pPr>
        <w:rPr>
          <w:rtl/>
        </w:rPr>
      </w:pPr>
    </w:p>
    <w:p w14:paraId="43AA5B94" w14:textId="77777777" w:rsidR="00921095" w:rsidRPr="00921095" w:rsidRDefault="00921095" w:rsidP="00921095">
      <w:pPr>
        <w:rPr>
          <w:rtl/>
        </w:rPr>
      </w:pPr>
    </w:p>
    <w:p w14:paraId="7528865B" w14:textId="77777777" w:rsidR="00921095" w:rsidRPr="00921095" w:rsidRDefault="00921095" w:rsidP="00921095">
      <w:pPr>
        <w:rPr>
          <w:rtl/>
        </w:rPr>
      </w:pPr>
    </w:p>
    <w:p w14:paraId="499E4A1F" w14:textId="77777777" w:rsidR="00921095" w:rsidRDefault="00921095" w:rsidP="00921095">
      <w:pPr>
        <w:rPr>
          <w:rtl/>
        </w:rPr>
      </w:pPr>
    </w:p>
    <w:p w14:paraId="695B122D" w14:textId="77777777" w:rsidR="00921095" w:rsidRPr="00921095" w:rsidRDefault="00921095" w:rsidP="00921095">
      <w:pPr>
        <w:rPr>
          <w:rtl/>
        </w:rPr>
      </w:pPr>
    </w:p>
    <w:p w14:paraId="3EB82426" w14:textId="77777777" w:rsidR="00921095" w:rsidRPr="00921095" w:rsidRDefault="00921095" w:rsidP="00921095">
      <w:pPr>
        <w:rPr>
          <w:rtl/>
        </w:rPr>
      </w:pPr>
    </w:p>
    <w:p w14:paraId="4024DDAC" w14:textId="77777777" w:rsidR="00921095" w:rsidRPr="00921095" w:rsidRDefault="00921095" w:rsidP="00921095">
      <w:pPr>
        <w:rPr>
          <w:rtl/>
        </w:rPr>
      </w:pPr>
    </w:p>
    <w:p w14:paraId="2A804C63" w14:textId="77777777" w:rsidR="00921095" w:rsidRDefault="00921095" w:rsidP="00921095">
      <w:pPr>
        <w:rPr>
          <w:rtl/>
        </w:rPr>
      </w:pPr>
    </w:p>
    <w:p w14:paraId="58CA2980" w14:textId="77777777" w:rsidR="00921095" w:rsidRDefault="00921095" w:rsidP="00921095">
      <w:pPr>
        <w:rPr>
          <w:rtl/>
        </w:rPr>
      </w:pPr>
    </w:p>
    <w:p w14:paraId="3F13F051" w14:textId="77777777" w:rsidR="00921095" w:rsidRDefault="00921095" w:rsidP="00921095">
      <w:pPr>
        <w:tabs>
          <w:tab w:val="left" w:pos="3537"/>
        </w:tabs>
        <w:rPr>
          <w:rtl/>
        </w:rPr>
      </w:pPr>
    </w:p>
    <w:p w14:paraId="783CD39D" w14:textId="77777777" w:rsidR="00921095" w:rsidRDefault="00921095" w:rsidP="00921095">
      <w:pPr>
        <w:tabs>
          <w:tab w:val="left" w:pos="3537"/>
        </w:tabs>
        <w:rPr>
          <w:rtl/>
        </w:rPr>
      </w:pPr>
    </w:p>
    <w:p w14:paraId="1D52C9EA" w14:textId="77777777" w:rsidR="00921095" w:rsidRDefault="00921095" w:rsidP="00921095">
      <w:pPr>
        <w:tabs>
          <w:tab w:val="left" w:pos="3537"/>
        </w:tabs>
        <w:rPr>
          <w:rtl/>
        </w:rPr>
      </w:pPr>
    </w:p>
    <w:p w14:paraId="2E7D85A4" w14:textId="77777777" w:rsidR="00921095" w:rsidRDefault="00921095" w:rsidP="00921095">
      <w:pPr>
        <w:tabs>
          <w:tab w:val="left" w:pos="3537"/>
        </w:tabs>
        <w:rPr>
          <w:rtl/>
        </w:rPr>
      </w:pPr>
    </w:p>
    <w:p w14:paraId="6C48C48D" w14:textId="77777777" w:rsidR="00921095" w:rsidRDefault="00921095" w:rsidP="00921095">
      <w:pPr>
        <w:tabs>
          <w:tab w:val="left" w:pos="3537"/>
        </w:tabs>
        <w:rPr>
          <w:rtl/>
        </w:rPr>
      </w:pPr>
    </w:p>
    <w:p w14:paraId="4841ADDE" w14:textId="207CBC19" w:rsidR="00921095" w:rsidRPr="00921095" w:rsidRDefault="00921095" w:rsidP="00921095">
      <w:pPr>
        <w:tabs>
          <w:tab w:val="left" w:pos="3537"/>
        </w:tabs>
      </w:pPr>
      <w:r>
        <w:tab/>
      </w:r>
    </w:p>
    <w:sectPr w:rsidR="00921095" w:rsidRPr="00921095" w:rsidSect="008323C0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1E9BD" w14:textId="77777777" w:rsidR="00025DC3" w:rsidRDefault="00025DC3" w:rsidP="00AD0086">
      <w:pPr>
        <w:spacing w:after="0" w:line="240" w:lineRule="auto"/>
      </w:pPr>
      <w:r>
        <w:separator/>
      </w:r>
    </w:p>
  </w:endnote>
  <w:endnote w:type="continuationSeparator" w:id="0">
    <w:p w14:paraId="0E84EE27" w14:textId="77777777" w:rsidR="00025DC3" w:rsidRDefault="00025DC3" w:rsidP="00AD0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The Serif Hand">
    <w:charset w:val="00"/>
    <w:family w:val="script"/>
    <w:pitch w:val="variable"/>
    <w:sig w:usb0="8000002F" w:usb1="0000000A" w:usb2="00000000" w:usb3="00000000" w:csb0="00000001" w:csb1="00000000"/>
  </w:font>
  <w:font w:name="Adobe Caslon Pro Bold">
    <w:altName w:val="Palatino Linotype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362D0" w14:textId="77777777" w:rsidR="00025DC3" w:rsidRDefault="00025DC3" w:rsidP="00AD0086">
      <w:pPr>
        <w:spacing w:after="0" w:line="240" w:lineRule="auto"/>
      </w:pPr>
      <w:r>
        <w:separator/>
      </w:r>
    </w:p>
  </w:footnote>
  <w:footnote w:type="continuationSeparator" w:id="0">
    <w:p w14:paraId="59DB5E45" w14:textId="77777777" w:rsidR="00025DC3" w:rsidRDefault="00025DC3" w:rsidP="00AD00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5644B"/>
    <w:multiLevelType w:val="hybridMultilevel"/>
    <w:tmpl w:val="C1824D06"/>
    <w:lvl w:ilvl="0" w:tplc="58203E3E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  <w:color w:val="F1B85D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E79F8"/>
    <w:multiLevelType w:val="hybridMultilevel"/>
    <w:tmpl w:val="5D7E1FAC"/>
    <w:lvl w:ilvl="0" w:tplc="87B829C8">
      <w:numFmt w:val="bullet"/>
      <w:lvlText w:val="-"/>
      <w:lvlJc w:val="left"/>
      <w:pPr>
        <w:ind w:left="502" w:hanging="360"/>
      </w:pPr>
      <w:rPr>
        <w:rFonts w:ascii="Calibri" w:eastAsia="Impact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4193582E"/>
    <w:multiLevelType w:val="hybridMultilevel"/>
    <w:tmpl w:val="F64A3A1E"/>
    <w:lvl w:ilvl="0" w:tplc="3D766180">
      <w:numFmt w:val="bullet"/>
      <w:lvlText w:val="-"/>
      <w:lvlJc w:val="left"/>
      <w:pPr>
        <w:ind w:left="574" w:hanging="360"/>
      </w:pPr>
      <w:rPr>
        <w:rFonts w:ascii="Calibri" w:eastAsia="Impact" w:hAnsi="Calibri" w:cs="Calibri" w:hint="default"/>
        <w:b/>
        <w:color w:val="D6632B" w:themeColor="accent3" w:themeShade="BF"/>
      </w:rPr>
    </w:lvl>
    <w:lvl w:ilvl="1" w:tplc="04090003" w:tentative="1">
      <w:start w:val="1"/>
      <w:numFmt w:val="bullet"/>
      <w:lvlText w:val="o"/>
      <w:lvlJc w:val="left"/>
      <w:pPr>
        <w:ind w:left="12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4" w:hanging="360"/>
      </w:pPr>
      <w:rPr>
        <w:rFonts w:ascii="Wingdings" w:hAnsi="Wingdings" w:hint="default"/>
      </w:rPr>
    </w:lvl>
  </w:abstractNum>
  <w:abstractNum w:abstractNumId="3" w15:restartNumberingAfterBreak="0">
    <w:nsid w:val="4A7A7F5C"/>
    <w:multiLevelType w:val="hybridMultilevel"/>
    <w:tmpl w:val="75547BE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50947EE6"/>
    <w:multiLevelType w:val="hybridMultilevel"/>
    <w:tmpl w:val="03D0918C"/>
    <w:lvl w:ilvl="0" w:tplc="4C4C7F68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F1B85D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5D0C553C"/>
    <w:multiLevelType w:val="hybridMultilevel"/>
    <w:tmpl w:val="14183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71FFF"/>
    <w:multiLevelType w:val="hybridMultilevel"/>
    <w:tmpl w:val="5DCAAB32"/>
    <w:lvl w:ilvl="0" w:tplc="3F805F46">
      <w:numFmt w:val="bullet"/>
      <w:lvlText w:val="-"/>
      <w:lvlJc w:val="left"/>
      <w:pPr>
        <w:ind w:left="1500" w:hanging="360"/>
      </w:pPr>
      <w:rPr>
        <w:rFonts w:ascii="Calibri" w:eastAsia="Impact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63130AF9"/>
    <w:multiLevelType w:val="hybridMultilevel"/>
    <w:tmpl w:val="88162232"/>
    <w:lvl w:ilvl="0" w:tplc="5E184F6E">
      <w:numFmt w:val="bullet"/>
      <w:lvlText w:val="-"/>
      <w:lvlJc w:val="left"/>
      <w:pPr>
        <w:ind w:left="6455" w:hanging="360"/>
      </w:pPr>
      <w:rPr>
        <w:rFonts w:ascii="Calibri" w:eastAsia="Impact" w:hAnsi="Calibri" w:cs="Calibri" w:hint="default"/>
        <w:b/>
        <w:color w:val="D6632B" w:themeColor="accent3" w:themeShade="BF"/>
      </w:rPr>
    </w:lvl>
    <w:lvl w:ilvl="1" w:tplc="0409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15" w:hanging="360"/>
      </w:pPr>
      <w:rPr>
        <w:rFonts w:ascii="Wingdings" w:hAnsi="Wingdings" w:hint="default"/>
      </w:rPr>
    </w:lvl>
  </w:abstractNum>
  <w:abstractNum w:abstractNumId="8" w15:restartNumberingAfterBreak="0">
    <w:nsid w:val="64887070"/>
    <w:multiLevelType w:val="hybridMultilevel"/>
    <w:tmpl w:val="2018AE90"/>
    <w:lvl w:ilvl="0" w:tplc="708C0CA8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F1B85D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B08E5"/>
    <w:multiLevelType w:val="hybridMultilevel"/>
    <w:tmpl w:val="F642FE70"/>
    <w:lvl w:ilvl="0" w:tplc="95BCC908">
      <w:numFmt w:val="bullet"/>
      <w:lvlText w:val="-"/>
      <w:lvlJc w:val="left"/>
      <w:pPr>
        <w:ind w:left="574" w:hanging="360"/>
      </w:pPr>
      <w:rPr>
        <w:rFonts w:ascii="Calibri" w:eastAsia="Impact" w:hAnsi="Calibri" w:cs="Calibri" w:hint="default"/>
        <w:b/>
        <w:color w:val="D6632B" w:themeColor="accent3" w:themeShade="BF"/>
      </w:rPr>
    </w:lvl>
    <w:lvl w:ilvl="1" w:tplc="04090003" w:tentative="1">
      <w:start w:val="1"/>
      <w:numFmt w:val="bullet"/>
      <w:lvlText w:val="o"/>
      <w:lvlJc w:val="left"/>
      <w:pPr>
        <w:ind w:left="12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4" w:hanging="360"/>
      </w:pPr>
      <w:rPr>
        <w:rFonts w:ascii="Wingdings" w:hAnsi="Wingdings" w:hint="default"/>
      </w:rPr>
    </w:lvl>
  </w:abstractNum>
  <w:abstractNum w:abstractNumId="10" w15:restartNumberingAfterBreak="0">
    <w:nsid w:val="65442968"/>
    <w:multiLevelType w:val="hybridMultilevel"/>
    <w:tmpl w:val="7458EF06"/>
    <w:lvl w:ilvl="0" w:tplc="EE6437A8">
      <w:numFmt w:val="bullet"/>
      <w:lvlText w:val="-"/>
      <w:lvlJc w:val="left"/>
      <w:pPr>
        <w:ind w:left="574" w:hanging="360"/>
      </w:pPr>
      <w:rPr>
        <w:rFonts w:ascii="Calibri" w:eastAsia="Impact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4" w:hanging="360"/>
      </w:pPr>
      <w:rPr>
        <w:rFonts w:ascii="Wingdings" w:hAnsi="Wingdings" w:hint="default"/>
      </w:rPr>
    </w:lvl>
  </w:abstractNum>
  <w:abstractNum w:abstractNumId="11" w15:restartNumberingAfterBreak="0">
    <w:nsid w:val="6D6F05EF"/>
    <w:multiLevelType w:val="hybridMultilevel"/>
    <w:tmpl w:val="15DC2120"/>
    <w:lvl w:ilvl="0" w:tplc="E4EE0A22">
      <w:numFmt w:val="bullet"/>
      <w:lvlText w:val="-"/>
      <w:lvlJc w:val="left"/>
      <w:pPr>
        <w:ind w:left="1188" w:hanging="360"/>
      </w:pPr>
      <w:rPr>
        <w:rFonts w:ascii="Calibri" w:eastAsia="Impact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2" w15:restartNumberingAfterBreak="0">
    <w:nsid w:val="6DD31804"/>
    <w:multiLevelType w:val="hybridMultilevel"/>
    <w:tmpl w:val="294E14FA"/>
    <w:lvl w:ilvl="0" w:tplc="E42AA178">
      <w:numFmt w:val="bullet"/>
      <w:lvlText w:val="-"/>
      <w:lvlJc w:val="left"/>
      <w:pPr>
        <w:ind w:left="6739" w:hanging="360"/>
      </w:pPr>
      <w:rPr>
        <w:rFonts w:ascii="Calibri" w:eastAsia="Impact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4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8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6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3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0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7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499" w:hanging="360"/>
      </w:pPr>
      <w:rPr>
        <w:rFonts w:ascii="Wingdings" w:hAnsi="Wingdings" w:hint="default"/>
      </w:rPr>
    </w:lvl>
  </w:abstractNum>
  <w:abstractNum w:abstractNumId="13" w15:restartNumberingAfterBreak="0">
    <w:nsid w:val="7DC95670"/>
    <w:multiLevelType w:val="hybridMultilevel"/>
    <w:tmpl w:val="718ED282"/>
    <w:lvl w:ilvl="0" w:tplc="3DB6D658">
      <w:numFmt w:val="bullet"/>
      <w:lvlText w:val="-"/>
      <w:lvlJc w:val="left"/>
      <w:pPr>
        <w:ind w:left="646" w:hanging="360"/>
      </w:pPr>
      <w:rPr>
        <w:rFonts w:ascii="Calibri" w:eastAsia="Impact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num w:numId="1" w16cid:durableId="670640721">
    <w:abstractNumId w:val="6"/>
  </w:num>
  <w:num w:numId="2" w16cid:durableId="6639618">
    <w:abstractNumId w:val="5"/>
  </w:num>
  <w:num w:numId="3" w16cid:durableId="454637848">
    <w:abstractNumId w:val="3"/>
  </w:num>
  <w:num w:numId="4" w16cid:durableId="1236552095">
    <w:abstractNumId w:val="0"/>
  </w:num>
  <w:num w:numId="5" w16cid:durableId="238297771">
    <w:abstractNumId w:val="7"/>
  </w:num>
  <w:num w:numId="6" w16cid:durableId="93012808">
    <w:abstractNumId w:val="12"/>
  </w:num>
  <w:num w:numId="7" w16cid:durableId="641234114">
    <w:abstractNumId w:val="4"/>
  </w:num>
  <w:num w:numId="8" w16cid:durableId="1136338180">
    <w:abstractNumId w:val="9"/>
  </w:num>
  <w:num w:numId="9" w16cid:durableId="359085665">
    <w:abstractNumId w:val="11"/>
  </w:num>
  <w:num w:numId="10" w16cid:durableId="1181699070">
    <w:abstractNumId w:val="8"/>
  </w:num>
  <w:num w:numId="11" w16cid:durableId="352877113">
    <w:abstractNumId w:val="2"/>
  </w:num>
  <w:num w:numId="12" w16cid:durableId="618803091">
    <w:abstractNumId w:val="1"/>
  </w:num>
  <w:num w:numId="13" w16cid:durableId="1159998059">
    <w:abstractNumId w:val="10"/>
  </w:num>
  <w:num w:numId="14" w16cid:durableId="6228106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A0NDM0M7M0MzQwMTJQ0lEKTi0uzszPAykwrAUA+YV2hiwAAAA="/>
  </w:docVars>
  <w:rsids>
    <w:rsidRoot w:val="00A52145"/>
    <w:rsid w:val="00025DC3"/>
    <w:rsid w:val="000271A8"/>
    <w:rsid w:val="000529AE"/>
    <w:rsid w:val="0005766F"/>
    <w:rsid w:val="000C5815"/>
    <w:rsid w:val="000D68F3"/>
    <w:rsid w:val="000E0205"/>
    <w:rsid w:val="000F16D1"/>
    <w:rsid w:val="001048AE"/>
    <w:rsid w:val="00106FD7"/>
    <w:rsid w:val="00115D19"/>
    <w:rsid w:val="001241BB"/>
    <w:rsid w:val="0012627E"/>
    <w:rsid w:val="00130520"/>
    <w:rsid w:val="001378A3"/>
    <w:rsid w:val="00140AF9"/>
    <w:rsid w:val="00195647"/>
    <w:rsid w:val="001B3BB3"/>
    <w:rsid w:val="001C05B1"/>
    <w:rsid w:val="001D5650"/>
    <w:rsid w:val="00210A72"/>
    <w:rsid w:val="00221363"/>
    <w:rsid w:val="00236574"/>
    <w:rsid w:val="002401DF"/>
    <w:rsid w:val="002437A3"/>
    <w:rsid w:val="00244448"/>
    <w:rsid w:val="00245A09"/>
    <w:rsid w:val="00252C5A"/>
    <w:rsid w:val="002942E5"/>
    <w:rsid w:val="002A4066"/>
    <w:rsid w:val="002C0EC5"/>
    <w:rsid w:val="002F77D8"/>
    <w:rsid w:val="00351BF5"/>
    <w:rsid w:val="00354FED"/>
    <w:rsid w:val="003B0393"/>
    <w:rsid w:val="003B1080"/>
    <w:rsid w:val="003B209C"/>
    <w:rsid w:val="003B4369"/>
    <w:rsid w:val="003D406C"/>
    <w:rsid w:val="003D5856"/>
    <w:rsid w:val="003E7E72"/>
    <w:rsid w:val="00401F43"/>
    <w:rsid w:val="00416EDC"/>
    <w:rsid w:val="00431C2D"/>
    <w:rsid w:val="004477DA"/>
    <w:rsid w:val="0045429D"/>
    <w:rsid w:val="00457670"/>
    <w:rsid w:val="004B69F5"/>
    <w:rsid w:val="004D3CF6"/>
    <w:rsid w:val="004D4C70"/>
    <w:rsid w:val="004E78C0"/>
    <w:rsid w:val="00561032"/>
    <w:rsid w:val="005611B5"/>
    <w:rsid w:val="00561A60"/>
    <w:rsid w:val="005648DB"/>
    <w:rsid w:val="005C66D8"/>
    <w:rsid w:val="005D069B"/>
    <w:rsid w:val="005F1D0C"/>
    <w:rsid w:val="005F551E"/>
    <w:rsid w:val="005F734F"/>
    <w:rsid w:val="006311F3"/>
    <w:rsid w:val="00645F86"/>
    <w:rsid w:val="00681622"/>
    <w:rsid w:val="00695E97"/>
    <w:rsid w:val="006A05E0"/>
    <w:rsid w:val="006B369E"/>
    <w:rsid w:val="006B6321"/>
    <w:rsid w:val="007003C6"/>
    <w:rsid w:val="00707DF6"/>
    <w:rsid w:val="00720E80"/>
    <w:rsid w:val="00723F07"/>
    <w:rsid w:val="00727195"/>
    <w:rsid w:val="00735F44"/>
    <w:rsid w:val="00736A0D"/>
    <w:rsid w:val="00743188"/>
    <w:rsid w:val="00750409"/>
    <w:rsid w:val="00780667"/>
    <w:rsid w:val="007B5A2E"/>
    <w:rsid w:val="007B7D01"/>
    <w:rsid w:val="007D046B"/>
    <w:rsid w:val="007E4B92"/>
    <w:rsid w:val="007E5402"/>
    <w:rsid w:val="007F22A5"/>
    <w:rsid w:val="00805768"/>
    <w:rsid w:val="008323C0"/>
    <w:rsid w:val="00847733"/>
    <w:rsid w:val="0085260D"/>
    <w:rsid w:val="00890D9C"/>
    <w:rsid w:val="00892804"/>
    <w:rsid w:val="008A1F2C"/>
    <w:rsid w:val="008A32C4"/>
    <w:rsid w:val="008C065D"/>
    <w:rsid w:val="008C1EC9"/>
    <w:rsid w:val="008C2266"/>
    <w:rsid w:val="008D7AF5"/>
    <w:rsid w:val="008E16BF"/>
    <w:rsid w:val="0091135C"/>
    <w:rsid w:val="00913318"/>
    <w:rsid w:val="00916532"/>
    <w:rsid w:val="00920B96"/>
    <w:rsid w:val="00921095"/>
    <w:rsid w:val="0096077E"/>
    <w:rsid w:val="00974CED"/>
    <w:rsid w:val="00983B63"/>
    <w:rsid w:val="00990C7C"/>
    <w:rsid w:val="00996C67"/>
    <w:rsid w:val="009A20E8"/>
    <w:rsid w:val="009A7D26"/>
    <w:rsid w:val="009B2FAA"/>
    <w:rsid w:val="00A52145"/>
    <w:rsid w:val="00A75374"/>
    <w:rsid w:val="00A76B07"/>
    <w:rsid w:val="00A81E7A"/>
    <w:rsid w:val="00AD0086"/>
    <w:rsid w:val="00AE6722"/>
    <w:rsid w:val="00B04DF7"/>
    <w:rsid w:val="00B14AED"/>
    <w:rsid w:val="00B208B9"/>
    <w:rsid w:val="00B52D1F"/>
    <w:rsid w:val="00B67351"/>
    <w:rsid w:val="00B70F40"/>
    <w:rsid w:val="00B82CCD"/>
    <w:rsid w:val="00B846AD"/>
    <w:rsid w:val="00B938E6"/>
    <w:rsid w:val="00B95D01"/>
    <w:rsid w:val="00BA0D5D"/>
    <w:rsid w:val="00C237B4"/>
    <w:rsid w:val="00C37CCA"/>
    <w:rsid w:val="00C55612"/>
    <w:rsid w:val="00C719DE"/>
    <w:rsid w:val="00CA1F3F"/>
    <w:rsid w:val="00CB1224"/>
    <w:rsid w:val="00CB1E18"/>
    <w:rsid w:val="00CB48D3"/>
    <w:rsid w:val="00CE4F8F"/>
    <w:rsid w:val="00CE638C"/>
    <w:rsid w:val="00CE6CF6"/>
    <w:rsid w:val="00CF127A"/>
    <w:rsid w:val="00CF5D7F"/>
    <w:rsid w:val="00D12418"/>
    <w:rsid w:val="00D45678"/>
    <w:rsid w:val="00DB4643"/>
    <w:rsid w:val="00DD4067"/>
    <w:rsid w:val="00E01E0A"/>
    <w:rsid w:val="00E80A90"/>
    <w:rsid w:val="00E83DA7"/>
    <w:rsid w:val="00ED6A3D"/>
    <w:rsid w:val="00EE358C"/>
    <w:rsid w:val="00F119FB"/>
    <w:rsid w:val="00F2583A"/>
    <w:rsid w:val="00F31E72"/>
    <w:rsid w:val="00F43EE4"/>
    <w:rsid w:val="00F46BD9"/>
    <w:rsid w:val="00F85760"/>
    <w:rsid w:val="00F85A0F"/>
    <w:rsid w:val="00F937D3"/>
    <w:rsid w:val="00FA0F3D"/>
    <w:rsid w:val="00FB5DCD"/>
    <w:rsid w:val="00FC251C"/>
    <w:rsid w:val="00FC7126"/>
    <w:rsid w:val="00FD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B9DB831"/>
  <w15:chartTrackingRefBased/>
  <w15:docId w15:val="{BCCEFBF1-ACF4-4403-B1E1-CC70F0DA6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4B92"/>
    <w:pPr>
      <w:jc w:val="center"/>
    </w:pPr>
    <w:rPr>
      <w:color w:val="492C3E" w:themeColor="text2"/>
      <w:sz w:val="32"/>
    </w:rPr>
  </w:style>
  <w:style w:type="paragraph" w:styleId="1">
    <w:name w:val="heading 1"/>
    <w:basedOn w:val="a"/>
    <w:next w:val="a"/>
    <w:link w:val="1Char"/>
    <w:uiPriority w:val="9"/>
    <w:qFormat/>
    <w:rsid w:val="007E4B92"/>
    <w:pPr>
      <w:spacing w:after="0" w:line="240" w:lineRule="auto"/>
      <w:outlineLvl w:val="0"/>
    </w:pPr>
    <w:rPr>
      <w:rFonts w:asciiTheme="majorHAnsi" w:hAnsiTheme="majorHAnsi"/>
      <w:b/>
      <w:bCs/>
      <w:noProof/>
      <w:sz w:val="180"/>
      <w:szCs w:val="144"/>
    </w:rPr>
  </w:style>
  <w:style w:type="paragraph" w:styleId="2">
    <w:name w:val="heading 2"/>
    <w:basedOn w:val="a"/>
    <w:next w:val="a"/>
    <w:link w:val="2Char"/>
    <w:uiPriority w:val="9"/>
    <w:qFormat/>
    <w:rsid w:val="0045429D"/>
    <w:pPr>
      <w:spacing w:after="0" w:line="192" w:lineRule="auto"/>
      <w:outlineLvl w:val="1"/>
    </w:pPr>
    <w:rPr>
      <w:rFonts w:asciiTheme="majorHAnsi" w:hAnsiTheme="majorHAnsi"/>
      <w:b/>
      <w:bCs/>
      <w:sz w:val="64"/>
      <w:szCs w:val="72"/>
    </w:rPr>
  </w:style>
  <w:style w:type="paragraph" w:styleId="3">
    <w:name w:val="heading 3"/>
    <w:basedOn w:val="a"/>
    <w:next w:val="a"/>
    <w:link w:val="3Char"/>
    <w:uiPriority w:val="9"/>
    <w:qFormat/>
    <w:rsid w:val="0045429D"/>
    <w:pPr>
      <w:keepNext/>
      <w:keepLines/>
      <w:spacing w:before="40" w:after="0" w:line="192" w:lineRule="auto"/>
      <w:outlineLvl w:val="2"/>
    </w:pPr>
    <w:rPr>
      <w:rFonts w:asciiTheme="majorHAnsi" w:eastAsiaTheme="majorEastAsia" w:hAnsiTheme="majorHAnsi" w:cstheme="majorBidi"/>
      <w:b/>
      <w:sz w:val="14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semiHidden/>
    <w:rsid w:val="004B69F5"/>
    <w:rPr>
      <w:color w:val="492C3E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B69F5"/>
    <w:rPr>
      <w:color w:val="605E5C"/>
      <w:shd w:val="clear" w:color="auto" w:fill="E1DFDD"/>
    </w:rPr>
  </w:style>
  <w:style w:type="character" w:customStyle="1" w:styleId="1Char">
    <w:name w:val="العنوان 1 Char"/>
    <w:basedOn w:val="a0"/>
    <w:link w:val="1"/>
    <w:uiPriority w:val="9"/>
    <w:rsid w:val="007E4B92"/>
    <w:rPr>
      <w:rFonts w:asciiTheme="majorHAnsi" w:hAnsiTheme="majorHAnsi"/>
      <w:b/>
      <w:bCs/>
      <w:noProof/>
      <w:color w:val="492C3E" w:themeColor="text2"/>
      <w:sz w:val="180"/>
      <w:szCs w:val="144"/>
    </w:rPr>
  </w:style>
  <w:style w:type="character" w:customStyle="1" w:styleId="2Char">
    <w:name w:val="عنوان 2 Char"/>
    <w:basedOn w:val="a0"/>
    <w:link w:val="2"/>
    <w:uiPriority w:val="9"/>
    <w:rsid w:val="007E4B92"/>
    <w:rPr>
      <w:rFonts w:asciiTheme="majorHAnsi" w:hAnsiTheme="majorHAnsi"/>
      <w:b/>
      <w:bCs/>
      <w:color w:val="492C3E" w:themeColor="text2"/>
      <w:sz w:val="64"/>
      <w:szCs w:val="72"/>
    </w:rPr>
  </w:style>
  <w:style w:type="character" w:customStyle="1" w:styleId="3Char">
    <w:name w:val="عنوان 3 Char"/>
    <w:basedOn w:val="a0"/>
    <w:link w:val="3"/>
    <w:uiPriority w:val="9"/>
    <w:rsid w:val="007E4B92"/>
    <w:rPr>
      <w:rFonts w:asciiTheme="majorHAnsi" w:eastAsiaTheme="majorEastAsia" w:hAnsiTheme="majorHAnsi" w:cstheme="majorBidi"/>
      <w:b/>
      <w:color w:val="492C3E" w:themeColor="text2"/>
      <w:sz w:val="144"/>
      <w:szCs w:val="24"/>
    </w:rPr>
  </w:style>
  <w:style w:type="paragraph" w:styleId="a5">
    <w:name w:val="Title"/>
    <w:basedOn w:val="2"/>
    <w:next w:val="a"/>
    <w:link w:val="Char"/>
    <w:uiPriority w:val="10"/>
    <w:qFormat/>
    <w:rsid w:val="00431C2D"/>
    <w:pPr>
      <w:spacing w:after="120"/>
    </w:pPr>
    <w:rPr>
      <w:sz w:val="56"/>
    </w:rPr>
  </w:style>
  <w:style w:type="character" w:customStyle="1" w:styleId="Char">
    <w:name w:val="العنوان Char"/>
    <w:basedOn w:val="a0"/>
    <w:link w:val="a5"/>
    <w:uiPriority w:val="10"/>
    <w:rsid w:val="00431C2D"/>
    <w:rPr>
      <w:rFonts w:asciiTheme="majorHAnsi" w:hAnsiTheme="majorHAnsi"/>
      <w:b/>
      <w:bCs/>
      <w:color w:val="492C3E" w:themeColor="text2"/>
      <w:sz w:val="56"/>
      <w:szCs w:val="72"/>
    </w:rPr>
  </w:style>
  <w:style w:type="paragraph" w:styleId="a6">
    <w:name w:val="Subtitle"/>
    <w:basedOn w:val="a"/>
    <w:next w:val="a"/>
    <w:link w:val="Char0"/>
    <w:uiPriority w:val="11"/>
    <w:rsid w:val="00920B96"/>
    <w:pPr>
      <w:spacing w:after="0" w:line="240" w:lineRule="auto"/>
    </w:pPr>
  </w:style>
  <w:style w:type="character" w:customStyle="1" w:styleId="Char0">
    <w:name w:val="عنوان فرعي Char"/>
    <w:basedOn w:val="a0"/>
    <w:link w:val="a6"/>
    <w:uiPriority w:val="11"/>
    <w:rsid w:val="00920B96"/>
    <w:rPr>
      <w:color w:val="492C3E" w:themeColor="text2"/>
      <w:sz w:val="32"/>
    </w:rPr>
  </w:style>
  <w:style w:type="paragraph" w:customStyle="1" w:styleId="GraphicsAnchor">
    <w:name w:val="Graphics Anchor"/>
    <w:basedOn w:val="a"/>
    <w:qFormat/>
    <w:rsid w:val="008323C0"/>
    <w:pPr>
      <w:spacing w:after="0"/>
      <w:jc w:val="left"/>
    </w:pPr>
    <w:rPr>
      <w:color w:val="auto"/>
      <w:sz w:val="14"/>
      <w:szCs w:val="8"/>
    </w:rPr>
  </w:style>
  <w:style w:type="character" w:styleId="a7">
    <w:name w:val="Placeholder Text"/>
    <w:basedOn w:val="a0"/>
    <w:uiPriority w:val="99"/>
    <w:semiHidden/>
    <w:rsid w:val="000F16D1"/>
    <w:rPr>
      <w:color w:val="808080"/>
    </w:rPr>
  </w:style>
  <w:style w:type="paragraph" w:styleId="a8">
    <w:name w:val="header"/>
    <w:basedOn w:val="a"/>
    <w:link w:val="Char1"/>
    <w:uiPriority w:val="99"/>
    <w:unhideWhenUsed/>
    <w:rsid w:val="00AD0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8"/>
    <w:uiPriority w:val="99"/>
    <w:rsid w:val="00AD0086"/>
    <w:rPr>
      <w:color w:val="492C3E" w:themeColor="text2"/>
      <w:sz w:val="32"/>
    </w:rPr>
  </w:style>
  <w:style w:type="paragraph" w:styleId="a9">
    <w:name w:val="footer"/>
    <w:basedOn w:val="a"/>
    <w:link w:val="Char2"/>
    <w:uiPriority w:val="99"/>
    <w:unhideWhenUsed/>
    <w:rsid w:val="00AD0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9"/>
    <w:uiPriority w:val="99"/>
    <w:rsid w:val="00AD0086"/>
    <w:rPr>
      <w:color w:val="492C3E" w:themeColor="text2"/>
      <w:sz w:val="32"/>
    </w:rPr>
  </w:style>
  <w:style w:type="table" w:customStyle="1" w:styleId="10">
    <w:name w:val="شبكة جدول1"/>
    <w:basedOn w:val="a1"/>
    <w:next w:val="a3"/>
    <w:uiPriority w:val="39"/>
    <w:rsid w:val="00A52145"/>
    <w:pPr>
      <w:spacing w:after="0" w:line="252" w:lineRule="auto"/>
    </w:pPr>
    <w:rPr>
      <w:color w:val="404040"/>
      <w:kern w:val="2"/>
      <w:sz w:val="28"/>
      <w:szCs w:val="28"/>
      <w:lang w:eastAsia="ja-JP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rsid w:val="00B82C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fif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8.jfif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_m\AppData\Roaming\Microsoft\Templates\Thanksgiving%20flyer.dotx" TargetMode="External"/></Relationships>
</file>

<file path=word/theme/theme1.xml><?xml version="1.0" encoding="utf-8"?>
<a:theme xmlns:a="http://schemas.openxmlformats.org/drawingml/2006/main" name="Office Theme">
  <a:themeElements>
    <a:clrScheme name="Thanksgiving">
      <a:dk1>
        <a:sysClr val="windowText" lastClr="000000"/>
      </a:dk1>
      <a:lt1>
        <a:sysClr val="window" lastClr="FFFFFF"/>
      </a:lt1>
      <a:dk2>
        <a:srgbClr val="492C3E"/>
      </a:dk2>
      <a:lt2>
        <a:srgbClr val="E2E2E2"/>
      </a:lt2>
      <a:accent1>
        <a:srgbClr val="C9824D"/>
      </a:accent1>
      <a:accent2>
        <a:srgbClr val="C4CFC9"/>
      </a:accent2>
      <a:accent3>
        <a:srgbClr val="E49974"/>
      </a:accent3>
      <a:accent4>
        <a:srgbClr val="B8A279"/>
      </a:accent4>
      <a:accent5>
        <a:srgbClr val="E0CCBF"/>
      </a:accent5>
      <a:accent6>
        <a:srgbClr val="FAE6C5"/>
      </a:accent6>
      <a:hlink>
        <a:srgbClr val="492C3E"/>
      </a:hlink>
      <a:folHlink>
        <a:srgbClr val="E5A380"/>
      </a:folHlink>
    </a:clrScheme>
    <a:fontScheme name="Custom 16">
      <a:majorFont>
        <a:latin typeface="The Serif Hand"/>
        <a:ea typeface=""/>
        <a:cs typeface=""/>
      </a:majorFont>
      <a:minorFont>
        <a:latin typeface="Eras Light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5F8F03-87B2-4DF7-9B46-6A7B630E6E2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957518A-3B77-48E4-944C-267A9C41F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4C5CCF-C01F-48DE-A331-F16B74340E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Thanksgiving flyer</Template>
  <TotalTime>1</TotalTime>
  <Pages>21</Pages>
  <Words>2457</Words>
  <Characters>11427</Characters>
  <Application>Microsoft Office Word</Application>
  <DocSecurity>0</DocSecurity>
  <Lines>1428</Lines>
  <Paragraphs>555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bahzad bokhari</dc:creator>
  <cp:keywords/>
  <dc:description/>
  <cp:lastModifiedBy>بهزاد بخاري</cp:lastModifiedBy>
  <cp:revision>2</cp:revision>
  <dcterms:created xsi:type="dcterms:W3CDTF">2026-01-19T18:13:00Z</dcterms:created>
  <dcterms:modified xsi:type="dcterms:W3CDTF">2026-01-19T18:13:00Z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