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235A202C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E8376C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6</w:t>
      </w:r>
      <w:r w:rsidR="00960ED8" w:rsidRP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th</w:t>
      </w:r>
      <w:r w:rsid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Elementary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D24A18" w14:paraId="0317E361" w14:textId="77777777" w:rsidTr="00D24A18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040AB414" w:rsidR="00D24A18" w:rsidRPr="00D24A18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1058497" w14:textId="5745EE0A" w:rsidR="00D24A18" w:rsidRPr="004A0B28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Merge w:val="restart"/>
            <w:shd w:val="clear" w:color="auto" w:fill="D9D9D9" w:themeFill="background1" w:themeFillShade="D9"/>
            <w:vAlign w:val="center"/>
          </w:tcPr>
          <w:p w14:paraId="0BFCFA38" w14:textId="340740C2" w:rsidR="00D24A18" w:rsidRPr="00D24A18" w:rsidRDefault="00D24A18" w:rsidP="00D24A18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Unit It Nice to Meet </w:t>
            </w:r>
            <w:proofErr w:type="gramStart"/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You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Finding Out Time</w:t>
            </w:r>
          </w:p>
        </w:tc>
      </w:tr>
      <w:tr w:rsidR="00D24A18" w14:paraId="14D3BB75" w14:textId="77777777" w:rsidTr="00082310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5F746DCC" w:rsidR="00D24A18" w:rsidRPr="00D1049A" w:rsidRDefault="00D24A18" w:rsidP="00D24A18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Unit 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Sea </w:t>
            </w:r>
            <w:proofErr w:type="gramStart"/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Animals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Finding Out Time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983C8EB" w14:textId="30C9E175" w:rsidR="00D24A18" w:rsidRPr="00D1049A" w:rsidRDefault="00D24A18" w:rsidP="00D24A18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Merge/>
            <w:shd w:val="clear" w:color="auto" w:fill="D9D9D9" w:themeFill="background1" w:themeFillShade="D9"/>
            <w:vAlign w:val="center"/>
          </w:tcPr>
          <w:p w14:paraId="5BBDA0EE" w14:textId="630AD7E4" w:rsidR="00D24A18" w:rsidRPr="00D1049A" w:rsidRDefault="00D24A18" w:rsidP="00D24A18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</w:p>
        </w:tc>
      </w:tr>
      <w:tr w:rsidR="00D24A18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5A31EF8E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6BF0BBC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267E03A8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Grammar in Action</w:t>
            </w:r>
          </w:p>
        </w:tc>
      </w:tr>
      <w:tr w:rsidR="00D24A18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D24A18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D24A18" w:rsidRDefault="00D24A18" w:rsidP="00D24A18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24A18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D24A18" w14:paraId="58DA70BE" w14:textId="77777777" w:rsidTr="007119DA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4E4B5458" w:rsidR="00D24A18" w:rsidRPr="00D1049A" w:rsidRDefault="00D24A18" w:rsidP="00D24A18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proofErr w:type="gramStart"/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Unit It’s Nice to Meet You! - Sea Animals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66AFBE2F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58458A9A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Grammar in Action</w:t>
            </w:r>
          </w:p>
        </w:tc>
      </w:tr>
      <w:tr w:rsidR="00D24A18" w14:paraId="469EB32F" w14:textId="77777777" w:rsidTr="00CC6819">
        <w:tc>
          <w:tcPr>
            <w:tcW w:w="3248" w:type="dxa"/>
            <w:vMerge w:val="restart"/>
            <w:shd w:val="clear" w:color="auto" w:fill="D9D9D9" w:themeFill="background1" w:themeFillShade="D9"/>
            <w:vAlign w:val="center"/>
          </w:tcPr>
          <w:p w14:paraId="5DE17DD1" w14:textId="26A79AF8" w:rsidR="00D24A18" w:rsidRPr="00D24A18" w:rsidRDefault="00D24A18" w:rsidP="00D24A18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Unit Sports and </w:t>
            </w:r>
            <w:proofErr w:type="gramStart"/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Activities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:</w:t>
            </w:r>
            <w:proofErr w:type="gramEnd"/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Finding Out Time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7F1FF6C0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7EE3084A" w:rsidR="00D24A18" w:rsidRPr="004A0B28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Reading</w:t>
            </w:r>
          </w:p>
        </w:tc>
      </w:tr>
      <w:tr w:rsidR="00D24A18" w14:paraId="4390D8D1" w14:textId="77777777" w:rsidTr="006B5301">
        <w:tc>
          <w:tcPr>
            <w:tcW w:w="3248" w:type="dxa"/>
            <w:vMerge/>
            <w:shd w:val="clear" w:color="auto" w:fill="FFFFFF" w:themeFill="background1"/>
            <w:vAlign w:val="center"/>
          </w:tcPr>
          <w:p w14:paraId="1127DDCC" w14:textId="3DDD0FD3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413D6EA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733AA29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D24A18" w14:paraId="0818CBCF" w14:textId="77777777" w:rsidTr="00D24A18">
        <w:trPr>
          <w:trHeight w:val="225"/>
        </w:trPr>
        <w:tc>
          <w:tcPr>
            <w:tcW w:w="3248" w:type="dxa"/>
            <w:shd w:val="clear" w:color="auto" w:fill="FFFFFF" w:themeFill="background1"/>
          </w:tcPr>
          <w:p w14:paraId="2BEED55F" w14:textId="6BCDE715" w:rsidR="00D24A18" w:rsidRPr="00D24A18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</w:tr>
      <w:tr w:rsidR="00D24A18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D24A18" w:rsidRPr="00CE5C0F" w:rsidRDefault="00D24A18" w:rsidP="00D24A18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D24A18" w:rsidRPr="002B35FE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D24A18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D24A18" w:rsidRPr="00EE36A6" w14:paraId="228791B1" w14:textId="77777777" w:rsidTr="00CB43AA">
        <w:tc>
          <w:tcPr>
            <w:tcW w:w="3248" w:type="dxa"/>
            <w:vAlign w:val="center"/>
          </w:tcPr>
          <w:p w14:paraId="20A7DD70" w14:textId="60DFC4B5" w:rsidR="00D24A18" w:rsidRPr="008252A8" w:rsidRDefault="008252A8" w:rsidP="008252A8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eastAsia="en-GB"/>
              </w:rPr>
            </w:pP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Unit </w:t>
            </w:r>
            <w:proofErr w:type="gramStart"/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Chores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D24A18"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Finding Out Time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F910FFF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72895123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Grammar in Action</w:t>
            </w:r>
          </w:p>
        </w:tc>
      </w:tr>
      <w:tr w:rsidR="00D24A18" w:rsidRPr="00EE36A6" w14:paraId="02321C3F" w14:textId="77777777" w:rsidTr="0075186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169320DA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Grammar in Action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B1F8473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18FA9E22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Reading</w:t>
            </w:r>
          </w:p>
        </w:tc>
      </w:tr>
      <w:tr w:rsidR="00D24A18" w:rsidRPr="00EE36A6" w14:paraId="3200DB84" w14:textId="77777777" w:rsidTr="00EF7C6C">
        <w:tc>
          <w:tcPr>
            <w:tcW w:w="3248" w:type="dxa"/>
            <w:vAlign w:val="center"/>
          </w:tcPr>
          <w:p w14:paraId="5772469F" w14:textId="10EBE3F4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4B5EDA5C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5E0F416" w14:textId="1678B962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D24A18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41E4006A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D24A18" w:rsidRPr="00EE36A6" w14:paraId="2578990C" w14:textId="77777777" w:rsidTr="00B70F5E">
        <w:tc>
          <w:tcPr>
            <w:tcW w:w="3248" w:type="dxa"/>
          </w:tcPr>
          <w:p w14:paraId="6C42A078" w14:textId="00F0998E" w:rsidR="00D24A18" w:rsidRPr="00E61F1A" w:rsidRDefault="00D24A18" w:rsidP="00D24A18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D24A18" w:rsidRPr="00E61F1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D24A18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D24A18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01C09ED3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19104803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Reading</w:t>
            </w:r>
          </w:p>
        </w:tc>
      </w:tr>
      <w:tr w:rsidR="008252A8" w:rsidRPr="00EE36A6" w14:paraId="58114370" w14:textId="77777777" w:rsidTr="003F228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Merge w:val="restart"/>
            <w:shd w:val="clear" w:color="auto" w:fill="D9D9D9" w:themeFill="background1" w:themeFillShade="D9"/>
            <w:vAlign w:val="center"/>
          </w:tcPr>
          <w:p w14:paraId="2B3ED5A8" w14:textId="3FC39ED0" w:rsidR="008252A8" w:rsidRPr="004A0B28" w:rsidRDefault="008252A8" w:rsidP="00D24A18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proofErr w:type="gramStart"/>
            <w:r w:rsidRPr="008252A8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Unit Sports and Activities - Chores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EB81BD9" w14:textId="20A7644C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24A18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</w:tr>
      <w:tr w:rsidR="008252A8" w:rsidRPr="00EE36A6" w14:paraId="0BD40955" w14:textId="77777777" w:rsidTr="00A40937">
        <w:tc>
          <w:tcPr>
            <w:tcW w:w="3248" w:type="dxa"/>
            <w:vAlign w:val="center"/>
          </w:tcPr>
          <w:p w14:paraId="2954FB8D" w14:textId="7527879F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Merge/>
            <w:vAlign w:val="center"/>
          </w:tcPr>
          <w:p w14:paraId="75EB4DEA" w14:textId="5102D80F" w:rsidR="008252A8" w:rsidRPr="00D1049A" w:rsidRDefault="008252A8" w:rsidP="00D24A18">
            <w:pPr>
              <w:bidi/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E700DF3" w14:textId="77777777" w:rsidR="008252A8" w:rsidRPr="00D1049A" w:rsidRDefault="008252A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D24A18" w:rsidRPr="00EE36A6" w14:paraId="57FB795A" w14:textId="77777777" w:rsidTr="008252A8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061AE3C" w14:textId="5537275A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D24A18" w:rsidRPr="00EE36A6" w14:paraId="76DDC497" w14:textId="77777777" w:rsidTr="00B70F5E">
        <w:tc>
          <w:tcPr>
            <w:tcW w:w="3248" w:type="dxa"/>
          </w:tcPr>
          <w:p w14:paraId="656B4D55" w14:textId="77777777" w:rsidR="00D24A18" w:rsidRDefault="00D24A18" w:rsidP="00D24A18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24A18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D24A18" w:rsidRPr="00731DA1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97504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24A18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24A18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8528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24A18" w:rsidRPr="00EE36A6" w14:paraId="68EF4300" w14:textId="77777777" w:rsidTr="009E32B7">
        <w:tc>
          <w:tcPr>
            <w:tcW w:w="3248" w:type="dxa"/>
          </w:tcPr>
          <w:p w14:paraId="53D7BA2C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24A18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D24A18" w:rsidRPr="00D1049A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24A18" w:rsidRPr="00EE36A6" w14:paraId="0E131D66" w14:textId="77777777" w:rsidTr="00B70F5E">
        <w:tc>
          <w:tcPr>
            <w:tcW w:w="3248" w:type="dxa"/>
          </w:tcPr>
          <w:p w14:paraId="14506801" w14:textId="77777777" w:rsidR="00D24A18" w:rsidRDefault="00D24A18" w:rsidP="00D24A18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D24A18" w:rsidRPr="00EE36A6" w:rsidRDefault="00D24A18" w:rsidP="00D24A1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40EC" w14:textId="77777777" w:rsidR="00F81AB8" w:rsidRDefault="00F81AB8" w:rsidP="00535661">
      <w:pPr>
        <w:spacing w:after="0" w:line="240" w:lineRule="auto"/>
      </w:pPr>
      <w:r>
        <w:separator/>
      </w:r>
    </w:p>
  </w:endnote>
  <w:endnote w:type="continuationSeparator" w:id="0">
    <w:p w14:paraId="70C9A447" w14:textId="77777777" w:rsidR="00F81AB8" w:rsidRDefault="00F81AB8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9817" w14:textId="77777777" w:rsidR="00F81AB8" w:rsidRDefault="00F81AB8" w:rsidP="00535661">
      <w:pPr>
        <w:spacing w:after="0" w:line="240" w:lineRule="auto"/>
      </w:pPr>
      <w:r>
        <w:separator/>
      </w:r>
    </w:p>
  </w:footnote>
  <w:footnote w:type="continuationSeparator" w:id="0">
    <w:p w14:paraId="5E5AC23A" w14:textId="77777777" w:rsidR="00F81AB8" w:rsidRDefault="00F81AB8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0E55B0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66304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402D7F"/>
    <w:rsid w:val="00421C1F"/>
    <w:rsid w:val="00484271"/>
    <w:rsid w:val="004A0B28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6061"/>
    <w:rsid w:val="0075766B"/>
    <w:rsid w:val="007B1533"/>
    <w:rsid w:val="007C74BA"/>
    <w:rsid w:val="0081030C"/>
    <w:rsid w:val="0082378B"/>
    <w:rsid w:val="008252A8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60ED8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24A18"/>
    <w:rsid w:val="00D52DA7"/>
    <w:rsid w:val="00D55EF5"/>
    <w:rsid w:val="00D97E6A"/>
    <w:rsid w:val="00DA4721"/>
    <w:rsid w:val="00DE01AA"/>
    <w:rsid w:val="00E61F1A"/>
    <w:rsid w:val="00E8376C"/>
    <w:rsid w:val="00EA567A"/>
    <w:rsid w:val="00EE36A6"/>
    <w:rsid w:val="00F033FA"/>
    <w:rsid w:val="00F108E1"/>
    <w:rsid w:val="00F132F8"/>
    <w:rsid w:val="00F207B6"/>
    <w:rsid w:val="00F568D7"/>
    <w:rsid w:val="00F72EB9"/>
    <w:rsid w:val="00F81AB8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2021-08-13T17:51:00Z</dcterms:created>
  <dcterms:modified xsi:type="dcterms:W3CDTF">2021-08-13T18:05:00Z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