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16DDDED3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960ED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4</w:t>
      </w:r>
      <w:r w:rsidR="00960ED8" w:rsidRPr="00960ED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th</w:t>
      </w:r>
      <w:r w:rsidR="00960ED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Elementary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402D7F" w14:paraId="0317E361" w14:textId="77777777" w:rsidTr="002C29AE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2BAEC775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3A51E0B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502F9BD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Introduction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</w:t>
            </w:r>
          </w:p>
        </w:tc>
      </w:tr>
      <w:tr w:rsidR="00402D7F" w14:paraId="14D3BB75" w14:textId="77777777" w:rsidTr="002C29A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6B2692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5E132FC0" w:rsidR="00402D7F" w:rsidRPr="00D1049A" w:rsidRDefault="00402D7F" w:rsidP="00D1049A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4B365DB6" w:rsidR="00402D7F" w:rsidRPr="00D1049A" w:rsidRDefault="00402D7F" w:rsidP="00402D7F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gram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Friend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s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:</w:t>
            </w:r>
            <w:proofErr w:type="gram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</w:tr>
      <w:tr w:rsidR="00FB3EC6" w14:paraId="0EC4C936" w14:textId="77777777" w:rsidTr="00814947">
        <w:tc>
          <w:tcPr>
            <w:tcW w:w="3248" w:type="dxa"/>
            <w:shd w:val="clear" w:color="auto" w:fill="FFFFFF" w:themeFill="background1"/>
          </w:tcPr>
          <w:p w14:paraId="6D25F9EB" w14:textId="5A31EF8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36BF0BBC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598DFA10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FB3EC6" w:rsidRDefault="00FB3EC6" w:rsidP="00FB3EC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FB3EC6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402D7F" w14:paraId="58DA70BE" w14:textId="77777777" w:rsidTr="007703E6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51AAE701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72594F29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My body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02990C1D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402D7F" w14:paraId="469EB32F" w14:textId="77777777" w:rsidTr="001C3E6A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095BE1BF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50B42D46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1DDC53A8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Friends</w:t>
            </w:r>
          </w:p>
        </w:tc>
      </w:tr>
      <w:tr w:rsidR="00402D7F" w14:paraId="4390D8D1" w14:textId="77777777" w:rsidTr="006B5301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3DDD0FD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4413D6E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733AA29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</w:tr>
      <w:tr w:rsidR="00402D7F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402D7F" w:rsidRPr="00CE5C0F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402D7F" w:rsidRPr="002B35FE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228791B1" w14:textId="77777777" w:rsidTr="001829BD">
        <w:tc>
          <w:tcPr>
            <w:tcW w:w="3248" w:type="dxa"/>
            <w:vAlign w:val="center"/>
          </w:tcPr>
          <w:p w14:paraId="20A7DD70" w14:textId="34D6E173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B1C15A8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spell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Famil</w:t>
            </w:r>
            <w:proofErr w:type="spell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y: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599C71AA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02321C3F" w14:textId="77777777" w:rsidTr="002B0C65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3293CA00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68198CDB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74461D6D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3200DB84" w14:textId="77777777" w:rsidTr="00EF7C6C">
        <w:tc>
          <w:tcPr>
            <w:tcW w:w="3248" w:type="dxa"/>
            <w:vAlign w:val="center"/>
          </w:tcPr>
          <w:p w14:paraId="5772469F" w14:textId="10EBE3F4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4B5EDA5C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5E0F416" w14:textId="1678B96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41E4006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2578990C" w14:textId="77777777" w:rsidTr="00B70F5E">
        <w:tc>
          <w:tcPr>
            <w:tcW w:w="3248" w:type="dxa"/>
          </w:tcPr>
          <w:p w14:paraId="6C42A078" w14:textId="00F0998E" w:rsidR="00402D7F" w:rsidRPr="00E61F1A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402D7F" w:rsidRPr="00E61F1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756061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4957FDB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3B85C221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7144D43A" w:rsidR="00756061" w:rsidRPr="00D1049A" w:rsidRDefault="00756061" w:rsidP="00D1049A">
            <w:pPr>
              <w:tabs>
                <w:tab w:val="left" w:pos="283"/>
                <w:tab w:val="right" w:leader="dot" w:pos="3560"/>
                <w:tab w:val="left" w:pos="8205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Evaluation: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body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-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My Family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3F0931F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0BD40955" w14:textId="77777777" w:rsidTr="00A40937">
        <w:tc>
          <w:tcPr>
            <w:tcW w:w="3248" w:type="dxa"/>
            <w:vAlign w:val="center"/>
          </w:tcPr>
          <w:p w14:paraId="2954FB8D" w14:textId="7527879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75EB4DEA" w14:textId="5102D80F" w:rsidR="00756061" w:rsidRPr="00D1049A" w:rsidRDefault="00756061" w:rsidP="00756061">
            <w:pPr>
              <w:bidi/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E700DF3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76DDC497" w14:textId="77777777" w:rsidTr="00B70F5E">
        <w:tc>
          <w:tcPr>
            <w:tcW w:w="3248" w:type="dxa"/>
          </w:tcPr>
          <w:p w14:paraId="656B4D55" w14:textId="77777777" w:rsidR="00756061" w:rsidRDefault="00756061" w:rsidP="00756061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56061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049A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2384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68EF4300" w14:textId="77777777" w:rsidTr="009E32B7">
        <w:tc>
          <w:tcPr>
            <w:tcW w:w="3248" w:type="dxa"/>
          </w:tcPr>
          <w:p w14:paraId="53D7BA2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0E131D66" w14:textId="77777777" w:rsidTr="00B70F5E">
        <w:tc>
          <w:tcPr>
            <w:tcW w:w="3248" w:type="dxa"/>
          </w:tcPr>
          <w:p w14:paraId="14506801" w14:textId="77777777" w:rsidR="00D1049A" w:rsidRDefault="00D1049A" w:rsidP="00D104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1ADFA" w14:textId="77777777" w:rsidR="003616CE" w:rsidRDefault="003616CE" w:rsidP="00535661">
      <w:pPr>
        <w:spacing w:after="0" w:line="240" w:lineRule="auto"/>
      </w:pPr>
      <w:r>
        <w:separator/>
      </w:r>
    </w:p>
  </w:endnote>
  <w:endnote w:type="continuationSeparator" w:id="0">
    <w:p w14:paraId="1D806C87" w14:textId="77777777" w:rsidR="003616CE" w:rsidRDefault="003616CE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DC6EA" w14:textId="77777777" w:rsidR="003616CE" w:rsidRDefault="003616CE" w:rsidP="00535661">
      <w:pPr>
        <w:spacing w:after="0" w:line="240" w:lineRule="auto"/>
      </w:pPr>
      <w:r>
        <w:separator/>
      </w:r>
    </w:p>
  </w:footnote>
  <w:footnote w:type="continuationSeparator" w:id="0">
    <w:p w14:paraId="5BBFC41A" w14:textId="77777777" w:rsidR="003616CE" w:rsidRDefault="003616CE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1F8"/>
    <w:rsid w:val="001705E5"/>
    <w:rsid w:val="00173207"/>
    <w:rsid w:val="001874FF"/>
    <w:rsid w:val="001A67C2"/>
    <w:rsid w:val="001A7D1C"/>
    <w:rsid w:val="00252CC9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616CE"/>
    <w:rsid w:val="00372AA3"/>
    <w:rsid w:val="00391213"/>
    <w:rsid w:val="003946EE"/>
    <w:rsid w:val="003975C5"/>
    <w:rsid w:val="00402D7F"/>
    <w:rsid w:val="00421C1F"/>
    <w:rsid w:val="00484271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6061"/>
    <w:rsid w:val="0075766B"/>
    <w:rsid w:val="007B1533"/>
    <w:rsid w:val="007C74BA"/>
    <w:rsid w:val="0081030C"/>
    <w:rsid w:val="0082378B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60ED8"/>
    <w:rsid w:val="009A77D6"/>
    <w:rsid w:val="009C565C"/>
    <w:rsid w:val="009E32B7"/>
    <w:rsid w:val="00A365C5"/>
    <w:rsid w:val="00A60BCB"/>
    <w:rsid w:val="00A73265"/>
    <w:rsid w:val="00A86FA8"/>
    <w:rsid w:val="00B34BD7"/>
    <w:rsid w:val="00B70F5E"/>
    <w:rsid w:val="00B84CDD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52DA7"/>
    <w:rsid w:val="00D55EF5"/>
    <w:rsid w:val="00D97E6A"/>
    <w:rsid w:val="00DA4721"/>
    <w:rsid w:val="00DE01AA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2021-08-13T17:43:00Z</dcterms:created>
  <dcterms:modified xsi:type="dcterms:W3CDTF">2021-08-13T17:43:00Z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