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0AF3513D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B25676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الثاني</w:t>
      </w:r>
      <w:r w:rsidR="00CD3714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</w:t>
      </w:r>
      <w:r w:rsidR="0075766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الابتدائي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6979E1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3E7B9CC5" w:rsidR="006979E1" w:rsidRPr="005D629A" w:rsidRDefault="00C21D0D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المهارات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4B447CFA" w:rsidR="006979E1" w:rsidRPr="00C21D0D" w:rsidRDefault="00C21D0D" w:rsidP="00C21D0D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حاجات المخلوقات</w:t>
            </w:r>
            <w:r w:rsidRPr="00C21D0D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2C1575ED" w:rsidR="006979E1" w:rsidRPr="00731DA1" w:rsidRDefault="00C21D0D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النباتات تنتج نباتات جديدة</w:t>
            </w:r>
          </w:p>
        </w:tc>
      </w:tr>
      <w:tr w:rsidR="006979E1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74C6E7AE" w:rsidR="006979E1" w:rsidRPr="006979E1" w:rsidRDefault="00C21D0D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المهارات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0DE695AD" w:rsidR="006979E1" w:rsidRPr="00731DA1" w:rsidRDefault="00C21D0D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حاجات المخلوقات</w:t>
            </w:r>
            <w:r w:rsidRPr="00C21D0D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6979E1" w:rsidRPr="005D629A" w:rsidRDefault="006979E1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4F19C4C8" w:rsidR="006979E1" w:rsidRPr="00731DA1" w:rsidRDefault="00C21D0D" w:rsidP="005D62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النباتات تنتج نباتات جديدة</w:t>
            </w:r>
          </w:p>
        </w:tc>
      </w:tr>
      <w:tr w:rsidR="00C21D0D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41A94476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الطريقة العلمية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0EB43392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حاجات المخلوقات</w:t>
            </w:r>
            <w:r w:rsidRPr="00C21D0D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الحية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3DD28B5A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النباتات تنتج نباتات جديدة</w:t>
            </w:r>
          </w:p>
        </w:tc>
      </w:tr>
      <w:tr w:rsidR="00C21D0D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C21D0D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C21D0D" w14:paraId="58DA70BE" w14:textId="77777777" w:rsidTr="003E20F4">
        <w:tc>
          <w:tcPr>
            <w:tcW w:w="3248" w:type="dxa"/>
            <w:shd w:val="clear" w:color="auto" w:fill="FFFFFF" w:themeFill="background1"/>
          </w:tcPr>
          <w:p w14:paraId="4FC3F646" w14:textId="28C59DE1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76FF5B55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مجموعات الحيوانات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5A47C0DC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الحيوانات تنمو وتتغير</w:t>
            </w:r>
          </w:p>
        </w:tc>
      </w:tr>
      <w:tr w:rsidR="00C21D0D" w14:paraId="469EB32F" w14:textId="77777777" w:rsidTr="00C17EDC">
        <w:tc>
          <w:tcPr>
            <w:tcW w:w="3248" w:type="dxa"/>
            <w:shd w:val="clear" w:color="auto" w:fill="D9D9D9" w:themeFill="background1" w:themeFillShade="D9"/>
          </w:tcPr>
          <w:p w14:paraId="5DE17DD1" w14:textId="723CCA75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4E91553E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مجموعات الحيوانات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1950FABE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الحيوانات تنمو وتتغير</w:t>
            </w:r>
          </w:p>
        </w:tc>
      </w:tr>
      <w:tr w:rsidR="00C21D0D" w14:paraId="4390D8D1" w14:textId="77777777" w:rsidTr="00DB0DA6">
        <w:tc>
          <w:tcPr>
            <w:tcW w:w="3248" w:type="dxa"/>
            <w:shd w:val="clear" w:color="auto" w:fill="FFFFFF" w:themeFill="background1"/>
          </w:tcPr>
          <w:p w14:paraId="1127DDCC" w14:textId="28BB0AF4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مجموعات الحيوانات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01775D22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الحيوانات تنمو وتتغير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7D9EB5F2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C21D0D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C21D0D" w:rsidRPr="005D629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C21D0D" w:rsidRPr="00CE5C0F" w:rsidRDefault="00C21D0D" w:rsidP="00C21D0D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C21D0D" w:rsidRPr="002B35FE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C21D0D" w:rsidRPr="00EE36A6" w14:paraId="228791B1" w14:textId="77777777" w:rsidTr="008D2DC0">
        <w:tc>
          <w:tcPr>
            <w:tcW w:w="3248" w:type="dxa"/>
            <w:vAlign w:val="center"/>
          </w:tcPr>
          <w:p w14:paraId="20A7DD70" w14:textId="6DBB7247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5360CA98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أماكن العيش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vAlign w:val="center"/>
          </w:tcPr>
          <w:p w14:paraId="67FAFB4C" w14:textId="093BD48D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سلاسل الغذاء</w:t>
            </w:r>
          </w:p>
        </w:tc>
      </w:tr>
      <w:tr w:rsidR="00C21D0D" w:rsidRPr="00EE36A6" w14:paraId="02321C3F" w14:textId="77777777" w:rsidTr="003777F9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5E423943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أماكن العيش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174DA8C1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سلاسل الغذاء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1811EE36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C21D0D" w:rsidRPr="00EE36A6" w14:paraId="3200DB84" w14:textId="77777777" w:rsidTr="00EF7C6C">
        <w:tc>
          <w:tcPr>
            <w:tcW w:w="3248" w:type="dxa"/>
            <w:vAlign w:val="center"/>
          </w:tcPr>
          <w:p w14:paraId="5772469F" w14:textId="4D8F78D2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أماكن العيش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2A8BA01D" w14:textId="391C0174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سلاسل الغذاء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5E22F757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الصحاري الحارة والباردة</w:t>
            </w:r>
          </w:p>
        </w:tc>
      </w:tr>
      <w:tr w:rsidR="00C21D0D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7F4340E5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:rsidRPr="00EE36A6" w14:paraId="2578990C" w14:textId="77777777" w:rsidTr="00B70F5E">
        <w:tc>
          <w:tcPr>
            <w:tcW w:w="3248" w:type="dxa"/>
          </w:tcPr>
          <w:p w14:paraId="6C42A078" w14:textId="00F0998E" w:rsidR="00C21D0D" w:rsidRPr="00E61F1A" w:rsidRDefault="00C21D0D" w:rsidP="00C21D0D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C21D0D" w:rsidRPr="00E61F1A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C21D0D" w:rsidRPr="00EE36A6" w14:paraId="4426A038" w14:textId="77777777" w:rsidTr="00B70F5E">
        <w:tc>
          <w:tcPr>
            <w:tcW w:w="3248" w:type="dxa"/>
            <w:vAlign w:val="center"/>
          </w:tcPr>
          <w:p w14:paraId="736C884F" w14:textId="2D053EC3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الصحاري الحارة والباردة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585C1AE9" w14:textId="77857CEE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الغابات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C21D0D" w:rsidRPr="009E32B7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C21D0D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741606C0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الصحاري الحارة والباردة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2713DF31" w:rsidR="00C21D0D" w:rsidRPr="00F207B6" w:rsidRDefault="00C21D0D" w:rsidP="00C21D0D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الغابات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C21D0D" w:rsidRPr="009E32B7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C21D0D" w:rsidRPr="00EE36A6" w14:paraId="0BD40955" w14:textId="77777777" w:rsidTr="00A40937">
        <w:tc>
          <w:tcPr>
            <w:tcW w:w="3248" w:type="dxa"/>
            <w:vAlign w:val="center"/>
          </w:tcPr>
          <w:p w14:paraId="2954FB8D" w14:textId="64DBAC2E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الغابات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vAlign w:val="center"/>
          </w:tcPr>
          <w:p w14:paraId="75EB4DEA" w14:textId="0E3415AD" w:rsidR="00C21D0D" w:rsidRPr="005D629A" w:rsidRDefault="00C21D0D" w:rsidP="00C21D0D">
            <w:pPr>
              <w:bidi/>
              <w:spacing w:line="168" w:lineRule="auto"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C21D0D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C21D0D" w:rsidRPr="0007470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C21D0D" w:rsidRPr="00F207B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C21D0D" w:rsidRPr="00EE36A6" w14:paraId="76DDC497" w14:textId="77777777" w:rsidTr="00B70F5E">
        <w:tc>
          <w:tcPr>
            <w:tcW w:w="3248" w:type="dxa"/>
          </w:tcPr>
          <w:p w14:paraId="656B4D55" w14:textId="77777777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C21D0D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C21D0D" w:rsidRPr="00731DA1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49376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21D0D" w:rsidRPr="00EE36A6" w14:paraId="1473D1D4" w14:textId="77777777" w:rsidTr="009E32B7">
        <w:tc>
          <w:tcPr>
            <w:tcW w:w="3248" w:type="dxa"/>
          </w:tcPr>
          <w:p w14:paraId="354896A6" w14:textId="33788157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C21D0D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50400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C21D0D" w:rsidRPr="00EE36A6" w14:paraId="68EF4300" w14:textId="77777777" w:rsidTr="009E32B7">
        <w:tc>
          <w:tcPr>
            <w:tcW w:w="3248" w:type="dxa"/>
          </w:tcPr>
          <w:p w14:paraId="53D7BA2C" w14:textId="77777777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C21D0D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C21D0D" w:rsidRPr="00EE36A6" w14:paraId="0E131D66" w14:textId="77777777" w:rsidTr="00B70F5E">
        <w:tc>
          <w:tcPr>
            <w:tcW w:w="3248" w:type="dxa"/>
          </w:tcPr>
          <w:p w14:paraId="14506801" w14:textId="77777777" w:rsidR="00C21D0D" w:rsidRDefault="00C21D0D" w:rsidP="00C21D0D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C21D0D" w:rsidRPr="00EE36A6" w:rsidRDefault="00C21D0D" w:rsidP="00C21D0D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DDDF" w14:textId="77777777" w:rsidR="00B1073D" w:rsidRDefault="00B1073D" w:rsidP="00535661">
      <w:pPr>
        <w:spacing w:after="0" w:line="240" w:lineRule="auto"/>
      </w:pPr>
      <w:r>
        <w:separator/>
      </w:r>
    </w:p>
  </w:endnote>
  <w:endnote w:type="continuationSeparator" w:id="0">
    <w:p w14:paraId="5E950095" w14:textId="77777777" w:rsidR="00B1073D" w:rsidRDefault="00B1073D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0B197" w14:textId="77777777" w:rsidR="00B1073D" w:rsidRDefault="00B1073D" w:rsidP="00535661">
      <w:pPr>
        <w:spacing w:after="0" w:line="240" w:lineRule="auto"/>
      </w:pPr>
      <w:r>
        <w:separator/>
      </w:r>
    </w:p>
  </w:footnote>
  <w:footnote w:type="continuationSeparator" w:id="0">
    <w:p w14:paraId="46EBAD67" w14:textId="77777777" w:rsidR="00B1073D" w:rsidRDefault="00B1073D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5E5"/>
    <w:rsid w:val="00173207"/>
    <w:rsid w:val="001874FF"/>
    <w:rsid w:val="001A67C2"/>
    <w:rsid w:val="001A7D1C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21C1F"/>
    <w:rsid w:val="00484271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76ABB"/>
    <w:rsid w:val="006979E1"/>
    <w:rsid w:val="006B6F1F"/>
    <w:rsid w:val="006D5AEA"/>
    <w:rsid w:val="00714B42"/>
    <w:rsid w:val="00731DA1"/>
    <w:rsid w:val="0075766B"/>
    <w:rsid w:val="007B1533"/>
    <w:rsid w:val="007C74BA"/>
    <w:rsid w:val="0081030C"/>
    <w:rsid w:val="0082378B"/>
    <w:rsid w:val="008255F7"/>
    <w:rsid w:val="00826000"/>
    <w:rsid w:val="008A5A34"/>
    <w:rsid w:val="008A7E50"/>
    <w:rsid w:val="008C16EB"/>
    <w:rsid w:val="00912331"/>
    <w:rsid w:val="00920E9F"/>
    <w:rsid w:val="00931DB1"/>
    <w:rsid w:val="009A77D6"/>
    <w:rsid w:val="009C565C"/>
    <w:rsid w:val="009E32B7"/>
    <w:rsid w:val="00A365C5"/>
    <w:rsid w:val="00A60BCB"/>
    <w:rsid w:val="00A73265"/>
    <w:rsid w:val="00A86FA8"/>
    <w:rsid w:val="00B1073D"/>
    <w:rsid w:val="00B25676"/>
    <w:rsid w:val="00B34BD7"/>
    <w:rsid w:val="00B70F5E"/>
    <w:rsid w:val="00B872C4"/>
    <w:rsid w:val="00BB5990"/>
    <w:rsid w:val="00C21D0D"/>
    <w:rsid w:val="00C2429D"/>
    <w:rsid w:val="00C25C6C"/>
    <w:rsid w:val="00C94A5E"/>
    <w:rsid w:val="00CB61D8"/>
    <w:rsid w:val="00CD3714"/>
    <w:rsid w:val="00CE5C0F"/>
    <w:rsid w:val="00D05149"/>
    <w:rsid w:val="00D52DA7"/>
    <w:rsid w:val="00D55EF5"/>
    <w:rsid w:val="00D97E6A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2021-08-11T18:47:00Z</dcterms:created>
  <dcterms:modified xsi:type="dcterms:W3CDTF">2021-08-11T18:52:00Z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