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0AF3513D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B25676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الثاني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6979E1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3E7B9CC5" w:rsidR="006979E1" w:rsidRPr="005D629A" w:rsidRDefault="00C21D0D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المهارات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4B447CFA" w:rsidR="006979E1" w:rsidRPr="00C21D0D" w:rsidRDefault="00C21D0D" w:rsidP="00C21D0D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حاجات المخلوقات</w:t>
            </w:r>
            <w:r w:rsidRPr="00C21D0D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2C1575ED" w:rsidR="006979E1" w:rsidRPr="00731DA1" w:rsidRDefault="00C21D0D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النباتات تنتج نباتات جديدة</w:t>
            </w:r>
          </w:p>
        </w:tc>
      </w:tr>
      <w:tr w:rsidR="006979E1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74C6E7AE" w:rsidR="006979E1" w:rsidRPr="006979E1" w:rsidRDefault="00C21D0D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المهارات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0DE695AD" w:rsidR="006979E1" w:rsidRPr="00731DA1" w:rsidRDefault="00C21D0D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حاجات المخلوقات</w:t>
            </w:r>
            <w:r w:rsidRPr="00C21D0D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F19C4C8" w:rsidR="006979E1" w:rsidRPr="00731DA1" w:rsidRDefault="00C21D0D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النباتات تنتج نباتات جديدة</w:t>
            </w:r>
          </w:p>
        </w:tc>
      </w:tr>
      <w:tr w:rsidR="00C21D0D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41A94476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0EB43392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حاجات المخلوقات</w:t>
            </w:r>
            <w:r w:rsidRPr="00C21D0D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3DD28B5A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النباتات تنتج نباتات جديدة</w:t>
            </w:r>
          </w:p>
        </w:tc>
      </w:tr>
      <w:tr w:rsidR="00C21D0D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C21D0D" w14:paraId="58DA70BE" w14:textId="77777777" w:rsidTr="003E20F4">
        <w:tc>
          <w:tcPr>
            <w:tcW w:w="3248" w:type="dxa"/>
            <w:shd w:val="clear" w:color="auto" w:fill="FFFFFF" w:themeFill="background1"/>
          </w:tcPr>
          <w:p w14:paraId="4FC3F646" w14:textId="28C59DE1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76FF5B55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مجموعات الحيوانات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5A47C0DC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الحيوانات تنمو وتتغير</w:t>
            </w:r>
          </w:p>
        </w:tc>
      </w:tr>
      <w:tr w:rsidR="00C21D0D" w14:paraId="469EB32F" w14:textId="77777777" w:rsidTr="00C17EDC">
        <w:tc>
          <w:tcPr>
            <w:tcW w:w="3248" w:type="dxa"/>
            <w:shd w:val="clear" w:color="auto" w:fill="D9D9D9" w:themeFill="background1" w:themeFillShade="D9"/>
          </w:tcPr>
          <w:p w14:paraId="5DE17DD1" w14:textId="723CCA75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4E91553E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مجموعات الحيوانات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1950FABE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الحيوانات تنمو وتتغير</w:t>
            </w:r>
          </w:p>
        </w:tc>
      </w:tr>
      <w:tr w:rsidR="00C21D0D" w14:paraId="4390D8D1" w14:textId="77777777" w:rsidTr="00DB0DA6">
        <w:tc>
          <w:tcPr>
            <w:tcW w:w="3248" w:type="dxa"/>
            <w:shd w:val="clear" w:color="auto" w:fill="FFFFFF" w:themeFill="background1"/>
          </w:tcPr>
          <w:p w14:paraId="1127DDCC" w14:textId="28BB0AF4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مجموعات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01775D22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الحيوانات تنمو وتتغير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7D9EB5F2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C21D0D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C21D0D" w:rsidRPr="005D629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C21D0D" w:rsidRPr="00CE5C0F" w:rsidRDefault="00C21D0D" w:rsidP="00C21D0D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C21D0D" w:rsidRPr="002B35FE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C21D0D" w:rsidRPr="00EE36A6" w14:paraId="228791B1" w14:textId="77777777" w:rsidTr="008D2DC0">
        <w:tc>
          <w:tcPr>
            <w:tcW w:w="3248" w:type="dxa"/>
            <w:vAlign w:val="center"/>
          </w:tcPr>
          <w:p w14:paraId="20A7DD70" w14:textId="6DBB7247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5360CA98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أماكن العيش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67FAFB4C" w14:textId="093BD48D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سلاسل الغذاء</w:t>
            </w:r>
          </w:p>
        </w:tc>
      </w:tr>
      <w:tr w:rsidR="00C21D0D" w:rsidRPr="00EE36A6" w14:paraId="02321C3F" w14:textId="77777777" w:rsidTr="003777F9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5E423943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أماكن العيش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174DA8C1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سلاسل الغذاء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1811EE36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C21D0D" w:rsidRPr="00EE36A6" w14:paraId="3200DB84" w14:textId="77777777" w:rsidTr="00EF7C6C">
        <w:tc>
          <w:tcPr>
            <w:tcW w:w="3248" w:type="dxa"/>
            <w:vAlign w:val="center"/>
          </w:tcPr>
          <w:p w14:paraId="5772469F" w14:textId="4D8F78D2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أماكن العيش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2A8BA01D" w14:textId="391C0174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سلاسل الغذاء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5E22F757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الصحاري الحارة والباردة</w:t>
            </w:r>
          </w:p>
        </w:tc>
      </w:tr>
      <w:tr w:rsidR="00C21D0D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7F4340E5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:rsidRPr="00EE36A6" w14:paraId="2578990C" w14:textId="77777777" w:rsidTr="00B70F5E">
        <w:tc>
          <w:tcPr>
            <w:tcW w:w="3248" w:type="dxa"/>
          </w:tcPr>
          <w:p w14:paraId="6C42A078" w14:textId="00F0998E" w:rsidR="00C21D0D" w:rsidRPr="00E61F1A" w:rsidRDefault="00C21D0D" w:rsidP="00C21D0D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C21D0D" w:rsidRPr="00E61F1A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C21D0D" w:rsidRPr="00EE36A6" w14:paraId="4426A038" w14:textId="77777777" w:rsidTr="00B70F5E">
        <w:tc>
          <w:tcPr>
            <w:tcW w:w="3248" w:type="dxa"/>
            <w:vAlign w:val="center"/>
          </w:tcPr>
          <w:p w14:paraId="736C884F" w14:textId="2D053EC3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الصحاري الحارة والباردة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77857CEE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الغابات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C21D0D" w:rsidRPr="009E32B7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C21D0D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741606C0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الصحاري الحارة والباردة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2713DF31" w:rsidR="00C21D0D" w:rsidRPr="00F207B6" w:rsidRDefault="00C21D0D" w:rsidP="00C21D0D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الغابات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C21D0D" w:rsidRPr="009E32B7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C21D0D" w:rsidRPr="00EE36A6" w14:paraId="0BD40955" w14:textId="77777777" w:rsidTr="00A40937">
        <w:tc>
          <w:tcPr>
            <w:tcW w:w="3248" w:type="dxa"/>
            <w:vAlign w:val="center"/>
          </w:tcPr>
          <w:p w14:paraId="2954FB8D" w14:textId="64DBAC2E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الغابات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75EB4DEA" w14:textId="0E3415AD" w:rsidR="00C21D0D" w:rsidRPr="005D629A" w:rsidRDefault="00C21D0D" w:rsidP="00C21D0D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C21D0D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C21D0D" w:rsidRPr="0007470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C21D0D" w:rsidRPr="00F207B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C21D0D" w:rsidRPr="00EE36A6" w14:paraId="76DDC497" w14:textId="77777777" w:rsidTr="00B70F5E">
        <w:tc>
          <w:tcPr>
            <w:tcW w:w="3248" w:type="dxa"/>
          </w:tcPr>
          <w:p w14:paraId="656B4D55" w14:textId="7777777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C21D0D" w:rsidRPr="00731DA1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4937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D0D" w:rsidRPr="00EE36A6" w14:paraId="1473D1D4" w14:textId="77777777" w:rsidTr="009E32B7">
        <w:tc>
          <w:tcPr>
            <w:tcW w:w="3248" w:type="dxa"/>
          </w:tcPr>
          <w:p w14:paraId="354896A6" w14:textId="3378815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0400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:rsidRPr="00EE36A6" w14:paraId="68EF4300" w14:textId="77777777" w:rsidTr="009E32B7">
        <w:tc>
          <w:tcPr>
            <w:tcW w:w="3248" w:type="dxa"/>
          </w:tcPr>
          <w:p w14:paraId="53D7BA2C" w14:textId="7777777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C21D0D" w:rsidRPr="00EE36A6" w14:paraId="0E131D66" w14:textId="77777777" w:rsidTr="00B70F5E">
        <w:tc>
          <w:tcPr>
            <w:tcW w:w="3248" w:type="dxa"/>
          </w:tcPr>
          <w:p w14:paraId="14506801" w14:textId="77777777" w:rsidR="00C21D0D" w:rsidRDefault="00C21D0D" w:rsidP="00C21D0D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C21D0D" w:rsidRPr="00EE36A6" w:rsidRDefault="00C21D0D" w:rsidP="00C21D0D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DDDF" w14:textId="77777777" w:rsidR="00B1073D" w:rsidRDefault="00B1073D" w:rsidP="00535661">
      <w:pPr>
        <w:spacing w:after="0" w:line="240" w:lineRule="auto"/>
      </w:pPr>
      <w:r>
        <w:separator/>
      </w:r>
    </w:p>
  </w:endnote>
  <w:endnote w:type="continuationSeparator" w:id="0">
    <w:p w14:paraId="5E950095" w14:textId="77777777" w:rsidR="00B1073D" w:rsidRDefault="00B1073D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0B197" w14:textId="77777777" w:rsidR="00B1073D" w:rsidRDefault="00B1073D" w:rsidP="00535661">
      <w:pPr>
        <w:spacing w:after="0" w:line="240" w:lineRule="auto"/>
      </w:pPr>
      <w:r>
        <w:separator/>
      </w:r>
    </w:p>
  </w:footnote>
  <w:footnote w:type="continuationSeparator" w:id="0">
    <w:p w14:paraId="46EBAD67" w14:textId="77777777" w:rsidR="00B1073D" w:rsidRDefault="00B1073D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5E5"/>
    <w:rsid w:val="00173207"/>
    <w:rsid w:val="001874FF"/>
    <w:rsid w:val="001A67C2"/>
    <w:rsid w:val="001A7D1C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766B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1073D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97E6A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2021-08-11T18:47:00Z</dcterms:created>
  <dcterms:modified xsi:type="dcterms:W3CDTF">2021-08-11T18:52:00Z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