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088BC" w14:textId="04FCE484" w:rsidR="00B70F5E" w:rsidRPr="00FB3EC6" w:rsidRDefault="00FB3EC6" w:rsidP="00B70F5E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Syllabus Distribution For </w:t>
      </w:r>
      <w:r w:rsidR="003946EE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2</w:t>
      </w:r>
      <w:r w:rsidR="003946EE" w:rsidRPr="003946EE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nd</w:t>
      </w:r>
      <w:r w:rsidR="003946EE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Elementary grade</w:t>
      </w:r>
    </w:p>
    <w:p w14:paraId="1AC58BBC" w14:textId="13CA687A" w:rsidR="00FB3EC6" w:rsidRPr="00FB3EC6" w:rsidRDefault="00FB3EC6" w:rsidP="00FB3EC6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1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term</w:t>
      </w:r>
      <w:r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)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1443H</w:t>
      </w:r>
      <w:r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  <w:t>)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FB3EC6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0BE4B12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rd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4F42379A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2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nd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08024C85" w:rsidR="00FB3EC6" w:rsidRPr="00FB3EC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st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</w:tr>
      <w:tr w:rsidR="00402D7F" w14:paraId="0317E361" w14:textId="77777777" w:rsidTr="002C29AE">
        <w:tc>
          <w:tcPr>
            <w:tcW w:w="3248" w:type="dxa"/>
            <w:shd w:val="clear" w:color="auto" w:fill="FFFFFF" w:themeFill="background1"/>
            <w:vAlign w:val="center"/>
          </w:tcPr>
          <w:p w14:paraId="0B5D19ED" w14:textId="2BAEC775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3A51E0B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502F9BD1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Introduction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Intro</w:t>
            </w:r>
          </w:p>
        </w:tc>
      </w:tr>
      <w:tr w:rsidR="00402D7F" w14:paraId="14D3BB75" w14:textId="77777777" w:rsidTr="002C29A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3D89BA1" w14:textId="6B26924B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5E132FC0" w:rsidR="00402D7F" w:rsidRPr="00D1049A" w:rsidRDefault="00402D7F" w:rsidP="00D1049A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4B365DB6" w:rsidR="00402D7F" w:rsidRPr="00D1049A" w:rsidRDefault="00402D7F" w:rsidP="00402D7F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My </w:t>
            </w:r>
            <w:proofErr w:type="gramStart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Friend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s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:</w:t>
            </w:r>
            <w:proofErr w:type="gramEnd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</w:tr>
      <w:tr w:rsidR="00FB3EC6" w14:paraId="0EC4C936" w14:textId="77777777" w:rsidTr="00814947">
        <w:tc>
          <w:tcPr>
            <w:tcW w:w="3248" w:type="dxa"/>
            <w:shd w:val="clear" w:color="auto" w:fill="FFFFFF" w:themeFill="background1"/>
          </w:tcPr>
          <w:p w14:paraId="6D25F9EB" w14:textId="5A31EF8E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36BF0BBC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2C0F006" w14:textId="598DFA10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FB3EC6" w14:paraId="69E788BA" w14:textId="77777777" w:rsidTr="00814947">
        <w:tc>
          <w:tcPr>
            <w:tcW w:w="3248" w:type="dxa"/>
            <w:shd w:val="clear" w:color="auto" w:fill="D9D9D9" w:themeFill="background1" w:themeFillShade="D9"/>
          </w:tcPr>
          <w:p w14:paraId="42AEB8BA" w14:textId="3C6CC86A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785BB6A2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5F0776FE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FB3EC6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FB3EC6" w:rsidRDefault="00FB3EC6" w:rsidP="00FB3EC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FB3EC6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1A97255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6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1F479AB5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5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25F16D33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4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 xml:space="preserve">h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402D7F" w14:paraId="58DA70BE" w14:textId="77777777" w:rsidTr="007703E6">
        <w:tc>
          <w:tcPr>
            <w:tcW w:w="3248" w:type="dxa"/>
            <w:shd w:val="clear" w:color="auto" w:fill="FFFFFF" w:themeFill="background1"/>
            <w:vAlign w:val="center"/>
          </w:tcPr>
          <w:p w14:paraId="4FC3F646" w14:textId="51AAE701" w:rsidR="00402D7F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72594F29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My body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8F3B7AF" w14:textId="02990C1D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402D7F" w14:paraId="469EB32F" w14:textId="77777777" w:rsidTr="001C3E6A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5DE17DD1" w14:textId="095BE1BF" w:rsidR="00402D7F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A453C5F" w14:textId="50B42D46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61DF17BE" w14:textId="1DDC53A8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Unit My Friends</w:t>
            </w:r>
          </w:p>
        </w:tc>
      </w:tr>
      <w:tr w:rsidR="00402D7F" w14:paraId="4390D8D1" w14:textId="77777777" w:rsidTr="006B5301">
        <w:tc>
          <w:tcPr>
            <w:tcW w:w="3248" w:type="dxa"/>
            <w:shd w:val="clear" w:color="auto" w:fill="FFFFFF" w:themeFill="background1"/>
            <w:vAlign w:val="center"/>
          </w:tcPr>
          <w:p w14:paraId="1127DDCC" w14:textId="3DDD0FD3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4413D6EA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6733AA29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14:paraId="0818CBCF" w14:textId="77777777" w:rsidTr="00E61F1A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6BCDE715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272C5BE3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103A49C2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</w:tr>
      <w:tr w:rsidR="00402D7F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402D7F" w:rsidRPr="00CE5C0F" w:rsidRDefault="00402D7F" w:rsidP="00402D7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402D7F" w:rsidRPr="002B35FE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02D7F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1FB91811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9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05CC8874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8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65CF821E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7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56061" w:rsidRPr="00EE36A6" w14:paraId="228791B1" w14:textId="77777777" w:rsidTr="001829BD">
        <w:tc>
          <w:tcPr>
            <w:tcW w:w="3248" w:type="dxa"/>
            <w:vAlign w:val="center"/>
          </w:tcPr>
          <w:p w14:paraId="20A7DD70" w14:textId="34D6E173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4A7A0A2E" w14:textId="2B1C15A8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My </w:t>
            </w:r>
            <w:proofErr w:type="spellStart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Famil</w:t>
            </w:r>
            <w:proofErr w:type="spellEnd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y: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67FAFB4C" w14:textId="599C71AA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756061" w:rsidRPr="00EE36A6" w14:paraId="02321C3F" w14:textId="77777777" w:rsidTr="002B0C65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3293CA00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68198CDB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74461D6D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3200DB84" w14:textId="77777777" w:rsidTr="00EF7C6C">
        <w:tc>
          <w:tcPr>
            <w:tcW w:w="3248" w:type="dxa"/>
            <w:vAlign w:val="center"/>
          </w:tcPr>
          <w:p w14:paraId="5772469F" w14:textId="10EBE3F4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2A8BA01D" w14:textId="4B5EDA5C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5E0F416" w14:textId="1678B962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30A029E6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41E4006A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667EFC41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2578990C" w14:textId="77777777" w:rsidTr="00B70F5E">
        <w:tc>
          <w:tcPr>
            <w:tcW w:w="3248" w:type="dxa"/>
          </w:tcPr>
          <w:p w14:paraId="6C42A078" w14:textId="00F0998E" w:rsidR="00402D7F" w:rsidRPr="00E61F1A" w:rsidRDefault="00402D7F" w:rsidP="00402D7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402D7F" w:rsidRPr="00E61F1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02D7F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5D7D1C8A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12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40F94E38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1AB4D2FD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10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56061" w:rsidRPr="00EE36A6" w14:paraId="4426A038" w14:textId="77777777" w:rsidTr="00654127">
        <w:tc>
          <w:tcPr>
            <w:tcW w:w="3248" w:type="dxa"/>
            <w:vAlign w:val="center"/>
          </w:tcPr>
          <w:p w14:paraId="736C884F" w14:textId="71595D32" w:rsidR="00756061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585C1AE9" w14:textId="4957FDBC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8B21D9B" w14:textId="3B85C221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756061" w:rsidRPr="00EE36A6" w14:paraId="58114370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54D55949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7144D43A" w:rsidR="00756061" w:rsidRPr="00D1049A" w:rsidRDefault="00756061" w:rsidP="00D1049A">
            <w:pPr>
              <w:tabs>
                <w:tab w:val="left" w:pos="283"/>
                <w:tab w:val="right" w:leader="dot" w:pos="3560"/>
                <w:tab w:val="left" w:pos="8205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Evaluation: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Unit My body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-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My Family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3F0931FC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0BD40955" w14:textId="77777777" w:rsidTr="00A40937">
        <w:tc>
          <w:tcPr>
            <w:tcW w:w="3248" w:type="dxa"/>
            <w:vAlign w:val="center"/>
          </w:tcPr>
          <w:p w14:paraId="2954FB8D" w14:textId="7527879F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75EB4DEA" w14:textId="5102D80F" w:rsidR="00756061" w:rsidRPr="00D1049A" w:rsidRDefault="00756061" w:rsidP="00756061">
            <w:pPr>
              <w:bidi/>
              <w:spacing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E700DF3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5537275A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76DDC497" w14:textId="77777777" w:rsidTr="00B70F5E">
        <w:tc>
          <w:tcPr>
            <w:tcW w:w="3248" w:type="dxa"/>
          </w:tcPr>
          <w:p w14:paraId="656B4D55" w14:textId="77777777" w:rsidR="00756061" w:rsidRDefault="00756061" w:rsidP="00756061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56061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5C2B337E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789312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049A" w:rsidRPr="00EE36A6" w14:paraId="1473D1D4" w14:textId="77777777" w:rsidTr="00BA2E52">
        <w:tc>
          <w:tcPr>
            <w:tcW w:w="3248" w:type="dxa"/>
            <w:vAlign w:val="center"/>
          </w:tcPr>
          <w:p w14:paraId="354896A6" w14:textId="37309568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1F5232E0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92384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68EF4300" w14:textId="77777777" w:rsidTr="009E32B7">
        <w:tc>
          <w:tcPr>
            <w:tcW w:w="3248" w:type="dxa"/>
          </w:tcPr>
          <w:p w14:paraId="53D7BA2C" w14:textId="77777777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0E131D66" w14:textId="77777777" w:rsidTr="00B70F5E">
        <w:tc>
          <w:tcPr>
            <w:tcW w:w="3248" w:type="dxa"/>
          </w:tcPr>
          <w:p w14:paraId="14506801" w14:textId="77777777" w:rsidR="00D1049A" w:rsidRDefault="00D1049A" w:rsidP="00D1049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D8966" w14:textId="77777777" w:rsidR="005E2000" w:rsidRDefault="005E2000" w:rsidP="00535661">
      <w:pPr>
        <w:spacing w:after="0" w:line="240" w:lineRule="auto"/>
      </w:pPr>
      <w:r>
        <w:separator/>
      </w:r>
    </w:p>
  </w:endnote>
  <w:endnote w:type="continuationSeparator" w:id="0">
    <w:p w14:paraId="389EBD0D" w14:textId="77777777" w:rsidR="005E2000" w:rsidRDefault="005E2000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-Mohanad Extra Bol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hur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F69B6" w14:textId="77777777" w:rsidR="005E2000" w:rsidRDefault="005E2000" w:rsidP="00535661">
      <w:pPr>
        <w:spacing w:after="0" w:line="240" w:lineRule="auto"/>
      </w:pPr>
      <w:r>
        <w:separator/>
      </w:r>
    </w:p>
  </w:footnote>
  <w:footnote w:type="continuationSeparator" w:id="0">
    <w:p w14:paraId="571B5FF7" w14:textId="77777777" w:rsidR="005E2000" w:rsidRDefault="005E2000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137EDF"/>
    <w:rsid w:val="00166B0C"/>
    <w:rsid w:val="001705E5"/>
    <w:rsid w:val="00173207"/>
    <w:rsid w:val="001874FF"/>
    <w:rsid w:val="001A67C2"/>
    <w:rsid w:val="001A7D1C"/>
    <w:rsid w:val="00252CC9"/>
    <w:rsid w:val="00270B5B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1213"/>
    <w:rsid w:val="003946EE"/>
    <w:rsid w:val="003975C5"/>
    <w:rsid w:val="00402D7F"/>
    <w:rsid w:val="00421C1F"/>
    <w:rsid w:val="00484271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E2000"/>
    <w:rsid w:val="005F3102"/>
    <w:rsid w:val="00616516"/>
    <w:rsid w:val="00676ABB"/>
    <w:rsid w:val="006979E1"/>
    <w:rsid w:val="006B6F1F"/>
    <w:rsid w:val="006D5AEA"/>
    <w:rsid w:val="00714B42"/>
    <w:rsid w:val="00731DA1"/>
    <w:rsid w:val="00756061"/>
    <w:rsid w:val="0075766B"/>
    <w:rsid w:val="007B1533"/>
    <w:rsid w:val="007C74BA"/>
    <w:rsid w:val="0081030C"/>
    <w:rsid w:val="0082378B"/>
    <w:rsid w:val="008255F7"/>
    <w:rsid w:val="00826000"/>
    <w:rsid w:val="008719BC"/>
    <w:rsid w:val="008A5A34"/>
    <w:rsid w:val="008A7E50"/>
    <w:rsid w:val="008C16EB"/>
    <w:rsid w:val="00912331"/>
    <w:rsid w:val="00920E9F"/>
    <w:rsid w:val="00931DB1"/>
    <w:rsid w:val="009A77D6"/>
    <w:rsid w:val="009C565C"/>
    <w:rsid w:val="009E32B7"/>
    <w:rsid w:val="00A365C5"/>
    <w:rsid w:val="00A60BCB"/>
    <w:rsid w:val="00A73265"/>
    <w:rsid w:val="00A86FA8"/>
    <w:rsid w:val="00B34BD7"/>
    <w:rsid w:val="00B70F5E"/>
    <w:rsid w:val="00B84CDD"/>
    <w:rsid w:val="00B872C4"/>
    <w:rsid w:val="00BB5990"/>
    <w:rsid w:val="00C2429D"/>
    <w:rsid w:val="00C25C6C"/>
    <w:rsid w:val="00C94A5E"/>
    <w:rsid w:val="00CB61D8"/>
    <w:rsid w:val="00CD3714"/>
    <w:rsid w:val="00CE5C0F"/>
    <w:rsid w:val="00CF22C7"/>
    <w:rsid w:val="00D05149"/>
    <w:rsid w:val="00D1049A"/>
    <w:rsid w:val="00D52DA7"/>
    <w:rsid w:val="00D55EF5"/>
    <w:rsid w:val="00D97E6A"/>
    <w:rsid w:val="00DA4721"/>
    <w:rsid w:val="00DE01AA"/>
    <w:rsid w:val="00E61F1A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B3EC6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2021-08-13T17:42:00Z</dcterms:created>
  <dcterms:modified xsi:type="dcterms:W3CDTF">2021-08-13T17:42:00Z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