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C14BE" w14:textId="41F67C3A" w:rsidR="007F5DB5" w:rsidRDefault="002163DE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2E75379" wp14:editId="280889CC">
                <wp:simplePos x="0" y="0"/>
                <wp:positionH relativeFrom="column">
                  <wp:posOffset>-866775</wp:posOffset>
                </wp:positionH>
                <wp:positionV relativeFrom="paragraph">
                  <wp:posOffset>-1141095</wp:posOffset>
                </wp:positionV>
                <wp:extent cx="9999345" cy="7715250"/>
                <wp:effectExtent l="19050" t="19050" r="40005" b="38100"/>
                <wp:wrapNone/>
                <wp:docPr id="164361560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99345" cy="771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1558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0"/>
                              <w:gridCol w:w="10"/>
                              <w:gridCol w:w="729"/>
                              <w:gridCol w:w="2369"/>
                              <w:gridCol w:w="10"/>
                              <w:gridCol w:w="729"/>
                              <w:gridCol w:w="2367"/>
                              <w:gridCol w:w="10"/>
                              <w:gridCol w:w="729"/>
                              <w:gridCol w:w="2365"/>
                              <w:gridCol w:w="10"/>
                              <w:gridCol w:w="729"/>
                              <w:gridCol w:w="2364"/>
                              <w:gridCol w:w="9"/>
                              <w:gridCol w:w="730"/>
                              <w:gridCol w:w="2312"/>
                              <w:gridCol w:w="50"/>
                              <w:gridCol w:w="8"/>
                            </w:tblGrid>
                            <w:tr w:rsidR="00B476B8" w:rsidRPr="00975C0D" w14:paraId="15C12041" w14:textId="77777777" w:rsidTr="001E71E1">
                              <w:trPr>
                                <w:gridAfter w:val="2"/>
                                <w:wAfter w:w="58" w:type="dxa"/>
                                <w:trHeight w:val="265"/>
                              </w:trPr>
                              <w:tc>
                                <w:tcPr>
                                  <w:tcW w:w="15522" w:type="dxa"/>
                                  <w:gridSpan w:val="16"/>
                                </w:tcPr>
                                <w:p w14:paraId="14477E33" w14:textId="27E8E9FC" w:rsidR="0068240F" w:rsidRPr="00975C0D" w:rsidRDefault="0068240F" w:rsidP="00E601A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0000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1E71E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0000"/>
                                      <w:sz w:val="34"/>
                                      <w:szCs w:val="34"/>
                                      <w:rtl/>
                                    </w:rPr>
                                    <w:t xml:space="preserve">توزيع مقرر </w:t>
                                  </w:r>
                                  <w:r w:rsidR="00975C0D" w:rsidRPr="001E71E1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FF0000"/>
                                      <w:sz w:val="34"/>
                                      <w:szCs w:val="34"/>
                                      <w:rtl/>
                                    </w:rPr>
                                    <w:t xml:space="preserve">الدراسات </w:t>
                                  </w:r>
                                  <w:r w:rsidR="00C75FB0" w:rsidRPr="001E71E1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FF0000"/>
                                      <w:sz w:val="34"/>
                                      <w:szCs w:val="34"/>
                                      <w:rtl/>
                                    </w:rPr>
                                    <w:t xml:space="preserve">الاجتماعية                  </w:t>
                                  </w:r>
                                  <w:r w:rsidR="00975C0D" w:rsidRPr="001E71E1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FF0000"/>
                                      <w:sz w:val="34"/>
                                      <w:szCs w:val="34"/>
                                      <w:rtl/>
                                    </w:rPr>
                                    <w:t xml:space="preserve"> </w:t>
                                  </w:r>
                                  <w:r w:rsidR="00975C0D" w:rsidRPr="001E71E1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  <w:t xml:space="preserve">الصف الأول متوسط </w:t>
                                  </w:r>
                                  <w:r w:rsidRPr="001E71E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  <w:t xml:space="preserve"> </w:t>
                                  </w:r>
                                  <w:r w:rsidR="00C75FB0" w:rsidRPr="001E71E1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  <w:t xml:space="preserve">                   </w:t>
                                  </w:r>
                                  <w:r w:rsidRPr="001E71E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0000"/>
                                      <w:sz w:val="34"/>
                                      <w:szCs w:val="34"/>
                                      <w:rtl/>
                                    </w:rPr>
                                    <w:t>الفصل الدراسي الأول عام 1447هـ</w:t>
                                  </w:r>
                                </w:p>
                              </w:tc>
                            </w:tr>
                            <w:tr w:rsidR="003522D6" w:rsidRPr="00975C0D" w14:paraId="03034AFB" w14:textId="77777777" w:rsidTr="001E71E1">
                              <w:trPr>
                                <w:gridBefore w:val="1"/>
                                <w:gridAfter w:val="1"/>
                                <w:wBefore w:w="51" w:type="dxa"/>
                                <w:wAfter w:w="8" w:type="dxa"/>
                                <w:trHeight w:val="67"/>
                              </w:trPr>
                              <w:tc>
                                <w:tcPr>
                                  <w:tcW w:w="3107" w:type="dxa"/>
                                  <w:gridSpan w:val="3"/>
                                  <w:shd w:val="clear" w:color="auto" w:fill="FFF2CC"/>
                                </w:tcPr>
                                <w:p w14:paraId="2CFF1A28" w14:textId="77777777" w:rsidR="003522D6" w:rsidRPr="00975C0D" w:rsidRDefault="003522D6" w:rsidP="00E601A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( 1</w:t>
                                  </w:r>
                                  <w:proofErr w:type="gramEnd"/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05" w:type="dxa"/>
                                  <w:gridSpan w:val="3"/>
                                  <w:shd w:val="clear" w:color="auto" w:fill="FFF2CC"/>
                                </w:tcPr>
                                <w:p w14:paraId="519B4161" w14:textId="77777777" w:rsidR="003522D6" w:rsidRPr="00975C0D" w:rsidRDefault="003522D6" w:rsidP="00E601A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( 2</w:t>
                                  </w:r>
                                  <w:proofErr w:type="gramEnd"/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03" w:type="dxa"/>
                                  <w:gridSpan w:val="3"/>
                                  <w:shd w:val="clear" w:color="auto" w:fill="FFF2CC"/>
                                </w:tcPr>
                                <w:p w14:paraId="4C27FFB4" w14:textId="77777777" w:rsidR="003522D6" w:rsidRPr="00975C0D" w:rsidRDefault="003522D6" w:rsidP="00E601A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( 3</w:t>
                                  </w:r>
                                  <w:proofErr w:type="gramEnd"/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03" w:type="dxa"/>
                                  <w:gridSpan w:val="3"/>
                                  <w:shd w:val="clear" w:color="auto" w:fill="FFF2CC"/>
                                </w:tcPr>
                                <w:p w14:paraId="35897196" w14:textId="77777777" w:rsidR="003522D6" w:rsidRPr="00975C0D" w:rsidRDefault="003522D6" w:rsidP="00E601A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( 4</w:t>
                                  </w:r>
                                  <w:proofErr w:type="gramEnd"/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03" w:type="dxa"/>
                                  <w:gridSpan w:val="4"/>
                                  <w:shd w:val="clear" w:color="auto" w:fill="FFF2CC"/>
                                </w:tcPr>
                                <w:p w14:paraId="74D74F1F" w14:textId="77777777" w:rsidR="003522D6" w:rsidRPr="00975C0D" w:rsidRDefault="003522D6" w:rsidP="00E601A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( 5</w:t>
                                  </w:r>
                                  <w:proofErr w:type="gramEnd"/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</w:tr>
                            <w:tr w:rsidR="00975C0D" w:rsidRPr="00975C0D" w14:paraId="75CF96A1" w14:textId="77777777" w:rsidTr="001E71E1">
                              <w:trPr>
                                <w:gridBefore w:val="2"/>
                                <w:wBefore w:w="61" w:type="dxa"/>
                                <w:trHeight w:val="441"/>
                              </w:trPr>
                              <w:tc>
                                <w:tcPr>
                                  <w:tcW w:w="726" w:type="dxa"/>
                                  <w:shd w:val="clear" w:color="auto" w:fill="DEEAF6"/>
                                </w:tcPr>
                                <w:p w14:paraId="30603642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760E48DC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1/ 3</w:t>
                                  </w:r>
                                </w:p>
                              </w:tc>
                              <w:tc>
                                <w:tcPr>
                                  <w:tcW w:w="2381" w:type="dxa"/>
                                  <w:gridSpan w:val="2"/>
                                  <w:vMerge w:val="restart"/>
                                  <w:vAlign w:val="center"/>
                                </w:tcPr>
                                <w:p w14:paraId="1D0E0A53" w14:textId="26DA7CE2" w:rsidR="00975C0D" w:rsidRPr="00975C0D" w:rsidRDefault="001E71E1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kern w:val="0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التعريف بالمنهج</w:t>
                                  </w:r>
                                </w:p>
                                <w:p w14:paraId="3EAEC2EE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kern w:val="0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  <w:p w14:paraId="517907D1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kern w:val="0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DEEAF6"/>
                                </w:tcPr>
                                <w:p w14:paraId="2B2DB139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12F49873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8/ 3</w:t>
                                  </w:r>
                                </w:p>
                              </w:tc>
                              <w:tc>
                                <w:tcPr>
                                  <w:tcW w:w="2379" w:type="dxa"/>
                                  <w:gridSpan w:val="2"/>
                                  <w:vMerge w:val="restart"/>
                                  <w:vAlign w:val="center"/>
                                </w:tcPr>
                                <w:p w14:paraId="4C8924DB" w14:textId="77777777" w:rsidR="00CC133B" w:rsidRPr="00CC133B" w:rsidRDefault="00CC133B" w:rsidP="00975C0D">
                                  <w:pPr>
                                    <w:jc w:val="center"/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6"/>
                                      <w:szCs w:val="6"/>
                                      <w:rtl/>
                                    </w:rPr>
                                  </w:pPr>
                                </w:p>
                                <w:p w14:paraId="4457BE6C" w14:textId="77777777" w:rsidR="00975C0D" w:rsidRPr="00975C0D" w:rsidRDefault="00975C0D" w:rsidP="00975C0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1E71E1"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المجموعة الشمسية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DEEAF6"/>
                                </w:tcPr>
                                <w:p w14:paraId="75311F68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788EC161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15/ 3</w:t>
                                  </w:r>
                                </w:p>
                              </w:tc>
                              <w:tc>
                                <w:tcPr>
                                  <w:tcW w:w="2377" w:type="dxa"/>
                                  <w:gridSpan w:val="2"/>
                                  <w:vMerge w:val="restart"/>
                                </w:tcPr>
                                <w:p w14:paraId="179D95F6" w14:textId="77777777" w:rsidR="00975C0D" w:rsidRPr="00975C0D" w:rsidRDefault="00975C0D" w:rsidP="00975C0D">
                                  <w:pPr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  <w:p w14:paraId="138EAB41" w14:textId="77777777" w:rsidR="00975C0D" w:rsidRPr="00975C0D" w:rsidRDefault="00975C0D" w:rsidP="00975C0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75C0D"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خطوط الطول ودوائر العرض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shd w:val="clear" w:color="auto" w:fill="DEEAF6"/>
                                </w:tcPr>
                                <w:p w14:paraId="634C8885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0A1E4118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22/ 3</w:t>
                                  </w:r>
                                </w:p>
                              </w:tc>
                              <w:tc>
                                <w:tcPr>
                                  <w:tcW w:w="2375" w:type="dxa"/>
                                  <w:gridSpan w:val="2"/>
                                  <w:vMerge w:val="restart"/>
                                </w:tcPr>
                                <w:p w14:paraId="45B3E2FA" w14:textId="77777777" w:rsidR="00975C0D" w:rsidRPr="00975C0D" w:rsidRDefault="00975C0D" w:rsidP="00975C0D">
                                  <w:pPr>
                                    <w:jc w:val="center"/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</w:p>
                                <w:p w14:paraId="21175F92" w14:textId="77777777" w:rsidR="00975C0D" w:rsidRPr="00975C0D" w:rsidRDefault="00975C0D" w:rsidP="00975C0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kern w:val="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1E71E1"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حركة الارض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  <w:shd w:val="clear" w:color="auto" w:fill="DEEAF6"/>
                                </w:tcPr>
                                <w:p w14:paraId="18BA3A36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3B57D8BF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29/ 3</w:t>
                                  </w:r>
                                </w:p>
                              </w:tc>
                              <w:tc>
                                <w:tcPr>
                                  <w:tcW w:w="2372" w:type="dxa"/>
                                  <w:gridSpan w:val="3"/>
                                  <w:vMerge w:val="restart"/>
                                </w:tcPr>
                                <w:p w14:paraId="3422FAE4" w14:textId="77777777" w:rsidR="00975C0D" w:rsidRDefault="00975C0D" w:rsidP="00975C0D">
                                  <w:pPr>
                                    <w:spacing w:after="0" w:line="240" w:lineRule="auto"/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14:paraId="3CFFDF0F" w14:textId="77777777" w:rsidR="00CC133B" w:rsidRDefault="00CC133B" w:rsidP="00975C0D">
                                  <w:pPr>
                                    <w:spacing w:after="0" w:line="240" w:lineRule="auto"/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14:paraId="3F1D214F" w14:textId="77777777" w:rsidR="00CC133B" w:rsidRPr="00CC133B" w:rsidRDefault="00CC133B" w:rsidP="00975C0D">
                                  <w:pPr>
                                    <w:spacing w:after="0" w:line="240" w:lineRule="auto"/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14:paraId="5B93ABE3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 w:rsidRPr="00975C0D"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rtl/>
                                    </w:rPr>
                                    <w:t>الحضارات القديمة</w:t>
                                  </w:r>
                                </w:p>
                                <w:p w14:paraId="4B361BA6" w14:textId="77777777" w:rsidR="00975C0D" w:rsidRPr="00CC133B" w:rsidRDefault="00975C0D" w:rsidP="00975C0D">
                                  <w:pPr>
                                    <w:spacing w:after="0" w:line="24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75C0D" w:rsidRPr="00975C0D" w14:paraId="1650D2BA" w14:textId="77777777" w:rsidTr="001E71E1">
                              <w:trPr>
                                <w:gridBefore w:val="2"/>
                                <w:wBefore w:w="61" w:type="dxa"/>
                                <w:trHeight w:val="249"/>
                              </w:trPr>
                              <w:tc>
                                <w:tcPr>
                                  <w:tcW w:w="726" w:type="dxa"/>
                                  <w:shd w:val="clear" w:color="auto" w:fill="DEEAF6"/>
                                </w:tcPr>
                                <w:p w14:paraId="37D28AD6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23250065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 أ 3</w:t>
                                  </w:r>
                                </w:p>
                              </w:tc>
                              <w:tc>
                                <w:tcPr>
                                  <w:tcW w:w="2381" w:type="dxa"/>
                                  <w:gridSpan w:val="2"/>
                                  <w:vMerge/>
                                  <w:vAlign w:val="center"/>
                                </w:tcPr>
                                <w:p w14:paraId="5D8CF590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DEEAF6"/>
                                </w:tcPr>
                                <w:p w14:paraId="03B56B1C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61DAC3D2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9 أ 3</w:t>
                                  </w:r>
                                </w:p>
                              </w:tc>
                              <w:tc>
                                <w:tcPr>
                                  <w:tcW w:w="2379" w:type="dxa"/>
                                  <w:gridSpan w:val="2"/>
                                  <w:vMerge/>
                                </w:tcPr>
                                <w:p w14:paraId="20974767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DEEAF6"/>
                                </w:tcPr>
                                <w:p w14:paraId="669AF469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619F509C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16 أ 3</w:t>
                                  </w:r>
                                </w:p>
                              </w:tc>
                              <w:tc>
                                <w:tcPr>
                                  <w:tcW w:w="2377" w:type="dxa"/>
                                  <w:gridSpan w:val="2"/>
                                  <w:vMerge/>
                                  <w:vAlign w:val="center"/>
                                </w:tcPr>
                                <w:p w14:paraId="37E4632A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7" w:type="dxa"/>
                                  <w:shd w:val="clear" w:color="auto" w:fill="DEEAF6"/>
                                </w:tcPr>
                                <w:p w14:paraId="4FBD0AB6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2250DAC2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23/ 3</w:t>
                                  </w:r>
                                </w:p>
                              </w:tc>
                              <w:tc>
                                <w:tcPr>
                                  <w:tcW w:w="2375" w:type="dxa"/>
                                  <w:gridSpan w:val="2"/>
                                  <w:vMerge/>
                                </w:tcPr>
                                <w:p w14:paraId="12E51ADF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shd w:val="clear" w:color="auto" w:fill="DEEAF6"/>
                                </w:tcPr>
                                <w:p w14:paraId="7A44A10B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35E32080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30/ 3</w:t>
                                  </w:r>
                                </w:p>
                              </w:tc>
                              <w:tc>
                                <w:tcPr>
                                  <w:tcW w:w="2372" w:type="dxa"/>
                                  <w:gridSpan w:val="3"/>
                                  <w:vMerge/>
                                </w:tcPr>
                                <w:p w14:paraId="6562B1EE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75C0D" w:rsidRPr="00975C0D" w14:paraId="34ECC6A1" w14:textId="77777777" w:rsidTr="001E71E1">
                              <w:trPr>
                                <w:gridBefore w:val="2"/>
                                <w:wBefore w:w="61" w:type="dxa"/>
                                <w:trHeight w:val="441"/>
                              </w:trPr>
                              <w:tc>
                                <w:tcPr>
                                  <w:tcW w:w="726" w:type="dxa"/>
                                  <w:shd w:val="clear" w:color="auto" w:fill="DEEAF6"/>
                                </w:tcPr>
                                <w:p w14:paraId="35B0E630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14:paraId="5E7B9740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46666DF5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3 / 3</w:t>
                                  </w:r>
                                </w:p>
                              </w:tc>
                              <w:tc>
                                <w:tcPr>
                                  <w:tcW w:w="2381" w:type="dxa"/>
                                  <w:gridSpan w:val="2"/>
                                  <w:vAlign w:val="center"/>
                                </w:tcPr>
                                <w:p w14:paraId="62952592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975C0D"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المجموعة الشمسية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DEEAF6"/>
                                </w:tcPr>
                                <w:p w14:paraId="0ECF3C84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3F514BB3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10 / 3</w:t>
                                  </w:r>
                                </w:p>
                              </w:tc>
                              <w:tc>
                                <w:tcPr>
                                  <w:tcW w:w="2379" w:type="dxa"/>
                                  <w:gridSpan w:val="2"/>
                                </w:tcPr>
                                <w:p w14:paraId="2CD1F143" w14:textId="77777777" w:rsidR="00975C0D" w:rsidRPr="00975C0D" w:rsidRDefault="00975C0D" w:rsidP="00975C0D">
                                  <w:pPr>
                                    <w:jc w:val="center"/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  <w:p w14:paraId="0D216C03" w14:textId="77777777" w:rsidR="00975C0D" w:rsidRPr="00975C0D" w:rsidRDefault="00975C0D" w:rsidP="00975C0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kern w:val="0"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  <w:proofErr w:type="gramStart"/>
                                  <w:r w:rsidRPr="001E71E1"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شكل  كوكب</w:t>
                                  </w:r>
                                  <w:proofErr w:type="gramEnd"/>
                                  <w:r w:rsidRPr="001E71E1"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 الأرض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DEEAF6"/>
                                </w:tcPr>
                                <w:p w14:paraId="56396C4E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73FCD588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17 / 3</w:t>
                                  </w:r>
                                </w:p>
                              </w:tc>
                              <w:tc>
                                <w:tcPr>
                                  <w:tcW w:w="2377" w:type="dxa"/>
                                  <w:gridSpan w:val="2"/>
                                </w:tcPr>
                                <w:p w14:paraId="4598C382" w14:textId="77777777" w:rsidR="00975C0D" w:rsidRPr="00975C0D" w:rsidRDefault="00975C0D" w:rsidP="00975C0D">
                                  <w:pPr>
                                    <w:jc w:val="center"/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  <w:p w14:paraId="10912ADF" w14:textId="77777777" w:rsidR="00975C0D" w:rsidRPr="00975C0D" w:rsidRDefault="00975C0D" w:rsidP="00975C0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75C0D"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خطوط الطول ودوائر العرض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shd w:val="clear" w:color="auto" w:fill="DEEAF6"/>
                                </w:tcPr>
                                <w:p w14:paraId="2C265BEB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56A114F8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24 / 3</w:t>
                                  </w:r>
                                </w:p>
                              </w:tc>
                              <w:tc>
                                <w:tcPr>
                                  <w:tcW w:w="2375" w:type="dxa"/>
                                  <w:gridSpan w:val="2"/>
                                  <w:vAlign w:val="center"/>
                                </w:tcPr>
                                <w:p w14:paraId="7CAE5CAF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1E71E1"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سطح الارض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  <w:shd w:val="clear" w:color="auto" w:fill="DEEAF6"/>
                                </w:tcPr>
                                <w:p w14:paraId="4826A9AC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0E480E51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 / 4</w:t>
                                  </w:r>
                                </w:p>
                              </w:tc>
                              <w:tc>
                                <w:tcPr>
                                  <w:tcW w:w="2372" w:type="dxa"/>
                                  <w:gridSpan w:val="3"/>
                                  <w:shd w:val="clear" w:color="auto" w:fill="A8D08D"/>
                                </w:tcPr>
                                <w:p w14:paraId="7D5A034D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013DA4ED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CC133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إجازة اليوم الوطني</w:t>
                                  </w:r>
                                </w:p>
                              </w:tc>
                            </w:tr>
                            <w:tr w:rsidR="00975C0D" w:rsidRPr="00975C0D" w14:paraId="1A12C7FD" w14:textId="77777777" w:rsidTr="001E71E1">
                              <w:trPr>
                                <w:gridBefore w:val="2"/>
                                <w:wBefore w:w="61" w:type="dxa"/>
                                <w:trHeight w:val="317"/>
                              </w:trPr>
                              <w:tc>
                                <w:tcPr>
                                  <w:tcW w:w="726" w:type="dxa"/>
                                  <w:shd w:val="clear" w:color="auto" w:fill="DEEAF6"/>
                                </w:tcPr>
                                <w:p w14:paraId="7A8CE09C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0991A903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4 / 3</w:t>
                                  </w:r>
                                </w:p>
                              </w:tc>
                              <w:tc>
                                <w:tcPr>
                                  <w:tcW w:w="2381" w:type="dxa"/>
                                  <w:gridSpan w:val="2"/>
                                  <w:vMerge w:val="restart"/>
                                  <w:vAlign w:val="center"/>
                                </w:tcPr>
                                <w:p w14:paraId="340D9C5A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  <w:p w14:paraId="0933EE62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14:paraId="284CD63B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14:paraId="26C36ADB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kern w:val="0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rtl/>
                                    </w:rPr>
                                    <w:t>المجموعة الشمسية</w:t>
                                  </w:r>
                                </w:p>
                                <w:p w14:paraId="31E709BC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kern w:val="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076D314A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kern w:val="0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  <w:p w14:paraId="03089C02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kern w:val="0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DEEAF6"/>
                                </w:tcPr>
                                <w:p w14:paraId="7C55AE12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7E03F554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11 / 3</w:t>
                                  </w:r>
                                </w:p>
                              </w:tc>
                              <w:tc>
                                <w:tcPr>
                                  <w:tcW w:w="2379" w:type="dxa"/>
                                  <w:gridSpan w:val="2"/>
                                  <w:vMerge w:val="restart"/>
                                </w:tcPr>
                                <w:p w14:paraId="78E793F8" w14:textId="77777777" w:rsidR="00975C0D" w:rsidRPr="00975C0D" w:rsidRDefault="00975C0D" w:rsidP="00975C0D">
                                  <w:pPr>
                                    <w:jc w:val="center"/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4"/>
                                      <w:szCs w:val="4"/>
                                      <w:rtl/>
                                    </w:rPr>
                                  </w:pPr>
                                </w:p>
                                <w:p w14:paraId="6724860E" w14:textId="77777777" w:rsidR="00975C0D" w:rsidRPr="00975C0D" w:rsidRDefault="00975C0D" w:rsidP="00975C0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kern w:val="0"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خطوط الطول ودوائر العرض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DEEAF6"/>
                                </w:tcPr>
                                <w:p w14:paraId="7F37B5C0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174491D2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18 / 3</w:t>
                                  </w:r>
                                </w:p>
                              </w:tc>
                              <w:tc>
                                <w:tcPr>
                                  <w:tcW w:w="2377" w:type="dxa"/>
                                  <w:gridSpan w:val="2"/>
                                  <w:vMerge w:val="restart"/>
                                </w:tcPr>
                                <w:p w14:paraId="3C9ADD90" w14:textId="77777777" w:rsidR="00975C0D" w:rsidRPr="00975C0D" w:rsidRDefault="00975C0D" w:rsidP="00975C0D">
                                  <w:pPr>
                                    <w:jc w:val="center"/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4"/>
                                      <w:szCs w:val="4"/>
                                      <w:rtl/>
                                    </w:rPr>
                                  </w:pPr>
                                </w:p>
                                <w:p w14:paraId="1C32A09A" w14:textId="77777777" w:rsidR="00975C0D" w:rsidRPr="00975C0D" w:rsidRDefault="00975C0D" w:rsidP="00975C0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kern w:val="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1E71E1"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حركة الارض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shd w:val="clear" w:color="auto" w:fill="DEEAF6"/>
                                </w:tcPr>
                                <w:p w14:paraId="5D47EBC4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2B2CA468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25 / 3</w:t>
                                  </w:r>
                                </w:p>
                              </w:tc>
                              <w:tc>
                                <w:tcPr>
                                  <w:tcW w:w="2375" w:type="dxa"/>
                                  <w:gridSpan w:val="2"/>
                                  <w:vMerge w:val="restart"/>
                                  <w:vAlign w:val="center"/>
                                </w:tcPr>
                                <w:p w14:paraId="6AABFA54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  <w:p w14:paraId="62AF4C78" w14:textId="77777777" w:rsidR="00975C0D" w:rsidRPr="001E71E1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kern w:val="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1E71E1"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سطح الأرض</w:t>
                                  </w:r>
                                </w:p>
                                <w:p w14:paraId="7A157D45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shd w:val="clear" w:color="auto" w:fill="DEEAF6"/>
                                </w:tcPr>
                                <w:p w14:paraId="2573AC91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61AFEAC0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 / 4</w:t>
                                  </w:r>
                                </w:p>
                              </w:tc>
                              <w:tc>
                                <w:tcPr>
                                  <w:tcW w:w="2372" w:type="dxa"/>
                                  <w:gridSpan w:val="3"/>
                                </w:tcPr>
                                <w:p w14:paraId="34CDAACE" w14:textId="77777777" w:rsidR="00975C0D" w:rsidRPr="00CC133B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14:paraId="511E7F9F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الحضارة النبطية</w:t>
                                  </w:r>
                                </w:p>
                              </w:tc>
                            </w:tr>
                            <w:tr w:rsidR="00975C0D" w:rsidRPr="00975C0D" w14:paraId="5A44E23F" w14:textId="77777777" w:rsidTr="001E71E1">
                              <w:trPr>
                                <w:gridBefore w:val="2"/>
                                <w:wBefore w:w="61" w:type="dxa"/>
                                <w:trHeight w:val="323"/>
                              </w:trPr>
                              <w:tc>
                                <w:tcPr>
                                  <w:tcW w:w="726" w:type="dxa"/>
                                  <w:shd w:val="clear" w:color="auto" w:fill="DEEAF6"/>
                                </w:tcPr>
                                <w:p w14:paraId="5D8EE47D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4DE0765C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5/ 3</w:t>
                                  </w:r>
                                </w:p>
                              </w:tc>
                              <w:tc>
                                <w:tcPr>
                                  <w:tcW w:w="2381" w:type="dxa"/>
                                  <w:gridSpan w:val="2"/>
                                  <w:vMerge/>
                                </w:tcPr>
                                <w:p w14:paraId="3729974A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DEEAF6"/>
                                </w:tcPr>
                                <w:p w14:paraId="519DD2FD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2EB41D56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12/ 3</w:t>
                                  </w:r>
                                </w:p>
                              </w:tc>
                              <w:tc>
                                <w:tcPr>
                                  <w:tcW w:w="2379" w:type="dxa"/>
                                  <w:gridSpan w:val="2"/>
                                  <w:vMerge/>
                                </w:tcPr>
                                <w:p w14:paraId="4ED63585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DEEAF6"/>
                                </w:tcPr>
                                <w:p w14:paraId="0AD021E3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6DB0AA86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19/ 3</w:t>
                                  </w:r>
                                </w:p>
                              </w:tc>
                              <w:tc>
                                <w:tcPr>
                                  <w:tcW w:w="2377" w:type="dxa"/>
                                  <w:gridSpan w:val="2"/>
                                  <w:vMerge/>
                                </w:tcPr>
                                <w:p w14:paraId="2D8AC533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7" w:type="dxa"/>
                                  <w:shd w:val="clear" w:color="auto" w:fill="DEEAF6"/>
                                </w:tcPr>
                                <w:p w14:paraId="3FBC0C5F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2C335FFF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26/ 3</w:t>
                                  </w:r>
                                </w:p>
                              </w:tc>
                              <w:tc>
                                <w:tcPr>
                                  <w:tcW w:w="2375" w:type="dxa"/>
                                  <w:gridSpan w:val="2"/>
                                  <w:vMerge/>
                                </w:tcPr>
                                <w:p w14:paraId="49F6780D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shd w:val="clear" w:color="auto" w:fill="DEEAF6"/>
                                </w:tcPr>
                                <w:p w14:paraId="0F687054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34AA05AE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3/ 4</w:t>
                                  </w:r>
                                </w:p>
                              </w:tc>
                              <w:tc>
                                <w:tcPr>
                                  <w:tcW w:w="2372" w:type="dxa"/>
                                  <w:gridSpan w:val="3"/>
                                </w:tcPr>
                                <w:p w14:paraId="79A8C2C4" w14:textId="77777777" w:rsidR="00975C0D" w:rsidRPr="00975C0D" w:rsidRDefault="00975C0D" w:rsidP="00975C0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1E71E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حضارة بلاد الرافدين</w:t>
                                  </w:r>
                                </w:p>
                              </w:tc>
                            </w:tr>
                            <w:tr w:rsidR="00975C0D" w:rsidRPr="00975C0D" w14:paraId="442F9889" w14:textId="77777777" w:rsidTr="001E71E1">
                              <w:trPr>
                                <w:gridBefore w:val="1"/>
                                <w:gridAfter w:val="1"/>
                                <w:wBefore w:w="51" w:type="dxa"/>
                                <w:wAfter w:w="8" w:type="dxa"/>
                                <w:trHeight w:val="67"/>
                              </w:trPr>
                              <w:tc>
                                <w:tcPr>
                                  <w:tcW w:w="3107" w:type="dxa"/>
                                  <w:gridSpan w:val="3"/>
                                  <w:shd w:val="clear" w:color="auto" w:fill="FFF2CC"/>
                                </w:tcPr>
                                <w:p w14:paraId="1FA86D45" w14:textId="77777777" w:rsidR="00975C0D" w:rsidRPr="00CC133B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CC133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CC133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( 6</w:t>
                                  </w:r>
                                  <w:proofErr w:type="gramEnd"/>
                                  <w:r w:rsidRPr="00CC133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05" w:type="dxa"/>
                                  <w:gridSpan w:val="3"/>
                                  <w:shd w:val="clear" w:color="auto" w:fill="FFF2CC"/>
                                </w:tcPr>
                                <w:p w14:paraId="1B74B680" w14:textId="77777777" w:rsidR="00975C0D" w:rsidRPr="00CC133B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CC133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CC133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( 7</w:t>
                                  </w:r>
                                  <w:proofErr w:type="gramEnd"/>
                                  <w:r w:rsidRPr="00CC133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03" w:type="dxa"/>
                                  <w:gridSpan w:val="3"/>
                                  <w:shd w:val="clear" w:color="auto" w:fill="FFF2CC"/>
                                </w:tcPr>
                                <w:p w14:paraId="678A1C72" w14:textId="77777777" w:rsidR="00975C0D" w:rsidRPr="00CC133B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CC133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CC133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( 8</w:t>
                                  </w:r>
                                  <w:proofErr w:type="gramEnd"/>
                                  <w:r w:rsidRPr="00CC133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03" w:type="dxa"/>
                                  <w:gridSpan w:val="3"/>
                                  <w:shd w:val="clear" w:color="auto" w:fill="FFF2CC"/>
                                </w:tcPr>
                                <w:p w14:paraId="38723A59" w14:textId="77777777" w:rsidR="00975C0D" w:rsidRPr="00CC133B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CC133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CC133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( 9</w:t>
                                  </w:r>
                                  <w:proofErr w:type="gramEnd"/>
                                  <w:r w:rsidRPr="00CC133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03" w:type="dxa"/>
                                  <w:gridSpan w:val="4"/>
                                  <w:shd w:val="clear" w:color="auto" w:fill="FFF2CC"/>
                                </w:tcPr>
                                <w:p w14:paraId="1135489E" w14:textId="77777777" w:rsidR="00975C0D" w:rsidRPr="00CC133B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CC133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CC133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( 10</w:t>
                                  </w:r>
                                  <w:proofErr w:type="gramEnd"/>
                                  <w:r w:rsidRPr="00CC133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</w:tr>
                            <w:tr w:rsidR="00975C0D" w:rsidRPr="00975C0D" w14:paraId="3479D2D9" w14:textId="77777777" w:rsidTr="001E71E1">
                              <w:trPr>
                                <w:gridBefore w:val="2"/>
                                <w:wBefore w:w="61" w:type="dxa"/>
                                <w:trHeight w:val="473"/>
                              </w:trPr>
                              <w:tc>
                                <w:tcPr>
                                  <w:tcW w:w="726" w:type="dxa"/>
                                  <w:shd w:val="clear" w:color="auto" w:fill="DEEAF6"/>
                                </w:tcPr>
                                <w:p w14:paraId="70FB9004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7DD0D7E5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6/ 4</w:t>
                                  </w:r>
                                </w:p>
                              </w:tc>
                              <w:tc>
                                <w:tcPr>
                                  <w:tcW w:w="2381" w:type="dxa"/>
                                  <w:gridSpan w:val="2"/>
                                  <w:vMerge w:val="restart"/>
                                </w:tcPr>
                                <w:p w14:paraId="4FF76281" w14:textId="77777777" w:rsidR="00975C0D" w:rsidRPr="00975C0D" w:rsidRDefault="00975C0D" w:rsidP="00975C0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  <w:p w14:paraId="608AC182" w14:textId="77777777" w:rsidR="00975C0D" w:rsidRPr="00975C0D" w:rsidRDefault="00975C0D" w:rsidP="00975C0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>حضارة بلاد الرافدين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DEEAF6"/>
                                </w:tcPr>
                                <w:p w14:paraId="462E7F7A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00DD50B4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13/ 4</w:t>
                                  </w:r>
                                </w:p>
                              </w:tc>
                              <w:tc>
                                <w:tcPr>
                                  <w:tcW w:w="2379" w:type="dxa"/>
                                  <w:gridSpan w:val="2"/>
                                  <w:vMerge w:val="restart"/>
                                </w:tcPr>
                                <w:p w14:paraId="456DB3A6" w14:textId="77777777" w:rsidR="00975C0D" w:rsidRPr="00975C0D" w:rsidRDefault="00975C0D" w:rsidP="00975C0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  <w:p w14:paraId="1C91D23B" w14:textId="77777777" w:rsidR="00975C0D" w:rsidRPr="00975C0D" w:rsidRDefault="00975C0D" w:rsidP="00975C0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>الحضارة الصينية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DEEAF6"/>
                                </w:tcPr>
                                <w:p w14:paraId="213AE818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6BE69F35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20/ 4</w:t>
                                  </w:r>
                                </w:p>
                              </w:tc>
                              <w:tc>
                                <w:tcPr>
                                  <w:tcW w:w="2377" w:type="dxa"/>
                                  <w:gridSpan w:val="2"/>
                                  <w:shd w:val="clear" w:color="auto" w:fill="F7CAAC"/>
                                </w:tcPr>
                                <w:p w14:paraId="0976A0D4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2704A023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إجازة إضافية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shd w:val="clear" w:color="auto" w:fill="DEEAF6"/>
                                </w:tcPr>
                                <w:p w14:paraId="77801E40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09157EA8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27/ 4</w:t>
                                  </w:r>
                                </w:p>
                              </w:tc>
                              <w:tc>
                                <w:tcPr>
                                  <w:tcW w:w="2375" w:type="dxa"/>
                                  <w:gridSpan w:val="2"/>
                                  <w:vMerge w:val="restart"/>
                                </w:tcPr>
                                <w:p w14:paraId="18A89AD2" w14:textId="77777777" w:rsidR="00975C0D" w:rsidRPr="00975C0D" w:rsidRDefault="00975C0D" w:rsidP="00975C0D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4"/>
                                      <w:szCs w:val="4"/>
                                      <w:rtl/>
                                    </w:rPr>
                                  </w:pPr>
                                </w:p>
                                <w:p w14:paraId="17482F13" w14:textId="77777777" w:rsidR="00975C0D" w:rsidRPr="00975C0D" w:rsidRDefault="00975C0D" w:rsidP="00975C0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العمارة والفنون في الحضارة الإسلامية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  <w:shd w:val="clear" w:color="auto" w:fill="DEEAF6"/>
                                </w:tcPr>
                                <w:p w14:paraId="4742BC00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66332C81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4/ 5</w:t>
                                  </w:r>
                                </w:p>
                              </w:tc>
                              <w:tc>
                                <w:tcPr>
                                  <w:tcW w:w="2372" w:type="dxa"/>
                                  <w:gridSpan w:val="3"/>
                                  <w:vMerge w:val="restart"/>
                                </w:tcPr>
                                <w:p w14:paraId="543F4F44" w14:textId="77777777" w:rsidR="00975C0D" w:rsidRPr="00975C0D" w:rsidRDefault="00975C0D" w:rsidP="00975C0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  <w:p w14:paraId="1BD0CDF4" w14:textId="77777777" w:rsidR="00975C0D" w:rsidRPr="00975C0D" w:rsidRDefault="00975C0D" w:rsidP="00975C0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الجوانب الاقتصادية في الحضارة الإسلامية</w:t>
                                  </w:r>
                                </w:p>
                              </w:tc>
                            </w:tr>
                            <w:tr w:rsidR="00975C0D" w:rsidRPr="00975C0D" w14:paraId="0B39615F" w14:textId="77777777" w:rsidTr="001E71E1">
                              <w:trPr>
                                <w:gridBefore w:val="2"/>
                                <w:wBefore w:w="61" w:type="dxa"/>
                                <w:trHeight w:val="441"/>
                              </w:trPr>
                              <w:tc>
                                <w:tcPr>
                                  <w:tcW w:w="726" w:type="dxa"/>
                                  <w:shd w:val="clear" w:color="auto" w:fill="DEEAF6"/>
                                </w:tcPr>
                                <w:p w14:paraId="409A9411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052F23BA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7 / 4</w:t>
                                  </w:r>
                                </w:p>
                              </w:tc>
                              <w:tc>
                                <w:tcPr>
                                  <w:tcW w:w="2381" w:type="dxa"/>
                                  <w:gridSpan w:val="2"/>
                                  <w:vMerge/>
                                </w:tcPr>
                                <w:p w14:paraId="7C7A37FC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DEEAF6"/>
                                </w:tcPr>
                                <w:p w14:paraId="77C2BF32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052DDCBA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14 / 4</w:t>
                                  </w:r>
                                </w:p>
                              </w:tc>
                              <w:tc>
                                <w:tcPr>
                                  <w:tcW w:w="2379" w:type="dxa"/>
                                  <w:gridSpan w:val="2"/>
                                  <w:vMerge/>
                                </w:tcPr>
                                <w:p w14:paraId="4B796CEA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DEEAF6"/>
                                </w:tcPr>
                                <w:p w14:paraId="0C542055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12690FC2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21/ 4</w:t>
                                  </w:r>
                                </w:p>
                              </w:tc>
                              <w:tc>
                                <w:tcPr>
                                  <w:tcW w:w="2377" w:type="dxa"/>
                                  <w:gridSpan w:val="2"/>
                                </w:tcPr>
                                <w:p w14:paraId="638E45C3" w14:textId="77777777" w:rsidR="00975C0D" w:rsidRPr="00975C0D" w:rsidRDefault="00975C0D" w:rsidP="00975C0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منجزات الحضارة </w:t>
                                  </w:r>
                                  <w:proofErr w:type="gramStart"/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الإسلامية .النظام</w:t>
                                  </w:r>
                                  <w:proofErr w:type="gramEnd"/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الإداري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shd w:val="clear" w:color="auto" w:fill="DEEAF6"/>
                                </w:tcPr>
                                <w:p w14:paraId="64174432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6BA023C1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28 / 4</w:t>
                                  </w:r>
                                </w:p>
                              </w:tc>
                              <w:tc>
                                <w:tcPr>
                                  <w:tcW w:w="2375" w:type="dxa"/>
                                  <w:gridSpan w:val="2"/>
                                  <w:vMerge/>
                                </w:tcPr>
                                <w:p w14:paraId="79888B09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shd w:val="clear" w:color="auto" w:fill="DEEAF6"/>
                                </w:tcPr>
                                <w:p w14:paraId="064AD614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00036FD9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5/ 5</w:t>
                                  </w:r>
                                </w:p>
                              </w:tc>
                              <w:tc>
                                <w:tcPr>
                                  <w:tcW w:w="2372" w:type="dxa"/>
                                  <w:gridSpan w:val="3"/>
                                  <w:vMerge/>
                                </w:tcPr>
                                <w:p w14:paraId="1EE67C40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75C0D" w:rsidRPr="00975C0D" w14:paraId="614D2F15" w14:textId="77777777" w:rsidTr="001E71E1">
                              <w:trPr>
                                <w:gridBefore w:val="2"/>
                                <w:wBefore w:w="61" w:type="dxa"/>
                                <w:trHeight w:val="652"/>
                              </w:trPr>
                              <w:tc>
                                <w:tcPr>
                                  <w:tcW w:w="726" w:type="dxa"/>
                                  <w:shd w:val="clear" w:color="auto" w:fill="DEEAF6"/>
                                </w:tcPr>
                                <w:p w14:paraId="33592AB4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7EC80B86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8 / 4</w:t>
                                  </w:r>
                                </w:p>
                              </w:tc>
                              <w:tc>
                                <w:tcPr>
                                  <w:tcW w:w="2381" w:type="dxa"/>
                                  <w:gridSpan w:val="2"/>
                                </w:tcPr>
                                <w:p w14:paraId="5B6F0ADA" w14:textId="77777777" w:rsidR="00975C0D" w:rsidRPr="00975C0D" w:rsidRDefault="00975C0D" w:rsidP="00975C0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  <w:p w14:paraId="4E003678" w14:textId="77777777" w:rsidR="00975C0D" w:rsidRPr="00975C0D" w:rsidRDefault="00975C0D" w:rsidP="00975C0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>حضارة بلاد الرافدين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DEEAF6"/>
                                </w:tcPr>
                                <w:p w14:paraId="79367B4C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3A250D6B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15 / 4</w:t>
                                  </w:r>
                                </w:p>
                              </w:tc>
                              <w:tc>
                                <w:tcPr>
                                  <w:tcW w:w="2379" w:type="dxa"/>
                                  <w:gridSpan w:val="2"/>
                                </w:tcPr>
                                <w:p w14:paraId="3A80909F" w14:textId="77777777" w:rsidR="00975C0D" w:rsidRPr="00975C0D" w:rsidRDefault="00975C0D" w:rsidP="00975C0D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  <w:p w14:paraId="7138F9ED" w14:textId="77777777" w:rsidR="00975C0D" w:rsidRPr="00975C0D" w:rsidRDefault="00975C0D" w:rsidP="00975C0D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>أسس الحضارة الإسلامية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DEEAF6"/>
                                </w:tcPr>
                                <w:p w14:paraId="31D8F4F5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6B3A1838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22 / 4</w:t>
                                  </w:r>
                                </w:p>
                              </w:tc>
                              <w:tc>
                                <w:tcPr>
                                  <w:tcW w:w="2377" w:type="dxa"/>
                                  <w:gridSpan w:val="2"/>
                                </w:tcPr>
                                <w:p w14:paraId="2EC0058B" w14:textId="77777777" w:rsidR="00975C0D" w:rsidRPr="00975C0D" w:rsidRDefault="00975C0D" w:rsidP="00975C0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  <w:p w14:paraId="17A1803D" w14:textId="77777777" w:rsidR="00975C0D" w:rsidRPr="00975C0D" w:rsidRDefault="00975C0D" w:rsidP="00975C0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>النظام الإداري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shd w:val="clear" w:color="auto" w:fill="DEEAF6"/>
                                </w:tcPr>
                                <w:p w14:paraId="29C1565D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791AFC15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29 / 4</w:t>
                                  </w:r>
                                </w:p>
                              </w:tc>
                              <w:tc>
                                <w:tcPr>
                                  <w:tcW w:w="2375" w:type="dxa"/>
                                  <w:gridSpan w:val="2"/>
                                </w:tcPr>
                                <w:p w14:paraId="1B45AAB7" w14:textId="77777777" w:rsidR="00975C0D" w:rsidRPr="00975C0D" w:rsidRDefault="00975C0D" w:rsidP="00975C0D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العمارة والفنون في الحضارة الإسلامية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  <w:shd w:val="clear" w:color="auto" w:fill="DEEAF6"/>
                                </w:tcPr>
                                <w:p w14:paraId="5AB2F656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1EA12280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6/ 5</w:t>
                                  </w:r>
                                </w:p>
                              </w:tc>
                              <w:tc>
                                <w:tcPr>
                                  <w:tcW w:w="2372" w:type="dxa"/>
                                  <w:gridSpan w:val="3"/>
                                </w:tcPr>
                                <w:p w14:paraId="26B55980" w14:textId="77777777" w:rsidR="00975C0D" w:rsidRPr="00975C0D" w:rsidRDefault="00975C0D" w:rsidP="00975C0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  <w:p w14:paraId="1637448A" w14:textId="77777777" w:rsidR="00975C0D" w:rsidRPr="00975C0D" w:rsidRDefault="00975C0D" w:rsidP="00975C0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التخطيط واهدافه</w:t>
                                  </w:r>
                                </w:p>
                              </w:tc>
                            </w:tr>
                            <w:tr w:rsidR="00975C0D" w:rsidRPr="00975C0D" w14:paraId="4DCDB5E6" w14:textId="77777777" w:rsidTr="001E71E1">
                              <w:trPr>
                                <w:gridBefore w:val="2"/>
                                <w:wBefore w:w="61" w:type="dxa"/>
                                <w:trHeight w:val="473"/>
                              </w:trPr>
                              <w:tc>
                                <w:tcPr>
                                  <w:tcW w:w="726" w:type="dxa"/>
                                  <w:shd w:val="clear" w:color="auto" w:fill="DEEAF6"/>
                                </w:tcPr>
                                <w:p w14:paraId="6914275F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4537532F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9 / 4</w:t>
                                  </w:r>
                                </w:p>
                              </w:tc>
                              <w:tc>
                                <w:tcPr>
                                  <w:tcW w:w="2381" w:type="dxa"/>
                                  <w:gridSpan w:val="2"/>
                                  <w:vMerge w:val="restart"/>
                                </w:tcPr>
                                <w:p w14:paraId="767F0C96" w14:textId="77777777" w:rsidR="00975C0D" w:rsidRPr="00975C0D" w:rsidRDefault="00975C0D" w:rsidP="00975C0D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14:paraId="0312C085" w14:textId="77777777" w:rsidR="00975C0D" w:rsidRPr="00975C0D" w:rsidRDefault="00975C0D" w:rsidP="00975C0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الحضارة الفرعونية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DEEAF6"/>
                                </w:tcPr>
                                <w:p w14:paraId="017062B2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4F86F8DE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16 / 4</w:t>
                                  </w:r>
                                </w:p>
                              </w:tc>
                              <w:tc>
                                <w:tcPr>
                                  <w:tcW w:w="2379" w:type="dxa"/>
                                  <w:gridSpan w:val="2"/>
                                  <w:vMerge w:val="restart"/>
                                </w:tcPr>
                                <w:p w14:paraId="080641F3" w14:textId="77777777" w:rsidR="00975C0D" w:rsidRPr="00975C0D" w:rsidRDefault="00975C0D" w:rsidP="00975C0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  <w:p w14:paraId="731CBDD3" w14:textId="77777777" w:rsidR="00975C0D" w:rsidRPr="00975C0D" w:rsidRDefault="00975C0D" w:rsidP="00975C0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منجزات الحضارة </w:t>
                                  </w:r>
                                  <w:proofErr w:type="gramStart"/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الإسلامية .النظام</w:t>
                                  </w:r>
                                  <w:proofErr w:type="gramEnd"/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 السياسي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DEEAF6"/>
                                </w:tcPr>
                                <w:p w14:paraId="30AB2A7C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3189A101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23 / 4</w:t>
                                  </w:r>
                                </w:p>
                              </w:tc>
                              <w:tc>
                                <w:tcPr>
                                  <w:tcW w:w="2377" w:type="dxa"/>
                                  <w:gridSpan w:val="2"/>
                                  <w:vMerge w:val="restart"/>
                                </w:tcPr>
                                <w:p w14:paraId="07F2618F" w14:textId="77777777" w:rsidR="00975C0D" w:rsidRPr="00975C0D" w:rsidRDefault="00975C0D" w:rsidP="00975C0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  <w:p w14:paraId="78955548" w14:textId="77777777" w:rsidR="00975C0D" w:rsidRPr="00975C0D" w:rsidRDefault="00975C0D" w:rsidP="00975C0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العلوم والمعارف في الحضارة الإسلامية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shd w:val="clear" w:color="auto" w:fill="DEEAF6"/>
                                </w:tcPr>
                                <w:p w14:paraId="13F59D0D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5096B2CB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30 / 4</w:t>
                                  </w:r>
                                </w:p>
                              </w:tc>
                              <w:tc>
                                <w:tcPr>
                                  <w:tcW w:w="2375" w:type="dxa"/>
                                  <w:gridSpan w:val="2"/>
                                  <w:vMerge w:val="restart"/>
                                </w:tcPr>
                                <w:p w14:paraId="405602FE" w14:textId="77777777" w:rsidR="00975C0D" w:rsidRPr="00975C0D" w:rsidRDefault="00975C0D" w:rsidP="00975C0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  <w:p w14:paraId="3EBD9DAB" w14:textId="77777777" w:rsidR="00975C0D" w:rsidRPr="00975C0D" w:rsidRDefault="00975C0D" w:rsidP="00975C0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الجوانب الاقتصادية في الحضارة الإسلامية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  <w:shd w:val="clear" w:color="auto" w:fill="DEEAF6"/>
                                </w:tcPr>
                                <w:p w14:paraId="0B568955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11DF3E0D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7/ 5</w:t>
                                  </w:r>
                                </w:p>
                              </w:tc>
                              <w:tc>
                                <w:tcPr>
                                  <w:tcW w:w="2372" w:type="dxa"/>
                                  <w:gridSpan w:val="3"/>
                                  <w:vMerge w:val="restart"/>
                                </w:tcPr>
                                <w:p w14:paraId="3C5C26BB" w14:textId="77777777" w:rsidR="00975C0D" w:rsidRPr="00975C0D" w:rsidRDefault="00975C0D" w:rsidP="00975C0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6"/>
                                      <w:szCs w:val="6"/>
                                      <w:rtl/>
                                    </w:rPr>
                                  </w:pPr>
                                </w:p>
                                <w:p w14:paraId="36469BA4" w14:textId="77777777" w:rsidR="00975C0D" w:rsidRPr="00975C0D" w:rsidRDefault="00975C0D" w:rsidP="00975C0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>التخطيط واهدافه</w:t>
                                  </w:r>
                                </w:p>
                              </w:tc>
                            </w:tr>
                            <w:tr w:rsidR="00975C0D" w:rsidRPr="00975C0D" w14:paraId="644DF0CC" w14:textId="77777777" w:rsidTr="001E71E1">
                              <w:trPr>
                                <w:gridBefore w:val="2"/>
                                <w:wBefore w:w="61" w:type="dxa"/>
                                <w:trHeight w:val="280"/>
                              </w:trPr>
                              <w:tc>
                                <w:tcPr>
                                  <w:tcW w:w="726" w:type="dxa"/>
                                  <w:shd w:val="clear" w:color="auto" w:fill="DEEAF6"/>
                                </w:tcPr>
                                <w:p w14:paraId="67C811CB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015F7F67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10/ 4</w:t>
                                  </w:r>
                                </w:p>
                              </w:tc>
                              <w:tc>
                                <w:tcPr>
                                  <w:tcW w:w="2381" w:type="dxa"/>
                                  <w:gridSpan w:val="2"/>
                                  <w:vMerge/>
                                </w:tcPr>
                                <w:p w14:paraId="47A7400D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DEEAF6"/>
                                </w:tcPr>
                                <w:p w14:paraId="7650FDF3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1C2B46AB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17/ 4</w:t>
                                  </w:r>
                                </w:p>
                              </w:tc>
                              <w:tc>
                                <w:tcPr>
                                  <w:tcW w:w="2379" w:type="dxa"/>
                                  <w:gridSpan w:val="2"/>
                                  <w:vMerge/>
                                </w:tcPr>
                                <w:p w14:paraId="4342DD78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DEEAF6"/>
                                </w:tcPr>
                                <w:p w14:paraId="77372C24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1AA56255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24/ 4</w:t>
                                  </w:r>
                                </w:p>
                              </w:tc>
                              <w:tc>
                                <w:tcPr>
                                  <w:tcW w:w="2377" w:type="dxa"/>
                                  <w:gridSpan w:val="2"/>
                                  <w:vMerge/>
                                </w:tcPr>
                                <w:p w14:paraId="55BA1717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7" w:type="dxa"/>
                                  <w:shd w:val="clear" w:color="auto" w:fill="DEEAF6"/>
                                </w:tcPr>
                                <w:p w14:paraId="5F14C0BE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3A332EBD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1/ 5</w:t>
                                  </w:r>
                                </w:p>
                              </w:tc>
                              <w:tc>
                                <w:tcPr>
                                  <w:tcW w:w="2375" w:type="dxa"/>
                                  <w:gridSpan w:val="2"/>
                                  <w:vMerge/>
                                </w:tcPr>
                                <w:p w14:paraId="5894C9D9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shd w:val="clear" w:color="auto" w:fill="DEEAF6"/>
                                </w:tcPr>
                                <w:p w14:paraId="5F1064B8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12F4CD59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8/ 5</w:t>
                                  </w:r>
                                </w:p>
                              </w:tc>
                              <w:tc>
                                <w:tcPr>
                                  <w:tcW w:w="2372" w:type="dxa"/>
                                  <w:gridSpan w:val="3"/>
                                  <w:vMerge/>
                                </w:tcPr>
                                <w:p w14:paraId="54769564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75C0D" w:rsidRPr="00975C0D" w14:paraId="1FB64E51" w14:textId="77777777" w:rsidTr="001E71E1">
                              <w:trPr>
                                <w:gridBefore w:val="1"/>
                                <w:gridAfter w:val="1"/>
                                <w:wBefore w:w="51" w:type="dxa"/>
                                <w:wAfter w:w="8" w:type="dxa"/>
                                <w:trHeight w:val="109"/>
                              </w:trPr>
                              <w:tc>
                                <w:tcPr>
                                  <w:tcW w:w="3107" w:type="dxa"/>
                                  <w:gridSpan w:val="3"/>
                                  <w:shd w:val="clear" w:color="auto" w:fill="FFF2CC"/>
                                </w:tcPr>
                                <w:p w14:paraId="1D1BA94A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( 11</w:t>
                                  </w:r>
                                  <w:proofErr w:type="gramEnd"/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05" w:type="dxa"/>
                                  <w:gridSpan w:val="3"/>
                                  <w:shd w:val="clear" w:color="auto" w:fill="FFF2CC"/>
                                </w:tcPr>
                                <w:p w14:paraId="493A33EE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( 12</w:t>
                                  </w:r>
                                  <w:proofErr w:type="gramEnd"/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03" w:type="dxa"/>
                                  <w:gridSpan w:val="3"/>
                                  <w:shd w:val="clear" w:color="auto" w:fill="FFF2CC"/>
                                </w:tcPr>
                                <w:p w14:paraId="58E70634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( 13</w:t>
                                  </w:r>
                                  <w:proofErr w:type="gramEnd"/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03" w:type="dxa"/>
                                  <w:gridSpan w:val="3"/>
                                  <w:shd w:val="clear" w:color="auto" w:fill="FFF2CC"/>
                                </w:tcPr>
                                <w:p w14:paraId="31E5E371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EE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EE0000"/>
                                      <w:sz w:val="20"/>
                                      <w:szCs w:val="20"/>
                                      <w:rtl/>
                                    </w:rPr>
                                    <w:t>إجازة الخريف</w:t>
                                  </w:r>
                                </w:p>
                              </w:tc>
                              <w:tc>
                                <w:tcPr>
                                  <w:tcW w:w="3103" w:type="dxa"/>
                                  <w:gridSpan w:val="4"/>
                                  <w:shd w:val="clear" w:color="auto" w:fill="FFF2CC"/>
                                </w:tcPr>
                                <w:p w14:paraId="5B5324C4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( 14</w:t>
                                  </w:r>
                                  <w:proofErr w:type="gramEnd"/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</w:tr>
                            <w:tr w:rsidR="00975C0D" w:rsidRPr="00975C0D" w14:paraId="5F28C901" w14:textId="77777777" w:rsidTr="001E71E1">
                              <w:trPr>
                                <w:gridBefore w:val="2"/>
                                <w:wBefore w:w="61" w:type="dxa"/>
                                <w:trHeight w:val="441"/>
                              </w:trPr>
                              <w:tc>
                                <w:tcPr>
                                  <w:tcW w:w="726" w:type="dxa"/>
                                  <w:shd w:val="clear" w:color="auto" w:fill="DEEAF6"/>
                                </w:tcPr>
                                <w:p w14:paraId="2FE74E78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57BA31A7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11/ 5</w:t>
                                  </w:r>
                                </w:p>
                              </w:tc>
                              <w:tc>
                                <w:tcPr>
                                  <w:tcW w:w="2381" w:type="dxa"/>
                                  <w:gridSpan w:val="2"/>
                                  <w:vMerge w:val="restart"/>
                                </w:tcPr>
                                <w:p w14:paraId="1D0FA844" w14:textId="77777777" w:rsidR="00975C0D" w:rsidRPr="00CC133B" w:rsidRDefault="00975C0D" w:rsidP="00975C0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  <w:p w14:paraId="7CB6EEF3" w14:textId="77777777" w:rsidR="00975C0D" w:rsidRPr="00975C0D" w:rsidRDefault="00975C0D" w:rsidP="00975C0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>تنظيم الوقت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DEEAF6"/>
                                </w:tcPr>
                                <w:p w14:paraId="10F9CD9A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5A514105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18/ 5</w:t>
                                  </w:r>
                                </w:p>
                              </w:tc>
                              <w:tc>
                                <w:tcPr>
                                  <w:tcW w:w="2379" w:type="dxa"/>
                                  <w:gridSpan w:val="2"/>
                                  <w:vMerge w:val="restart"/>
                                </w:tcPr>
                                <w:p w14:paraId="7A383FDE" w14:textId="77777777" w:rsidR="00975C0D" w:rsidRPr="00975C0D" w:rsidRDefault="00975C0D" w:rsidP="00975C0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  <w:p w14:paraId="5AF72CCB" w14:textId="77777777" w:rsidR="00975C0D" w:rsidRPr="00975C0D" w:rsidRDefault="00975C0D" w:rsidP="00975C0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شبه الجزيرة العربية قبل ظهور الإسلام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DEEAF6"/>
                                </w:tcPr>
                                <w:p w14:paraId="577E5F68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261EF5B2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25/ 5</w:t>
                                  </w:r>
                                </w:p>
                              </w:tc>
                              <w:tc>
                                <w:tcPr>
                                  <w:tcW w:w="2377" w:type="dxa"/>
                                  <w:gridSpan w:val="2"/>
                                  <w:vMerge w:val="restart"/>
                                </w:tcPr>
                                <w:p w14:paraId="0CC46A22" w14:textId="77777777" w:rsidR="00975C0D" w:rsidRPr="00975C0D" w:rsidRDefault="00975C0D" w:rsidP="00975C0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  <w:p w14:paraId="6628643B" w14:textId="2FFAC223" w:rsidR="00975C0D" w:rsidRPr="00975C0D" w:rsidRDefault="001E71E1" w:rsidP="00975C0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1E71E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حياة النبي محمد صلى الله عليه وسلم قبل البعثة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shd w:val="clear" w:color="auto" w:fill="DEEAF6"/>
                                </w:tcPr>
                                <w:p w14:paraId="369A0905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4E58D9A2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2/ 6</w:t>
                                  </w:r>
                                </w:p>
                              </w:tc>
                              <w:tc>
                                <w:tcPr>
                                  <w:tcW w:w="2375" w:type="dxa"/>
                                  <w:gridSpan w:val="2"/>
                                  <w:vMerge w:val="restart"/>
                                </w:tcPr>
                                <w:p w14:paraId="41A20D5E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00E7B01C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14:paraId="535BD74C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highlight w:val="yellow"/>
                                      <w:rtl/>
                                    </w:rPr>
                                  </w:pPr>
                                </w:p>
                                <w:p w14:paraId="055F5023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highlight w:val="yellow"/>
                                      <w:rtl/>
                                    </w:rPr>
                                  </w:pPr>
                                </w:p>
                                <w:p w14:paraId="3491FF45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0"/>
                                      <w:szCs w:val="30"/>
                                      <w:highlight w:val="yellow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0"/>
                                      <w:szCs w:val="30"/>
                                      <w:highlight w:val="yellow"/>
                                      <w:rtl/>
                                    </w:rPr>
                                    <w:t>اجازة منتصف الفصل الدراسي الأول</w:t>
                                  </w:r>
                                </w:p>
                                <w:p w14:paraId="5FFAC884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0"/>
                                      <w:szCs w:val="30"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proofErr w:type="gramStart"/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0"/>
                                      <w:szCs w:val="30"/>
                                      <w:highlight w:val="yellow"/>
                                      <w:rtl/>
                                    </w:rPr>
                                    <w:t>( الخريف</w:t>
                                  </w:r>
                                  <w:proofErr w:type="gramEnd"/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0"/>
                                      <w:szCs w:val="30"/>
                                      <w:highlight w:val="yellow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  <w:shd w:val="clear" w:color="auto" w:fill="DEEAF6"/>
                                </w:tcPr>
                                <w:p w14:paraId="32EB509D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088056A7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9/ 6</w:t>
                                  </w:r>
                                </w:p>
                              </w:tc>
                              <w:tc>
                                <w:tcPr>
                                  <w:tcW w:w="2372" w:type="dxa"/>
                                  <w:gridSpan w:val="3"/>
                                  <w:vMerge w:val="restart"/>
                                </w:tcPr>
                                <w:p w14:paraId="3E890050" w14:textId="77777777" w:rsidR="00975C0D" w:rsidRPr="00975C0D" w:rsidRDefault="00975C0D" w:rsidP="00975C0D">
                                  <w:pPr>
                                    <w:jc w:val="center"/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</w:p>
                                <w:p w14:paraId="28DDC705" w14:textId="77777777" w:rsidR="00975C0D" w:rsidRPr="00975C0D" w:rsidRDefault="00975C0D" w:rsidP="00975C0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1E71E1"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rtl/>
                                    </w:rPr>
                                    <w:t xml:space="preserve">هجرة النبي </w:t>
                                  </w:r>
                                  <w:r w:rsidRPr="001E71E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>ﷺ</w:t>
                                  </w:r>
                                </w:p>
                              </w:tc>
                            </w:tr>
                            <w:tr w:rsidR="00975C0D" w:rsidRPr="00975C0D" w14:paraId="40D8E7B1" w14:textId="77777777" w:rsidTr="001E71E1">
                              <w:trPr>
                                <w:gridBefore w:val="2"/>
                                <w:wBefore w:w="61" w:type="dxa"/>
                                <w:trHeight w:val="67"/>
                              </w:trPr>
                              <w:tc>
                                <w:tcPr>
                                  <w:tcW w:w="726" w:type="dxa"/>
                                  <w:shd w:val="clear" w:color="auto" w:fill="DEEAF6"/>
                                </w:tcPr>
                                <w:p w14:paraId="3AB4226D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2B997B20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12/ 5</w:t>
                                  </w:r>
                                </w:p>
                              </w:tc>
                              <w:tc>
                                <w:tcPr>
                                  <w:tcW w:w="2381" w:type="dxa"/>
                                  <w:gridSpan w:val="2"/>
                                  <w:vMerge/>
                                </w:tcPr>
                                <w:p w14:paraId="3A155810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DEEAF6"/>
                                </w:tcPr>
                                <w:p w14:paraId="5FE024B1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34EC940F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19/ 5</w:t>
                                  </w:r>
                                </w:p>
                              </w:tc>
                              <w:tc>
                                <w:tcPr>
                                  <w:tcW w:w="2379" w:type="dxa"/>
                                  <w:gridSpan w:val="2"/>
                                  <w:vMerge/>
                                </w:tcPr>
                                <w:p w14:paraId="72F8E3A8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DEEAF6"/>
                                </w:tcPr>
                                <w:p w14:paraId="51428690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003116C3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26/ 5</w:t>
                                  </w:r>
                                </w:p>
                              </w:tc>
                              <w:tc>
                                <w:tcPr>
                                  <w:tcW w:w="2377" w:type="dxa"/>
                                  <w:gridSpan w:val="2"/>
                                  <w:vMerge/>
                                </w:tcPr>
                                <w:p w14:paraId="7642DF26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7" w:type="dxa"/>
                                  <w:shd w:val="clear" w:color="auto" w:fill="DEEAF6"/>
                                </w:tcPr>
                                <w:p w14:paraId="7E77AA5D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4FCFC039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3/ 6</w:t>
                                  </w:r>
                                </w:p>
                              </w:tc>
                              <w:tc>
                                <w:tcPr>
                                  <w:tcW w:w="2375" w:type="dxa"/>
                                  <w:gridSpan w:val="2"/>
                                  <w:vMerge/>
                                </w:tcPr>
                                <w:p w14:paraId="700E3015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shd w:val="clear" w:color="auto" w:fill="DEEAF6"/>
                                </w:tcPr>
                                <w:p w14:paraId="6B578C9D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18BA4DF6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10/ 6</w:t>
                                  </w:r>
                                </w:p>
                              </w:tc>
                              <w:tc>
                                <w:tcPr>
                                  <w:tcW w:w="2372" w:type="dxa"/>
                                  <w:gridSpan w:val="3"/>
                                  <w:vMerge/>
                                </w:tcPr>
                                <w:p w14:paraId="3E4D91A3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75C0D" w:rsidRPr="00975C0D" w14:paraId="7113BB93" w14:textId="77777777" w:rsidTr="001E71E1">
                              <w:trPr>
                                <w:gridBefore w:val="2"/>
                                <w:wBefore w:w="61" w:type="dxa"/>
                                <w:trHeight w:val="412"/>
                              </w:trPr>
                              <w:tc>
                                <w:tcPr>
                                  <w:tcW w:w="726" w:type="dxa"/>
                                  <w:shd w:val="clear" w:color="auto" w:fill="DEEAF6"/>
                                </w:tcPr>
                                <w:p w14:paraId="5C3D4418" w14:textId="77777777" w:rsid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356A41E8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486F3E6B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13/ 5</w:t>
                                  </w:r>
                                </w:p>
                              </w:tc>
                              <w:tc>
                                <w:tcPr>
                                  <w:tcW w:w="2381" w:type="dxa"/>
                                  <w:gridSpan w:val="2"/>
                                </w:tcPr>
                                <w:p w14:paraId="6EBA603E" w14:textId="77777777" w:rsidR="00975C0D" w:rsidRPr="00975C0D" w:rsidRDefault="00975C0D" w:rsidP="00975C0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  <w:p w14:paraId="7F0B0E66" w14:textId="77777777" w:rsidR="00975C0D" w:rsidRPr="00975C0D" w:rsidRDefault="00975C0D" w:rsidP="00975C0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>تنظيم الوقت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DEEAF6"/>
                                </w:tcPr>
                                <w:p w14:paraId="66346433" w14:textId="77777777" w:rsid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02F4F031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09AF3E5A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20/ 5</w:t>
                                  </w:r>
                                </w:p>
                              </w:tc>
                              <w:tc>
                                <w:tcPr>
                                  <w:tcW w:w="2379" w:type="dxa"/>
                                  <w:gridSpan w:val="2"/>
                                </w:tcPr>
                                <w:p w14:paraId="156D8F22" w14:textId="335AEB9F" w:rsidR="00975C0D" w:rsidRPr="00975C0D" w:rsidRDefault="001E71E1" w:rsidP="00975C0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1E71E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حياة النبي محمد صلى الله عليه وسلم قبل البعثة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DEEAF6"/>
                                </w:tcPr>
                                <w:p w14:paraId="2718D0A0" w14:textId="77777777" w:rsid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7E084DF8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1FA4225D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27/ 5</w:t>
                                  </w:r>
                                </w:p>
                              </w:tc>
                              <w:tc>
                                <w:tcPr>
                                  <w:tcW w:w="2377" w:type="dxa"/>
                                  <w:gridSpan w:val="2"/>
                                  <w:vAlign w:val="center"/>
                                </w:tcPr>
                                <w:p w14:paraId="76C6FE02" w14:textId="77777777" w:rsidR="00975C0D" w:rsidRPr="00975C0D" w:rsidRDefault="00975C0D" w:rsidP="00975C0D">
                                  <w:pPr>
                                    <w:jc w:val="center"/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14:paraId="4B0B83B8" w14:textId="77777777" w:rsidR="00975C0D" w:rsidRPr="00975C0D" w:rsidRDefault="00975C0D" w:rsidP="00975C0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1E71E1"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نــزول الوحي والدعوة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shd w:val="clear" w:color="auto" w:fill="DEEAF6"/>
                                </w:tcPr>
                                <w:p w14:paraId="13C90064" w14:textId="77777777" w:rsid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2120A7F0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7CD77115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4/ 6</w:t>
                                  </w:r>
                                </w:p>
                              </w:tc>
                              <w:tc>
                                <w:tcPr>
                                  <w:tcW w:w="2375" w:type="dxa"/>
                                  <w:gridSpan w:val="2"/>
                                  <w:vMerge/>
                                </w:tcPr>
                                <w:p w14:paraId="701A3D18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shd w:val="clear" w:color="auto" w:fill="DEEAF6"/>
                                </w:tcPr>
                                <w:p w14:paraId="39A6B555" w14:textId="77777777" w:rsid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4B876235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23CF6D69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11/ 6</w:t>
                                  </w:r>
                                </w:p>
                              </w:tc>
                              <w:tc>
                                <w:tcPr>
                                  <w:tcW w:w="2372" w:type="dxa"/>
                                  <w:gridSpan w:val="3"/>
                                </w:tcPr>
                                <w:p w14:paraId="67A52D09" w14:textId="77777777" w:rsidR="00975C0D" w:rsidRPr="00975C0D" w:rsidRDefault="00975C0D" w:rsidP="00975C0D">
                                  <w:pPr>
                                    <w:jc w:val="center"/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6"/>
                                      <w:szCs w:val="6"/>
                                      <w:rtl/>
                                    </w:rPr>
                                  </w:pPr>
                                </w:p>
                                <w:p w14:paraId="46BD8E95" w14:textId="77777777" w:rsidR="00975C0D" w:rsidRPr="00975C0D" w:rsidRDefault="00975C0D" w:rsidP="00975C0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1E71E1"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هجرة النبي </w:t>
                                  </w:r>
                                  <w:r w:rsidRPr="001E71E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ﷺ</w:t>
                                  </w:r>
                                </w:p>
                              </w:tc>
                            </w:tr>
                            <w:tr w:rsidR="00975C0D" w:rsidRPr="00975C0D" w14:paraId="7E0162CC" w14:textId="77777777" w:rsidTr="001E71E1">
                              <w:trPr>
                                <w:gridBefore w:val="2"/>
                                <w:wBefore w:w="61" w:type="dxa"/>
                                <w:trHeight w:val="441"/>
                              </w:trPr>
                              <w:tc>
                                <w:tcPr>
                                  <w:tcW w:w="726" w:type="dxa"/>
                                  <w:shd w:val="clear" w:color="auto" w:fill="DEEAF6"/>
                                </w:tcPr>
                                <w:p w14:paraId="1D0FE141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05412EFE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14/ 5</w:t>
                                  </w:r>
                                </w:p>
                              </w:tc>
                              <w:tc>
                                <w:tcPr>
                                  <w:tcW w:w="2381" w:type="dxa"/>
                                  <w:gridSpan w:val="2"/>
                                  <w:vMerge w:val="restart"/>
                                </w:tcPr>
                                <w:p w14:paraId="30B4787A" w14:textId="77777777" w:rsidR="00975C0D" w:rsidRPr="00975C0D" w:rsidRDefault="00975C0D" w:rsidP="00975C0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1E71E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>شبه الجزيرة العربية قبل ظهور الإسلام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DEEAF6"/>
                                </w:tcPr>
                                <w:p w14:paraId="167EAEA0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14FDDC7C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21/ 5</w:t>
                                  </w:r>
                                </w:p>
                              </w:tc>
                              <w:tc>
                                <w:tcPr>
                                  <w:tcW w:w="2379" w:type="dxa"/>
                                  <w:gridSpan w:val="2"/>
                                  <w:vMerge w:val="restart"/>
                                </w:tcPr>
                                <w:p w14:paraId="6A0048E7" w14:textId="77777777" w:rsidR="00CC133B" w:rsidRPr="00CC133B" w:rsidRDefault="00CC133B" w:rsidP="00975C0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  <w:p w14:paraId="27F9A72D" w14:textId="77777777" w:rsidR="00975C0D" w:rsidRPr="00975C0D" w:rsidRDefault="00975C0D" w:rsidP="00975C0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1E71E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حياة النبي محمد صلى الله عليه وسلم قبل البعثة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DEEAF6"/>
                                </w:tcPr>
                                <w:p w14:paraId="2F8F3A59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24BE295F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28/ 5</w:t>
                                  </w:r>
                                </w:p>
                              </w:tc>
                              <w:tc>
                                <w:tcPr>
                                  <w:tcW w:w="2377" w:type="dxa"/>
                                  <w:gridSpan w:val="2"/>
                                  <w:vMerge w:val="restart"/>
                                  <w:vAlign w:val="center"/>
                                </w:tcPr>
                                <w:p w14:paraId="2E45EE77" w14:textId="77777777" w:rsidR="00975C0D" w:rsidRPr="00975C0D" w:rsidRDefault="00975C0D" w:rsidP="00975C0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1E71E1"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rtl/>
                                    </w:rPr>
                                    <w:t>نــزول الوحي والدعوة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shd w:val="clear" w:color="auto" w:fill="DEEAF6"/>
                                </w:tcPr>
                                <w:p w14:paraId="4BDA139C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082F3359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5/ 6</w:t>
                                  </w:r>
                                </w:p>
                              </w:tc>
                              <w:tc>
                                <w:tcPr>
                                  <w:tcW w:w="2375" w:type="dxa"/>
                                  <w:gridSpan w:val="2"/>
                                  <w:vMerge/>
                                </w:tcPr>
                                <w:p w14:paraId="15D1917C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shd w:val="clear" w:color="auto" w:fill="DEEAF6"/>
                                </w:tcPr>
                                <w:p w14:paraId="23C705B6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2532CB6B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12/ 6</w:t>
                                  </w:r>
                                </w:p>
                              </w:tc>
                              <w:tc>
                                <w:tcPr>
                                  <w:tcW w:w="2372" w:type="dxa"/>
                                  <w:gridSpan w:val="3"/>
                                  <w:vMerge w:val="restart"/>
                                </w:tcPr>
                                <w:p w14:paraId="28B29978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66B66303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1E71E1"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غزوات النبي </w:t>
                                  </w:r>
                                  <w:r w:rsidRPr="001E71E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ﷺ</w:t>
                                  </w:r>
                                </w:p>
                              </w:tc>
                            </w:tr>
                            <w:tr w:rsidR="00975C0D" w:rsidRPr="00975C0D" w14:paraId="207AE02A" w14:textId="77777777" w:rsidTr="001E71E1">
                              <w:trPr>
                                <w:gridBefore w:val="2"/>
                                <w:wBefore w:w="61" w:type="dxa"/>
                                <w:trHeight w:val="240"/>
                              </w:trPr>
                              <w:tc>
                                <w:tcPr>
                                  <w:tcW w:w="726" w:type="dxa"/>
                                  <w:shd w:val="clear" w:color="auto" w:fill="DEEAF6"/>
                                </w:tcPr>
                                <w:p w14:paraId="16381DDA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01DE03D9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15/ 5</w:t>
                                  </w:r>
                                </w:p>
                              </w:tc>
                              <w:tc>
                                <w:tcPr>
                                  <w:tcW w:w="2381" w:type="dxa"/>
                                  <w:gridSpan w:val="2"/>
                                  <w:vMerge/>
                                </w:tcPr>
                                <w:p w14:paraId="3D465288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DEEAF6"/>
                                </w:tcPr>
                                <w:p w14:paraId="4DD8F5D0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175B0535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22/ 5</w:t>
                                  </w:r>
                                </w:p>
                              </w:tc>
                              <w:tc>
                                <w:tcPr>
                                  <w:tcW w:w="2379" w:type="dxa"/>
                                  <w:gridSpan w:val="2"/>
                                  <w:vMerge/>
                                </w:tcPr>
                                <w:p w14:paraId="19E37129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DEEAF6"/>
                                </w:tcPr>
                                <w:p w14:paraId="4579007F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4E14D05E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29/ 5</w:t>
                                  </w:r>
                                </w:p>
                              </w:tc>
                              <w:tc>
                                <w:tcPr>
                                  <w:tcW w:w="2377" w:type="dxa"/>
                                  <w:gridSpan w:val="2"/>
                                  <w:vMerge/>
                                </w:tcPr>
                                <w:p w14:paraId="0F8A83E3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7" w:type="dxa"/>
                                  <w:shd w:val="clear" w:color="auto" w:fill="DEEAF6"/>
                                </w:tcPr>
                                <w:p w14:paraId="4FF257DB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1F2155D6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6/ 6</w:t>
                                  </w:r>
                                </w:p>
                              </w:tc>
                              <w:tc>
                                <w:tcPr>
                                  <w:tcW w:w="2375" w:type="dxa"/>
                                  <w:gridSpan w:val="2"/>
                                  <w:vMerge/>
                                </w:tcPr>
                                <w:p w14:paraId="5CE6AE15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shd w:val="clear" w:color="auto" w:fill="DEEAF6"/>
                                </w:tcPr>
                                <w:p w14:paraId="18B15670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664DD55C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13/ 6</w:t>
                                  </w:r>
                                </w:p>
                              </w:tc>
                              <w:tc>
                                <w:tcPr>
                                  <w:tcW w:w="2372" w:type="dxa"/>
                                  <w:gridSpan w:val="3"/>
                                  <w:vMerge/>
                                </w:tcPr>
                                <w:p w14:paraId="52FF1FFC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75C0D" w:rsidRPr="00975C0D" w14:paraId="34542174" w14:textId="77777777" w:rsidTr="001E71E1">
                              <w:trPr>
                                <w:gridBefore w:val="1"/>
                                <w:gridAfter w:val="1"/>
                                <w:wBefore w:w="51" w:type="dxa"/>
                                <w:wAfter w:w="8" w:type="dxa"/>
                                <w:trHeight w:val="80"/>
                              </w:trPr>
                              <w:tc>
                                <w:tcPr>
                                  <w:tcW w:w="3107" w:type="dxa"/>
                                  <w:gridSpan w:val="3"/>
                                  <w:shd w:val="clear" w:color="auto" w:fill="FFF2CC"/>
                                </w:tcPr>
                                <w:p w14:paraId="24F66807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>( 15</w:t>
                                  </w:r>
                                  <w:proofErr w:type="gramEnd"/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05" w:type="dxa"/>
                                  <w:gridSpan w:val="3"/>
                                  <w:shd w:val="clear" w:color="auto" w:fill="FFF2CC"/>
                                </w:tcPr>
                                <w:p w14:paraId="1C0193EF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>( 16</w:t>
                                  </w:r>
                                  <w:proofErr w:type="gramEnd"/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03" w:type="dxa"/>
                                  <w:gridSpan w:val="3"/>
                                  <w:shd w:val="clear" w:color="auto" w:fill="FFF2CC"/>
                                </w:tcPr>
                                <w:p w14:paraId="039504EE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>( 17</w:t>
                                  </w:r>
                                  <w:proofErr w:type="gramEnd"/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03" w:type="dxa"/>
                                  <w:gridSpan w:val="3"/>
                                  <w:shd w:val="clear" w:color="auto" w:fill="FFF2CC"/>
                                </w:tcPr>
                                <w:p w14:paraId="06EACE6B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>( 18</w:t>
                                  </w:r>
                                  <w:proofErr w:type="gramEnd"/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03" w:type="dxa"/>
                                  <w:gridSpan w:val="4"/>
                                  <w:shd w:val="clear" w:color="auto" w:fill="FFF2CC"/>
                                </w:tcPr>
                                <w:p w14:paraId="78FD9BEF" w14:textId="77777777" w:rsidR="00975C0D" w:rsidRPr="00975C0D" w:rsidRDefault="00975C0D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>( 19</w:t>
                                  </w:r>
                                  <w:proofErr w:type="gramEnd"/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</w:tr>
                            <w:tr w:rsidR="006A4343" w:rsidRPr="00975C0D" w14:paraId="1045FE84" w14:textId="77777777" w:rsidTr="001E71E1">
                              <w:trPr>
                                <w:gridBefore w:val="2"/>
                                <w:wBefore w:w="61" w:type="dxa"/>
                                <w:trHeight w:val="441"/>
                              </w:trPr>
                              <w:tc>
                                <w:tcPr>
                                  <w:tcW w:w="726" w:type="dxa"/>
                                  <w:shd w:val="clear" w:color="auto" w:fill="DEEAF6"/>
                                </w:tcPr>
                                <w:p w14:paraId="1A941BE9" w14:textId="77777777" w:rsidR="006A4343" w:rsidRPr="00975C0D" w:rsidRDefault="006A4343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3EFF7909" w14:textId="77777777" w:rsidR="006A4343" w:rsidRPr="00975C0D" w:rsidRDefault="006A4343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16/ 6</w:t>
                                  </w:r>
                                </w:p>
                              </w:tc>
                              <w:tc>
                                <w:tcPr>
                                  <w:tcW w:w="2381" w:type="dxa"/>
                                  <w:gridSpan w:val="2"/>
                                  <w:vMerge w:val="restart"/>
                                </w:tcPr>
                                <w:p w14:paraId="44B63548" w14:textId="77777777" w:rsidR="001E71E1" w:rsidRPr="001E71E1" w:rsidRDefault="001E71E1" w:rsidP="00975C0D">
                                  <w:pPr>
                                    <w:jc w:val="center"/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  <w:p w14:paraId="62CDE1D4" w14:textId="75832F30" w:rsidR="006A4343" w:rsidRPr="00975C0D" w:rsidRDefault="006A4343" w:rsidP="00975C0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71E1"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rtl/>
                                    </w:rPr>
                                    <w:t xml:space="preserve">غزوات النبي </w:t>
                                  </w:r>
                                  <w:r w:rsidRPr="001E71E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>ﷺ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DEEAF6"/>
                                </w:tcPr>
                                <w:p w14:paraId="0F5D6573" w14:textId="77777777" w:rsidR="006A4343" w:rsidRPr="00975C0D" w:rsidRDefault="006A4343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0D09A1AE" w14:textId="77777777" w:rsidR="006A4343" w:rsidRPr="00975C0D" w:rsidRDefault="006A4343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23/ 6</w:t>
                                  </w:r>
                                </w:p>
                              </w:tc>
                              <w:tc>
                                <w:tcPr>
                                  <w:tcW w:w="2379" w:type="dxa"/>
                                  <w:gridSpan w:val="2"/>
                                  <w:shd w:val="clear" w:color="auto" w:fill="F7CAAC"/>
                                </w:tcPr>
                                <w:p w14:paraId="458C4CD4" w14:textId="77777777" w:rsidR="006A4343" w:rsidRPr="00CC133B" w:rsidRDefault="006A4343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  <w:p w14:paraId="326C38D5" w14:textId="77777777" w:rsidR="006A4343" w:rsidRPr="00975C0D" w:rsidRDefault="006A4343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إجازة إضافية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DEEAF6"/>
                                </w:tcPr>
                                <w:p w14:paraId="7CCD18B8" w14:textId="77777777" w:rsidR="006A4343" w:rsidRPr="00975C0D" w:rsidRDefault="006A4343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633A46C6" w14:textId="77777777" w:rsidR="006A4343" w:rsidRPr="00975C0D" w:rsidRDefault="006A4343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1/ 7</w:t>
                                  </w:r>
                                </w:p>
                              </w:tc>
                              <w:tc>
                                <w:tcPr>
                                  <w:tcW w:w="2377" w:type="dxa"/>
                                  <w:gridSpan w:val="2"/>
                                  <w:vMerge w:val="restart"/>
                                </w:tcPr>
                                <w:p w14:paraId="4DBA048D" w14:textId="77777777" w:rsidR="006A4343" w:rsidRPr="00CC133B" w:rsidRDefault="006A4343" w:rsidP="00975C0D">
                                  <w:pPr>
                                    <w:jc w:val="center"/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  <w:p w14:paraId="744D8144" w14:textId="77777777" w:rsidR="006A4343" w:rsidRPr="00975C0D" w:rsidRDefault="006A4343" w:rsidP="00975C0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75C0D"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شــمائل النبــي </w:t>
                                  </w: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ﷺ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shd w:val="clear" w:color="auto" w:fill="DEEAF6"/>
                                </w:tcPr>
                                <w:p w14:paraId="5C650B0F" w14:textId="77777777" w:rsidR="006A4343" w:rsidRPr="00975C0D" w:rsidRDefault="006A4343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2B6613F2" w14:textId="77777777" w:rsidR="006A4343" w:rsidRPr="00975C0D" w:rsidRDefault="006A4343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8/ 7</w:t>
                                  </w:r>
                                </w:p>
                              </w:tc>
                              <w:tc>
                                <w:tcPr>
                                  <w:tcW w:w="2375" w:type="dxa"/>
                                  <w:gridSpan w:val="2"/>
                                  <w:vMerge w:val="restart"/>
                                </w:tcPr>
                                <w:p w14:paraId="0617E80F" w14:textId="77777777" w:rsidR="006A4343" w:rsidRPr="001E71E1" w:rsidRDefault="006A4343" w:rsidP="001E71E1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EE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5E2E4351" w14:textId="77777777" w:rsidR="006A4343" w:rsidRPr="001E71E1" w:rsidRDefault="006A4343" w:rsidP="00CC133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EE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E71E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EE0000"/>
                                      <w:sz w:val="26"/>
                                      <w:szCs w:val="26"/>
                                      <w:rtl/>
                                    </w:rPr>
                                    <w:t>مراجعة عامة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  <w:shd w:val="clear" w:color="auto" w:fill="DEEAF6"/>
                                </w:tcPr>
                                <w:p w14:paraId="2FD95949" w14:textId="77777777" w:rsidR="006A4343" w:rsidRPr="00975C0D" w:rsidRDefault="006A4343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40431DB6" w14:textId="77777777" w:rsidR="006A4343" w:rsidRPr="00975C0D" w:rsidRDefault="006A4343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15/ 7</w:t>
                                  </w:r>
                                </w:p>
                              </w:tc>
                              <w:tc>
                                <w:tcPr>
                                  <w:tcW w:w="2372" w:type="dxa"/>
                                  <w:gridSpan w:val="3"/>
                                  <w:vMerge w:val="restart"/>
                                </w:tcPr>
                                <w:p w14:paraId="0D502905" w14:textId="77777777" w:rsidR="006A4343" w:rsidRDefault="006A4343" w:rsidP="00975C0D">
                                  <w:pPr>
                                    <w:spacing w:after="0" w:line="24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281C7D17" w14:textId="77777777" w:rsidR="006A4343" w:rsidRDefault="006A4343" w:rsidP="00975C0D">
                                  <w:pPr>
                                    <w:spacing w:after="0" w:line="24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23EC5C7A" w14:textId="77777777" w:rsidR="006A4343" w:rsidRDefault="006A4343" w:rsidP="00975C0D">
                                  <w:pPr>
                                    <w:spacing w:after="0" w:line="24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6AF4A353" w14:textId="77777777" w:rsidR="006A4343" w:rsidRDefault="006A4343" w:rsidP="006A434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69D7A0F0" w14:textId="3DA480F9" w:rsidR="006A4343" w:rsidRPr="00975C0D" w:rsidRDefault="006A4343" w:rsidP="006A434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1E71E1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الإختبارات النهائية</w:t>
                                  </w:r>
                                </w:p>
                              </w:tc>
                            </w:tr>
                            <w:tr w:rsidR="006A4343" w:rsidRPr="00975C0D" w14:paraId="7EAD435B" w14:textId="77777777" w:rsidTr="001E71E1">
                              <w:trPr>
                                <w:gridBefore w:val="2"/>
                                <w:wBefore w:w="61" w:type="dxa"/>
                                <w:trHeight w:val="67"/>
                              </w:trPr>
                              <w:tc>
                                <w:tcPr>
                                  <w:tcW w:w="726" w:type="dxa"/>
                                  <w:shd w:val="clear" w:color="auto" w:fill="DEEAF6"/>
                                </w:tcPr>
                                <w:p w14:paraId="6841D3EF" w14:textId="77777777" w:rsidR="006A4343" w:rsidRPr="00975C0D" w:rsidRDefault="006A4343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406C6AB1" w14:textId="77777777" w:rsidR="006A4343" w:rsidRPr="00975C0D" w:rsidRDefault="006A4343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17/ 6</w:t>
                                  </w:r>
                                </w:p>
                              </w:tc>
                              <w:tc>
                                <w:tcPr>
                                  <w:tcW w:w="2381" w:type="dxa"/>
                                  <w:gridSpan w:val="2"/>
                                  <w:vMerge/>
                                </w:tcPr>
                                <w:p w14:paraId="1A45CD3D" w14:textId="77777777" w:rsidR="006A4343" w:rsidRPr="00975C0D" w:rsidRDefault="006A4343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DEEAF6"/>
                                </w:tcPr>
                                <w:p w14:paraId="02DF54D6" w14:textId="77777777" w:rsidR="006A4343" w:rsidRPr="00975C0D" w:rsidRDefault="006A4343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4CC647A5" w14:textId="77777777" w:rsidR="006A4343" w:rsidRPr="00975C0D" w:rsidRDefault="006A4343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24/ 6</w:t>
                                  </w:r>
                                </w:p>
                              </w:tc>
                              <w:tc>
                                <w:tcPr>
                                  <w:tcW w:w="2379" w:type="dxa"/>
                                  <w:gridSpan w:val="2"/>
                                </w:tcPr>
                                <w:p w14:paraId="6DB75DBB" w14:textId="77777777" w:rsidR="006A4343" w:rsidRPr="00975C0D" w:rsidRDefault="006A4343" w:rsidP="00975C0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975C0D"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شــمائل النبــي </w:t>
                                  </w: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ﷺ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DEEAF6"/>
                                </w:tcPr>
                                <w:p w14:paraId="2E93C925" w14:textId="77777777" w:rsidR="006A4343" w:rsidRPr="00975C0D" w:rsidRDefault="006A4343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76984DCE" w14:textId="77777777" w:rsidR="006A4343" w:rsidRPr="00975C0D" w:rsidRDefault="006A4343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2/ 7</w:t>
                                  </w:r>
                                </w:p>
                              </w:tc>
                              <w:tc>
                                <w:tcPr>
                                  <w:tcW w:w="2377" w:type="dxa"/>
                                  <w:gridSpan w:val="2"/>
                                  <w:vMerge/>
                                </w:tcPr>
                                <w:p w14:paraId="4BEDCEF9" w14:textId="77777777" w:rsidR="006A4343" w:rsidRPr="00975C0D" w:rsidRDefault="006A4343" w:rsidP="00975C0D">
                                  <w:pPr>
                                    <w:spacing w:after="0" w:line="24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7" w:type="dxa"/>
                                  <w:shd w:val="clear" w:color="auto" w:fill="DEEAF6"/>
                                </w:tcPr>
                                <w:p w14:paraId="7D29F919" w14:textId="77777777" w:rsidR="006A4343" w:rsidRPr="00975C0D" w:rsidRDefault="006A4343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4E4641B2" w14:textId="77777777" w:rsidR="006A4343" w:rsidRPr="00975C0D" w:rsidRDefault="006A4343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9/ 7</w:t>
                                  </w:r>
                                </w:p>
                              </w:tc>
                              <w:tc>
                                <w:tcPr>
                                  <w:tcW w:w="2375" w:type="dxa"/>
                                  <w:gridSpan w:val="2"/>
                                  <w:vMerge/>
                                </w:tcPr>
                                <w:p w14:paraId="78532F30" w14:textId="77777777" w:rsidR="006A4343" w:rsidRPr="001E71E1" w:rsidRDefault="006A4343" w:rsidP="00CC133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EE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shd w:val="clear" w:color="auto" w:fill="DEEAF6"/>
                                </w:tcPr>
                                <w:p w14:paraId="2A46495D" w14:textId="77777777" w:rsidR="006A4343" w:rsidRPr="00975C0D" w:rsidRDefault="006A4343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65793140" w14:textId="77777777" w:rsidR="006A4343" w:rsidRPr="00975C0D" w:rsidRDefault="006A4343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16/ 7</w:t>
                                  </w:r>
                                </w:p>
                              </w:tc>
                              <w:tc>
                                <w:tcPr>
                                  <w:tcW w:w="2372" w:type="dxa"/>
                                  <w:gridSpan w:val="3"/>
                                  <w:vMerge/>
                                </w:tcPr>
                                <w:p w14:paraId="7563547D" w14:textId="77777777" w:rsidR="006A4343" w:rsidRPr="00975C0D" w:rsidRDefault="006A4343" w:rsidP="00975C0D">
                                  <w:pPr>
                                    <w:spacing w:after="0" w:line="24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A4343" w:rsidRPr="00975C0D" w14:paraId="22A96AF2" w14:textId="77777777" w:rsidTr="001E71E1">
                              <w:trPr>
                                <w:gridBefore w:val="2"/>
                                <w:wBefore w:w="61" w:type="dxa"/>
                                <w:trHeight w:val="150"/>
                              </w:trPr>
                              <w:tc>
                                <w:tcPr>
                                  <w:tcW w:w="726" w:type="dxa"/>
                                  <w:shd w:val="clear" w:color="auto" w:fill="DEEAF6"/>
                                </w:tcPr>
                                <w:p w14:paraId="57FDF551" w14:textId="77777777" w:rsidR="006A4343" w:rsidRPr="00975C0D" w:rsidRDefault="006A4343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44B8F69F" w14:textId="77777777" w:rsidR="006A4343" w:rsidRPr="00975C0D" w:rsidRDefault="006A4343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18/ 6</w:t>
                                  </w:r>
                                </w:p>
                              </w:tc>
                              <w:tc>
                                <w:tcPr>
                                  <w:tcW w:w="2381" w:type="dxa"/>
                                  <w:gridSpan w:val="2"/>
                                </w:tcPr>
                                <w:p w14:paraId="06DA1592" w14:textId="77777777" w:rsidR="006A4343" w:rsidRPr="00975C0D" w:rsidRDefault="006A4343" w:rsidP="00975C0D">
                                  <w:pPr>
                                    <w:jc w:val="center"/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  <w:p w14:paraId="777A336A" w14:textId="77777777" w:rsidR="006A4343" w:rsidRPr="00975C0D" w:rsidRDefault="006A4343" w:rsidP="00975C0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71E1"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غزوات النبي </w:t>
                                  </w:r>
                                  <w:r w:rsidRPr="001E71E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ﷺ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DEEAF6"/>
                                </w:tcPr>
                                <w:p w14:paraId="26135E3F" w14:textId="77777777" w:rsidR="006A4343" w:rsidRPr="00975C0D" w:rsidRDefault="006A4343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501370BA" w14:textId="77777777" w:rsidR="006A4343" w:rsidRPr="00975C0D" w:rsidRDefault="006A4343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25/ 6</w:t>
                                  </w:r>
                                </w:p>
                              </w:tc>
                              <w:tc>
                                <w:tcPr>
                                  <w:tcW w:w="2379" w:type="dxa"/>
                                  <w:gridSpan w:val="2"/>
                                </w:tcPr>
                                <w:p w14:paraId="14D8613F" w14:textId="77777777" w:rsidR="006A4343" w:rsidRPr="00975C0D" w:rsidRDefault="006A4343" w:rsidP="00975C0D">
                                  <w:pPr>
                                    <w:jc w:val="center"/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  <w:p w14:paraId="4C1760EA" w14:textId="77777777" w:rsidR="006A4343" w:rsidRPr="00975C0D" w:rsidRDefault="006A4343" w:rsidP="00975C0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975C0D"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شــمائل النبــي </w:t>
                                  </w: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ﷺ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DEEAF6"/>
                                </w:tcPr>
                                <w:p w14:paraId="37EDBF3C" w14:textId="77777777" w:rsidR="006A4343" w:rsidRPr="00975C0D" w:rsidRDefault="006A4343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36CE2C8D" w14:textId="77777777" w:rsidR="006A4343" w:rsidRPr="00975C0D" w:rsidRDefault="006A4343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3/ 7</w:t>
                                  </w:r>
                                </w:p>
                              </w:tc>
                              <w:tc>
                                <w:tcPr>
                                  <w:tcW w:w="2377" w:type="dxa"/>
                                  <w:gridSpan w:val="2"/>
                                </w:tcPr>
                                <w:p w14:paraId="1E8FE934" w14:textId="77777777" w:rsidR="006A4343" w:rsidRPr="00975C0D" w:rsidRDefault="006A4343" w:rsidP="00975C0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حجة اوداع ووفاة النبي ﷺ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shd w:val="clear" w:color="auto" w:fill="DEEAF6"/>
                                </w:tcPr>
                                <w:p w14:paraId="11F22A6A" w14:textId="77777777" w:rsidR="006A4343" w:rsidRPr="00975C0D" w:rsidRDefault="006A4343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1251D2AB" w14:textId="77777777" w:rsidR="006A4343" w:rsidRPr="00975C0D" w:rsidRDefault="006A4343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10/ 7</w:t>
                                  </w:r>
                                </w:p>
                              </w:tc>
                              <w:tc>
                                <w:tcPr>
                                  <w:tcW w:w="2375" w:type="dxa"/>
                                  <w:gridSpan w:val="2"/>
                                </w:tcPr>
                                <w:p w14:paraId="3D4E0784" w14:textId="77777777" w:rsidR="001E71E1" w:rsidRPr="001E71E1" w:rsidRDefault="001E71E1" w:rsidP="00CC133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EE0000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  <w:p w14:paraId="680B9966" w14:textId="26F5C331" w:rsidR="006A4343" w:rsidRPr="001E71E1" w:rsidRDefault="006A4343" w:rsidP="00CC133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EE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E71E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EE0000"/>
                                      <w:rtl/>
                                    </w:rPr>
                                    <w:t>مراجعة عامة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  <w:shd w:val="clear" w:color="auto" w:fill="DEEAF6"/>
                                </w:tcPr>
                                <w:p w14:paraId="2008CF80" w14:textId="77777777" w:rsidR="006A4343" w:rsidRPr="00975C0D" w:rsidRDefault="006A4343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0D0D1521" w14:textId="77777777" w:rsidR="006A4343" w:rsidRPr="00975C0D" w:rsidRDefault="006A4343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17/ 7</w:t>
                                  </w:r>
                                </w:p>
                              </w:tc>
                              <w:tc>
                                <w:tcPr>
                                  <w:tcW w:w="2372" w:type="dxa"/>
                                  <w:gridSpan w:val="3"/>
                                  <w:vMerge/>
                                </w:tcPr>
                                <w:p w14:paraId="49F04C3C" w14:textId="77777777" w:rsidR="006A4343" w:rsidRPr="00975C0D" w:rsidRDefault="006A4343" w:rsidP="00975C0D">
                                  <w:pPr>
                                    <w:spacing w:after="0" w:line="24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A4343" w:rsidRPr="00975C0D" w14:paraId="5443D58A" w14:textId="77777777" w:rsidTr="001E71E1">
                              <w:trPr>
                                <w:gridBefore w:val="2"/>
                                <w:wBefore w:w="61" w:type="dxa"/>
                                <w:trHeight w:val="441"/>
                              </w:trPr>
                              <w:tc>
                                <w:tcPr>
                                  <w:tcW w:w="726" w:type="dxa"/>
                                  <w:shd w:val="clear" w:color="auto" w:fill="DEEAF6"/>
                                </w:tcPr>
                                <w:p w14:paraId="587894E3" w14:textId="77777777" w:rsidR="006A4343" w:rsidRPr="00975C0D" w:rsidRDefault="006A4343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24F4B38A" w14:textId="77777777" w:rsidR="006A4343" w:rsidRPr="00975C0D" w:rsidRDefault="006A4343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19/ 6</w:t>
                                  </w:r>
                                </w:p>
                              </w:tc>
                              <w:tc>
                                <w:tcPr>
                                  <w:tcW w:w="2381" w:type="dxa"/>
                                  <w:gridSpan w:val="2"/>
                                </w:tcPr>
                                <w:p w14:paraId="5A987E43" w14:textId="77777777" w:rsidR="006A4343" w:rsidRPr="001E71E1" w:rsidRDefault="006A4343" w:rsidP="00975C0D">
                                  <w:pPr>
                                    <w:jc w:val="center"/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  <w:p w14:paraId="2730B4F8" w14:textId="77777777" w:rsidR="006A4343" w:rsidRPr="00975C0D" w:rsidRDefault="006A4343" w:rsidP="00975C0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E71E1"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غزوات النبي </w:t>
                                  </w:r>
                                  <w:r w:rsidRPr="001E71E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ﷺ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DEEAF6"/>
                                </w:tcPr>
                                <w:p w14:paraId="129B65C3" w14:textId="77777777" w:rsidR="006A4343" w:rsidRPr="00975C0D" w:rsidRDefault="006A4343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6E9BB13E" w14:textId="77777777" w:rsidR="006A4343" w:rsidRPr="00975C0D" w:rsidRDefault="006A4343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26/ 6</w:t>
                                  </w:r>
                                </w:p>
                              </w:tc>
                              <w:tc>
                                <w:tcPr>
                                  <w:tcW w:w="2379" w:type="dxa"/>
                                  <w:gridSpan w:val="2"/>
                                  <w:vMerge w:val="restart"/>
                                </w:tcPr>
                                <w:p w14:paraId="65EB9BB2" w14:textId="77777777" w:rsidR="006A4343" w:rsidRPr="00975C0D" w:rsidRDefault="006A4343" w:rsidP="00975C0D">
                                  <w:pPr>
                                    <w:jc w:val="center"/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  <w:p w14:paraId="1AC0E564" w14:textId="77777777" w:rsidR="006A4343" w:rsidRPr="00975C0D" w:rsidRDefault="006A4343" w:rsidP="00975C0D">
                                  <w:pPr>
                                    <w:jc w:val="center"/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eastAsia="Calibri" w:hAnsiTheme="majorBidi" w:cstheme="majorBidi" w:hint="cs"/>
                                      <w:b/>
                                      <w:bCs/>
                                      <w:sz w:val="2"/>
                                      <w:szCs w:val="2"/>
                                      <w:rtl/>
                                    </w:rPr>
                                    <w:t>ج</w:t>
                                  </w:r>
                                </w:p>
                                <w:p w14:paraId="752CEC1D" w14:textId="77777777" w:rsidR="006A4343" w:rsidRPr="00975C0D" w:rsidRDefault="006A4343" w:rsidP="00975C0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975C0D"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شــمائل النبــي </w:t>
                                  </w: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ﷺ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DEEAF6"/>
                                </w:tcPr>
                                <w:p w14:paraId="576B1CFA" w14:textId="77777777" w:rsidR="006A4343" w:rsidRPr="00975C0D" w:rsidRDefault="006A4343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43439A2E" w14:textId="77777777" w:rsidR="006A4343" w:rsidRPr="00975C0D" w:rsidRDefault="006A4343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4/ 7</w:t>
                                  </w:r>
                                </w:p>
                              </w:tc>
                              <w:tc>
                                <w:tcPr>
                                  <w:tcW w:w="2377" w:type="dxa"/>
                                  <w:gridSpan w:val="2"/>
                                  <w:vMerge w:val="restart"/>
                                </w:tcPr>
                                <w:p w14:paraId="137EBE1D" w14:textId="77777777" w:rsidR="006A4343" w:rsidRPr="00975C0D" w:rsidRDefault="006A4343" w:rsidP="00975C0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</w:p>
                                <w:p w14:paraId="00502B7E" w14:textId="77777777" w:rsidR="006A4343" w:rsidRPr="00975C0D" w:rsidRDefault="006A4343" w:rsidP="00975C0D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حجة اوداع ووفاة النبي ﷺ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shd w:val="clear" w:color="auto" w:fill="DEEAF6"/>
                                </w:tcPr>
                                <w:p w14:paraId="1EA122CB" w14:textId="77777777" w:rsidR="006A4343" w:rsidRPr="00975C0D" w:rsidRDefault="006A4343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26C08B0F" w14:textId="77777777" w:rsidR="006A4343" w:rsidRPr="00975C0D" w:rsidRDefault="006A4343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11/ 7</w:t>
                                  </w:r>
                                </w:p>
                              </w:tc>
                              <w:tc>
                                <w:tcPr>
                                  <w:tcW w:w="2375" w:type="dxa"/>
                                  <w:gridSpan w:val="2"/>
                                  <w:vMerge w:val="restart"/>
                                </w:tcPr>
                                <w:p w14:paraId="43A380FC" w14:textId="77777777" w:rsidR="006A4343" w:rsidRPr="001E71E1" w:rsidRDefault="006A4343" w:rsidP="00CC133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EE0000"/>
                                      <w:sz w:val="6"/>
                                      <w:szCs w:val="6"/>
                                      <w:rtl/>
                                    </w:rPr>
                                  </w:pPr>
                                </w:p>
                                <w:p w14:paraId="729828C6" w14:textId="77777777" w:rsidR="006A4343" w:rsidRPr="001E71E1" w:rsidRDefault="006A4343" w:rsidP="00CC133B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EE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1E71E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EE0000"/>
                                      <w:sz w:val="26"/>
                                      <w:szCs w:val="26"/>
                                      <w:rtl/>
                                    </w:rPr>
                                    <w:t>مراجعة عامة</w:t>
                                  </w:r>
                                </w:p>
                              </w:tc>
                              <w:tc>
                                <w:tcPr>
                                  <w:tcW w:w="730" w:type="dxa"/>
                                  <w:shd w:val="clear" w:color="auto" w:fill="DEEAF6"/>
                                </w:tcPr>
                                <w:p w14:paraId="52611CFA" w14:textId="77777777" w:rsidR="006A4343" w:rsidRPr="00975C0D" w:rsidRDefault="006A4343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72A19622" w14:textId="77777777" w:rsidR="006A4343" w:rsidRPr="00975C0D" w:rsidRDefault="006A4343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18/ 7</w:t>
                                  </w:r>
                                </w:p>
                              </w:tc>
                              <w:tc>
                                <w:tcPr>
                                  <w:tcW w:w="2372" w:type="dxa"/>
                                  <w:gridSpan w:val="3"/>
                                  <w:vMerge/>
                                </w:tcPr>
                                <w:p w14:paraId="3C098519" w14:textId="77777777" w:rsidR="006A4343" w:rsidRPr="00975C0D" w:rsidRDefault="006A4343" w:rsidP="00975C0D">
                                  <w:pPr>
                                    <w:spacing w:after="0" w:line="24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A4343" w:rsidRPr="00975C0D" w14:paraId="0419E0D1" w14:textId="77777777" w:rsidTr="001E71E1">
                              <w:trPr>
                                <w:gridBefore w:val="2"/>
                                <w:wBefore w:w="61" w:type="dxa"/>
                                <w:trHeight w:val="441"/>
                              </w:trPr>
                              <w:tc>
                                <w:tcPr>
                                  <w:tcW w:w="726" w:type="dxa"/>
                                  <w:shd w:val="clear" w:color="auto" w:fill="DEEAF6"/>
                                </w:tcPr>
                                <w:p w14:paraId="4963F795" w14:textId="77777777" w:rsidR="006A4343" w:rsidRPr="00975C0D" w:rsidRDefault="006A4343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1B1DF0EA" w14:textId="77777777" w:rsidR="006A4343" w:rsidRPr="00975C0D" w:rsidRDefault="006A4343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20/ 6</w:t>
                                  </w:r>
                                </w:p>
                              </w:tc>
                              <w:tc>
                                <w:tcPr>
                                  <w:tcW w:w="2381" w:type="dxa"/>
                                  <w:gridSpan w:val="2"/>
                                  <w:shd w:val="clear" w:color="auto" w:fill="F7CAAC"/>
                                </w:tcPr>
                                <w:p w14:paraId="66AFF60E" w14:textId="77777777" w:rsidR="006A4343" w:rsidRPr="00975C0D" w:rsidRDefault="006A4343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14:paraId="077F6802" w14:textId="77777777" w:rsidR="006A4343" w:rsidRPr="00975C0D" w:rsidRDefault="006A4343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  <w:t>إجازة إضافية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DEEAF6"/>
                                </w:tcPr>
                                <w:p w14:paraId="3DC5BDF0" w14:textId="77777777" w:rsidR="006A4343" w:rsidRPr="00975C0D" w:rsidRDefault="006A4343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66147647" w14:textId="77777777" w:rsidR="006A4343" w:rsidRPr="00975C0D" w:rsidRDefault="006A4343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27/ 6</w:t>
                                  </w:r>
                                </w:p>
                              </w:tc>
                              <w:tc>
                                <w:tcPr>
                                  <w:tcW w:w="2379" w:type="dxa"/>
                                  <w:gridSpan w:val="2"/>
                                  <w:vMerge/>
                                </w:tcPr>
                                <w:p w14:paraId="3A0A76AF" w14:textId="77777777" w:rsidR="006A4343" w:rsidRPr="00975C0D" w:rsidRDefault="006A4343" w:rsidP="00975C0D">
                                  <w:pPr>
                                    <w:spacing w:after="0" w:line="24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6" w:type="dxa"/>
                                  <w:shd w:val="clear" w:color="auto" w:fill="DEEAF6"/>
                                </w:tcPr>
                                <w:p w14:paraId="3E77D8D6" w14:textId="77777777" w:rsidR="006A4343" w:rsidRPr="00975C0D" w:rsidRDefault="006A4343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16C66B9A" w14:textId="77777777" w:rsidR="006A4343" w:rsidRPr="00975C0D" w:rsidRDefault="006A4343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5/ 7</w:t>
                                  </w:r>
                                </w:p>
                              </w:tc>
                              <w:tc>
                                <w:tcPr>
                                  <w:tcW w:w="2377" w:type="dxa"/>
                                  <w:gridSpan w:val="2"/>
                                  <w:vMerge/>
                                </w:tcPr>
                                <w:p w14:paraId="551AAEF6" w14:textId="77777777" w:rsidR="006A4343" w:rsidRPr="00975C0D" w:rsidRDefault="006A4343" w:rsidP="00975C0D">
                                  <w:pPr>
                                    <w:spacing w:after="0" w:line="24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7" w:type="dxa"/>
                                  <w:shd w:val="clear" w:color="auto" w:fill="DEEAF6"/>
                                </w:tcPr>
                                <w:p w14:paraId="7BB70029" w14:textId="77777777" w:rsidR="006A4343" w:rsidRPr="00975C0D" w:rsidRDefault="006A4343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368E1B35" w14:textId="77777777" w:rsidR="006A4343" w:rsidRPr="00975C0D" w:rsidRDefault="006A4343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12/ 7</w:t>
                                  </w:r>
                                </w:p>
                              </w:tc>
                              <w:tc>
                                <w:tcPr>
                                  <w:tcW w:w="2375" w:type="dxa"/>
                                  <w:gridSpan w:val="2"/>
                                  <w:vMerge/>
                                </w:tcPr>
                                <w:p w14:paraId="04B692E7" w14:textId="77777777" w:rsidR="006A4343" w:rsidRPr="00975C0D" w:rsidRDefault="006A4343" w:rsidP="00975C0D">
                                  <w:pPr>
                                    <w:spacing w:after="0" w:line="24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shd w:val="clear" w:color="auto" w:fill="DEEAF6"/>
                                </w:tcPr>
                                <w:p w14:paraId="6B2E68CE" w14:textId="77777777" w:rsidR="006A4343" w:rsidRPr="00975C0D" w:rsidRDefault="006A4343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6E778C36" w14:textId="77777777" w:rsidR="006A4343" w:rsidRPr="00975C0D" w:rsidRDefault="006A4343" w:rsidP="00975C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75C0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19/ 7</w:t>
                                  </w:r>
                                </w:p>
                              </w:tc>
                              <w:tc>
                                <w:tcPr>
                                  <w:tcW w:w="2372" w:type="dxa"/>
                                  <w:gridSpan w:val="3"/>
                                  <w:vMerge/>
                                </w:tcPr>
                                <w:p w14:paraId="7B4AEAAD" w14:textId="77777777" w:rsidR="006A4343" w:rsidRPr="00975C0D" w:rsidRDefault="006A4343" w:rsidP="00975C0D">
                                  <w:pPr>
                                    <w:spacing w:after="0" w:line="24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FD2700A" w14:textId="77777777" w:rsidR="00B476B8" w:rsidRPr="00975C0D" w:rsidRDefault="00B476B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E75379" id="Rectangle 2" o:spid="_x0000_s1026" style="position:absolute;left:0;text-align:left;margin-left:-68.25pt;margin-top:-89.85pt;width:787.35pt;height:60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" strokeweight="4.5pt">
                <v:stroke linestyle="thinThick"/>
                <v:textbox>
                  <w:txbxContent>
                    <w:tbl>
                      <w:tblPr>
                        <w:bidiVisual/>
                        <w:tblW w:w="1558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0"/>
                        <w:gridCol w:w="10"/>
                        <w:gridCol w:w="729"/>
                        <w:gridCol w:w="2369"/>
                        <w:gridCol w:w="10"/>
                        <w:gridCol w:w="729"/>
                        <w:gridCol w:w="2367"/>
                        <w:gridCol w:w="10"/>
                        <w:gridCol w:w="729"/>
                        <w:gridCol w:w="2365"/>
                        <w:gridCol w:w="10"/>
                        <w:gridCol w:w="729"/>
                        <w:gridCol w:w="2364"/>
                        <w:gridCol w:w="9"/>
                        <w:gridCol w:w="730"/>
                        <w:gridCol w:w="2312"/>
                        <w:gridCol w:w="50"/>
                        <w:gridCol w:w="8"/>
                      </w:tblGrid>
                      <w:tr w:rsidR="00B476B8" w:rsidRPr="00975C0D" w14:paraId="15C12041" w14:textId="77777777" w:rsidTr="001E71E1">
                        <w:trPr>
                          <w:gridAfter w:val="2"/>
                          <w:wAfter w:w="58" w:type="dxa"/>
                          <w:trHeight w:val="265"/>
                        </w:trPr>
                        <w:tc>
                          <w:tcPr>
                            <w:tcW w:w="15522" w:type="dxa"/>
                            <w:gridSpan w:val="16"/>
                          </w:tcPr>
                          <w:p w14:paraId="14477E33" w14:textId="27E8E9FC" w:rsidR="0068240F" w:rsidRPr="00975C0D" w:rsidRDefault="0068240F" w:rsidP="00E601A5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</w:pPr>
                            <w:r w:rsidRPr="001E71E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rtl/>
                              </w:rPr>
                              <w:t xml:space="preserve">توزيع مقرر </w:t>
                            </w:r>
                            <w:r w:rsidR="00975C0D" w:rsidRPr="001E71E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rtl/>
                              </w:rPr>
                              <w:t xml:space="preserve">الدراسات </w:t>
                            </w:r>
                            <w:r w:rsidR="00C75FB0" w:rsidRPr="001E71E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rtl/>
                              </w:rPr>
                              <w:t xml:space="preserve">الاجتماعية                  </w:t>
                            </w:r>
                            <w:r w:rsidR="00975C0D" w:rsidRPr="001E71E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rtl/>
                              </w:rPr>
                              <w:t xml:space="preserve"> </w:t>
                            </w:r>
                            <w:r w:rsidR="00975C0D" w:rsidRPr="001E71E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الصف الأول متوسط </w:t>
                            </w:r>
                            <w:r w:rsidRPr="001E71E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 </w:t>
                            </w:r>
                            <w:r w:rsidR="00C75FB0" w:rsidRPr="001E71E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                   </w:t>
                            </w:r>
                            <w:r w:rsidRPr="001E71E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rtl/>
                              </w:rPr>
                              <w:t>الفصل الدراسي الأول عام 1447هـ</w:t>
                            </w:r>
                          </w:p>
                        </w:tc>
                      </w:tr>
                      <w:tr w:rsidR="003522D6" w:rsidRPr="00975C0D" w14:paraId="03034AFB" w14:textId="77777777" w:rsidTr="001E71E1">
                        <w:trPr>
                          <w:gridBefore w:val="1"/>
                          <w:gridAfter w:val="1"/>
                          <w:wBefore w:w="51" w:type="dxa"/>
                          <w:wAfter w:w="8" w:type="dxa"/>
                          <w:trHeight w:val="67"/>
                        </w:trPr>
                        <w:tc>
                          <w:tcPr>
                            <w:tcW w:w="3107" w:type="dxa"/>
                            <w:gridSpan w:val="3"/>
                            <w:shd w:val="clear" w:color="auto" w:fill="FFF2CC"/>
                          </w:tcPr>
                          <w:p w14:paraId="2CFF1A28" w14:textId="77777777" w:rsidR="003522D6" w:rsidRPr="00975C0D" w:rsidRDefault="003522D6" w:rsidP="00E601A5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( 1</w:t>
                            </w:r>
                            <w:proofErr w:type="gramEnd"/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05" w:type="dxa"/>
                            <w:gridSpan w:val="3"/>
                            <w:shd w:val="clear" w:color="auto" w:fill="FFF2CC"/>
                          </w:tcPr>
                          <w:p w14:paraId="519B4161" w14:textId="77777777" w:rsidR="003522D6" w:rsidRPr="00975C0D" w:rsidRDefault="003522D6" w:rsidP="00E601A5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( 2</w:t>
                            </w:r>
                            <w:proofErr w:type="gramEnd"/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03" w:type="dxa"/>
                            <w:gridSpan w:val="3"/>
                            <w:shd w:val="clear" w:color="auto" w:fill="FFF2CC"/>
                          </w:tcPr>
                          <w:p w14:paraId="4C27FFB4" w14:textId="77777777" w:rsidR="003522D6" w:rsidRPr="00975C0D" w:rsidRDefault="003522D6" w:rsidP="00E601A5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( 3</w:t>
                            </w:r>
                            <w:proofErr w:type="gramEnd"/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03" w:type="dxa"/>
                            <w:gridSpan w:val="3"/>
                            <w:shd w:val="clear" w:color="auto" w:fill="FFF2CC"/>
                          </w:tcPr>
                          <w:p w14:paraId="35897196" w14:textId="77777777" w:rsidR="003522D6" w:rsidRPr="00975C0D" w:rsidRDefault="003522D6" w:rsidP="00E601A5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( 4</w:t>
                            </w:r>
                            <w:proofErr w:type="gramEnd"/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03" w:type="dxa"/>
                            <w:gridSpan w:val="4"/>
                            <w:shd w:val="clear" w:color="auto" w:fill="FFF2CC"/>
                          </w:tcPr>
                          <w:p w14:paraId="74D74F1F" w14:textId="77777777" w:rsidR="003522D6" w:rsidRPr="00975C0D" w:rsidRDefault="003522D6" w:rsidP="00E601A5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( 5</w:t>
                            </w:r>
                            <w:proofErr w:type="gramEnd"/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)</w:t>
                            </w:r>
                          </w:p>
                        </w:tc>
                      </w:tr>
                      <w:tr w:rsidR="00975C0D" w:rsidRPr="00975C0D" w14:paraId="75CF96A1" w14:textId="77777777" w:rsidTr="001E71E1">
                        <w:trPr>
                          <w:gridBefore w:val="2"/>
                          <w:wBefore w:w="61" w:type="dxa"/>
                          <w:trHeight w:val="441"/>
                        </w:trPr>
                        <w:tc>
                          <w:tcPr>
                            <w:tcW w:w="726" w:type="dxa"/>
                            <w:shd w:val="clear" w:color="auto" w:fill="DEEAF6"/>
                          </w:tcPr>
                          <w:p w14:paraId="30603642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الاحد</w:t>
                            </w:r>
                          </w:p>
                          <w:p w14:paraId="760E48DC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1/ 3</w:t>
                            </w:r>
                          </w:p>
                        </w:tc>
                        <w:tc>
                          <w:tcPr>
                            <w:tcW w:w="2381" w:type="dxa"/>
                            <w:gridSpan w:val="2"/>
                            <w:vMerge w:val="restart"/>
                            <w:vAlign w:val="center"/>
                          </w:tcPr>
                          <w:p w14:paraId="1D0E0A53" w14:textId="26DA7CE2" w:rsidR="00975C0D" w:rsidRPr="00975C0D" w:rsidRDefault="001E71E1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kern w:val="0"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التعريف بالمنهج</w:t>
                            </w:r>
                          </w:p>
                          <w:p w14:paraId="3EAEC2EE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kern w:val="0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14:paraId="517907D1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kern w:val="0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26" w:type="dxa"/>
                            <w:shd w:val="clear" w:color="auto" w:fill="DEEAF6"/>
                          </w:tcPr>
                          <w:p w14:paraId="2B2DB139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الاحد</w:t>
                            </w:r>
                          </w:p>
                          <w:p w14:paraId="12F49873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8/ 3</w:t>
                            </w:r>
                          </w:p>
                        </w:tc>
                        <w:tc>
                          <w:tcPr>
                            <w:tcW w:w="2379" w:type="dxa"/>
                            <w:gridSpan w:val="2"/>
                            <w:vMerge w:val="restart"/>
                            <w:vAlign w:val="center"/>
                          </w:tcPr>
                          <w:p w14:paraId="4C8924DB" w14:textId="77777777" w:rsidR="00CC133B" w:rsidRPr="00CC133B" w:rsidRDefault="00CC133B" w:rsidP="00975C0D">
                            <w:pPr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6"/>
                                <w:szCs w:val="6"/>
                                <w:rtl/>
                              </w:rPr>
                            </w:pPr>
                          </w:p>
                          <w:p w14:paraId="4457BE6C" w14:textId="77777777" w:rsidR="00975C0D" w:rsidRPr="00975C0D" w:rsidRDefault="00975C0D" w:rsidP="00975C0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1E71E1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المجموعة الشمسية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DEEAF6"/>
                          </w:tcPr>
                          <w:p w14:paraId="75311F68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الاحد</w:t>
                            </w:r>
                          </w:p>
                          <w:p w14:paraId="788EC161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15/ 3</w:t>
                            </w:r>
                          </w:p>
                        </w:tc>
                        <w:tc>
                          <w:tcPr>
                            <w:tcW w:w="2377" w:type="dxa"/>
                            <w:gridSpan w:val="2"/>
                            <w:vMerge w:val="restart"/>
                          </w:tcPr>
                          <w:p w14:paraId="179D95F6" w14:textId="77777777" w:rsidR="00975C0D" w:rsidRPr="00975C0D" w:rsidRDefault="00975C0D" w:rsidP="00975C0D">
                            <w:pPr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138EAB41" w14:textId="77777777" w:rsidR="00975C0D" w:rsidRPr="00975C0D" w:rsidRDefault="00975C0D" w:rsidP="00975C0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75C0D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خطوط الطول ودوائر العرض</w:t>
                            </w:r>
                          </w:p>
                        </w:tc>
                        <w:tc>
                          <w:tcPr>
                            <w:tcW w:w="727" w:type="dxa"/>
                            <w:shd w:val="clear" w:color="auto" w:fill="DEEAF6"/>
                          </w:tcPr>
                          <w:p w14:paraId="634C8885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الاحد</w:t>
                            </w:r>
                          </w:p>
                          <w:p w14:paraId="0A1E4118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22/ 3</w:t>
                            </w:r>
                          </w:p>
                        </w:tc>
                        <w:tc>
                          <w:tcPr>
                            <w:tcW w:w="2375" w:type="dxa"/>
                            <w:gridSpan w:val="2"/>
                            <w:vMerge w:val="restart"/>
                          </w:tcPr>
                          <w:p w14:paraId="45B3E2FA" w14:textId="77777777" w:rsidR="00975C0D" w:rsidRPr="00975C0D" w:rsidRDefault="00975C0D" w:rsidP="00975C0D">
                            <w:pPr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p w14:paraId="21175F92" w14:textId="77777777" w:rsidR="00975C0D" w:rsidRPr="00975C0D" w:rsidRDefault="00975C0D" w:rsidP="00975C0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kern w:val="0"/>
                                <w:sz w:val="22"/>
                                <w:szCs w:val="22"/>
                                <w:rtl/>
                              </w:rPr>
                            </w:pPr>
                            <w:r w:rsidRPr="001E71E1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حركة الارض</w:t>
                            </w:r>
                          </w:p>
                        </w:tc>
                        <w:tc>
                          <w:tcPr>
                            <w:tcW w:w="730" w:type="dxa"/>
                            <w:shd w:val="clear" w:color="auto" w:fill="DEEAF6"/>
                          </w:tcPr>
                          <w:p w14:paraId="18BA3A36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الاحد</w:t>
                            </w:r>
                          </w:p>
                          <w:p w14:paraId="3B57D8BF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29/ 3</w:t>
                            </w:r>
                          </w:p>
                        </w:tc>
                        <w:tc>
                          <w:tcPr>
                            <w:tcW w:w="2372" w:type="dxa"/>
                            <w:gridSpan w:val="3"/>
                            <w:vMerge w:val="restart"/>
                          </w:tcPr>
                          <w:p w14:paraId="3422FAE4" w14:textId="77777777" w:rsidR="00975C0D" w:rsidRDefault="00975C0D" w:rsidP="00975C0D">
                            <w:pPr>
                              <w:spacing w:after="0" w:line="240" w:lineRule="auto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14:paraId="3CFFDF0F" w14:textId="77777777" w:rsidR="00CC133B" w:rsidRDefault="00CC133B" w:rsidP="00975C0D">
                            <w:pPr>
                              <w:spacing w:after="0" w:line="240" w:lineRule="auto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14:paraId="3F1D214F" w14:textId="77777777" w:rsidR="00CC133B" w:rsidRPr="00CC133B" w:rsidRDefault="00CC133B" w:rsidP="00975C0D">
                            <w:pPr>
                              <w:spacing w:after="0" w:line="240" w:lineRule="auto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14:paraId="5B93ABE3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kern w:val="0"/>
                              </w:rPr>
                            </w:pPr>
                            <w:r w:rsidRPr="00975C0D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rtl/>
                              </w:rPr>
                              <w:t>الحضارات القديمة</w:t>
                            </w:r>
                          </w:p>
                          <w:p w14:paraId="4B361BA6" w14:textId="77777777" w:rsidR="00975C0D" w:rsidRPr="00CC133B" w:rsidRDefault="00975C0D" w:rsidP="00975C0D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975C0D" w:rsidRPr="00975C0D" w14:paraId="1650D2BA" w14:textId="77777777" w:rsidTr="001E71E1">
                        <w:trPr>
                          <w:gridBefore w:val="2"/>
                          <w:wBefore w:w="61" w:type="dxa"/>
                          <w:trHeight w:val="249"/>
                        </w:trPr>
                        <w:tc>
                          <w:tcPr>
                            <w:tcW w:w="726" w:type="dxa"/>
                            <w:shd w:val="clear" w:color="auto" w:fill="DEEAF6"/>
                          </w:tcPr>
                          <w:p w14:paraId="37D28AD6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الاثنين</w:t>
                            </w:r>
                          </w:p>
                          <w:p w14:paraId="23250065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 أ 3</w:t>
                            </w:r>
                          </w:p>
                        </w:tc>
                        <w:tc>
                          <w:tcPr>
                            <w:tcW w:w="2381" w:type="dxa"/>
                            <w:gridSpan w:val="2"/>
                            <w:vMerge/>
                            <w:vAlign w:val="center"/>
                          </w:tcPr>
                          <w:p w14:paraId="5D8CF590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6" w:type="dxa"/>
                            <w:shd w:val="clear" w:color="auto" w:fill="DEEAF6"/>
                          </w:tcPr>
                          <w:p w14:paraId="03B56B1C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الاثنين</w:t>
                            </w:r>
                          </w:p>
                          <w:p w14:paraId="61DAC3D2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9 أ 3</w:t>
                            </w:r>
                          </w:p>
                        </w:tc>
                        <w:tc>
                          <w:tcPr>
                            <w:tcW w:w="2379" w:type="dxa"/>
                            <w:gridSpan w:val="2"/>
                            <w:vMerge/>
                          </w:tcPr>
                          <w:p w14:paraId="20974767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6" w:type="dxa"/>
                            <w:shd w:val="clear" w:color="auto" w:fill="DEEAF6"/>
                          </w:tcPr>
                          <w:p w14:paraId="669AF469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الاثنين</w:t>
                            </w:r>
                          </w:p>
                          <w:p w14:paraId="619F509C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16 أ 3</w:t>
                            </w:r>
                          </w:p>
                        </w:tc>
                        <w:tc>
                          <w:tcPr>
                            <w:tcW w:w="2377" w:type="dxa"/>
                            <w:gridSpan w:val="2"/>
                            <w:vMerge/>
                            <w:vAlign w:val="center"/>
                          </w:tcPr>
                          <w:p w14:paraId="37E4632A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7" w:type="dxa"/>
                            <w:shd w:val="clear" w:color="auto" w:fill="DEEAF6"/>
                          </w:tcPr>
                          <w:p w14:paraId="4FBD0AB6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الاثنين</w:t>
                            </w:r>
                          </w:p>
                          <w:p w14:paraId="2250DAC2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23/ 3</w:t>
                            </w:r>
                          </w:p>
                        </w:tc>
                        <w:tc>
                          <w:tcPr>
                            <w:tcW w:w="2375" w:type="dxa"/>
                            <w:gridSpan w:val="2"/>
                            <w:vMerge/>
                          </w:tcPr>
                          <w:p w14:paraId="12E51ADF" w14:textId="77777777" w:rsidR="00975C0D" w:rsidRPr="00975C0D" w:rsidRDefault="00975C0D" w:rsidP="00975C0D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shd w:val="clear" w:color="auto" w:fill="DEEAF6"/>
                          </w:tcPr>
                          <w:p w14:paraId="7A44A10B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الاثنين</w:t>
                            </w:r>
                          </w:p>
                          <w:p w14:paraId="35E32080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30/ 3</w:t>
                            </w:r>
                          </w:p>
                        </w:tc>
                        <w:tc>
                          <w:tcPr>
                            <w:tcW w:w="2372" w:type="dxa"/>
                            <w:gridSpan w:val="3"/>
                            <w:vMerge/>
                          </w:tcPr>
                          <w:p w14:paraId="6562B1EE" w14:textId="77777777" w:rsidR="00975C0D" w:rsidRPr="00975C0D" w:rsidRDefault="00975C0D" w:rsidP="00975C0D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975C0D" w:rsidRPr="00975C0D" w14:paraId="34ECC6A1" w14:textId="77777777" w:rsidTr="001E71E1">
                        <w:trPr>
                          <w:gridBefore w:val="2"/>
                          <w:wBefore w:w="61" w:type="dxa"/>
                          <w:trHeight w:val="441"/>
                        </w:trPr>
                        <w:tc>
                          <w:tcPr>
                            <w:tcW w:w="726" w:type="dxa"/>
                            <w:shd w:val="clear" w:color="auto" w:fill="DEEAF6"/>
                          </w:tcPr>
                          <w:p w14:paraId="35B0E630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14:paraId="5E7B9740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الثلاثاء</w:t>
                            </w:r>
                          </w:p>
                          <w:p w14:paraId="46666DF5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3 / 3</w:t>
                            </w:r>
                          </w:p>
                        </w:tc>
                        <w:tc>
                          <w:tcPr>
                            <w:tcW w:w="2381" w:type="dxa"/>
                            <w:gridSpan w:val="2"/>
                            <w:vAlign w:val="center"/>
                          </w:tcPr>
                          <w:p w14:paraId="62952592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75C0D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المجموعة الشمسية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DEEAF6"/>
                          </w:tcPr>
                          <w:p w14:paraId="0ECF3C84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الثلاثاء</w:t>
                            </w:r>
                          </w:p>
                          <w:p w14:paraId="3F514BB3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10 / 3</w:t>
                            </w:r>
                          </w:p>
                        </w:tc>
                        <w:tc>
                          <w:tcPr>
                            <w:tcW w:w="2379" w:type="dxa"/>
                            <w:gridSpan w:val="2"/>
                          </w:tcPr>
                          <w:p w14:paraId="2CD1F143" w14:textId="77777777" w:rsidR="00975C0D" w:rsidRPr="00975C0D" w:rsidRDefault="00975C0D" w:rsidP="00975C0D">
                            <w:pPr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14:paraId="0D216C03" w14:textId="77777777" w:rsidR="00975C0D" w:rsidRPr="00975C0D" w:rsidRDefault="00975C0D" w:rsidP="00975C0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kern w:val="0"/>
                                <w:sz w:val="8"/>
                                <w:szCs w:val="8"/>
                                <w:rtl/>
                              </w:rPr>
                            </w:pPr>
                            <w:proofErr w:type="gramStart"/>
                            <w:r w:rsidRPr="001E71E1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شكل  كوكب</w:t>
                            </w:r>
                            <w:proofErr w:type="gramEnd"/>
                            <w:r w:rsidRPr="001E71E1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الأرض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DEEAF6"/>
                          </w:tcPr>
                          <w:p w14:paraId="56396C4E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الثلاثاء</w:t>
                            </w:r>
                          </w:p>
                          <w:p w14:paraId="73FCD588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17 / 3</w:t>
                            </w:r>
                          </w:p>
                        </w:tc>
                        <w:tc>
                          <w:tcPr>
                            <w:tcW w:w="2377" w:type="dxa"/>
                            <w:gridSpan w:val="2"/>
                          </w:tcPr>
                          <w:p w14:paraId="4598C382" w14:textId="77777777" w:rsidR="00975C0D" w:rsidRPr="00975C0D" w:rsidRDefault="00975C0D" w:rsidP="00975C0D">
                            <w:pPr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14:paraId="10912ADF" w14:textId="77777777" w:rsidR="00975C0D" w:rsidRPr="00975C0D" w:rsidRDefault="00975C0D" w:rsidP="00975C0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75C0D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خطوط الطول ودوائر العرض</w:t>
                            </w:r>
                          </w:p>
                        </w:tc>
                        <w:tc>
                          <w:tcPr>
                            <w:tcW w:w="727" w:type="dxa"/>
                            <w:shd w:val="clear" w:color="auto" w:fill="DEEAF6"/>
                          </w:tcPr>
                          <w:p w14:paraId="2C265BEB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الثلاثاء</w:t>
                            </w:r>
                          </w:p>
                          <w:p w14:paraId="56A114F8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24 / 3</w:t>
                            </w:r>
                          </w:p>
                        </w:tc>
                        <w:tc>
                          <w:tcPr>
                            <w:tcW w:w="2375" w:type="dxa"/>
                            <w:gridSpan w:val="2"/>
                            <w:vAlign w:val="center"/>
                          </w:tcPr>
                          <w:p w14:paraId="7CAE5CAF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1E71E1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سطح الارض</w:t>
                            </w:r>
                          </w:p>
                        </w:tc>
                        <w:tc>
                          <w:tcPr>
                            <w:tcW w:w="730" w:type="dxa"/>
                            <w:shd w:val="clear" w:color="auto" w:fill="DEEAF6"/>
                          </w:tcPr>
                          <w:p w14:paraId="4826A9AC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الثلاثاء</w:t>
                            </w:r>
                          </w:p>
                          <w:p w14:paraId="0E480E51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 / 4</w:t>
                            </w:r>
                          </w:p>
                        </w:tc>
                        <w:tc>
                          <w:tcPr>
                            <w:tcW w:w="2372" w:type="dxa"/>
                            <w:gridSpan w:val="3"/>
                            <w:shd w:val="clear" w:color="auto" w:fill="A8D08D"/>
                          </w:tcPr>
                          <w:p w14:paraId="7D5A034D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013DA4ED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CC133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إجازة اليوم الوطني</w:t>
                            </w:r>
                          </w:p>
                        </w:tc>
                      </w:tr>
                      <w:tr w:rsidR="00975C0D" w:rsidRPr="00975C0D" w14:paraId="1A12C7FD" w14:textId="77777777" w:rsidTr="001E71E1">
                        <w:trPr>
                          <w:gridBefore w:val="2"/>
                          <w:wBefore w:w="61" w:type="dxa"/>
                          <w:trHeight w:val="317"/>
                        </w:trPr>
                        <w:tc>
                          <w:tcPr>
                            <w:tcW w:w="726" w:type="dxa"/>
                            <w:shd w:val="clear" w:color="auto" w:fill="DEEAF6"/>
                          </w:tcPr>
                          <w:p w14:paraId="7A8CE09C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0991A903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4 / 3</w:t>
                            </w:r>
                          </w:p>
                        </w:tc>
                        <w:tc>
                          <w:tcPr>
                            <w:tcW w:w="2381" w:type="dxa"/>
                            <w:gridSpan w:val="2"/>
                            <w:vMerge w:val="restart"/>
                            <w:vAlign w:val="center"/>
                          </w:tcPr>
                          <w:p w14:paraId="340D9C5A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14:paraId="0933EE62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14:paraId="284CD63B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14:paraId="26C36ADB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kern w:val="0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rtl/>
                              </w:rPr>
                              <w:t>المجموعة الشمسية</w:t>
                            </w:r>
                          </w:p>
                          <w:p w14:paraId="31E709BC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kern w:val="0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076D314A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kern w:val="0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14:paraId="03089C02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kern w:val="0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26" w:type="dxa"/>
                            <w:shd w:val="clear" w:color="auto" w:fill="DEEAF6"/>
                          </w:tcPr>
                          <w:p w14:paraId="7C55AE12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7E03F554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11 / 3</w:t>
                            </w:r>
                          </w:p>
                        </w:tc>
                        <w:tc>
                          <w:tcPr>
                            <w:tcW w:w="2379" w:type="dxa"/>
                            <w:gridSpan w:val="2"/>
                            <w:vMerge w:val="restart"/>
                          </w:tcPr>
                          <w:p w14:paraId="78E793F8" w14:textId="77777777" w:rsidR="00975C0D" w:rsidRPr="00975C0D" w:rsidRDefault="00975C0D" w:rsidP="00975C0D">
                            <w:pPr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14:paraId="6724860E" w14:textId="77777777" w:rsidR="00975C0D" w:rsidRPr="00975C0D" w:rsidRDefault="00975C0D" w:rsidP="00975C0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kern w:val="0"/>
                                <w:sz w:val="8"/>
                                <w:szCs w:val="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خطوط الطول ودوائر العرض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DEEAF6"/>
                          </w:tcPr>
                          <w:p w14:paraId="7F37B5C0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174491D2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18 / 3</w:t>
                            </w:r>
                          </w:p>
                        </w:tc>
                        <w:tc>
                          <w:tcPr>
                            <w:tcW w:w="2377" w:type="dxa"/>
                            <w:gridSpan w:val="2"/>
                            <w:vMerge w:val="restart"/>
                          </w:tcPr>
                          <w:p w14:paraId="3C9ADD90" w14:textId="77777777" w:rsidR="00975C0D" w:rsidRPr="00975C0D" w:rsidRDefault="00975C0D" w:rsidP="00975C0D">
                            <w:pPr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14:paraId="1C32A09A" w14:textId="77777777" w:rsidR="00975C0D" w:rsidRPr="00975C0D" w:rsidRDefault="00975C0D" w:rsidP="00975C0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kern w:val="0"/>
                                <w:sz w:val="22"/>
                                <w:szCs w:val="22"/>
                                <w:rtl/>
                              </w:rPr>
                            </w:pPr>
                            <w:r w:rsidRPr="001E71E1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حركة الارض</w:t>
                            </w:r>
                          </w:p>
                        </w:tc>
                        <w:tc>
                          <w:tcPr>
                            <w:tcW w:w="727" w:type="dxa"/>
                            <w:shd w:val="clear" w:color="auto" w:fill="DEEAF6"/>
                          </w:tcPr>
                          <w:p w14:paraId="5D47EBC4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2B2CA468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25 / 3</w:t>
                            </w:r>
                          </w:p>
                        </w:tc>
                        <w:tc>
                          <w:tcPr>
                            <w:tcW w:w="2375" w:type="dxa"/>
                            <w:gridSpan w:val="2"/>
                            <w:vMerge w:val="restart"/>
                            <w:vAlign w:val="center"/>
                          </w:tcPr>
                          <w:p w14:paraId="6AABFA54" w14:textId="77777777" w:rsidR="00975C0D" w:rsidRPr="00975C0D" w:rsidRDefault="00975C0D" w:rsidP="00975C0D">
                            <w:pPr>
                              <w:spacing w:after="0" w:line="240" w:lineRule="auto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62AF4C78" w14:textId="77777777" w:rsidR="00975C0D" w:rsidRPr="001E71E1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:rtl/>
                              </w:rPr>
                            </w:pPr>
                            <w:r w:rsidRPr="001E71E1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سطح الأرض</w:t>
                            </w:r>
                          </w:p>
                          <w:p w14:paraId="7A157D45" w14:textId="77777777" w:rsidR="00975C0D" w:rsidRPr="00975C0D" w:rsidRDefault="00975C0D" w:rsidP="00975C0D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kern w:val="0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shd w:val="clear" w:color="auto" w:fill="DEEAF6"/>
                          </w:tcPr>
                          <w:p w14:paraId="2573AC91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61AFEAC0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 / 4</w:t>
                            </w:r>
                          </w:p>
                        </w:tc>
                        <w:tc>
                          <w:tcPr>
                            <w:tcW w:w="2372" w:type="dxa"/>
                            <w:gridSpan w:val="3"/>
                          </w:tcPr>
                          <w:p w14:paraId="34CDAACE" w14:textId="77777777" w:rsidR="00975C0D" w:rsidRPr="00CC133B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14:paraId="511E7F9F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الحضارة النبطية</w:t>
                            </w:r>
                          </w:p>
                        </w:tc>
                      </w:tr>
                      <w:tr w:rsidR="00975C0D" w:rsidRPr="00975C0D" w14:paraId="5A44E23F" w14:textId="77777777" w:rsidTr="001E71E1">
                        <w:trPr>
                          <w:gridBefore w:val="2"/>
                          <w:wBefore w:w="61" w:type="dxa"/>
                          <w:trHeight w:val="323"/>
                        </w:trPr>
                        <w:tc>
                          <w:tcPr>
                            <w:tcW w:w="726" w:type="dxa"/>
                            <w:shd w:val="clear" w:color="auto" w:fill="DEEAF6"/>
                          </w:tcPr>
                          <w:p w14:paraId="5D8EE47D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الخميس</w:t>
                            </w:r>
                          </w:p>
                          <w:p w14:paraId="4DE0765C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5/ 3</w:t>
                            </w:r>
                          </w:p>
                        </w:tc>
                        <w:tc>
                          <w:tcPr>
                            <w:tcW w:w="2381" w:type="dxa"/>
                            <w:gridSpan w:val="2"/>
                            <w:vMerge/>
                          </w:tcPr>
                          <w:p w14:paraId="3729974A" w14:textId="77777777" w:rsidR="00975C0D" w:rsidRPr="00975C0D" w:rsidRDefault="00975C0D" w:rsidP="00975C0D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6" w:type="dxa"/>
                            <w:shd w:val="clear" w:color="auto" w:fill="DEEAF6"/>
                          </w:tcPr>
                          <w:p w14:paraId="519DD2FD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الخميس</w:t>
                            </w:r>
                          </w:p>
                          <w:p w14:paraId="2EB41D56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12/ 3</w:t>
                            </w:r>
                          </w:p>
                        </w:tc>
                        <w:tc>
                          <w:tcPr>
                            <w:tcW w:w="2379" w:type="dxa"/>
                            <w:gridSpan w:val="2"/>
                            <w:vMerge/>
                          </w:tcPr>
                          <w:p w14:paraId="4ED63585" w14:textId="77777777" w:rsidR="00975C0D" w:rsidRPr="00975C0D" w:rsidRDefault="00975C0D" w:rsidP="00975C0D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6" w:type="dxa"/>
                            <w:shd w:val="clear" w:color="auto" w:fill="DEEAF6"/>
                          </w:tcPr>
                          <w:p w14:paraId="0AD021E3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الخميس</w:t>
                            </w:r>
                          </w:p>
                          <w:p w14:paraId="6DB0AA86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19/ 3</w:t>
                            </w:r>
                          </w:p>
                        </w:tc>
                        <w:tc>
                          <w:tcPr>
                            <w:tcW w:w="2377" w:type="dxa"/>
                            <w:gridSpan w:val="2"/>
                            <w:vMerge/>
                          </w:tcPr>
                          <w:p w14:paraId="2D8AC533" w14:textId="77777777" w:rsidR="00975C0D" w:rsidRPr="00975C0D" w:rsidRDefault="00975C0D" w:rsidP="00975C0D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7" w:type="dxa"/>
                            <w:shd w:val="clear" w:color="auto" w:fill="DEEAF6"/>
                          </w:tcPr>
                          <w:p w14:paraId="3FBC0C5F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الخميس</w:t>
                            </w:r>
                          </w:p>
                          <w:p w14:paraId="2C335FFF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26/ 3</w:t>
                            </w:r>
                          </w:p>
                        </w:tc>
                        <w:tc>
                          <w:tcPr>
                            <w:tcW w:w="2375" w:type="dxa"/>
                            <w:gridSpan w:val="2"/>
                            <w:vMerge/>
                          </w:tcPr>
                          <w:p w14:paraId="49F6780D" w14:textId="77777777" w:rsidR="00975C0D" w:rsidRPr="00975C0D" w:rsidRDefault="00975C0D" w:rsidP="00975C0D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shd w:val="clear" w:color="auto" w:fill="DEEAF6"/>
                          </w:tcPr>
                          <w:p w14:paraId="0F687054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الخميس</w:t>
                            </w:r>
                          </w:p>
                          <w:p w14:paraId="34AA05AE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3/ 4</w:t>
                            </w:r>
                          </w:p>
                        </w:tc>
                        <w:tc>
                          <w:tcPr>
                            <w:tcW w:w="2372" w:type="dxa"/>
                            <w:gridSpan w:val="3"/>
                          </w:tcPr>
                          <w:p w14:paraId="79A8C2C4" w14:textId="77777777" w:rsidR="00975C0D" w:rsidRPr="00975C0D" w:rsidRDefault="00975C0D" w:rsidP="00975C0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1E71E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حضارة بلاد الرافدين</w:t>
                            </w:r>
                          </w:p>
                        </w:tc>
                      </w:tr>
                      <w:tr w:rsidR="00975C0D" w:rsidRPr="00975C0D" w14:paraId="442F9889" w14:textId="77777777" w:rsidTr="001E71E1">
                        <w:trPr>
                          <w:gridBefore w:val="1"/>
                          <w:gridAfter w:val="1"/>
                          <w:wBefore w:w="51" w:type="dxa"/>
                          <w:wAfter w:w="8" w:type="dxa"/>
                          <w:trHeight w:val="67"/>
                        </w:trPr>
                        <w:tc>
                          <w:tcPr>
                            <w:tcW w:w="3107" w:type="dxa"/>
                            <w:gridSpan w:val="3"/>
                            <w:shd w:val="clear" w:color="auto" w:fill="FFF2CC"/>
                          </w:tcPr>
                          <w:p w14:paraId="1FA86D45" w14:textId="77777777" w:rsidR="00975C0D" w:rsidRPr="00CC133B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CC133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CC133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( 6</w:t>
                            </w:r>
                            <w:proofErr w:type="gramEnd"/>
                            <w:r w:rsidRPr="00CC133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05" w:type="dxa"/>
                            <w:gridSpan w:val="3"/>
                            <w:shd w:val="clear" w:color="auto" w:fill="FFF2CC"/>
                          </w:tcPr>
                          <w:p w14:paraId="1B74B680" w14:textId="77777777" w:rsidR="00975C0D" w:rsidRPr="00CC133B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CC133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CC133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( 7</w:t>
                            </w:r>
                            <w:proofErr w:type="gramEnd"/>
                            <w:r w:rsidRPr="00CC133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03" w:type="dxa"/>
                            <w:gridSpan w:val="3"/>
                            <w:shd w:val="clear" w:color="auto" w:fill="FFF2CC"/>
                          </w:tcPr>
                          <w:p w14:paraId="678A1C72" w14:textId="77777777" w:rsidR="00975C0D" w:rsidRPr="00CC133B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CC133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CC133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( 8</w:t>
                            </w:r>
                            <w:proofErr w:type="gramEnd"/>
                            <w:r w:rsidRPr="00CC133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03" w:type="dxa"/>
                            <w:gridSpan w:val="3"/>
                            <w:shd w:val="clear" w:color="auto" w:fill="FFF2CC"/>
                          </w:tcPr>
                          <w:p w14:paraId="38723A59" w14:textId="77777777" w:rsidR="00975C0D" w:rsidRPr="00CC133B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CC133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CC133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( 9</w:t>
                            </w:r>
                            <w:proofErr w:type="gramEnd"/>
                            <w:r w:rsidRPr="00CC133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03" w:type="dxa"/>
                            <w:gridSpan w:val="4"/>
                            <w:shd w:val="clear" w:color="auto" w:fill="FFF2CC"/>
                          </w:tcPr>
                          <w:p w14:paraId="1135489E" w14:textId="77777777" w:rsidR="00975C0D" w:rsidRPr="00CC133B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CC133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CC133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( 10</w:t>
                            </w:r>
                            <w:proofErr w:type="gramEnd"/>
                            <w:r w:rsidRPr="00CC133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)</w:t>
                            </w:r>
                          </w:p>
                        </w:tc>
                      </w:tr>
                      <w:tr w:rsidR="00975C0D" w:rsidRPr="00975C0D" w14:paraId="3479D2D9" w14:textId="77777777" w:rsidTr="001E71E1">
                        <w:trPr>
                          <w:gridBefore w:val="2"/>
                          <w:wBefore w:w="61" w:type="dxa"/>
                          <w:trHeight w:val="473"/>
                        </w:trPr>
                        <w:tc>
                          <w:tcPr>
                            <w:tcW w:w="726" w:type="dxa"/>
                            <w:shd w:val="clear" w:color="auto" w:fill="DEEAF6"/>
                          </w:tcPr>
                          <w:p w14:paraId="70FB9004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الاحد</w:t>
                            </w:r>
                          </w:p>
                          <w:p w14:paraId="7DD0D7E5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6/ 4</w:t>
                            </w:r>
                          </w:p>
                        </w:tc>
                        <w:tc>
                          <w:tcPr>
                            <w:tcW w:w="2381" w:type="dxa"/>
                            <w:gridSpan w:val="2"/>
                            <w:vMerge w:val="restart"/>
                          </w:tcPr>
                          <w:p w14:paraId="4FF76281" w14:textId="77777777" w:rsidR="00975C0D" w:rsidRPr="00975C0D" w:rsidRDefault="00975C0D" w:rsidP="00975C0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14:paraId="608AC182" w14:textId="77777777" w:rsidR="00975C0D" w:rsidRPr="00975C0D" w:rsidRDefault="00975C0D" w:rsidP="00975C0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حضارة بلاد الرافدين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DEEAF6"/>
                          </w:tcPr>
                          <w:p w14:paraId="462E7F7A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الاحد</w:t>
                            </w:r>
                          </w:p>
                          <w:p w14:paraId="00DD50B4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13/ 4</w:t>
                            </w:r>
                          </w:p>
                        </w:tc>
                        <w:tc>
                          <w:tcPr>
                            <w:tcW w:w="2379" w:type="dxa"/>
                            <w:gridSpan w:val="2"/>
                            <w:vMerge w:val="restart"/>
                          </w:tcPr>
                          <w:p w14:paraId="456DB3A6" w14:textId="77777777" w:rsidR="00975C0D" w:rsidRPr="00975C0D" w:rsidRDefault="00975C0D" w:rsidP="00975C0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14:paraId="1C91D23B" w14:textId="77777777" w:rsidR="00975C0D" w:rsidRPr="00975C0D" w:rsidRDefault="00975C0D" w:rsidP="00975C0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الحضارة الصينية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DEEAF6"/>
                          </w:tcPr>
                          <w:p w14:paraId="213AE818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الاحد</w:t>
                            </w:r>
                          </w:p>
                          <w:p w14:paraId="6BE69F35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20/ 4</w:t>
                            </w:r>
                          </w:p>
                        </w:tc>
                        <w:tc>
                          <w:tcPr>
                            <w:tcW w:w="2377" w:type="dxa"/>
                            <w:gridSpan w:val="2"/>
                            <w:shd w:val="clear" w:color="auto" w:fill="F7CAAC"/>
                          </w:tcPr>
                          <w:p w14:paraId="0976A0D4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2704A023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إجازة إضافية</w:t>
                            </w:r>
                          </w:p>
                        </w:tc>
                        <w:tc>
                          <w:tcPr>
                            <w:tcW w:w="727" w:type="dxa"/>
                            <w:shd w:val="clear" w:color="auto" w:fill="DEEAF6"/>
                          </w:tcPr>
                          <w:p w14:paraId="77801E40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الاحد</w:t>
                            </w:r>
                          </w:p>
                          <w:p w14:paraId="09157EA8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27/ 4</w:t>
                            </w:r>
                          </w:p>
                        </w:tc>
                        <w:tc>
                          <w:tcPr>
                            <w:tcW w:w="2375" w:type="dxa"/>
                            <w:gridSpan w:val="2"/>
                            <w:vMerge w:val="restart"/>
                          </w:tcPr>
                          <w:p w14:paraId="18A89AD2" w14:textId="77777777" w:rsidR="00975C0D" w:rsidRPr="00975C0D" w:rsidRDefault="00975C0D" w:rsidP="00975C0D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14:paraId="17482F13" w14:textId="77777777" w:rsidR="00975C0D" w:rsidRPr="00975C0D" w:rsidRDefault="00975C0D" w:rsidP="00975C0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العمارة والفنون في الحضارة الإسلامية</w:t>
                            </w:r>
                          </w:p>
                        </w:tc>
                        <w:tc>
                          <w:tcPr>
                            <w:tcW w:w="730" w:type="dxa"/>
                            <w:shd w:val="clear" w:color="auto" w:fill="DEEAF6"/>
                          </w:tcPr>
                          <w:p w14:paraId="4742BC00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الاحد</w:t>
                            </w:r>
                          </w:p>
                          <w:p w14:paraId="66332C81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4/ 5</w:t>
                            </w:r>
                          </w:p>
                        </w:tc>
                        <w:tc>
                          <w:tcPr>
                            <w:tcW w:w="2372" w:type="dxa"/>
                            <w:gridSpan w:val="3"/>
                            <w:vMerge w:val="restart"/>
                          </w:tcPr>
                          <w:p w14:paraId="543F4F44" w14:textId="77777777" w:rsidR="00975C0D" w:rsidRPr="00975C0D" w:rsidRDefault="00975C0D" w:rsidP="00975C0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14:paraId="1BD0CDF4" w14:textId="77777777" w:rsidR="00975C0D" w:rsidRPr="00975C0D" w:rsidRDefault="00975C0D" w:rsidP="00975C0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الجوانب الاقتصادية في الحضارة الإسلامية</w:t>
                            </w:r>
                          </w:p>
                        </w:tc>
                      </w:tr>
                      <w:tr w:rsidR="00975C0D" w:rsidRPr="00975C0D" w14:paraId="0B39615F" w14:textId="77777777" w:rsidTr="001E71E1">
                        <w:trPr>
                          <w:gridBefore w:val="2"/>
                          <w:wBefore w:w="61" w:type="dxa"/>
                          <w:trHeight w:val="441"/>
                        </w:trPr>
                        <w:tc>
                          <w:tcPr>
                            <w:tcW w:w="726" w:type="dxa"/>
                            <w:shd w:val="clear" w:color="auto" w:fill="DEEAF6"/>
                          </w:tcPr>
                          <w:p w14:paraId="409A9411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الاثنين</w:t>
                            </w:r>
                          </w:p>
                          <w:p w14:paraId="052F23BA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7 / 4</w:t>
                            </w:r>
                          </w:p>
                        </w:tc>
                        <w:tc>
                          <w:tcPr>
                            <w:tcW w:w="2381" w:type="dxa"/>
                            <w:gridSpan w:val="2"/>
                            <w:vMerge/>
                          </w:tcPr>
                          <w:p w14:paraId="7C7A37FC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6" w:type="dxa"/>
                            <w:shd w:val="clear" w:color="auto" w:fill="DEEAF6"/>
                          </w:tcPr>
                          <w:p w14:paraId="77C2BF32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الاثنين</w:t>
                            </w:r>
                          </w:p>
                          <w:p w14:paraId="052DDCBA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14 / 4</w:t>
                            </w:r>
                          </w:p>
                        </w:tc>
                        <w:tc>
                          <w:tcPr>
                            <w:tcW w:w="2379" w:type="dxa"/>
                            <w:gridSpan w:val="2"/>
                            <w:vMerge/>
                          </w:tcPr>
                          <w:p w14:paraId="4B796CEA" w14:textId="77777777" w:rsidR="00975C0D" w:rsidRPr="00975C0D" w:rsidRDefault="00975C0D" w:rsidP="00975C0D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6" w:type="dxa"/>
                            <w:shd w:val="clear" w:color="auto" w:fill="DEEAF6"/>
                          </w:tcPr>
                          <w:p w14:paraId="0C542055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الاثنين</w:t>
                            </w:r>
                          </w:p>
                          <w:p w14:paraId="12690FC2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21/ 4</w:t>
                            </w:r>
                          </w:p>
                        </w:tc>
                        <w:tc>
                          <w:tcPr>
                            <w:tcW w:w="2377" w:type="dxa"/>
                            <w:gridSpan w:val="2"/>
                          </w:tcPr>
                          <w:p w14:paraId="638E45C3" w14:textId="77777777" w:rsidR="00975C0D" w:rsidRPr="00975C0D" w:rsidRDefault="00975C0D" w:rsidP="00975C0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منجزات الحضارة </w:t>
                            </w:r>
                            <w:proofErr w:type="gramStart"/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الإسلامية .النظام</w:t>
                            </w:r>
                            <w:proofErr w:type="gramEnd"/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الإداري</w:t>
                            </w:r>
                          </w:p>
                        </w:tc>
                        <w:tc>
                          <w:tcPr>
                            <w:tcW w:w="727" w:type="dxa"/>
                            <w:shd w:val="clear" w:color="auto" w:fill="DEEAF6"/>
                          </w:tcPr>
                          <w:p w14:paraId="64174432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الاثنين</w:t>
                            </w:r>
                          </w:p>
                          <w:p w14:paraId="6BA023C1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28 / 4</w:t>
                            </w:r>
                          </w:p>
                        </w:tc>
                        <w:tc>
                          <w:tcPr>
                            <w:tcW w:w="2375" w:type="dxa"/>
                            <w:gridSpan w:val="2"/>
                            <w:vMerge/>
                          </w:tcPr>
                          <w:p w14:paraId="79888B09" w14:textId="77777777" w:rsidR="00975C0D" w:rsidRPr="00975C0D" w:rsidRDefault="00975C0D" w:rsidP="00975C0D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shd w:val="clear" w:color="auto" w:fill="DEEAF6"/>
                          </w:tcPr>
                          <w:p w14:paraId="064AD614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الاثنين</w:t>
                            </w:r>
                          </w:p>
                          <w:p w14:paraId="00036FD9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5/ 5</w:t>
                            </w:r>
                          </w:p>
                        </w:tc>
                        <w:tc>
                          <w:tcPr>
                            <w:tcW w:w="2372" w:type="dxa"/>
                            <w:gridSpan w:val="3"/>
                            <w:vMerge/>
                          </w:tcPr>
                          <w:p w14:paraId="1EE67C40" w14:textId="77777777" w:rsidR="00975C0D" w:rsidRPr="00975C0D" w:rsidRDefault="00975C0D" w:rsidP="00975C0D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975C0D" w:rsidRPr="00975C0D" w14:paraId="614D2F15" w14:textId="77777777" w:rsidTr="001E71E1">
                        <w:trPr>
                          <w:gridBefore w:val="2"/>
                          <w:wBefore w:w="61" w:type="dxa"/>
                          <w:trHeight w:val="652"/>
                        </w:trPr>
                        <w:tc>
                          <w:tcPr>
                            <w:tcW w:w="726" w:type="dxa"/>
                            <w:shd w:val="clear" w:color="auto" w:fill="DEEAF6"/>
                          </w:tcPr>
                          <w:p w14:paraId="33592AB4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الثلاثاء</w:t>
                            </w:r>
                          </w:p>
                          <w:p w14:paraId="7EC80B86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8 / 4</w:t>
                            </w:r>
                          </w:p>
                        </w:tc>
                        <w:tc>
                          <w:tcPr>
                            <w:tcW w:w="2381" w:type="dxa"/>
                            <w:gridSpan w:val="2"/>
                          </w:tcPr>
                          <w:p w14:paraId="5B6F0ADA" w14:textId="77777777" w:rsidR="00975C0D" w:rsidRPr="00975C0D" w:rsidRDefault="00975C0D" w:rsidP="00975C0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14:paraId="4E003678" w14:textId="77777777" w:rsidR="00975C0D" w:rsidRPr="00975C0D" w:rsidRDefault="00975C0D" w:rsidP="00975C0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حضارة بلاد الرافدين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DEEAF6"/>
                          </w:tcPr>
                          <w:p w14:paraId="79367B4C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الثلاثاء</w:t>
                            </w:r>
                          </w:p>
                          <w:p w14:paraId="3A250D6B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15 / 4</w:t>
                            </w:r>
                          </w:p>
                        </w:tc>
                        <w:tc>
                          <w:tcPr>
                            <w:tcW w:w="2379" w:type="dxa"/>
                            <w:gridSpan w:val="2"/>
                          </w:tcPr>
                          <w:p w14:paraId="3A80909F" w14:textId="77777777" w:rsidR="00975C0D" w:rsidRPr="00975C0D" w:rsidRDefault="00975C0D" w:rsidP="00975C0D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14:paraId="7138F9ED" w14:textId="77777777" w:rsidR="00975C0D" w:rsidRPr="00975C0D" w:rsidRDefault="00975C0D" w:rsidP="00975C0D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أسس الحضارة الإسلامية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DEEAF6"/>
                          </w:tcPr>
                          <w:p w14:paraId="31D8F4F5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الثلاثاء</w:t>
                            </w:r>
                          </w:p>
                          <w:p w14:paraId="6B3A1838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22 / 4</w:t>
                            </w:r>
                          </w:p>
                        </w:tc>
                        <w:tc>
                          <w:tcPr>
                            <w:tcW w:w="2377" w:type="dxa"/>
                            <w:gridSpan w:val="2"/>
                          </w:tcPr>
                          <w:p w14:paraId="2EC0058B" w14:textId="77777777" w:rsidR="00975C0D" w:rsidRPr="00975C0D" w:rsidRDefault="00975C0D" w:rsidP="00975C0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14:paraId="17A1803D" w14:textId="77777777" w:rsidR="00975C0D" w:rsidRPr="00975C0D" w:rsidRDefault="00975C0D" w:rsidP="00975C0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النظام الإداري</w:t>
                            </w:r>
                          </w:p>
                        </w:tc>
                        <w:tc>
                          <w:tcPr>
                            <w:tcW w:w="727" w:type="dxa"/>
                            <w:shd w:val="clear" w:color="auto" w:fill="DEEAF6"/>
                          </w:tcPr>
                          <w:p w14:paraId="29C1565D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الثلاثاء</w:t>
                            </w:r>
                          </w:p>
                          <w:p w14:paraId="791AFC15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29 / 4</w:t>
                            </w:r>
                          </w:p>
                        </w:tc>
                        <w:tc>
                          <w:tcPr>
                            <w:tcW w:w="2375" w:type="dxa"/>
                            <w:gridSpan w:val="2"/>
                          </w:tcPr>
                          <w:p w14:paraId="1B45AAB7" w14:textId="77777777" w:rsidR="00975C0D" w:rsidRPr="00975C0D" w:rsidRDefault="00975C0D" w:rsidP="00975C0D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العمارة والفنون في الحضارة الإسلامية</w:t>
                            </w:r>
                          </w:p>
                        </w:tc>
                        <w:tc>
                          <w:tcPr>
                            <w:tcW w:w="730" w:type="dxa"/>
                            <w:shd w:val="clear" w:color="auto" w:fill="DEEAF6"/>
                          </w:tcPr>
                          <w:p w14:paraId="5AB2F656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الثلاثاء</w:t>
                            </w:r>
                          </w:p>
                          <w:p w14:paraId="1EA12280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6/ 5</w:t>
                            </w:r>
                          </w:p>
                        </w:tc>
                        <w:tc>
                          <w:tcPr>
                            <w:tcW w:w="2372" w:type="dxa"/>
                            <w:gridSpan w:val="3"/>
                          </w:tcPr>
                          <w:p w14:paraId="26B55980" w14:textId="77777777" w:rsidR="00975C0D" w:rsidRPr="00975C0D" w:rsidRDefault="00975C0D" w:rsidP="00975C0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14:paraId="1637448A" w14:textId="77777777" w:rsidR="00975C0D" w:rsidRPr="00975C0D" w:rsidRDefault="00975C0D" w:rsidP="00975C0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التخطيط واهدافه</w:t>
                            </w:r>
                          </w:p>
                        </w:tc>
                      </w:tr>
                      <w:tr w:rsidR="00975C0D" w:rsidRPr="00975C0D" w14:paraId="4DCDB5E6" w14:textId="77777777" w:rsidTr="001E71E1">
                        <w:trPr>
                          <w:gridBefore w:val="2"/>
                          <w:wBefore w:w="61" w:type="dxa"/>
                          <w:trHeight w:val="473"/>
                        </w:trPr>
                        <w:tc>
                          <w:tcPr>
                            <w:tcW w:w="726" w:type="dxa"/>
                            <w:shd w:val="clear" w:color="auto" w:fill="DEEAF6"/>
                          </w:tcPr>
                          <w:p w14:paraId="6914275F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4537532F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9 / 4</w:t>
                            </w:r>
                          </w:p>
                        </w:tc>
                        <w:tc>
                          <w:tcPr>
                            <w:tcW w:w="2381" w:type="dxa"/>
                            <w:gridSpan w:val="2"/>
                            <w:vMerge w:val="restart"/>
                          </w:tcPr>
                          <w:p w14:paraId="767F0C96" w14:textId="77777777" w:rsidR="00975C0D" w:rsidRPr="00975C0D" w:rsidRDefault="00975C0D" w:rsidP="00975C0D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14:paraId="0312C085" w14:textId="77777777" w:rsidR="00975C0D" w:rsidRPr="00975C0D" w:rsidRDefault="00975C0D" w:rsidP="00975C0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الحضارة الفرعونية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DEEAF6"/>
                          </w:tcPr>
                          <w:p w14:paraId="017062B2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4F86F8DE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16 / 4</w:t>
                            </w:r>
                          </w:p>
                        </w:tc>
                        <w:tc>
                          <w:tcPr>
                            <w:tcW w:w="2379" w:type="dxa"/>
                            <w:gridSpan w:val="2"/>
                            <w:vMerge w:val="restart"/>
                          </w:tcPr>
                          <w:p w14:paraId="080641F3" w14:textId="77777777" w:rsidR="00975C0D" w:rsidRPr="00975C0D" w:rsidRDefault="00975C0D" w:rsidP="00975C0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14:paraId="731CBDD3" w14:textId="77777777" w:rsidR="00975C0D" w:rsidRPr="00975C0D" w:rsidRDefault="00975C0D" w:rsidP="00975C0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منجزات الحضارة </w:t>
                            </w:r>
                            <w:proofErr w:type="gramStart"/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الإسلامية .النظام</w:t>
                            </w:r>
                            <w:proofErr w:type="gramEnd"/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السياسي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DEEAF6"/>
                          </w:tcPr>
                          <w:p w14:paraId="30AB2A7C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3189A101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23 / 4</w:t>
                            </w:r>
                          </w:p>
                        </w:tc>
                        <w:tc>
                          <w:tcPr>
                            <w:tcW w:w="2377" w:type="dxa"/>
                            <w:gridSpan w:val="2"/>
                            <w:vMerge w:val="restart"/>
                          </w:tcPr>
                          <w:p w14:paraId="07F2618F" w14:textId="77777777" w:rsidR="00975C0D" w:rsidRPr="00975C0D" w:rsidRDefault="00975C0D" w:rsidP="00975C0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14:paraId="78955548" w14:textId="77777777" w:rsidR="00975C0D" w:rsidRPr="00975C0D" w:rsidRDefault="00975C0D" w:rsidP="00975C0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العلوم والمعارف في الحضارة الإسلامية</w:t>
                            </w:r>
                          </w:p>
                        </w:tc>
                        <w:tc>
                          <w:tcPr>
                            <w:tcW w:w="727" w:type="dxa"/>
                            <w:shd w:val="clear" w:color="auto" w:fill="DEEAF6"/>
                          </w:tcPr>
                          <w:p w14:paraId="13F59D0D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5096B2CB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30 / 4</w:t>
                            </w:r>
                          </w:p>
                        </w:tc>
                        <w:tc>
                          <w:tcPr>
                            <w:tcW w:w="2375" w:type="dxa"/>
                            <w:gridSpan w:val="2"/>
                            <w:vMerge w:val="restart"/>
                          </w:tcPr>
                          <w:p w14:paraId="405602FE" w14:textId="77777777" w:rsidR="00975C0D" w:rsidRPr="00975C0D" w:rsidRDefault="00975C0D" w:rsidP="00975C0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14:paraId="3EBD9DAB" w14:textId="77777777" w:rsidR="00975C0D" w:rsidRPr="00975C0D" w:rsidRDefault="00975C0D" w:rsidP="00975C0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الجوانب الاقتصادية في الحضارة الإسلامية</w:t>
                            </w:r>
                          </w:p>
                        </w:tc>
                        <w:tc>
                          <w:tcPr>
                            <w:tcW w:w="730" w:type="dxa"/>
                            <w:shd w:val="clear" w:color="auto" w:fill="DEEAF6"/>
                          </w:tcPr>
                          <w:p w14:paraId="0B568955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11DF3E0D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7/ 5</w:t>
                            </w:r>
                          </w:p>
                        </w:tc>
                        <w:tc>
                          <w:tcPr>
                            <w:tcW w:w="2372" w:type="dxa"/>
                            <w:gridSpan w:val="3"/>
                            <w:vMerge w:val="restart"/>
                          </w:tcPr>
                          <w:p w14:paraId="3C5C26BB" w14:textId="77777777" w:rsidR="00975C0D" w:rsidRPr="00975C0D" w:rsidRDefault="00975C0D" w:rsidP="00975C0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6"/>
                                <w:szCs w:val="6"/>
                                <w:rtl/>
                              </w:rPr>
                            </w:pPr>
                          </w:p>
                          <w:p w14:paraId="36469BA4" w14:textId="77777777" w:rsidR="00975C0D" w:rsidRPr="00975C0D" w:rsidRDefault="00975C0D" w:rsidP="00975C0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التخطيط واهدافه</w:t>
                            </w:r>
                          </w:p>
                        </w:tc>
                      </w:tr>
                      <w:tr w:rsidR="00975C0D" w:rsidRPr="00975C0D" w14:paraId="644DF0CC" w14:textId="77777777" w:rsidTr="001E71E1">
                        <w:trPr>
                          <w:gridBefore w:val="2"/>
                          <w:wBefore w:w="61" w:type="dxa"/>
                          <w:trHeight w:val="280"/>
                        </w:trPr>
                        <w:tc>
                          <w:tcPr>
                            <w:tcW w:w="726" w:type="dxa"/>
                            <w:shd w:val="clear" w:color="auto" w:fill="DEEAF6"/>
                          </w:tcPr>
                          <w:p w14:paraId="67C811CB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الخميس</w:t>
                            </w:r>
                          </w:p>
                          <w:p w14:paraId="015F7F67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10/ 4</w:t>
                            </w:r>
                          </w:p>
                        </w:tc>
                        <w:tc>
                          <w:tcPr>
                            <w:tcW w:w="2381" w:type="dxa"/>
                            <w:gridSpan w:val="2"/>
                            <w:vMerge/>
                          </w:tcPr>
                          <w:p w14:paraId="47A7400D" w14:textId="77777777" w:rsidR="00975C0D" w:rsidRPr="00975C0D" w:rsidRDefault="00975C0D" w:rsidP="00975C0D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6" w:type="dxa"/>
                            <w:shd w:val="clear" w:color="auto" w:fill="DEEAF6"/>
                          </w:tcPr>
                          <w:p w14:paraId="7650FDF3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الخميس</w:t>
                            </w:r>
                          </w:p>
                          <w:p w14:paraId="1C2B46AB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17/ 4</w:t>
                            </w:r>
                          </w:p>
                        </w:tc>
                        <w:tc>
                          <w:tcPr>
                            <w:tcW w:w="2379" w:type="dxa"/>
                            <w:gridSpan w:val="2"/>
                            <w:vMerge/>
                          </w:tcPr>
                          <w:p w14:paraId="4342DD78" w14:textId="77777777" w:rsidR="00975C0D" w:rsidRPr="00975C0D" w:rsidRDefault="00975C0D" w:rsidP="00975C0D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6" w:type="dxa"/>
                            <w:shd w:val="clear" w:color="auto" w:fill="DEEAF6"/>
                          </w:tcPr>
                          <w:p w14:paraId="77372C24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الخميس</w:t>
                            </w:r>
                          </w:p>
                          <w:p w14:paraId="1AA56255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24/ 4</w:t>
                            </w:r>
                          </w:p>
                        </w:tc>
                        <w:tc>
                          <w:tcPr>
                            <w:tcW w:w="2377" w:type="dxa"/>
                            <w:gridSpan w:val="2"/>
                            <w:vMerge/>
                          </w:tcPr>
                          <w:p w14:paraId="55BA1717" w14:textId="77777777" w:rsidR="00975C0D" w:rsidRPr="00975C0D" w:rsidRDefault="00975C0D" w:rsidP="00975C0D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7" w:type="dxa"/>
                            <w:shd w:val="clear" w:color="auto" w:fill="DEEAF6"/>
                          </w:tcPr>
                          <w:p w14:paraId="5F14C0BE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الخميس</w:t>
                            </w:r>
                          </w:p>
                          <w:p w14:paraId="3A332EBD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1/ 5</w:t>
                            </w:r>
                          </w:p>
                        </w:tc>
                        <w:tc>
                          <w:tcPr>
                            <w:tcW w:w="2375" w:type="dxa"/>
                            <w:gridSpan w:val="2"/>
                            <w:vMerge/>
                          </w:tcPr>
                          <w:p w14:paraId="5894C9D9" w14:textId="77777777" w:rsidR="00975C0D" w:rsidRPr="00975C0D" w:rsidRDefault="00975C0D" w:rsidP="00975C0D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shd w:val="clear" w:color="auto" w:fill="DEEAF6"/>
                          </w:tcPr>
                          <w:p w14:paraId="5F1064B8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الخميس</w:t>
                            </w:r>
                          </w:p>
                          <w:p w14:paraId="12F4CD59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8/ 5</w:t>
                            </w:r>
                          </w:p>
                        </w:tc>
                        <w:tc>
                          <w:tcPr>
                            <w:tcW w:w="2372" w:type="dxa"/>
                            <w:gridSpan w:val="3"/>
                            <w:vMerge/>
                          </w:tcPr>
                          <w:p w14:paraId="54769564" w14:textId="77777777" w:rsidR="00975C0D" w:rsidRPr="00975C0D" w:rsidRDefault="00975C0D" w:rsidP="00975C0D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975C0D" w:rsidRPr="00975C0D" w14:paraId="1FB64E51" w14:textId="77777777" w:rsidTr="001E71E1">
                        <w:trPr>
                          <w:gridBefore w:val="1"/>
                          <w:gridAfter w:val="1"/>
                          <w:wBefore w:w="51" w:type="dxa"/>
                          <w:wAfter w:w="8" w:type="dxa"/>
                          <w:trHeight w:val="109"/>
                        </w:trPr>
                        <w:tc>
                          <w:tcPr>
                            <w:tcW w:w="3107" w:type="dxa"/>
                            <w:gridSpan w:val="3"/>
                            <w:shd w:val="clear" w:color="auto" w:fill="FFF2CC"/>
                          </w:tcPr>
                          <w:p w14:paraId="1D1BA94A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( 11</w:t>
                            </w:r>
                            <w:proofErr w:type="gramEnd"/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05" w:type="dxa"/>
                            <w:gridSpan w:val="3"/>
                            <w:shd w:val="clear" w:color="auto" w:fill="FFF2CC"/>
                          </w:tcPr>
                          <w:p w14:paraId="493A33EE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( 12</w:t>
                            </w:r>
                            <w:proofErr w:type="gramEnd"/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03" w:type="dxa"/>
                            <w:gridSpan w:val="3"/>
                            <w:shd w:val="clear" w:color="auto" w:fill="FFF2CC"/>
                          </w:tcPr>
                          <w:p w14:paraId="58E70634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( 13</w:t>
                            </w:r>
                            <w:proofErr w:type="gramEnd"/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03" w:type="dxa"/>
                            <w:gridSpan w:val="3"/>
                            <w:shd w:val="clear" w:color="auto" w:fill="FFF2CC"/>
                          </w:tcPr>
                          <w:p w14:paraId="31E5E371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E0000"/>
                                <w:sz w:val="20"/>
                                <w:szCs w:val="20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E0000"/>
                                <w:sz w:val="20"/>
                                <w:szCs w:val="20"/>
                                <w:rtl/>
                              </w:rPr>
                              <w:t>إجازة الخريف</w:t>
                            </w:r>
                          </w:p>
                        </w:tc>
                        <w:tc>
                          <w:tcPr>
                            <w:tcW w:w="3103" w:type="dxa"/>
                            <w:gridSpan w:val="4"/>
                            <w:shd w:val="clear" w:color="auto" w:fill="FFF2CC"/>
                          </w:tcPr>
                          <w:p w14:paraId="5B5324C4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( 14</w:t>
                            </w:r>
                            <w:proofErr w:type="gramEnd"/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)</w:t>
                            </w:r>
                          </w:p>
                        </w:tc>
                      </w:tr>
                      <w:tr w:rsidR="00975C0D" w:rsidRPr="00975C0D" w14:paraId="5F28C901" w14:textId="77777777" w:rsidTr="001E71E1">
                        <w:trPr>
                          <w:gridBefore w:val="2"/>
                          <w:wBefore w:w="61" w:type="dxa"/>
                          <w:trHeight w:val="441"/>
                        </w:trPr>
                        <w:tc>
                          <w:tcPr>
                            <w:tcW w:w="726" w:type="dxa"/>
                            <w:shd w:val="clear" w:color="auto" w:fill="DEEAF6"/>
                          </w:tcPr>
                          <w:p w14:paraId="2FE74E78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الاحد</w:t>
                            </w:r>
                          </w:p>
                          <w:p w14:paraId="57BA31A7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11/ 5</w:t>
                            </w:r>
                          </w:p>
                        </w:tc>
                        <w:tc>
                          <w:tcPr>
                            <w:tcW w:w="2381" w:type="dxa"/>
                            <w:gridSpan w:val="2"/>
                            <w:vMerge w:val="restart"/>
                          </w:tcPr>
                          <w:p w14:paraId="1D0FA844" w14:textId="77777777" w:rsidR="00975C0D" w:rsidRPr="00CC133B" w:rsidRDefault="00975C0D" w:rsidP="00975C0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14:paraId="7CB6EEF3" w14:textId="77777777" w:rsidR="00975C0D" w:rsidRPr="00975C0D" w:rsidRDefault="00975C0D" w:rsidP="00975C0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تنظيم الوقت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DEEAF6"/>
                          </w:tcPr>
                          <w:p w14:paraId="10F9CD9A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الاحد</w:t>
                            </w:r>
                          </w:p>
                          <w:p w14:paraId="5A514105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18/ 5</w:t>
                            </w:r>
                          </w:p>
                        </w:tc>
                        <w:tc>
                          <w:tcPr>
                            <w:tcW w:w="2379" w:type="dxa"/>
                            <w:gridSpan w:val="2"/>
                            <w:vMerge w:val="restart"/>
                          </w:tcPr>
                          <w:p w14:paraId="7A383FDE" w14:textId="77777777" w:rsidR="00975C0D" w:rsidRPr="00975C0D" w:rsidRDefault="00975C0D" w:rsidP="00975C0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14:paraId="5AF72CCB" w14:textId="77777777" w:rsidR="00975C0D" w:rsidRPr="00975C0D" w:rsidRDefault="00975C0D" w:rsidP="00975C0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شبه الجزيرة العربية قبل ظهور الإسلام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DEEAF6"/>
                          </w:tcPr>
                          <w:p w14:paraId="577E5F68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الاحد</w:t>
                            </w:r>
                          </w:p>
                          <w:p w14:paraId="261EF5B2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25/ 5</w:t>
                            </w:r>
                          </w:p>
                        </w:tc>
                        <w:tc>
                          <w:tcPr>
                            <w:tcW w:w="2377" w:type="dxa"/>
                            <w:gridSpan w:val="2"/>
                            <w:vMerge w:val="restart"/>
                          </w:tcPr>
                          <w:p w14:paraId="0CC46A22" w14:textId="77777777" w:rsidR="00975C0D" w:rsidRPr="00975C0D" w:rsidRDefault="00975C0D" w:rsidP="00975C0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14:paraId="6628643B" w14:textId="2FFAC223" w:rsidR="00975C0D" w:rsidRPr="00975C0D" w:rsidRDefault="001E71E1" w:rsidP="00975C0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1E71E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حياة النبي محمد صلى الله عليه وسلم قبل البعثة</w:t>
                            </w:r>
                          </w:p>
                        </w:tc>
                        <w:tc>
                          <w:tcPr>
                            <w:tcW w:w="727" w:type="dxa"/>
                            <w:shd w:val="clear" w:color="auto" w:fill="DEEAF6"/>
                          </w:tcPr>
                          <w:p w14:paraId="369A0905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الاحد</w:t>
                            </w:r>
                          </w:p>
                          <w:p w14:paraId="4E58D9A2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2/ 6</w:t>
                            </w:r>
                          </w:p>
                        </w:tc>
                        <w:tc>
                          <w:tcPr>
                            <w:tcW w:w="2375" w:type="dxa"/>
                            <w:gridSpan w:val="2"/>
                            <w:vMerge w:val="restart"/>
                          </w:tcPr>
                          <w:p w14:paraId="41A20D5E" w14:textId="77777777" w:rsidR="00975C0D" w:rsidRPr="00975C0D" w:rsidRDefault="00975C0D" w:rsidP="00975C0D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00E7B01C" w14:textId="77777777" w:rsidR="00975C0D" w:rsidRPr="00975C0D" w:rsidRDefault="00975C0D" w:rsidP="00975C0D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14:paraId="535BD74C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highlight w:val="yellow"/>
                                <w:rtl/>
                              </w:rPr>
                            </w:pPr>
                          </w:p>
                          <w:p w14:paraId="055F5023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highlight w:val="yellow"/>
                                <w:rtl/>
                              </w:rPr>
                            </w:pPr>
                          </w:p>
                          <w:p w14:paraId="3491FF45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highlight w:val="yellow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highlight w:val="yellow"/>
                                <w:rtl/>
                              </w:rPr>
                              <w:t>اجازة منتصف الفصل الدراسي الأول</w:t>
                            </w:r>
                          </w:p>
                          <w:p w14:paraId="5FFAC884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highlight w:val="yellow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highlight w:val="yellow"/>
                                <w:rtl/>
                              </w:rPr>
                              <w:t>( الخريف</w:t>
                            </w:r>
                            <w:proofErr w:type="gramEnd"/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highlight w:val="yellow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730" w:type="dxa"/>
                            <w:shd w:val="clear" w:color="auto" w:fill="DEEAF6"/>
                          </w:tcPr>
                          <w:p w14:paraId="32EB509D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الاحد</w:t>
                            </w:r>
                          </w:p>
                          <w:p w14:paraId="088056A7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9/ 6</w:t>
                            </w:r>
                          </w:p>
                        </w:tc>
                        <w:tc>
                          <w:tcPr>
                            <w:tcW w:w="2372" w:type="dxa"/>
                            <w:gridSpan w:val="3"/>
                            <w:vMerge w:val="restart"/>
                          </w:tcPr>
                          <w:p w14:paraId="3E890050" w14:textId="77777777" w:rsidR="00975C0D" w:rsidRPr="00975C0D" w:rsidRDefault="00975C0D" w:rsidP="00975C0D">
                            <w:pPr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p w14:paraId="28DDC705" w14:textId="77777777" w:rsidR="00975C0D" w:rsidRPr="00975C0D" w:rsidRDefault="00975C0D" w:rsidP="00975C0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E71E1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rtl/>
                              </w:rPr>
                              <w:t xml:space="preserve">هجرة النبي </w:t>
                            </w:r>
                            <w:r w:rsidRPr="001E71E1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ﷺ</w:t>
                            </w:r>
                          </w:p>
                        </w:tc>
                      </w:tr>
                      <w:tr w:rsidR="00975C0D" w:rsidRPr="00975C0D" w14:paraId="40D8E7B1" w14:textId="77777777" w:rsidTr="001E71E1">
                        <w:trPr>
                          <w:gridBefore w:val="2"/>
                          <w:wBefore w:w="61" w:type="dxa"/>
                          <w:trHeight w:val="67"/>
                        </w:trPr>
                        <w:tc>
                          <w:tcPr>
                            <w:tcW w:w="726" w:type="dxa"/>
                            <w:shd w:val="clear" w:color="auto" w:fill="DEEAF6"/>
                          </w:tcPr>
                          <w:p w14:paraId="3AB4226D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الاثنين</w:t>
                            </w:r>
                          </w:p>
                          <w:p w14:paraId="2B997B20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12/ 5</w:t>
                            </w:r>
                          </w:p>
                        </w:tc>
                        <w:tc>
                          <w:tcPr>
                            <w:tcW w:w="2381" w:type="dxa"/>
                            <w:gridSpan w:val="2"/>
                            <w:vMerge/>
                          </w:tcPr>
                          <w:p w14:paraId="3A155810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6" w:type="dxa"/>
                            <w:shd w:val="clear" w:color="auto" w:fill="DEEAF6"/>
                          </w:tcPr>
                          <w:p w14:paraId="5FE024B1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الاثنين</w:t>
                            </w:r>
                          </w:p>
                          <w:p w14:paraId="34EC940F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19/ 5</w:t>
                            </w:r>
                          </w:p>
                        </w:tc>
                        <w:tc>
                          <w:tcPr>
                            <w:tcW w:w="2379" w:type="dxa"/>
                            <w:gridSpan w:val="2"/>
                            <w:vMerge/>
                          </w:tcPr>
                          <w:p w14:paraId="72F8E3A8" w14:textId="77777777" w:rsidR="00975C0D" w:rsidRPr="00975C0D" w:rsidRDefault="00975C0D" w:rsidP="00975C0D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6" w:type="dxa"/>
                            <w:shd w:val="clear" w:color="auto" w:fill="DEEAF6"/>
                          </w:tcPr>
                          <w:p w14:paraId="51428690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الاثنين</w:t>
                            </w:r>
                          </w:p>
                          <w:p w14:paraId="003116C3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26/ 5</w:t>
                            </w:r>
                          </w:p>
                        </w:tc>
                        <w:tc>
                          <w:tcPr>
                            <w:tcW w:w="2377" w:type="dxa"/>
                            <w:gridSpan w:val="2"/>
                            <w:vMerge/>
                          </w:tcPr>
                          <w:p w14:paraId="7642DF26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7" w:type="dxa"/>
                            <w:shd w:val="clear" w:color="auto" w:fill="DEEAF6"/>
                          </w:tcPr>
                          <w:p w14:paraId="7E77AA5D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الاثنين</w:t>
                            </w:r>
                          </w:p>
                          <w:p w14:paraId="4FCFC039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3/ 6</w:t>
                            </w:r>
                          </w:p>
                        </w:tc>
                        <w:tc>
                          <w:tcPr>
                            <w:tcW w:w="2375" w:type="dxa"/>
                            <w:gridSpan w:val="2"/>
                            <w:vMerge/>
                          </w:tcPr>
                          <w:p w14:paraId="700E3015" w14:textId="77777777" w:rsidR="00975C0D" w:rsidRPr="00975C0D" w:rsidRDefault="00975C0D" w:rsidP="00975C0D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shd w:val="clear" w:color="auto" w:fill="DEEAF6"/>
                          </w:tcPr>
                          <w:p w14:paraId="6B578C9D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الاثنين</w:t>
                            </w:r>
                          </w:p>
                          <w:p w14:paraId="18BA4DF6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10/ 6</w:t>
                            </w:r>
                          </w:p>
                        </w:tc>
                        <w:tc>
                          <w:tcPr>
                            <w:tcW w:w="2372" w:type="dxa"/>
                            <w:gridSpan w:val="3"/>
                            <w:vMerge/>
                          </w:tcPr>
                          <w:p w14:paraId="3E4D91A3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975C0D" w:rsidRPr="00975C0D" w14:paraId="7113BB93" w14:textId="77777777" w:rsidTr="001E71E1">
                        <w:trPr>
                          <w:gridBefore w:val="2"/>
                          <w:wBefore w:w="61" w:type="dxa"/>
                          <w:trHeight w:val="412"/>
                        </w:trPr>
                        <w:tc>
                          <w:tcPr>
                            <w:tcW w:w="726" w:type="dxa"/>
                            <w:shd w:val="clear" w:color="auto" w:fill="DEEAF6"/>
                          </w:tcPr>
                          <w:p w14:paraId="5C3D4418" w14:textId="77777777" w:rsid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356A41E8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الثلاثاء</w:t>
                            </w:r>
                          </w:p>
                          <w:p w14:paraId="486F3E6B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13/ 5</w:t>
                            </w:r>
                          </w:p>
                        </w:tc>
                        <w:tc>
                          <w:tcPr>
                            <w:tcW w:w="2381" w:type="dxa"/>
                            <w:gridSpan w:val="2"/>
                          </w:tcPr>
                          <w:p w14:paraId="6EBA603E" w14:textId="77777777" w:rsidR="00975C0D" w:rsidRPr="00975C0D" w:rsidRDefault="00975C0D" w:rsidP="00975C0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14:paraId="7F0B0E66" w14:textId="77777777" w:rsidR="00975C0D" w:rsidRPr="00975C0D" w:rsidRDefault="00975C0D" w:rsidP="00975C0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تنظيم الوقت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DEEAF6"/>
                          </w:tcPr>
                          <w:p w14:paraId="66346433" w14:textId="77777777" w:rsid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02F4F031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الثلاثاء</w:t>
                            </w:r>
                          </w:p>
                          <w:p w14:paraId="09AF3E5A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20/ 5</w:t>
                            </w:r>
                          </w:p>
                        </w:tc>
                        <w:tc>
                          <w:tcPr>
                            <w:tcW w:w="2379" w:type="dxa"/>
                            <w:gridSpan w:val="2"/>
                          </w:tcPr>
                          <w:p w14:paraId="156D8F22" w14:textId="335AEB9F" w:rsidR="00975C0D" w:rsidRPr="00975C0D" w:rsidRDefault="001E71E1" w:rsidP="00975C0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1E71E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حياة النبي محمد صلى الله عليه وسلم قبل البعثة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DEEAF6"/>
                          </w:tcPr>
                          <w:p w14:paraId="2718D0A0" w14:textId="77777777" w:rsid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7E084DF8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الثلاثاء</w:t>
                            </w:r>
                          </w:p>
                          <w:p w14:paraId="1FA4225D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27/ 5</w:t>
                            </w:r>
                          </w:p>
                        </w:tc>
                        <w:tc>
                          <w:tcPr>
                            <w:tcW w:w="2377" w:type="dxa"/>
                            <w:gridSpan w:val="2"/>
                            <w:vAlign w:val="center"/>
                          </w:tcPr>
                          <w:p w14:paraId="76C6FE02" w14:textId="77777777" w:rsidR="00975C0D" w:rsidRPr="00975C0D" w:rsidRDefault="00975C0D" w:rsidP="00975C0D">
                            <w:pPr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14:paraId="4B0B83B8" w14:textId="77777777" w:rsidR="00975C0D" w:rsidRPr="00975C0D" w:rsidRDefault="00975C0D" w:rsidP="00975C0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E71E1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نــزول الوحي والدعوة</w:t>
                            </w:r>
                          </w:p>
                        </w:tc>
                        <w:tc>
                          <w:tcPr>
                            <w:tcW w:w="727" w:type="dxa"/>
                            <w:shd w:val="clear" w:color="auto" w:fill="DEEAF6"/>
                          </w:tcPr>
                          <w:p w14:paraId="13C90064" w14:textId="77777777" w:rsid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2120A7F0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الثلاثاء</w:t>
                            </w:r>
                          </w:p>
                          <w:p w14:paraId="7CD77115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4/ 6</w:t>
                            </w:r>
                          </w:p>
                        </w:tc>
                        <w:tc>
                          <w:tcPr>
                            <w:tcW w:w="2375" w:type="dxa"/>
                            <w:gridSpan w:val="2"/>
                            <w:vMerge/>
                          </w:tcPr>
                          <w:p w14:paraId="701A3D18" w14:textId="77777777" w:rsidR="00975C0D" w:rsidRPr="00975C0D" w:rsidRDefault="00975C0D" w:rsidP="00975C0D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shd w:val="clear" w:color="auto" w:fill="DEEAF6"/>
                          </w:tcPr>
                          <w:p w14:paraId="39A6B555" w14:textId="77777777" w:rsid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4B876235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الثلاثاء</w:t>
                            </w:r>
                          </w:p>
                          <w:p w14:paraId="23CF6D69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11/ 6</w:t>
                            </w:r>
                          </w:p>
                        </w:tc>
                        <w:tc>
                          <w:tcPr>
                            <w:tcW w:w="2372" w:type="dxa"/>
                            <w:gridSpan w:val="3"/>
                          </w:tcPr>
                          <w:p w14:paraId="67A52D09" w14:textId="77777777" w:rsidR="00975C0D" w:rsidRPr="00975C0D" w:rsidRDefault="00975C0D" w:rsidP="00975C0D">
                            <w:pPr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6"/>
                                <w:szCs w:val="6"/>
                                <w:rtl/>
                              </w:rPr>
                            </w:pPr>
                          </w:p>
                          <w:p w14:paraId="46BD8E95" w14:textId="77777777" w:rsidR="00975C0D" w:rsidRPr="00975C0D" w:rsidRDefault="00975C0D" w:rsidP="00975C0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E71E1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هجرة النبي </w:t>
                            </w:r>
                            <w:r w:rsidRPr="001E71E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ﷺ</w:t>
                            </w:r>
                          </w:p>
                        </w:tc>
                      </w:tr>
                      <w:tr w:rsidR="00975C0D" w:rsidRPr="00975C0D" w14:paraId="7E0162CC" w14:textId="77777777" w:rsidTr="001E71E1">
                        <w:trPr>
                          <w:gridBefore w:val="2"/>
                          <w:wBefore w:w="61" w:type="dxa"/>
                          <w:trHeight w:val="441"/>
                        </w:trPr>
                        <w:tc>
                          <w:tcPr>
                            <w:tcW w:w="726" w:type="dxa"/>
                            <w:shd w:val="clear" w:color="auto" w:fill="DEEAF6"/>
                          </w:tcPr>
                          <w:p w14:paraId="1D0FE141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05412EFE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14/ 5</w:t>
                            </w:r>
                          </w:p>
                        </w:tc>
                        <w:tc>
                          <w:tcPr>
                            <w:tcW w:w="2381" w:type="dxa"/>
                            <w:gridSpan w:val="2"/>
                            <w:vMerge w:val="restart"/>
                          </w:tcPr>
                          <w:p w14:paraId="30B4787A" w14:textId="77777777" w:rsidR="00975C0D" w:rsidRPr="00975C0D" w:rsidRDefault="00975C0D" w:rsidP="00975C0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1E71E1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شبه الجزيرة العربية قبل ظهور الإسلام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DEEAF6"/>
                          </w:tcPr>
                          <w:p w14:paraId="167EAEA0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14FDDC7C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21/ 5</w:t>
                            </w:r>
                          </w:p>
                        </w:tc>
                        <w:tc>
                          <w:tcPr>
                            <w:tcW w:w="2379" w:type="dxa"/>
                            <w:gridSpan w:val="2"/>
                            <w:vMerge w:val="restart"/>
                          </w:tcPr>
                          <w:p w14:paraId="6A0048E7" w14:textId="77777777" w:rsidR="00CC133B" w:rsidRPr="00CC133B" w:rsidRDefault="00CC133B" w:rsidP="00975C0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14:paraId="27F9A72D" w14:textId="77777777" w:rsidR="00975C0D" w:rsidRPr="00975C0D" w:rsidRDefault="00975C0D" w:rsidP="00975C0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1E71E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حياة النبي محمد صلى الله عليه وسلم قبل البعثة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DEEAF6"/>
                          </w:tcPr>
                          <w:p w14:paraId="2F8F3A59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24BE295F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28/ 5</w:t>
                            </w:r>
                          </w:p>
                        </w:tc>
                        <w:tc>
                          <w:tcPr>
                            <w:tcW w:w="2377" w:type="dxa"/>
                            <w:gridSpan w:val="2"/>
                            <w:vMerge w:val="restart"/>
                            <w:vAlign w:val="center"/>
                          </w:tcPr>
                          <w:p w14:paraId="2E45EE77" w14:textId="77777777" w:rsidR="00975C0D" w:rsidRPr="00975C0D" w:rsidRDefault="00975C0D" w:rsidP="00975C0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E71E1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rtl/>
                              </w:rPr>
                              <w:t>نــزول الوحي والدعوة</w:t>
                            </w:r>
                          </w:p>
                        </w:tc>
                        <w:tc>
                          <w:tcPr>
                            <w:tcW w:w="727" w:type="dxa"/>
                            <w:shd w:val="clear" w:color="auto" w:fill="DEEAF6"/>
                          </w:tcPr>
                          <w:p w14:paraId="4BDA139C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082F3359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5/ 6</w:t>
                            </w:r>
                          </w:p>
                        </w:tc>
                        <w:tc>
                          <w:tcPr>
                            <w:tcW w:w="2375" w:type="dxa"/>
                            <w:gridSpan w:val="2"/>
                            <w:vMerge/>
                          </w:tcPr>
                          <w:p w14:paraId="15D1917C" w14:textId="77777777" w:rsidR="00975C0D" w:rsidRPr="00975C0D" w:rsidRDefault="00975C0D" w:rsidP="00975C0D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shd w:val="clear" w:color="auto" w:fill="DEEAF6"/>
                          </w:tcPr>
                          <w:p w14:paraId="23C705B6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2532CB6B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12/ 6</w:t>
                            </w:r>
                          </w:p>
                        </w:tc>
                        <w:tc>
                          <w:tcPr>
                            <w:tcW w:w="2372" w:type="dxa"/>
                            <w:gridSpan w:val="3"/>
                            <w:vMerge w:val="restart"/>
                          </w:tcPr>
                          <w:p w14:paraId="28B29978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66B66303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1E71E1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غزوات النبي </w:t>
                            </w:r>
                            <w:r w:rsidRPr="001E71E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ﷺ</w:t>
                            </w:r>
                          </w:p>
                        </w:tc>
                      </w:tr>
                      <w:tr w:rsidR="00975C0D" w:rsidRPr="00975C0D" w14:paraId="207AE02A" w14:textId="77777777" w:rsidTr="001E71E1">
                        <w:trPr>
                          <w:gridBefore w:val="2"/>
                          <w:wBefore w:w="61" w:type="dxa"/>
                          <w:trHeight w:val="240"/>
                        </w:trPr>
                        <w:tc>
                          <w:tcPr>
                            <w:tcW w:w="726" w:type="dxa"/>
                            <w:shd w:val="clear" w:color="auto" w:fill="DEEAF6"/>
                          </w:tcPr>
                          <w:p w14:paraId="16381DDA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01DE03D9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15/ 5</w:t>
                            </w:r>
                          </w:p>
                        </w:tc>
                        <w:tc>
                          <w:tcPr>
                            <w:tcW w:w="2381" w:type="dxa"/>
                            <w:gridSpan w:val="2"/>
                            <w:vMerge/>
                          </w:tcPr>
                          <w:p w14:paraId="3D465288" w14:textId="77777777" w:rsidR="00975C0D" w:rsidRPr="00975C0D" w:rsidRDefault="00975C0D" w:rsidP="00975C0D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6" w:type="dxa"/>
                            <w:shd w:val="clear" w:color="auto" w:fill="DEEAF6"/>
                          </w:tcPr>
                          <w:p w14:paraId="4DD8F5D0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175B0535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22/ 5</w:t>
                            </w:r>
                          </w:p>
                        </w:tc>
                        <w:tc>
                          <w:tcPr>
                            <w:tcW w:w="2379" w:type="dxa"/>
                            <w:gridSpan w:val="2"/>
                            <w:vMerge/>
                          </w:tcPr>
                          <w:p w14:paraId="19E37129" w14:textId="77777777" w:rsidR="00975C0D" w:rsidRPr="00975C0D" w:rsidRDefault="00975C0D" w:rsidP="00975C0D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6" w:type="dxa"/>
                            <w:shd w:val="clear" w:color="auto" w:fill="DEEAF6"/>
                          </w:tcPr>
                          <w:p w14:paraId="4579007F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4E14D05E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29/ 5</w:t>
                            </w:r>
                          </w:p>
                        </w:tc>
                        <w:tc>
                          <w:tcPr>
                            <w:tcW w:w="2377" w:type="dxa"/>
                            <w:gridSpan w:val="2"/>
                            <w:vMerge/>
                          </w:tcPr>
                          <w:p w14:paraId="0F8A83E3" w14:textId="77777777" w:rsidR="00975C0D" w:rsidRPr="00975C0D" w:rsidRDefault="00975C0D" w:rsidP="00975C0D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7" w:type="dxa"/>
                            <w:shd w:val="clear" w:color="auto" w:fill="DEEAF6"/>
                          </w:tcPr>
                          <w:p w14:paraId="4FF257DB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1F2155D6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6/ 6</w:t>
                            </w:r>
                          </w:p>
                        </w:tc>
                        <w:tc>
                          <w:tcPr>
                            <w:tcW w:w="2375" w:type="dxa"/>
                            <w:gridSpan w:val="2"/>
                            <w:vMerge/>
                          </w:tcPr>
                          <w:p w14:paraId="5CE6AE15" w14:textId="77777777" w:rsidR="00975C0D" w:rsidRPr="00975C0D" w:rsidRDefault="00975C0D" w:rsidP="00975C0D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shd w:val="clear" w:color="auto" w:fill="DEEAF6"/>
                          </w:tcPr>
                          <w:p w14:paraId="18B15670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664DD55C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13/ 6</w:t>
                            </w:r>
                          </w:p>
                        </w:tc>
                        <w:tc>
                          <w:tcPr>
                            <w:tcW w:w="2372" w:type="dxa"/>
                            <w:gridSpan w:val="3"/>
                            <w:vMerge/>
                          </w:tcPr>
                          <w:p w14:paraId="52FF1FFC" w14:textId="77777777" w:rsidR="00975C0D" w:rsidRPr="00975C0D" w:rsidRDefault="00975C0D" w:rsidP="00975C0D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975C0D" w:rsidRPr="00975C0D" w14:paraId="34542174" w14:textId="77777777" w:rsidTr="001E71E1">
                        <w:trPr>
                          <w:gridBefore w:val="1"/>
                          <w:gridAfter w:val="1"/>
                          <w:wBefore w:w="51" w:type="dxa"/>
                          <w:wAfter w:w="8" w:type="dxa"/>
                          <w:trHeight w:val="80"/>
                        </w:trPr>
                        <w:tc>
                          <w:tcPr>
                            <w:tcW w:w="3107" w:type="dxa"/>
                            <w:gridSpan w:val="3"/>
                            <w:shd w:val="clear" w:color="auto" w:fill="FFF2CC"/>
                          </w:tcPr>
                          <w:p w14:paraId="24F66807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( 15</w:t>
                            </w:r>
                            <w:proofErr w:type="gramEnd"/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05" w:type="dxa"/>
                            <w:gridSpan w:val="3"/>
                            <w:shd w:val="clear" w:color="auto" w:fill="FFF2CC"/>
                          </w:tcPr>
                          <w:p w14:paraId="1C0193EF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( 16</w:t>
                            </w:r>
                            <w:proofErr w:type="gramEnd"/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03" w:type="dxa"/>
                            <w:gridSpan w:val="3"/>
                            <w:shd w:val="clear" w:color="auto" w:fill="FFF2CC"/>
                          </w:tcPr>
                          <w:p w14:paraId="039504EE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( 17</w:t>
                            </w:r>
                            <w:proofErr w:type="gramEnd"/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03" w:type="dxa"/>
                            <w:gridSpan w:val="3"/>
                            <w:shd w:val="clear" w:color="auto" w:fill="FFF2CC"/>
                          </w:tcPr>
                          <w:p w14:paraId="06EACE6B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( 18</w:t>
                            </w:r>
                            <w:proofErr w:type="gramEnd"/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03" w:type="dxa"/>
                            <w:gridSpan w:val="4"/>
                            <w:shd w:val="clear" w:color="auto" w:fill="FFF2CC"/>
                          </w:tcPr>
                          <w:p w14:paraId="78FD9BEF" w14:textId="77777777" w:rsidR="00975C0D" w:rsidRPr="00975C0D" w:rsidRDefault="00975C0D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( 19</w:t>
                            </w:r>
                            <w:proofErr w:type="gramEnd"/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 xml:space="preserve"> )</w:t>
                            </w:r>
                          </w:p>
                        </w:tc>
                      </w:tr>
                      <w:tr w:rsidR="006A4343" w:rsidRPr="00975C0D" w14:paraId="1045FE84" w14:textId="77777777" w:rsidTr="001E71E1">
                        <w:trPr>
                          <w:gridBefore w:val="2"/>
                          <w:wBefore w:w="61" w:type="dxa"/>
                          <w:trHeight w:val="441"/>
                        </w:trPr>
                        <w:tc>
                          <w:tcPr>
                            <w:tcW w:w="726" w:type="dxa"/>
                            <w:shd w:val="clear" w:color="auto" w:fill="DEEAF6"/>
                          </w:tcPr>
                          <w:p w14:paraId="1A941BE9" w14:textId="77777777" w:rsidR="006A4343" w:rsidRPr="00975C0D" w:rsidRDefault="006A4343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3EFF7909" w14:textId="77777777" w:rsidR="006A4343" w:rsidRPr="00975C0D" w:rsidRDefault="006A4343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16/ 6</w:t>
                            </w:r>
                          </w:p>
                        </w:tc>
                        <w:tc>
                          <w:tcPr>
                            <w:tcW w:w="2381" w:type="dxa"/>
                            <w:gridSpan w:val="2"/>
                            <w:vMerge w:val="restart"/>
                          </w:tcPr>
                          <w:p w14:paraId="44B63548" w14:textId="77777777" w:rsidR="001E71E1" w:rsidRPr="001E71E1" w:rsidRDefault="001E71E1" w:rsidP="00975C0D">
                            <w:pPr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14:paraId="62CDE1D4" w14:textId="75832F30" w:rsidR="006A4343" w:rsidRPr="00975C0D" w:rsidRDefault="006A4343" w:rsidP="00975C0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71E1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rtl/>
                              </w:rPr>
                              <w:t xml:space="preserve">غزوات النبي </w:t>
                            </w:r>
                            <w:r w:rsidRPr="001E71E1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ﷺ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DEEAF6"/>
                          </w:tcPr>
                          <w:p w14:paraId="0F5D6573" w14:textId="77777777" w:rsidR="006A4343" w:rsidRPr="00975C0D" w:rsidRDefault="006A4343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الاحد</w:t>
                            </w:r>
                          </w:p>
                          <w:p w14:paraId="0D09A1AE" w14:textId="77777777" w:rsidR="006A4343" w:rsidRPr="00975C0D" w:rsidRDefault="006A4343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23/ 6</w:t>
                            </w:r>
                          </w:p>
                        </w:tc>
                        <w:tc>
                          <w:tcPr>
                            <w:tcW w:w="2379" w:type="dxa"/>
                            <w:gridSpan w:val="2"/>
                            <w:shd w:val="clear" w:color="auto" w:fill="F7CAAC"/>
                          </w:tcPr>
                          <w:p w14:paraId="458C4CD4" w14:textId="77777777" w:rsidR="006A4343" w:rsidRPr="00CC133B" w:rsidRDefault="006A4343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14:paraId="326C38D5" w14:textId="77777777" w:rsidR="006A4343" w:rsidRPr="00975C0D" w:rsidRDefault="006A4343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إجازة إضافية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DEEAF6"/>
                          </w:tcPr>
                          <w:p w14:paraId="7CCD18B8" w14:textId="77777777" w:rsidR="006A4343" w:rsidRPr="00975C0D" w:rsidRDefault="006A4343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الاحد</w:t>
                            </w:r>
                          </w:p>
                          <w:p w14:paraId="633A46C6" w14:textId="77777777" w:rsidR="006A4343" w:rsidRPr="00975C0D" w:rsidRDefault="006A4343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1/ 7</w:t>
                            </w:r>
                          </w:p>
                        </w:tc>
                        <w:tc>
                          <w:tcPr>
                            <w:tcW w:w="2377" w:type="dxa"/>
                            <w:gridSpan w:val="2"/>
                            <w:vMerge w:val="restart"/>
                          </w:tcPr>
                          <w:p w14:paraId="4DBA048D" w14:textId="77777777" w:rsidR="006A4343" w:rsidRPr="00CC133B" w:rsidRDefault="006A4343" w:rsidP="00975C0D">
                            <w:pPr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14:paraId="744D8144" w14:textId="77777777" w:rsidR="006A4343" w:rsidRPr="00975C0D" w:rsidRDefault="006A4343" w:rsidP="00975C0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75C0D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شــمائل النبــي </w:t>
                            </w: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ﷺ</w:t>
                            </w:r>
                          </w:p>
                        </w:tc>
                        <w:tc>
                          <w:tcPr>
                            <w:tcW w:w="727" w:type="dxa"/>
                            <w:shd w:val="clear" w:color="auto" w:fill="DEEAF6"/>
                          </w:tcPr>
                          <w:p w14:paraId="5C650B0F" w14:textId="77777777" w:rsidR="006A4343" w:rsidRPr="00975C0D" w:rsidRDefault="006A4343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الاحد</w:t>
                            </w:r>
                          </w:p>
                          <w:p w14:paraId="2B6613F2" w14:textId="77777777" w:rsidR="006A4343" w:rsidRPr="00975C0D" w:rsidRDefault="006A4343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8/ 7</w:t>
                            </w:r>
                          </w:p>
                        </w:tc>
                        <w:tc>
                          <w:tcPr>
                            <w:tcW w:w="2375" w:type="dxa"/>
                            <w:gridSpan w:val="2"/>
                            <w:vMerge w:val="restart"/>
                          </w:tcPr>
                          <w:p w14:paraId="0617E80F" w14:textId="77777777" w:rsidR="006A4343" w:rsidRPr="001E71E1" w:rsidRDefault="006A4343" w:rsidP="001E71E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E0000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5E2E4351" w14:textId="77777777" w:rsidR="006A4343" w:rsidRPr="001E71E1" w:rsidRDefault="006A4343" w:rsidP="00CC133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E0000"/>
                                <w:sz w:val="20"/>
                                <w:szCs w:val="20"/>
                                <w:rtl/>
                              </w:rPr>
                            </w:pPr>
                            <w:r w:rsidRPr="001E71E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rtl/>
                              </w:rPr>
                              <w:t>مراجعة عامة</w:t>
                            </w:r>
                          </w:p>
                        </w:tc>
                        <w:tc>
                          <w:tcPr>
                            <w:tcW w:w="730" w:type="dxa"/>
                            <w:shd w:val="clear" w:color="auto" w:fill="DEEAF6"/>
                          </w:tcPr>
                          <w:p w14:paraId="2FD95949" w14:textId="77777777" w:rsidR="006A4343" w:rsidRPr="00975C0D" w:rsidRDefault="006A4343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40431DB6" w14:textId="77777777" w:rsidR="006A4343" w:rsidRPr="00975C0D" w:rsidRDefault="006A4343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15/ 7</w:t>
                            </w:r>
                          </w:p>
                        </w:tc>
                        <w:tc>
                          <w:tcPr>
                            <w:tcW w:w="2372" w:type="dxa"/>
                            <w:gridSpan w:val="3"/>
                            <w:vMerge w:val="restart"/>
                          </w:tcPr>
                          <w:p w14:paraId="0D502905" w14:textId="77777777" w:rsidR="006A4343" w:rsidRDefault="006A4343" w:rsidP="00975C0D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</w:p>
                          <w:p w14:paraId="281C7D17" w14:textId="77777777" w:rsidR="006A4343" w:rsidRDefault="006A4343" w:rsidP="00975C0D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</w:p>
                          <w:p w14:paraId="23EC5C7A" w14:textId="77777777" w:rsidR="006A4343" w:rsidRDefault="006A4343" w:rsidP="00975C0D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</w:p>
                          <w:p w14:paraId="6AF4A353" w14:textId="77777777" w:rsidR="006A4343" w:rsidRDefault="006A4343" w:rsidP="006A4343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</w:p>
                          <w:p w14:paraId="69D7A0F0" w14:textId="3DA480F9" w:rsidR="006A4343" w:rsidRPr="00975C0D" w:rsidRDefault="006A4343" w:rsidP="006A4343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1E71E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الإختبارات النهائية</w:t>
                            </w:r>
                          </w:p>
                        </w:tc>
                      </w:tr>
                      <w:tr w:rsidR="006A4343" w:rsidRPr="00975C0D" w14:paraId="7EAD435B" w14:textId="77777777" w:rsidTr="001E71E1">
                        <w:trPr>
                          <w:gridBefore w:val="2"/>
                          <w:wBefore w:w="61" w:type="dxa"/>
                          <w:trHeight w:val="67"/>
                        </w:trPr>
                        <w:tc>
                          <w:tcPr>
                            <w:tcW w:w="726" w:type="dxa"/>
                            <w:shd w:val="clear" w:color="auto" w:fill="DEEAF6"/>
                          </w:tcPr>
                          <w:p w14:paraId="6841D3EF" w14:textId="77777777" w:rsidR="006A4343" w:rsidRPr="00975C0D" w:rsidRDefault="006A4343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406C6AB1" w14:textId="77777777" w:rsidR="006A4343" w:rsidRPr="00975C0D" w:rsidRDefault="006A4343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17/ 6</w:t>
                            </w:r>
                          </w:p>
                        </w:tc>
                        <w:tc>
                          <w:tcPr>
                            <w:tcW w:w="2381" w:type="dxa"/>
                            <w:gridSpan w:val="2"/>
                            <w:vMerge/>
                          </w:tcPr>
                          <w:p w14:paraId="1A45CD3D" w14:textId="77777777" w:rsidR="006A4343" w:rsidRPr="00975C0D" w:rsidRDefault="006A4343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6" w:type="dxa"/>
                            <w:shd w:val="clear" w:color="auto" w:fill="DEEAF6"/>
                          </w:tcPr>
                          <w:p w14:paraId="02DF54D6" w14:textId="77777777" w:rsidR="006A4343" w:rsidRPr="00975C0D" w:rsidRDefault="006A4343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4CC647A5" w14:textId="77777777" w:rsidR="006A4343" w:rsidRPr="00975C0D" w:rsidRDefault="006A4343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24/ 6</w:t>
                            </w:r>
                          </w:p>
                        </w:tc>
                        <w:tc>
                          <w:tcPr>
                            <w:tcW w:w="2379" w:type="dxa"/>
                            <w:gridSpan w:val="2"/>
                          </w:tcPr>
                          <w:p w14:paraId="6DB75DBB" w14:textId="77777777" w:rsidR="006A4343" w:rsidRPr="00975C0D" w:rsidRDefault="006A4343" w:rsidP="00975C0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75C0D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شــمائل النبــي </w:t>
                            </w: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ﷺ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DEEAF6"/>
                          </w:tcPr>
                          <w:p w14:paraId="2E93C925" w14:textId="77777777" w:rsidR="006A4343" w:rsidRPr="00975C0D" w:rsidRDefault="006A4343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76984DCE" w14:textId="77777777" w:rsidR="006A4343" w:rsidRPr="00975C0D" w:rsidRDefault="006A4343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2/ 7</w:t>
                            </w:r>
                          </w:p>
                        </w:tc>
                        <w:tc>
                          <w:tcPr>
                            <w:tcW w:w="2377" w:type="dxa"/>
                            <w:gridSpan w:val="2"/>
                            <w:vMerge/>
                          </w:tcPr>
                          <w:p w14:paraId="4BEDCEF9" w14:textId="77777777" w:rsidR="006A4343" w:rsidRPr="00975C0D" w:rsidRDefault="006A4343" w:rsidP="00975C0D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7" w:type="dxa"/>
                            <w:shd w:val="clear" w:color="auto" w:fill="DEEAF6"/>
                          </w:tcPr>
                          <w:p w14:paraId="7D29F919" w14:textId="77777777" w:rsidR="006A4343" w:rsidRPr="00975C0D" w:rsidRDefault="006A4343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4E4641B2" w14:textId="77777777" w:rsidR="006A4343" w:rsidRPr="00975C0D" w:rsidRDefault="006A4343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9/ 7</w:t>
                            </w:r>
                          </w:p>
                        </w:tc>
                        <w:tc>
                          <w:tcPr>
                            <w:tcW w:w="2375" w:type="dxa"/>
                            <w:gridSpan w:val="2"/>
                            <w:vMerge/>
                          </w:tcPr>
                          <w:p w14:paraId="78532F30" w14:textId="77777777" w:rsidR="006A4343" w:rsidRPr="001E71E1" w:rsidRDefault="006A4343" w:rsidP="00CC133B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E0000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shd w:val="clear" w:color="auto" w:fill="DEEAF6"/>
                          </w:tcPr>
                          <w:p w14:paraId="2A46495D" w14:textId="77777777" w:rsidR="006A4343" w:rsidRPr="00975C0D" w:rsidRDefault="006A4343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65793140" w14:textId="77777777" w:rsidR="006A4343" w:rsidRPr="00975C0D" w:rsidRDefault="006A4343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16/ 7</w:t>
                            </w:r>
                          </w:p>
                        </w:tc>
                        <w:tc>
                          <w:tcPr>
                            <w:tcW w:w="2372" w:type="dxa"/>
                            <w:gridSpan w:val="3"/>
                            <w:vMerge/>
                          </w:tcPr>
                          <w:p w14:paraId="7563547D" w14:textId="77777777" w:rsidR="006A4343" w:rsidRPr="00975C0D" w:rsidRDefault="006A4343" w:rsidP="00975C0D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6A4343" w:rsidRPr="00975C0D" w14:paraId="22A96AF2" w14:textId="77777777" w:rsidTr="001E71E1">
                        <w:trPr>
                          <w:gridBefore w:val="2"/>
                          <w:wBefore w:w="61" w:type="dxa"/>
                          <w:trHeight w:val="150"/>
                        </w:trPr>
                        <w:tc>
                          <w:tcPr>
                            <w:tcW w:w="726" w:type="dxa"/>
                            <w:shd w:val="clear" w:color="auto" w:fill="DEEAF6"/>
                          </w:tcPr>
                          <w:p w14:paraId="57FDF551" w14:textId="77777777" w:rsidR="006A4343" w:rsidRPr="00975C0D" w:rsidRDefault="006A4343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44B8F69F" w14:textId="77777777" w:rsidR="006A4343" w:rsidRPr="00975C0D" w:rsidRDefault="006A4343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18/ 6</w:t>
                            </w:r>
                          </w:p>
                        </w:tc>
                        <w:tc>
                          <w:tcPr>
                            <w:tcW w:w="2381" w:type="dxa"/>
                            <w:gridSpan w:val="2"/>
                          </w:tcPr>
                          <w:p w14:paraId="06DA1592" w14:textId="77777777" w:rsidR="006A4343" w:rsidRPr="00975C0D" w:rsidRDefault="006A4343" w:rsidP="00975C0D">
                            <w:pPr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14:paraId="777A336A" w14:textId="77777777" w:rsidR="006A4343" w:rsidRPr="00975C0D" w:rsidRDefault="006A4343" w:rsidP="00975C0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71E1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غزوات النبي </w:t>
                            </w:r>
                            <w:r w:rsidRPr="001E71E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ﷺ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DEEAF6"/>
                          </w:tcPr>
                          <w:p w14:paraId="26135E3F" w14:textId="77777777" w:rsidR="006A4343" w:rsidRPr="00975C0D" w:rsidRDefault="006A4343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501370BA" w14:textId="77777777" w:rsidR="006A4343" w:rsidRPr="00975C0D" w:rsidRDefault="006A4343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25/ 6</w:t>
                            </w:r>
                          </w:p>
                        </w:tc>
                        <w:tc>
                          <w:tcPr>
                            <w:tcW w:w="2379" w:type="dxa"/>
                            <w:gridSpan w:val="2"/>
                          </w:tcPr>
                          <w:p w14:paraId="14D8613F" w14:textId="77777777" w:rsidR="006A4343" w:rsidRPr="00975C0D" w:rsidRDefault="006A4343" w:rsidP="00975C0D">
                            <w:pPr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14:paraId="4C1760EA" w14:textId="77777777" w:rsidR="006A4343" w:rsidRPr="00975C0D" w:rsidRDefault="006A4343" w:rsidP="00975C0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75C0D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شــمائل النبــي </w:t>
                            </w: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ﷺ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DEEAF6"/>
                          </w:tcPr>
                          <w:p w14:paraId="37EDBF3C" w14:textId="77777777" w:rsidR="006A4343" w:rsidRPr="00975C0D" w:rsidRDefault="006A4343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36CE2C8D" w14:textId="77777777" w:rsidR="006A4343" w:rsidRPr="00975C0D" w:rsidRDefault="006A4343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3/ 7</w:t>
                            </w:r>
                          </w:p>
                        </w:tc>
                        <w:tc>
                          <w:tcPr>
                            <w:tcW w:w="2377" w:type="dxa"/>
                            <w:gridSpan w:val="2"/>
                          </w:tcPr>
                          <w:p w14:paraId="1E8FE934" w14:textId="77777777" w:rsidR="006A4343" w:rsidRPr="00975C0D" w:rsidRDefault="006A4343" w:rsidP="00975C0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حجة اوداع ووفاة النبي ﷺ</w:t>
                            </w:r>
                          </w:p>
                        </w:tc>
                        <w:tc>
                          <w:tcPr>
                            <w:tcW w:w="727" w:type="dxa"/>
                            <w:shd w:val="clear" w:color="auto" w:fill="DEEAF6"/>
                          </w:tcPr>
                          <w:p w14:paraId="11F22A6A" w14:textId="77777777" w:rsidR="006A4343" w:rsidRPr="00975C0D" w:rsidRDefault="006A4343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1251D2AB" w14:textId="77777777" w:rsidR="006A4343" w:rsidRPr="00975C0D" w:rsidRDefault="006A4343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10/ 7</w:t>
                            </w:r>
                          </w:p>
                        </w:tc>
                        <w:tc>
                          <w:tcPr>
                            <w:tcW w:w="2375" w:type="dxa"/>
                            <w:gridSpan w:val="2"/>
                          </w:tcPr>
                          <w:p w14:paraId="3D4E0784" w14:textId="77777777" w:rsidR="001E71E1" w:rsidRPr="001E71E1" w:rsidRDefault="001E71E1" w:rsidP="00CC133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E0000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14:paraId="680B9966" w14:textId="26F5C331" w:rsidR="006A4343" w:rsidRPr="001E71E1" w:rsidRDefault="006A4343" w:rsidP="00CC133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E0000"/>
                                <w:sz w:val="20"/>
                                <w:szCs w:val="20"/>
                                <w:rtl/>
                              </w:rPr>
                            </w:pPr>
                            <w:r w:rsidRPr="001E71E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E0000"/>
                                <w:rtl/>
                              </w:rPr>
                              <w:t>مراجعة عامة</w:t>
                            </w:r>
                          </w:p>
                        </w:tc>
                        <w:tc>
                          <w:tcPr>
                            <w:tcW w:w="730" w:type="dxa"/>
                            <w:shd w:val="clear" w:color="auto" w:fill="DEEAF6"/>
                          </w:tcPr>
                          <w:p w14:paraId="2008CF80" w14:textId="77777777" w:rsidR="006A4343" w:rsidRPr="00975C0D" w:rsidRDefault="006A4343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0D0D1521" w14:textId="77777777" w:rsidR="006A4343" w:rsidRPr="00975C0D" w:rsidRDefault="006A4343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17/ 7</w:t>
                            </w:r>
                          </w:p>
                        </w:tc>
                        <w:tc>
                          <w:tcPr>
                            <w:tcW w:w="2372" w:type="dxa"/>
                            <w:gridSpan w:val="3"/>
                            <w:vMerge/>
                          </w:tcPr>
                          <w:p w14:paraId="49F04C3C" w14:textId="77777777" w:rsidR="006A4343" w:rsidRPr="00975C0D" w:rsidRDefault="006A4343" w:rsidP="00975C0D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6A4343" w:rsidRPr="00975C0D" w14:paraId="5443D58A" w14:textId="77777777" w:rsidTr="001E71E1">
                        <w:trPr>
                          <w:gridBefore w:val="2"/>
                          <w:wBefore w:w="61" w:type="dxa"/>
                          <w:trHeight w:val="441"/>
                        </w:trPr>
                        <w:tc>
                          <w:tcPr>
                            <w:tcW w:w="726" w:type="dxa"/>
                            <w:shd w:val="clear" w:color="auto" w:fill="DEEAF6"/>
                          </w:tcPr>
                          <w:p w14:paraId="587894E3" w14:textId="77777777" w:rsidR="006A4343" w:rsidRPr="00975C0D" w:rsidRDefault="006A4343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24F4B38A" w14:textId="77777777" w:rsidR="006A4343" w:rsidRPr="00975C0D" w:rsidRDefault="006A4343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19/ 6</w:t>
                            </w:r>
                          </w:p>
                        </w:tc>
                        <w:tc>
                          <w:tcPr>
                            <w:tcW w:w="2381" w:type="dxa"/>
                            <w:gridSpan w:val="2"/>
                          </w:tcPr>
                          <w:p w14:paraId="5A987E43" w14:textId="77777777" w:rsidR="006A4343" w:rsidRPr="001E71E1" w:rsidRDefault="006A4343" w:rsidP="00975C0D">
                            <w:pPr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14:paraId="2730B4F8" w14:textId="77777777" w:rsidR="006A4343" w:rsidRPr="00975C0D" w:rsidRDefault="006A4343" w:rsidP="00975C0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E71E1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غزوات النبي </w:t>
                            </w:r>
                            <w:r w:rsidRPr="001E71E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ﷺ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DEEAF6"/>
                          </w:tcPr>
                          <w:p w14:paraId="129B65C3" w14:textId="77777777" w:rsidR="006A4343" w:rsidRPr="00975C0D" w:rsidRDefault="006A4343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الأربعاء</w:t>
                            </w:r>
                          </w:p>
                          <w:p w14:paraId="6E9BB13E" w14:textId="77777777" w:rsidR="006A4343" w:rsidRPr="00975C0D" w:rsidRDefault="006A4343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26/ 6</w:t>
                            </w:r>
                          </w:p>
                        </w:tc>
                        <w:tc>
                          <w:tcPr>
                            <w:tcW w:w="2379" w:type="dxa"/>
                            <w:gridSpan w:val="2"/>
                            <w:vMerge w:val="restart"/>
                          </w:tcPr>
                          <w:p w14:paraId="65EB9BB2" w14:textId="77777777" w:rsidR="006A4343" w:rsidRPr="00975C0D" w:rsidRDefault="006A4343" w:rsidP="00975C0D">
                            <w:pPr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14:paraId="1AC0E564" w14:textId="77777777" w:rsidR="006A4343" w:rsidRPr="00975C0D" w:rsidRDefault="006A4343" w:rsidP="00975C0D">
                            <w:pPr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"/>
                                <w:szCs w:val="2"/>
                                <w:rtl/>
                              </w:rPr>
                            </w:pPr>
                            <w:r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sz w:val="2"/>
                                <w:szCs w:val="2"/>
                                <w:rtl/>
                              </w:rPr>
                              <w:t>ج</w:t>
                            </w:r>
                          </w:p>
                          <w:p w14:paraId="752CEC1D" w14:textId="77777777" w:rsidR="006A4343" w:rsidRPr="00975C0D" w:rsidRDefault="006A4343" w:rsidP="00975C0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75C0D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شــمائل النبــي </w:t>
                            </w: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ﷺ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DEEAF6"/>
                          </w:tcPr>
                          <w:p w14:paraId="576B1CFA" w14:textId="77777777" w:rsidR="006A4343" w:rsidRPr="00975C0D" w:rsidRDefault="006A4343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الأربعاء</w:t>
                            </w:r>
                          </w:p>
                          <w:p w14:paraId="43439A2E" w14:textId="77777777" w:rsidR="006A4343" w:rsidRPr="00975C0D" w:rsidRDefault="006A4343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4/ 7</w:t>
                            </w:r>
                          </w:p>
                        </w:tc>
                        <w:tc>
                          <w:tcPr>
                            <w:tcW w:w="2377" w:type="dxa"/>
                            <w:gridSpan w:val="2"/>
                            <w:vMerge w:val="restart"/>
                          </w:tcPr>
                          <w:p w14:paraId="137EBE1D" w14:textId="77777777" w:rsidR="006A4343" w:rsidRPr="00975C0D" w:rsidRDefault="006A4343" w:rsidP="00975C0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p w14:paraId="00502B7E" w14:textId="77777777" w:rsidR="006A4343" w:rsidRPr="00975C0D" w:rsidRDefault="006A4343" w:rsidP="00975C0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حجة اوداع ووفاة النبي ﷺ</w:t>
                            </w:r>
                          </w:p>
                        </w:tc>
                        <w:tc>
                          <w:tcPr>
                            <w:tcW w:w="727" w:type="dxa"/>
                            <w:shd w:val="clear" w:color="auto" w:fill="DEEAF6"/>
                          </w:tcPr>
                          <w:p w14:paraId="1EA122CB" w14:textId="77777777" w:rsidR="006A4343" w:rsidRPr="00975C0D" w:rsidRDefault="006A4343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الأربعاء</w:t>
                            </w:r>
                          </w:p>
                          <w:p w14:paraId="26C08B0F" w14:textId="77777777" w:rsidR="006A4343" w:rsidRPr="00975C0D" w:rsidRDefault="006A4343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11/ 7</w:t>
                            </w:r>
                          </w:p>
                        </w:tc>
                        <w:tc>
                          <w:tcPr>
                            <w:tcW w:w="2375" w:type="dxa"/>
                            <w:gridSpan w:val="2"/>
                            <w:vMerge w:val="restart"/>
                          </w:tcPr>
                          <w:p w14:paraId="43A380FC" w14:textId="77777777" w:rsidR="006A4343" w:rsidRPr="001E71E1" w:rsidRDefault="006A4343" w:rsidP="00CC133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E0000"/>
                                <w:sz w:val="6"/>
                                <w:szCs w:val="6"/>
                                <w:rtl/>
                              </w:rPr>
                            </w:pPr>
                          </w:p>
                          <w:p w14:paraId="729828C6" w14:textId="77777777" w:rsidR="006A4343" w:rsidRPr="001E71E1" w:rsidRDefault="006A4343" w:rsidP="00CC133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E0000"/>
                                <w:sz w:val="20"/>
                                <w:szCs w:val="20"/>
                                <w:rtl/>
                              </w:rPr>
                            </w:pPr>
                            <w:r w:rsidRPr="001E71E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rtl/>
                              </w:rPr>
                              <w:t>مراجعة عامة</w:t>
                            </w:r>
                          </w:p>
                        </w:tc>
                        <w:tc>
                          <w:tcPr>
                            <w:tcW w:w="730" w:type="dxa"/>
                            <w:shd w:val="clear" w:color="auto" w:fill="DEEAF6"/>
                          </w:tcPr>
                          <w:p w14:paraId="52611CFA" w14:textId="77777777" w:rsidR="006A4343" w:rsidRPr="00975C0D" w:rsidRDefault="006A4343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72A19622" w14:textId="77777777" w:rsidR="006A4343" w:rsidRPr="00975C0D" w:rsidRDefault="006A4343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18/ 7</w:t>
                            </w:r>
                          </w:p>
                        </w:tc>
                        <w:tc>
                          <w:tcPr>
                            <w:tcW w:w="2372" w:type="dxa"/>
                            <w:gridSpan w:val="3"/>
                            <w:vMerge/>
                          </w:tcPr>
                          <w:p w14:paraId="3C098519" w14:textId="77777777" w:rsidR="006A4343" w:rsidRPr="00975C0D" w:rsidRDefault="006A4343" w:rsidP="00975C0D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6A4343" w:rsidRPr="00975C0D" w14:paraId="0419E0D1" w14:textId="77777777" w:rsidTr="001E71E1">
                        <w:trPr>
                          <w:gridBefore w:val="2"/>
                          <w:wBefore w:w="61" w:type="dxa"/>
                          <w:trHeight w:val="441"/>
                        </w:trPr>
                        <w:tc>
                          <w:tcPr>
                            <w:tcW w:w="726" w:type="dxa"/>
                            <w:shd w:val="clear" w:color="auto" w:fill="DEEAF6"/>
                          </w:tcPr>
                          <w:p w14:paraId="4963F795" w14:textId="77777777" w:rsidR="006A4343" w:rsidRPr="00975C0D" w:rsidRDefault="006A4343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1B1DF0EA" w14:textId="77777777" w:rsidR="006A4343" w:rsidRPr="00975C0D" w:rsidRDefault="006A4343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20/ 6</w:t>
                            </w:r>
                          </w:p>
                        </w:tc>
                        <w:tc>
                          <w:tcPr>
                            <w:tcW w:w="2381" w:type="dxa"/>
                            <w:gridSpan w:val="2"/>
                            <w:shd w:val="clear" w:color="auto" w:fill="F7CAAC"/>
                          </w:tcPr>
                          <w:p w14:paraId="66AFF60E" w14:textId="77777777" w:rsidR="006A4343" w:rsidRPr="00975C0D" w:rsidRDefault="006A4343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14:paraId="077F6802" w14:textId="77777777" w:rsidR="006A4343" w:rsidRPr="00975C0D" w:rsidRDefault="006A4343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>إجازة إضافية</w:t>
                            </w:r>
                          </w:p>
                        </w:tc>
                        <w:tc>
                          <w:tcPr>
                            <w:tcW w:w="726" w:type="dxa"/>
                            <w:shd w:val="clear" w:color="auto" w:fill="DEEAF6"/>
                          </w:tcPr>
                          <w:p w14:paraId="3DC5BDF0" w14:textId="77777777" w:rsidR="006A4343" w:rsidRPr="00975C0D" w:rsidRDefault="006A4343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66147647" w14:textId="77777777" w:rsidR="006A4343" w:rsidRPr="00975C0D" w:rsidRDefault="006A4343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27/ 6</w:t>
                            </w:r>
                          </w:p>
                        </w:tc>
                        <w:tc>
                          <w:tcPr>
                            <w:tcW w:w="2379" w:type="dxa"/>
                            <w:gridSpan w:val="2"/>
                            <w:vMerge/>
                          </w:tcPr>
                          <w:p w14:paraId="3A0A76AF" w14:textId="77777777" w:rsidR="006A4343" w:rsidRPr="00975C0D" w:rsidRDefault="006A4343" w:rsidP="00975C0D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6" w:type="dxa"/>
                            <w:shd w:val="clear" w:color="auto" w:fill="DEEAF6"/>
                          </w:tcPr>
                          <w:p w14:paraId="3E77D8D6" w14:textId="77777777" w:rsidR="006A4343" w:rsidRPr="00975C0D" w:rsidRDefault="006A4343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16C66B9A" w14:textId="77777777" w:rsidR="006A4343" w:rsidRPr="00975C0D" w:rsidRDefault="006A4343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5/ 7</w:t>
                            </w:r>
                          </w:p>
                        </w:tc>
                        <w:tc>
                          <w:tcPr>
                            <w:tcW w:w="2377" w:type="dxa"/>
                            <w:gridSpan w:val="2"/>
                            <w:vMerge/>
                          </w:tcPr>
                          <w:p w14:paraId="551AAEF6" w14:textId="77777777" w:rsidR="006A4343" w:rsidRPr="00975C0D" w:rsidRDefault="006A4343" w:rsidP="00975C0D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7" w:type="dxa"/>
                            <w:shd w:val="clear" w:color="auto" w:fill="DEEAF6"/>
                          </w:tcPr>
                          <w:p w14:paraId="7BB70029" w14:textId="77777777" w:rsidR="006A4343" w:rsidRPr="00975C0D" w:rsidRDefault="006A4343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368E1B35" w14:textId="77777777" w:rsidR="006A4343" w:rsidRPr="00975C0D" w:rsidRDefault="006A4343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12/ 7</w:t>
                            </w:r>
                          </w:p>
                        </w:tc>
                        <w:tc>
                          <w:tcPr>
                            <w:tcW w:w="2375" w:type="dxa"/>
                            <w:gridSpan w:val="2"/>
                            <w:vMerge/>
                          </w:tcPr>
                          <w:p w14:paraId="04B692E7" w14:textId="77777777" w:rsidR="006A4343" w:rsidRPr="00975C0D" w:rsidRDefault="006A4343" w:rsidP="00975C0D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shd w:val="clear" w:color="auto" w:fill="DEEAF6"/>
                          </w:tcPr>
                          <w:p w14:paraId="6B2E68CE" w14:textId="77777777" w:rsidR="006A4343" w:rsidRPr="00975C0D" w:rsidRDefault="006A4343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6E778C36" w14:textId="77777777" w:rsidR="006A4343" w:rsidRPr="00975C0D" w:rsidRDefault="006A4343" w:rsidP="00975C0D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975C0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19/ 7</w:t>
                            </w:r>
                          </w:p>
                        </w:tc>
                        <w:tc>
                          <w:tcPr>
                            <w:tcW w:w="2372" w:type="dxa"/>
                            <w:gridSpan w:val="3"/>
                            <w:vMerge/>
                          </w:tcPr>
                          <w:p w14:paraId="7B4AEAAD" w14:textId="77777777" w:rsidR="006A4343" w:rsidRPr="00975C0D" w:rsidRDefault="006A4343" w:rsidP="00975C0D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6FD2700A" w14:textId="77777777" w:rsidR="00B476B8" w:rsidRPr="00975C0D" w:rsidRDefault="00B476B8">
                      <w:pPr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7F5DB5" w:rsidSect="00B476B8">
      <w:pgSz w:w="15840" w:h="12240" w:orient="landscape"/>
      <w:pgMar w:top="1797" w:right="1440" w:bottom="1797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5F37F" w14:textId="77777777" w:rsidR="001C05CB" w:rsidRDefault="001C05CB" w:rsidP="00B476B8">
      <w:pPr>
        <w:spacing w:after="0" w:line="240" w:lineRule="auto"/>
      </w:pPr>
      <w:r>
        <w:separator/>
      </w:r>
    </w:p>
  </w:endnote>
  <w:endnote w:type="continuationSeparator" w:id="0">
    <w:p w14:paraId="56500227" w14:textId="77777777" w:rsidR="001C05CB" w:rsidRDefault="001C05CB" w:rsidP="00B47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44CFD" w14:textId="77777777" w:rsidR="001C05CB" w:rsidRDefault="001C05CB" w:rsidP="00B476B8">
      <w:pPr>
        <w:spacing w:after="0" w:line="240" w:lineRule="auto"/>
      </w:pPr>
      <w:r>
        <w:separator/>
      </w:r>
    </w:p>
  </w:footnote>
  <w:footnote w:type="continuationSeparator" w:id="0">
    <w:p w14:paraId="256C8A63" w14:textId="77777777" w:rsidR="001C05CB" w:rsidRDefault="001C05CB" w:rsidP="00B476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SystemFonts/>
  <w:bordersDoNotSurroundHeader/>
  <w:bordersDoNotSurroundFooter/>
  <w:proofState w:spelling="clean" w:grammar="clean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3DE"/>
    <w:rsid w:val="0001100B"/>
    <w:rsid w:val="00025265"/>
    <w:rsid w:val="00043BD5"/>
    <w:rsid w:val="001C05CB"/>
    <w:rsid w:val="001C2161"/>
    <w:rsid w:val="001E71E1"/>
    <w:rsid w:val="002163DE"/>
    <w:rsid w:val="002D38E8"/>
    <w:rsid w:val="003522D6"/>
    <w:rsid w:val="003C51D5"/>
    <w:rsid w:val="004622FB"/>
    <w:rsid w:val="005B42E3"/>
    <w:rsid w:val="005B53BE"/>
    <w:rsid w:val="005F1526"/>
    <w:rsid w:val="0068240F"/>
    <w:rsid w:val="006A4343"/>
    <w:rsid w:val="006D2560"/>
    <w:rsid w:val="00742CE6"/>
    <w:rsid w:val="00756553"/>
    <w:rsid w:val="00757FEF"/>
    <w:rsid w:val="00760E35"/>
    <w:rsid w:val="00775E24"/>
    <w:rsid w:val="007C7E20"/>
    <w:rsid w:val="007F5DB5"/>
    <w:rsid w:val="00975C0D"/>
    <w:rsid w:val="00A42E46"/>
    <w:rsid w:val="00B15E66"/>
    <w:rsid w:val="00B441A3"/>
    <w:rsid w:val="00B476B8"/>
    <w:rsid w:val="00B83473"/>
    <w:rsid w:val="00BF20B0"/>
    <w:rsid w:val="00C75FB0"/>
    <w:rsid w:val="00C85A22"/>
    <w:rsid w:val="00CC133B"/>
    <w:rsid w:val="00D265DD"/>
    <w:rsid w:val="00E601A5"/>
    <w:rsid w:val="00E6052E"/>
    <w:rsid w:val="00ED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F500A4E"/>
  <w14:defaultImageDpi w14:val="0"/>
  <w15:docId w15:val="{F1895AE3-39C1-475B-A5B1-62708878B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after="160" w:line="278" w:lineRule="auto"/>
    </w:pPr>
    <w:rPr>
      <w:rFonts w:cs="Arial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76B8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link w:val="a3"/>
    <w:uiPriority w:val="99"/>
    <w:rsid w:val="00B476B8"/>
    <w:rPr>
      <w:rFonts w:cs="Times New Roman"/>
    </w:rPr>
  </w:style>
  <w:style w:type="paragraph" w:styleId="a4">
    <w:name w:val="footer"/>
    <w:basedOn w:val="a"/>
    <w:link w:val="Char0"/>
    <w:uiPriority w:val="99"/>
    <w:unhideWhenUsed/>
    <w:rsid w:val="00B476B8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link w:val="a4"/>
    <w:uiPriority w:val="99"/>
    <w:rsid w:val="00B476B8"/>
    <w:rPr>
      <w:rFonts w:cs="Times New Roman"/>
    </w:rPr>
  </w:style>
  <w:style w:type="table" w:styleId="a5">
    <w:name w:val="Table Grid"/>
    <w:basedOn w:val="a1"/>
    <w:uiPriority w:val="39"/>
    <w:rsid w:val="00B476B8"/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Desktop\&#1578;&#1608;&#1586;&#1586;&#1586;&#1586;&#1586;&#1586;&#1586;&#1586;&#1586;&#1586;&#1586;&#1586;&#1586;&#1586;&#1586;&#1610;&#1593;\&#1576;&#1575;&#1602;&#1610;%20&#1605;&#1606;&#1575;&#1591;&#1602;%20&#1575;&#1604;&#1605;&#1605;&#1604;&#1603;&#1577;\1&#1605;\&#8207;&#8207;&#1578;&#1608;&#1586;&#1610;&#1593;%20&#1605;&#1601;&#1585;&#1594;%20(4%20)%20&#1575;&#1604;&#1601;&#1589;&#1604;%20&#1575;&#1604;&#1575;&#1608;&#1604;%201447&#1607;&#1600;%20-%20.dot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‏‏توزيع مفرغ (4 ) الفصل الاول 1447هـ - .dot</Template>
  <TotalTime>70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Maged ailharbiy</cp:lastModifiedBy>
  <cp:revision>12</cp:revision>
  <cp:lastPrinted>2025-08-10T04:47:00Z</cp:lastPrinted>
  <dcterms:created xsi:type="dcterms:W3CDTF">2025-08-08T14:45:00Z</dcterms:created>
  <dcterms:modified xsi:type="dcterms:W3CDTF">2025-08-10T04:47:00Z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8ce83fcd-8625-4cb5-ace5-e1060e04d7a9</vt:lpwstr>
  </property>
</Properties>
</file>