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7BEF26D0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266304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5</w:t>
      </w:r>
      <w:r w:rsidR="00960ED8" w:rsidRP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th</w:t>
      </w:r>
      <w:r w:rsid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Elementary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402D7F" w14:paraId="0317E361" w14:textId="77777777" w:rsidTr="002C29AE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2BAEC775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76882E4B" w:rsidR="00402D7F" w:rsidRPr="004A0B28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Rhythms and </w:t>
            </w:r>
            <w:proofErr w:type="gramStart"/>
            <w:r w:rsidR="004A0B28"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</w:t>
            </w:r>
            <w:proofErr w:type="gramEnd"/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502F9BD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Introduction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</w:t>
            </w:r>
          </w:p>
        </w:tc>
      </w:tr>
      <w:tr w:rsidR="00402D7F" w14:paraId="14D3BB75" w14:textId="77777777" w:rsidTr="002C29A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6B2692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3A8256BE" w:rsidR="00402D7F" w:rsidRPr="00D1049A" w:rsidRDefault="00402D7F" w:rsidP="00D1049A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  <w:r w:rsid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4A0B28"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in Action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686C69A4" w:rsidR="00402D7F" w:rsidRPr="00D1049A" w:rsidRDefault="004A0B28" w:rsidP="00402D7F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proofErr w:type="gramStart"/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Feelings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402D7F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 w:rsidR="00402D7F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402D7F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402D7F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</w:tr>
      <w:tr w:rsidR="00FB3EC6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5A31EF8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6BF0BBC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598DFA10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FB3EC6" w:rsidRDefault="00FB3EC6" w:rsidP="00FB3EC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FB3EC6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A0B28" w14:paraId="58DA70BE" w14:textId="77777777" w:rsidTr="00FB15D5">
        <w:tc>
          <w:tcPr>
            <w:tcW w:w="3248" w:type="dxa"/>
            <w:shd w:val="clear" w:color="auto" w:fill="FFFFFF" w:themeFill="background1"/>
          </w:tcPr>
          <w:p w14:paraId="4FC3F646" w14:textId="0EFCC446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in Action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37CDF306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Things We Wear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02990C1D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A0B28" w14:paraId="469EB32F" w14:textId="77777777" w:rsidTr="00810FE8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095BE1BF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1834EF90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Rhythms and </w:t>
            </w:r>
            <w:proofErr w:type="gramStart"/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</w:t>
            </w:r>
            <w:proofErr w:type="gramEnd"/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5C4D6FF3" w:rsidR="004A0B28" w:rsidRPr="004A0B28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Unit </w:t>
            </w: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Feelings</w:t>
            </w:r>
          </w:p>
        </w:tc>
      </w:tr>
      <w:tr w:rsidR="00402D7F" w14:paraId="4390D8D1" w14:textId="77777777" w:rsidTr="006B5301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3DDD0FD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413D6E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733AA29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</w:tr>
      <w:tr w:rsidR="00402D7F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402D7F" w:rsidRPr="00CE5C0F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402D7F" w:rsidRPr="002B35FE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A0B28" w:rsidRPr="00EE36A6" w14:paraId="228791B1" w14:textId="77777777" w:rsidTr="002438C0">
        <w:tc>
          <w:tcPr>
            <w:tcW w:w="3248" w:type="dxa"/>
          </w:tcPr>
          <w:p w14:paraId="20A7DD70" w14:textId="6D520155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in Action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48C1500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Things We </w:t>
            </w:r>
            <w:proofErr w:type="gramStart"/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Do</w:t>
            </w:r>
            <w:r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:</w:t>
            </w:r>
            <w:proofErr w:type="gram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599C71AA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A0B28" w:rsidRPr="00EE36A6" w14:paraId="02321C3F" w14:textId="77777777" w:rsidTr="009D5D36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293CA00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D7CE69E" w14:textId="73C2431C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Rhythms and </w:t>
            </w:r>
            <w:proofErr w:type="gramStart"/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</w:t>
            </w:r>
            <w:proofErr w:type="gramEnd"/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74461D6D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3200DB84" w14:textId="77777777" w:rsidTr="00EF7C6C">
        <w:tc>
          <w:tcPr>
            <w:tcW w:w="3248" w:type="dxa"/>
            <w:vAlign w:val="center"/>
          </w:tcPr>
          <w:p w14:paraId="5772469F" w14:textId="10EBE3F4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4B5EDA5C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5E0F416" w14:textId="1678B96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41E4006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2578990C" w14:textId="77777777" w:rsidTr="00B70F5E">
        <w:tc>
          <w:tcPr>
            <w:tcW w:w="3248" w:type="dxa"/>
          </w:tcPr>
          <w:p w14:paraId="6C42A078" w14:textId="00F0998E" w:rsidR="00402D7F" w:rsidRPr="00E61F1A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402D7F" w:rsidRPr="00E61F1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A0B28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580F7675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Evaluation:  Unit </w:t>
            </w: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Things We Wear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3B85C221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A0B28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6B5298E9" w:rsidR="004A0B28" w:rsidRPr="004A0B28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Evaluation: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Unit </w:t>
            </w:r>
            <w:r w:rsidRPr="004A0B28">
              <w:rPr>
                <w:rFonts w:ascii="Alhurra" w:eastAsia="Times New Roman" w:hAnsi="Alhurra" w:cs="Alhurra"/>
                <w:szCs w:val="18"/>
                <w:lang w:val="en-ZA" w:eastAsia="en-GB"/>
              </w:rPr>
              <w:t>Things We Do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3F0931FC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A0B28" w:rsidRPr="00EE36A6" w14:paraId="0BD40955" w14:textId="77777777" w:rsidTr="00A40937">
        <w:tc>
          <w:tcPr>
            <w:tcW w:w="3248" w:type="dxa"/>
            <w:vAlign w:val="center"/>
          </w:tcPr>
          <w:p w14:paraId="2954FB8D" w14:textId="7527879F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75EB4DEA" w14:textId="5102D80F" w:rsidR="004A0B28" w:rsidRPr="00D1049A" w:rsidRDefault="004A0B28" w:rsidP="004A0B28">
            <w:pPr>
              <w:bidi/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E700DF3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A0B28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A0B28" w:rsidRPr="00EE36A6" w14:paraId="76DDC497" w14:textId="77777777" w:rsidTr="00B70F5E">
        <w:tc>
          <w:tcPr>
            <w:tcW w:w="3248" w:type="dxa"/>
          </w:tcPr>
          <w:p w14:paraId="656B4D55" w14:textId="77777777" w:rsidR="004A0B28" w:rsidRDefault="004A0B28" w:rsidP="004A0B28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A0B28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4A0B28" w:rsidRPr="00731DA1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4A0B28" w:rsidRPr="00731DA1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4A0B28" w:rsidRPr="00731DA1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4A0B28" w:rsidRPr="00731DA1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4A0B28" w:rsidRPr="00731DA1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9443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0B28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A0B28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5456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A0B28" w:rsidRPr="00EE36A6" w14:paraId="68EF4300" w14:textId="77777777" w:rsidTr="009E32B7">
        <w:tc>
          <w:tcPr>
            <w:tcW w:w="3248" w:type="dxa"/>
          </w:tcPr>
          <w:p w14:paraId="53D7BA2C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A0B28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4A0B28" w:rsidRPr="00D1049A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A0B28" w:rsidRPr="00EE36A6" w14:paraId="0E131D66" w14:textId="77777777" w:rsidTr="00B70F5E">
        <w:tc>
          <w:tcPr>
            <w:tcW w:w="3248" w:type="dxa"/>
          </w:tcPr>
          <w:p w14:paraId="14506801" w14:textId="77777777" w:rsidR="004A0B28" w:rsidRDefault="004A0B28" w:rsidP="004A0B28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4A0B28" w:rsidRPr="00EE36A6" w:rsidRDefault="004A0B28" w:rsidP="004A0B28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75A1" w14:textId="77777777" w:rsidR="003D5668" w:rsidRDefault="003D5668" w:rsidP="00535661">
      <w:pPr>
        <w:spacing w:after="0" w:line="240" w:lineRule="auto"/>
      </w:pPr>
      <w:r>
        <w:separator/>
      </w:r>
    </w:p>
  </w:endnote>
  <w:endnote w:type="continuationSeparator" w:id="0">
    <w:p w14:paraId="3209C220" w14:textId="77777777" w:rsidR="003D5668" w:rsidRDefault="003D5668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CC16" w14:textId="77777777" w:rsidR="003D5668" w:rsidRDefault="003D5668" w:rsidP="00535661">
      <w:pPr>
        <w:spacing w:after="0" w:line="240" w:lineRule="auto"/>
      </w:pPr>
      <w:r>
        <w:separator/>
      </w:r>
    </w:p>
  </w:footnote>
  <w:footnote w:type="continuationSeparator" w:id="0">
    <w:p w14:paraId="73A79302" w14:textId="77777777" w:rsidR="003D5668" w:rsidRDefault="003D5668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66304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3D5668"/>
    <w:rsid w:val="00402D7F"/>
    <w:rsid w:val="00421C1F"/>
    <w:rsid w:val="00484271"/>
    <w:rsid w:val="004A0B28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6061"/>
    <w:rsid w:val="0075766B"/>
    <w:rsid w:val="007B1533"/>
    <w:rsid w:val="007C74BA"/>
    <w:rsid w:val="0081030C"/>
    <w:rsid w:val="0082378B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60ED8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52DA7"/>
    <w:rsid w:val="00D55EF5"/>
    <w:rsid w:val="00D97E6A"/>
    <w:rsid w:val="00DA4721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2021-08-13T17:44:00Z</dcterms:created>
  <dcterms:modified xsi:type="dcterms:W3CDTF">2021-08-13T17:50:00Z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