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4.0 -->
  <w:body>
    <w:tbl>
      <w:tblPr>
        <w:tblStyle w:val="TableGrid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304"/>
        <w:gridCol w:w="3350"/>
        <w:gridCol w:w="3783"/>
      </w:tblGrid>
      <w:tr w14:paraId="1451B055" w14:textId="77777777" w:rsidTr="00832BC3">
        <w:tblPrEx>
          <w:tblW w:w="0" w:type="auto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13"/>
          <w:jc w:val="center"/>
        </w:trPr>
        <w:tc>
          <w:tcPr>
            <w:tcW w:w="3344" w:type="dxa"/>
            <w:vAlign w:val="center"/>
          </w:tcPr>
          <w:p w:rsidR="00CA1208" w:rsidP="00EA3EE9" w14:paraId="7EC896D9" w14:textId="77777777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C33EAA" w:rsidRPr="00442C75" w:rsidP="00EA3EE9" w14:paraId="704FFADD" w14:textId="77777777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المملكة العربية السعودية </w:t>
            </w:r>
          </w:p>
          <w:p w:rsidR="00C33EAA" w:rsidRPr="00442C75" w:rsidP="00EA3EE9" w14:paraId="4757F030" w14:textId="77777777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وزارة التعليم </w:t>
            </w:r>
          </w:p>
          <w:p w:rsidR="00C33EAA" w:rsidRPr="00442C75" w:rsidP="00EA3EE9" w14:paraId="13A63DAD" w14:textId="77CC18FC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إدارة التعليم </w:t>
            </w:r>
            <w:r w:rsidRPr="00442C75" w:rsidR="00295C06">
              <w:rPr>
                <w:rFonts w:hint="cs"/>
                <w:b/>
                <w:bCs/>
                <w:rtl/>
              </w:rPr>
              <w:t>بجدة</w:t>
            </w:r>
          </w:p>
          <w:p w:rsidR="00C33EAA" w:rsidRPr="00442C75" w:rsidP="00295C06" w14:paraId="62E2BF1F" w14:textId="34A41044">
            <w:pPr>
              <w:spacing w:line="360" w:lineRule="auto"/>
              <w:rPr>
                <w:b/>
                <w:bCs/>
                <w:rtl/>
              </w:rPr>
            </w:pPr>
            <w:r w:rsidRPr="00442C75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ابتدائية</w:t>
            </w:r>
            <w:r w:rsidRPr="00442C75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442C75" w:rsidR="00F07142">
              <w:rPr>
                <w:rFonts w:hint="cs"/>
                <w:b/>
                <w:bCs/>
                <w:sz w:val="20"/>
                <w:szCs w:val="20"/>
                <w:rtl/>
              </w:rPr>
              <w:t>عبد المل</w:t>
            </w:r>
            <w:r w:rsidRPr="00442C75" w:rsidR="00F07142">
              <w:rPr>
                <w:rFonts w:hint="eastAsia"/>
                <w:b/>
                <w:bCs/>
                <w:sz w:val="20"/>
                <w:szCs w:val="20"/>
                <w:rtl/>
              </w:rPr>
              <w:t>ك</w:t>
            </w:r>
            <w:r w:rsidRPr="00442C75" w:rsidR="00295C06">
              <w:rPr>
                <w:rFonts w:hint="cs"/>
                <w:b/>
                <w:bCs/>
                <w:sz w:val="20"/>
                <w:szCs w:val="20"/>
                <w:rtl/>
              </w:rPr>
              <w:t xml:space="preserve"> بن مروان للطفولة المبكرة</w:t>
            </w:r>
          </w:p>
        </w:tc>
        <w:tc>
          <w:tcPr>
            <w:tcW w:w="3402" w:type="dxa"/>
            <w:vAlign w:val="center"/>
          </w:tcPr>
          <w:p w:rsidR="00C33EAA" w:rsidP="00EA3EE9" w14:paraId="2FCAE28D" w14:textId="58912521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346710</wp:posOffset>
                      </wp:positionV>
                      <wp:extent cx="712470" cy="737870"/>
                      <wp:effectExtent l="0" t="0" r="0" b="508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12470" cy="73787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9" o:spid="_x0000_s1025" style="width:56.1pt;height:58.1pt;margin-top:27.3pt;margin-left:45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4560" stroked="f" strokeweight="2pt">
                      <v:fill r:id="rId5" o:title="" recolor="t" rotate="t" type="frame"/>
                    </v:rect>
                  </w:pict>
                </mc:Fallback>
              </mc:AlternateContent>
            </w:r>
            <w:r w:rsidR="00442C75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3175</wp:posOffset>
                      </wp:positionV>
                      <wp:extent cx="679450" cy="654050"/>
                      <wp:effectExtent l="0" t="0" r="6350" b="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79450" cy="65405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026" style="width:53.5pt;height:51.5pt;margin-top:0.25pt;margin-left:102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2512" stroked="f" strokeweight="2pt">
                      <v:fill r:id="rId6" o:title="" recolor="t" rotate="t" type="frame"/>
                    </v:rect>
                  </w:pict>
                </mc:Fallback>
              </mc:AlternateContent>
            </w:r>
            <w:r w:rsidR="00442C75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16510</wp:posOffset>
                      </wp:positionV>
                      <wp:extent cx="763270" cy="645795"/>
                      <wp:effectExtent l="0" t="0" r="0" b="190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3270" cy="64579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7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7" style="width:60.1pt;height:50.85pt;margin-top:1.3pt;margin-left:0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stroked="f" strokeweight="2pt">
                      <v:fill r:id="rId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:rsidR="00C33EAA" w:rsidRPr="00442C75" w:rsidP="00442C75" w14:paraId="15621058" w14:textId="3F65465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-183515</wp:posOffset>
                      </wp:positionV>
                      <wp:extent cx="880745" cy="838835"/>
                      <wp:effectExtent l="0" t="0" r="14605" b="18415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80745" cy="838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2C75" w:rsidP="00442C75" w14:textId="42CA7528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:rsidR="00442C75" w:rsidP="00442C75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442C75"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:rsidR="00442C75" w:rsidP="00442C75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:rsidR="00442C75" w:rsidP="00442C75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:rsidR="00442C75" w:rsidRPr="00442C75" w:rsidP="00442C75" w14:textId="77777777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028" style="width:69.35pt;height:66.05pt;margin-top:-14.45pt;margin-left:18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6608" fillcolor="white" strokecolor="#385d8a" strokeweight="2pt">
                      <v:textbox>
                        <w:txbxContent>
                          <w:p w:rsidR="00442C75" w:rsidP="00442C75" w14:paraId="47F309BB" w14:textId="42CA7528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  <w:p w:rsidR="00442C75" w:rsidP="00442C75" w14:paraId="4033E90D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442C7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:rsidR="00442C75" w:rsidP="00442C75" w14:paraId="60136414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442C75" w:rsidP="00442C75" w14:paraId="1137EB31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442C75" w:rsidRPr="00442C75" w:rsidP="00442C75" w14:paraId="49F7BE6F" w14:textId="7777777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42C75" w:rsidR="00CA1208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  <w:r w:rsidRPr="00442C75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المستحقة</w:t>
            </w:r>
          </w:p>
          <w:p w:rsidR="00C33EAA" w:rsidRPr="00EA3EE9" w:rsidP="001B4BDE" w14:paraId="2DF4684A" w14:textId="6BAC7D7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52705</wp:posOffset>
                      </wp:positionV>
                      <wp:extent cx="870585" cy="0"/>
                      <wp:effectExtent l="57150" t="38100" r="62865" b="9525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8705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2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20704" from="18.15pt,4.15pt" to="86.7pt,4.15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  <w:r w:rsidR="00B66CEE">
              <w:rPr>
                <w:rFonts w:hint="cs"/>
                <w:sz w:val="28"/>
                <w:szCs w:val="28"/>
                <w:rtl/>
              </w:rPr>
              <w:t xml:space="preserve">          </w:t>
            </w:r>
          </w:p>
        </w:tc>
      </w:tr>
    </w:tbl>
    <w:tbl>
      <w:tblPr>
        <w:tblStyle w:val="TableGrid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490"/>
      </w:tblGrid>
      <w:tr w14:paraId="4F97D75F" w14:textId="77777777" w:rsidTr="00CA1208">
        <w:tblPrEx>
          <w:tblW w:w="1049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744DE8" w:rsidP="00560F2F" w14:paraId="1CE6715E" w14:textId="633520EB">
            <w:pPr>
              <w:jc w:val="center"/>
              <w:rPr>
                <w:rFonts w:cs="Sultan  koufi Bol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اختبار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ماد</w:t>
            </w:r>
            <w:r>
              <w:rPr>
                <w:rFonts w:cs="Sultan  koufi Bold" w:hint="eastAsia"/>
                <w:b/>
                <w:bCs/>
                <w:color w:val="7030A0"/>
                <w:sz w:val="32"/>
                <w:szCs w:val="32"/>
                <w:rtl/>
              </w:rPr>
              <w:t>ة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رياضيات للصف الثالث الابتدائي</w:t>
            </w:r>
            <w:r w:rsidRPr="00F07142" w:rsidR="00295C06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لمنتصف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الفصل الدراسي </w:t>
            </w:r>
            <w:r w:rsidRPr="00F07142" w:rsidR="00744DE8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الثالث لعام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144</w:t>
            </w:r>
            <w:r w:rsidRPr="00F07142" w:rsidR="00295C06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4</w:t>
            </w:r>
            <w:r w:rsidRPr="00F07142" w:rsidR="001B4BDE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هـ</w:t>
            </w:r>
          </w:p>
        </w:tc>
      </w:tr>
      <w:tr w14:paraId="7DA05367" w14:textId="77777777" w:rsidTr="00DD4EF6">
        <w:tblPrEx>
          <w:tblW w:w="10490" w:type="dxa"/>
          <w:tblLook w:val="04A0"/>
        </w:tblPrEx>
        <w:trPr>
          <w:trHeight w:val="529"/>
        </w:trPr>
        <w:tc>
          <w:tcPr>
            <w:tcW w:w="10490" w:type="dxa"/>
            <w:vAlign w:val="center"/>
          </w:tcPr>
          <w:p w:rsidR="00EA3EE9" w:rsidRPr="00663D94" w:rsidP="00CF38F5" w14:paraId="0F2E4882" w14:textId="0217CFD9">
            <w:pPr>
              <w:rPr>
                <w:b/>
                <w:bCs/>
                <w:rtl/>
              </w:rPr>
            </w:pPr>
            <w:r w:rsidRPr="00F07142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  <w:rtl/>
              </w:rPr>
              <w:t xml:space="preserve">اسم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الطالب</w:t>
            </w:r>
            <w:r w:rsidRPr="00F07142" w:rsidR="00295C06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/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ة: .......................................................................... الصف: ثالث </w:t>
            </w:r>
            <w:r w:rsidRPr="00F07142" w:rsidR="00F84F51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( </w:t>
            </w:r>
            <w:r w:rsidRPr="00F07142" w:rsidR="00442C75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)  </w:t>
            </w:r>
          </w:p>
        </w:tc>
      </w:tr>
    </w:tbl>
    <w:p w:rsidR="002E58E8" w:rsidRPr="002E58E8" w:rsidP="007A1238" w14:paraId="0AAC8EC2" w14:textId="77777777">
      <w:pPr>
        <w:rPr>
          <w:rFonts w:ascii="Times New Roman" w:eastAsia="Times New Roman" w:hAnsi="Times New Roman" w:cs="Times New Roman"/>
          <w:sz w:val="2"/>
          <w:szCs w:val="2"/>
          <w:rtl/>
          <w:lang w:bidi="ar-EG"/>
        </w:rPr>
      </w:pPr>
    </w:p>
    <w:p w:rsidR="00CF0A47" w:rsidRPr="001458CA" w:rsidP="00CA1208" w14:paraId="18ED512A" w14:textId="77777777">
      <w:pPr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860024" w:rsidRPr="00F51716" w:rsidP="00832BC3" w14:paraId="634F83EF" w14:textId="1E6FB6D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  <w:bookmarkStart w:id="0" w:name="_Hlk100990368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6279515</wp:posOffset>
                </wp:positionH>
                <wp:positionV relativeFrom="paragraph">
                  <wp:posOffset>-635</wp:posOffset>
                </wp:positionV>
                <wp:extent cx="367151" cy="329154"/>
                <wp:effectExtent l="0" t="0" r="13970" b="13970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2" o:spid="_x0000_s1030" style="width:28.9pt;height:25.9pt;margin-top:-0.05pt;margin-left:49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2032" filled="f" strokecolor="#385d8a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 w:rsidRPr="00F51716" w:rsidR="00A6640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السؤال </w:t>
      </w:r>
      <w:r w:rsidRPr="00F51716" w:rsidR="00CA1208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الأول:</w:t>
      </w:r>
      <w:r w:rsidRPr="00F51716" w:rsidR="00CF0A47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 </w:t>
      </w:r>
      <w:bookmarkEnd w:id="0"/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اختر الإجابة الصحيحة في كل مما يأتي: </w:t>
      </w:r>
    </w:p>
    <w:p w:rsidR="00860024" w:rsidRPr="00E011F8" w:rsidP="00E011F8" w14:paraId="7C855331" w14:textId="09BBEB6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1) الوحدة المناسبة لقياس المسافة بين مدين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تي</w:t>
      </w: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جدة و أبها </w:t>
      </w:r>
      <w:r w:rsidRPr="00E011F8"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Pr="00E011F8" w:rsidR="00AC3525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79F7BF91" w14:textId="77777777" w:rsidTr="00D75304">
        <w:tblPrEx>
          <w:tblW w:w="0" w:type="auto"/>
          <w:tblLook w:val="04A0"/>
        </w:tblPrEx>
        <w:tc>
          <w:tcPr>
            <w:tcW w:w="2614" w:type="dxa"/>
          </w:tcPr>
          <w:p w:rsidR="00E011F8" w:rsidP="00E011F8" w14:paraId="21D58A2B" w14:textId="5B8B916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السنتمتر</w:t>
            </w:r>
          </w:p>
        </w:tc>
        <w:tc>
          <w:tcPr>
            <w:tcW w:w="2614" w:type="dxa"/>
          </w:tcPr>
          <w:p w:rsidR="00E011F8" w:rsidP="00E011F8" w14:paraId="182267C5" w14:textId="184C82C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 ) المتر</w:t>
            </w:r>
          </w:p>
        </w:tc>
        <w:tc>
          <w:tcPr>
            <w:tcW w:w="2614" w:type="dxa"/>
          </w:tcPr>
          <w:p w:rsidR="00E011F8" w:rsidP="00E011F8" w14:paraId="7AF3A35D" w14:textId="4BFE3DA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الكيلو متر</w:t>
            </w:r>
          </w:p>
        </w:tc>
        <w:tc>
          <w:tcPr>
            <w:tcW w:w="2615" w:type="dxa"/>
          </w:tcPr>
          <w:p w:rsidR="00E011F8" w:rsidP="00E011F8" w14:paraId="6FCF2CD4" w14:textId="32A976D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الجرام</w:t>
            </w:r>
          </w:p>
        </w:tc>
      </w:tr>
    </w:tbl>
    <w:p w:rsidR="00D75304" w:rsidP="00832BC3" w14:paraId="307D15F0" w14:textId="45F36ED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2839863</wp:posOffset>
                </wp:positionH>
                <wp:positionV relativeFrom="paragraph">
                  <wp:posOffset>80440</wp:posOffset>
                </wp:positionV>
                <wp:extent cx="1688139" cy="560173"/>
                <wp:effectExtent l="0" t="0" r="7620" b="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8139" cy="560173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8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4" o:spid="_x0000_s1031" style="width:132.9pt;height:44.1pt;margin-top:6.35pt;margin-left:223.6pt;mso-width-percent:0;mso-width-relative:margin;mso-wrap-distance-bottom:0;mso-wrap-distance-left:9pt;mso-wrap-distance-right:9pt;mso-wrap-distance-top:0;mso-wrap-style:square;position:absolute;v-text-anchor:middle;visibility:visible;z-index:251694080" stroked="f" strokeweight="2pt">
                <v:fill r:id="rId8" o:title="" recolor="t" rotate="t" type="frame"/>
              </v:rect>
            </w:pict>
          </mc:Fallback>
        </mc:AlternateContent>
      </w:r>
    </w:p>
    <w:p w:rsidR="00860024" w:rsidP="00832BC3" w14:paraId="49BF6031" w14:textId="233F25F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2)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حج</w:t>
      </w:r>
      <w:r w:rsidR="00FA2000">
        <w:rPr>
          <w:rFonts w:ascii="Times New Roman" w:eastAsia="Times New Roman" w:hAnsi="Times New Roman" w:cs="Times New Roman" w:hint="eastAsia"/>
          <w:b/>
          <w:bCs/>
          <w:sz w:val="28"/>
          <w:szCs w:val="28"/>
          <w:rtl/>
          <w:lang w:bidi="ar-EG"/>
        </w:rPr>
        <w:t>م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م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جسم</w:t>
      </w:r>
      <w:r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الذي </w:t>
      </w:r>
      <w:r w:rsidR="005F5DB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الآتي هو: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340575C1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A2000" w:rsidP="00FA2000" w14:paraId="4DDA26FE" w14:textId="3FF481B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 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وحدات مكعبة</w:t>
            </w:r>
          </w:p>
        </w:tc>
        <w:tc>
          <w:tcPr>
            <w:tcW w:w="2614" w:type="dxa"/>
          </w:tcPr>
          <w:p w:rsidR="00FA2000" w:rsidP="00FA2000" w14:paraId="4516CD64" w14:textId="5B26437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ب)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15</w:t>
            </w:r>
            <w:r w:rsidRPr="007B5967" w:rsidR="007C376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4" w:type="dxa"/>
          </w:tcPr>
          <w:p w:rsidR="00FA2000" w:rsidP="00FA2000" w14:paraId="16D25D7B" w14:textId="63FA38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12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5" w:type="dxa"/>
          </w:tcPr>
          <w:p w:rsidR="00FA2000" w:rsidP="00FA2000" w14:paraId="1F58FD98" w14:textId="58AB931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11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</w:tr>
    </w:tbl>
    <w:p w:rsidR="00D75304" w:rsidRPr="00EA4C7D" w:rsidP="00832BC3" w14:paraId="5083362B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bidi="ar-EG"/>
        </w:rPr>
      </w:pPr>
    </w:p>
    <w:p w:rsidR="00860024" w:rsidP="00832BC3" w14:paraId="54C1ED48" w14:textId="076D1694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3) إذا كان عقرب الدقائق يشير الى الرقم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6</w:t>
      </w:r>
      <w:r w:rsidRP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،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ف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إن 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عدد الدقائق التي يشير </w:t>
      </w:r>
      <w:r w:rsidRPr="00FA2000"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اليها</w:t>
      </w:r>
      <w:r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هو</w:t>
      </w:r>
      <w:r w:rsidR="00442C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4CE71EFA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A2000" w:rsidP="00FA2000" w14:paraId="2EB8BEF2" w14:textId="37B549D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15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:rsidR="00FA2000" w:rsidP="00FA2000" w14:paraId="008210F3" w14:textId="0C87942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20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:rsidR="00FA2000" w:rsidP="00FA2000" w14:paraId="18D0F540" w14:textId="116F5D2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5" w:type="dxa"/>
          </w:tcPr>
          <w:p w:rsidR="00FA2000" w:rsidP="00FA2000" w14:paraId="235D49DB" w14:textId="4929AF7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30 د</w:t>
            </w:r>
          </w:p>
        </w:tc>
      </w:tr>
    </w:tbl>
    <w:p w:rsidR="00D75304" w:rsidRPr="00EA4C7D" w:rsidP="00832BC3" w14:paraId="599C38CB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bidi="ar-EG"/>
        </w:rPr>
      </w:pPr>
    </w:p>
    <w:p w:rsidR="00860024" w:rsidRPr="00865AE2" w:rsidP="00865AE2" w14:paraId="593BAF58" w14:textId="4F00EFC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الوحدة المناسبة لقياس طول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ارتفاع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الباب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79E6FD32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865AE2" w:rsidP="00865AE2" w14:paraId="61C29683" w14:textId="1B08B78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الملمتر</w:t>
            </w:r>
          </w:p>
        </w:tc>
        <w:tc>
          <w:tcPr>
            <w:tcW w:w="2614" w:type="dxa"/>
          </w:tcPr>
          <w:p w:rsidR="00865AE2" w:rsidP="00865AE2" w14:paraId="01150DBD" w14:textId="7A12816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المتر</w:t>
            </w:r>
          </w:p>
        </w:tc>
        <w:tc>
          <w:tcPr>
            <w:tcW w:w="2614" w:type="dxa"/>
          </w:tcPr>
          <w:p w:rsidR="00865AE2" w:rsidP="00865AE2" w14:paraId="1FBCBF96" w14:textId="55293E2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السنتمتر</w:t>
            </w:r>
          </w:p>
        </w:tc>
        <w:tc>
          <w:tcPr>
            <w:tcW w:w="2615" w:type="dxa"/>
          </w:tcPr>
          <w:p w:rsidR="00865AE2" w:rsidP="00865AE2" w14:paraId="270EB29D" w14:textId="650D59F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الكيلو جرام</w:t>
            </w:r>
          </w:p>
        </w:tc>
      </w:tr>
    </w:tbl>
    <w:p w:rsidR="00E73B64" w:rsidP="00832BC3" w14:paraId="2D8C6CA6" w14:textId="4A8BD1DB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51435</wp:posOffset>
                </wp:positionV>
                <wp:extent cx="654050" cy="5778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57785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" o:spid="_x0000_s1032" style="width:51.5pt;height:45.5pt;margin-top:4.05pt;margin-left:246pt;mso-width-percent:0;mso-width-relative:margin;mso-wrap-distance-bottom:0;mso-wrap-distance-left:9pt;mso-wrap-distance-right:9pt;mso-wrap-distance-top:0;mso-wrap-style:square;position:absolute;v-text-anchor:middle;visibility:visible;z-index:251665408" stroked="f" strokeweight="2pt">
                <v:fill r:id="rId9" o:title="" recolor="t" rotate="t" type="frame"/>
              </v:rect>
            </w:pict>
          </mc:Fallback>
        </mc:AlternateContent>
      </w:r>
    </w:p>
    <w:p w:rsidR="00860024" w:rsidP="00865AE2" w14:paraId="7F30F9BD" w14:textId="1ACA31E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Pr="00865AE2" w:rsid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</w:t>
      </w:r>
      <w:r w:rsidRPr="00865AE2"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التقدير الأنسب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لقياس</w:t>
      </w:r>
      <w:r w:rsidRPr="00865AE2"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سعة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ابريق شاي هو</w:t>
      </w:r>
      <w:r w:rsidRPr="00865AE2" w:rsidR="00BE034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Pr="00865AE2" w:rsidR="00865AE2">
        <w:rPr>
          <w:rFonts w:ascii="Arial" w:eastAsia="Times New Roman" w:hAnsi="Arial" w:cs="Arial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5E5E2D2C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BE0345" w:rsidP="00BE0345" w14:paraId="14E9B4E9" w14:textId="5E8097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17161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</w:t>
            </w:r>
          </w:p>
        </w:tc>
        <w:tc>
          <w:tcPr>
            <w:tcW w:w="2614" w:type="dxa"/>
          </w:tcPr>
          <w:p w:rsidR="00BE0345" w:rsidP="00BE0345" w14:paraId="64CDFBD3" w14:textId="746FD46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 مل</w:t>
            </w:r>
          </w:p>
        </w:tc>
        <w:tc>
          <w:tcPr>
            <w:tcW w:w="2614" w:type="dxa"/>
          </w:tcPr>
          <w:p w:rsidR="00BE0345" w:rsidP="00BE0345" w14:paraId="4D42BBCC" w14:textId="40911A1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4 جم</w:t>
            </w:r>
          </w:p>
        </w:tc>
        <w:tc>
          <w:tcPr>
            <w:tcW w:w="2615" w:type="dxa"/>
          </w:tcPr>
          <w:p w:rsidR="00BE0345" w:rsidP="00BE0345" w14:paraId="142B5B67" w14:textId="6927598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 ) 40 ك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لم</w:t>
            </w:r>
          </w:p>
        </w:tc>
      </w:tr>
    </w:tbl>
    <w:p w:rsidR="00E73B64" w:rsidRPr="00EA4C7D" w:rsidP="00832BC3" w14:paraId="5DF7D802" w14:textId="77777777">
      <w:pPr>
        <w:spacing w:line="240" w:lineRule="auto"/>
        <w:rPr>
          <w:rFonts w:ascii="Times New Roman" w:eastAsia="Times New Roman" w:hAnsi="Times New Roman" w:cs="Times New Roman"/>
          <w:b/>
          <w:bCs/>
          <w:rtl/>
          <w:lang w:bidi="ar-EG"/>
        </w:rPr>
      </w:pPr>
    </w:p>
    <w:p w:rsidR="00A5587A" w:rsidRPr="000D322C" w:rsidP="000D322C" w14:paraId="0826BB91" w14:textId="489FF628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6)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0D322C" w:rsid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التقدير الأنسب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لقياس </w:t>
      </w:r>
      <w:r w:rsidRPr="000D322C" w:rsid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كتلة سيارة: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4FB46209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0D322C" w:rsidP="000D322C" w14:paraId="50F6604C" w14:textId="1E30201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جم</w:t>
            </w:r>
          </w:p>
        </w:tc>
        <w:tc>
          <w:tcPr>
            <w:tcW w:w="2614" w:type="dxa"/>
          </w:tcPr>
          <w:p w:rsidR="000D322C" w:rsidP="000D322C" w14:paraId="16D92D69" w14:textId="13120CF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1000 كجم </w:t>
            </w:r>
          </w:p>
        </w:tc>
        <w:tc>
          <w:tcPr>
            <w:tcW w:w="2614" w:type="dxa"/>
          </w:tcPr>
          <w:p w:rsidR="000D322C" w:rsidP="000D322C" w14:paraId="24AFDAE8" w14:textId="39D08CD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ل</w:t>
            </w:r>
          </w:p>
        </w:tc>
        <w:tc>
          <w:tcPr>
            <w:tcW w:w="2615" w:type="dxa"/>
          </w:tcPr>
          <w:p w:rsidR="000D322C" w:rsidP="000D322C" w14:paraId="096DADE2" w14:textId="45EA12A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1000 مل</w:t>
            </w:r>
          </w:p>
        </w:tc>
      </w:tr>
    </w:tbl>
    <w:p w:rsidR="00E73B64" w:rsidRPr="007C3766" w:rsidP="00832BC3" w14:paraId="6887366B" w14:textId="76433FD5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EG"/>
        </w:rPr>
      </w:pPr>
    </w:p>
    <w:p w:rsidR="00A5587A" w:rsidRPr="007C3766" w:rsidP="000D322C" w14:paraId="263F9AA3" w14:textId="25ABB0A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7</w:t>
      </w:r>
      <w:r w:rsidRPr="007C3766"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7C3766" w:rsid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تحوي راي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ة نمطاً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يتكرر فيه 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مربعات و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ثلثان فإذا تكرر</w:t>
      </w:r>
      <w:r w:rsidRPr="007C3766"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هذا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النمط </w:t>
      </w:r>
      <w:r w:rsidRPr="007C3766"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Pr="007C3766" w:rsidR="00B607BD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7C3766"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مرات، فكم مضلعا سيكون فيه</w:t>
      </w:r>
      <w:r w:rsidRPr="007C3766" w:rsidR="002125B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62DC9D04" w14:textId="77777777" w:rsidTr="002125B7">
        <w:tblPrEx>
          <w:tblW w:w="0" w:type="auto"/>
          <w:tblLook w:val="04A0"/>
        </w:tblPrEx>
        <w:trPr>
          <w:trHeight w:val="506"/>
        </w:trPr>
        <w:tc>
          <w:tcPr>
            <w:tcW w:w="2614" w:type="dxa"/>
          </w:tcPr>
          <w:p w:rsidR="000D322C" w:rsidP="000D322C" w14:paraId="711C2B0A" w14:textId="0C4E616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614" w:type="dxa"/>
          </w:tcPr>
          <w:p w:rsidR="000D322C" w:rsidP="000D322C" w14:paraId="60AC17F1" w14:textId="35FC71A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614" w:type="dxa"/>
          </w:tcPr>
          <w:p w:rsidR="000D322C" w:rsidP="000D322C" w14:paraId="451F5563" w14:textId="53E5552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615" w:type="dxa"/>
          </w:tcPr>
          <w:p w:rsidR="000D322C" w:rsidP="000D322C" w14:paraId="5E1B92D3" w14:textId="5904C9F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21</w:t>
            </w:r>
          </w:p>
        </w:tc>
      </w:tr>
    </w:tbl>
    <w:p w:rsidR="001458CA" w:rsidRPr="00A57AF0" w:rsidP="00832BC3" w14:paraId="44807FAA" w14:textId="7F4AE5CF">
      <w:pPr>
        <w:spacing w:line="24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3574800</wp:posOffset>
                </wp:positionH>
                <wp:positionV relativeFrom="paragraph">
                  <wp:posOffset>54745</wp:posOffset>
                </wp:positionV>
                <wp:extent cx="446400" cy="395830"/>
                <wp:effectExtent l="0" t="0" r="11430" b="23495"/>
                <wp:wrapNone/>
                <wp:docPr id="41" name="خماسي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6400" cy="395830"/>
                        </a:xfrm>
                        <a:prstGeom prst="pentagon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خماسي 41" o:spid="_x0000_s1033" type="#_x0000_t56" style="width:35.15pt;height:31.15pt;margin-top:4.3pt;margin-left:281.5pt;mso-height-percent:0;mso-height-relative:margin;mso-wrap-distance-bottom:0;mso-wrap-distance-left:9pt;mso-wrap-distance-right:9pt;mso-wrap-distance-top:0;mso-wrap-style:square;position:absolute;v-text-anchor:middle;visibility:visible;z-index:251669504" fillcolor="#7030a0" strokecolor="#7030a0" strokeweight="2pt"/>
            </w:pict>
          </mc:Fallback>
        </mc:AlternateContent>
      </w:r>
    </w:p>
    <w:p w:rsidR="001458CA" w:rsidP="00716A96" w14:paraId="10AE751A" w14:textId="65857C9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5D7F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8)</w:t>
      </w:r>
      <w:r w:rsidRPr="00716A96" w:rsidR="00716A96">
        <w:rPr>
          <w:rFonts w:ascii="Arial" w:eastAsia="Times New Roman" w:hAnsi="Arial" w:cs="Arial"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Pr="00716A96" w:rsidR="00716A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D4EF6" w:rsidR="00DD4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F42B9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عدد محاور التماثل للشكل الاتي هي:</w:t>
      </w:r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3AF8E285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716A96" w:rsidP="00716A96" w14:paraId="0FCF1FD8" w14:textId="35FC377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2F729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لا يوج</w:t>
            </w:r>
            <w:r w:rsidR="002F729A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د</w:t>
            </w:r>
          </w:p>
        </w:tc>
        <w:tc>
          <w:tcPr>
            <w:tcW w:w="2614" w:type="dxa"/>
          </w:tcPr>
          <w:p w:rsidR="00716A96" w:rsidP="00716A96" w14:paraId="18055A31" w14:textId="5222598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F42B9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</w:p>
        </w:tc>
        <w:tc>
          <w:tcPr>
            <w:tcW w:w="2614" w:type="dxa"/>
          </w:tcPr>
          <w:p w:rsidR="00716A96" w:rsidP="00716A96" w14:paraId="2061D089" w14:textId="5F41DD6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15" w:type="dxa"/>
          </w:tcPr>
          <w:p w:rsidR="00716A96" w:rsidP="00716A96" w14:paraId="6389DD3A" w14:textId="6C9DD79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:rsidR="00F4214E" w:rsidRPr="001458CA" w:rsidP="00832BC3" w14:paraId="7916EA18" w14:textId="58B1881D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1164672</wp:posOffset>
                </wp:positionH>
                <wp:positionV relativeFrom="paragraph">
                  <wp:posOffset>279256</wp:posOffset>
                </wp:positionV>
                <wp:extent cx="943896" cy="435077"/>
                <wp:effectExtent l="0" t="0" r="0" b="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3896" cy="435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3766" w:rsidRPr="007C3766" w:rsidP="007C3766" w14:textId="58EFB43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C37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6" o:spid="_x0000_s1034" style="width:74.3pt;height:34.25pt;margin-top:22pt;margin-left:91.7pt;mso-wrap-distance-bottom:0;mso-wrap-distance-left:9pt;mso-wrap-distance-right:9pt;mso-wrap-distance-top:0;mso-wrap-style:square;position:absolute;v-text-anchor:middle;visibility:visible;z-index:251698176" filled="f" stroked="f" strokeweight="2pt">
                <v:textbox>
                  <w:txbxContent>
                    <w:p w:rsidR="007C3766" w:rsidRPr="007C3766" w:rsidP="007C3766" w14:paraId="67C1AC9C" w14:textId="58EFB43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C3766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يتبع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103239</wp:posOffset>
                </wp:positionH>
                <wp:positionV relativeFrom="paragraph">
                  <wp:posOffset>368034</wp:posOffset>
                </wp:positionV>
                <wp:extent cx="1238864" cy="206477"/>
                <wp:effectExtent l="0" t="0" r="19050" b="22225"/>
                <wp:wrapNone/>
                <wp:docPr id="55" name="سهم: لليسار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8864" cy="206477"/>
                        </a:xfrm>
                        <a:prstGeom prst="lef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55" o:spid="_x0000_s1035" type="#_x0000_t66" style="width:97.55pt;height:16.25pt;margin-top:29pt;margin-left:8.15pt;mso-wrap-distance-bottom:0;mso-wrap-distance-left:9pt;mso-wrap-distance-right:9pt;mso-wrap-distance-top:0;mso-wrap-style:square;position:absolute;v-text-anchor:middle;visibility:visible;z-index:251696128" adj="1800" fillcolor="#7030a0" strokecolor="#7030a0" strokeweight="2pt"/>
            </w:pict>
          </mc:Fallback>
        </mc:AlternateContent>
      </w:r>
    </w:p>
    <w:p w:rsidR="001458CA" w:rsidP="00832BC3" w14:paraId="7F1F9C7E" w14:textId="5121307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9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="00F421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bookmarkStart w:id="1" w:name="_Hlk100994161"/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المستقيم الذي إذا ط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ُ</w:t>
      </w:r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وي الشكل عنده انطبق نصفاه أحدهما على الآخر تماما هوً</w:t>
      </w:r>
      <w:r w:rsid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  <w:bookmarkEnd w:id="1"/>
    </w:p>
    <w:tbl>
      <w:tblPr>
        <w:tblStyle w:val="TableGrid"/>
        <w:bidiVisual/>
        <w:tblW w:w="0" w:type="auto"/>
        <w:tblLook w:val="04A0"/>
      </w:tblPr>
      <w:tblGrid>
        <w:gridCol w:w="2614"/>
        <w:gridCol w:w="2614"/>
        <w:gridCol w:w="2614"/>
        <w:gridCol w:w="2615"/>
      </w:tblGrid>
      <w:tr w14:paraId="5DC1E89E" w14:textId="77777777" w:rsidTr="00162743">
        <w:tblPrEx>
          <w:tblW w:w="0" w:type="auto"/>
          <w:tblLook w:val="04A0"/>
        </w:tblPrEx>
        <w:tc>
          <w:tcPr>
            <w:tcW w:w="2614" w:type="dxa"/>
          </w:tcPr>
          <w:p w:rsidR="00F4214E" w:rsidP="00832BC3" w14:paraId="7AC37EB0" w14:textId="3969037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(أ)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المضلع</w:t>
            </w:r>
          </w:p>
        </w:tc>
        <w:tc>
          <w:tcPr>
            <w:tcW w:w="2614" w:type="dxa"/>
          </w:tcPr>
          <w:p w:rsidR="00F4214E" w:rsidP="00832BC3" w14:paraId="38E01BF3" w14:textId="71502F7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(ب)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المجسم</w:t>
            </w:r>
          </w:p>
        </w:tc>
        <w:tc>
          <w:tcPr>
            <w:tcW w:w="2614" w:type="dxa"/>
          </w:tcPr>
          <w:p w:rsidR="00F4214E" w:rsidP="00832BC3" w14:paraId="089D166B" w14:textId="7245043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ا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لتماثل</w:t>
            </w:r>
          </w:p>
        </w:tc>
        <w:tc>
          <w:tcPr>
            <w:tcW w:w="2615" w:type="dxa"/>
          </w:tcPr>
          <w:p w:rsidR="00F4214E" w:rsidP="00832BC3" w14:paraId="0D71B1E2" w14:textId="310A9D0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(د) 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حور التماثل</w:t>
            </w:r>
          </w:p>
        </w:tc>
      </w:tr>
    </w:tbl>
    <w:p w:rsidR="00F4214E" w:rsidP="00832BC3" w14:paraId="7305D41B" w14:textId="46F9251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1458CA" w:rsidP="00565953" w14:paraId="41A7006D" w14:textId="424E4E0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bookmarkStart w:id="2" w:name="_Hlk95563322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10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565953" w:rsid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يسمى المجسم التالي:</w:t>
      </w:r>
      <w:r w:rsidR="00D166B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</w:t>
      </w:r>
    </w:p>
    <w:tbl>
      <w:tblPr>
        <w:tblStyle w:val="TableGrid"/>
        <w:bidiVisual/>
        <w:tblW w:w="10376" w:type="dxa"/>
        <w:tblLook w:val="04A0"/>
      </w:tblPr>
      <w:tblGrid>
        <w:gridCol w:w="2594"/>
        <w:gridCol w:w="2594"/>
        <w:gridCol w:w="2594"/>
        <w:gridCol w:w="2594"/>
      </w:tblGrid>
      <w:tr w14:paraId="2D5C769D" w14:textId="77777777" w:rsidTr="00DD4EF6">
        <w:tblPrEx>
          <w:tblW w:w="10376" w:type="dxa"/>
          <w:tblLook w:val="04A0"/>
        </w:tblPrEx>
        <w:trPr>
          <w:trHeight w:val="236"/>
        </w:trPr>
        <w:tc>
          <w:tcPr>
            <w:tcW w:w="2594" w:type="dxa"/>
          </w:tcPr>
          <w:p w:rsidR="00DD4EF6" w:rsidP="00D166B9" w14:paraId="70B93A52" w14:textId="3E371E4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(أ) متوازي مستطيلات</w:t>
            </w:r>
          </w:p>
        </w:tc>
        <w:tc>
          <w:tcPr>
            <w:tcW w:w="2594" w:type="dxa"/>
          </w:tcPr>
          <w:p w:rsidR="00DD4EF6" w:rsidP="00D166B9" w14:paraId="0CFF48F7" w14:textId="5641D8E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(ب) هرم رباعي</w:t>
            </w:r>
          </w:p>
        </w:tc>
        <w:tc>
          <w:tcPr>
            <w:tcW w:w="2594" w:type="dxa"/>
          </w:tcPr>
          <w:p w:rsidR="00DD4EF6" w:rsidP="00D166B9" w14:paraId="389ED1DF" w14:textId="3FBD3C2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ar-EG" w:bidi="ar-EG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page">
                        <wp:posOffset>927100</wp:posOffset>
                      </wp:positionH>
                      <wp:positionV relativeFrom="paragraph">
                        <wp:posOffset>-582277</wp:posOffset>
                      </wp:positionV>
                      <wp:extent cx="432435" cy="452101"/>
                      <wp:effectExtent l="0" t="0" r="5715" b="5715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32435" cy="452101"/>
                                <a:chOff x="7643" y="114"/>
                                <a:chExt cx="681" cy="807"/>
                              </a:xfrm>
                            </wpg:grpSpPr>
                            <wps:wsp xmlns:wps="http://schemas.microsoft.com/office/word/2010/wordprocessingShape">
                              <wps:cNvPr id="33" name="Freeform 27"/>
                              <wps:cNvSpPr/>
                              <wps:spPr bwMode="auto">
                                <a:xfrm>
                                  <a:off x="7653" y="206"/>
                                  <a:ext cx="661" cy="704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206"/>
                                    <a:gd name="T3" fmla="*/ 206 h 704"/>
                                    <a:gd name="T4" fmla="+- 0 8250 7653"/>
                                    <a:gd name="T5" fmla="*/ T4 w 661"/>
                                    <a:gd name="T6" fmla="+- 0 255 206"/>
                                    <a:gd name="T7" fmla="*/ 255 h 704"/>
                                    <a:gd name="T8" fmla="+- 0 8179 7653"/>
                                    <a:gd name="T9" fmla="*/ T8 w 661"/>
                                    <a:gd name="T10" fmla="+- 0 273 206"/>
                                    <a:gd name="T11" fmla="*/ 273 h 704"/>
                                    <a:gd name="T12" fmla="+- 0 8088 7653"/>
                                    <a:gd name="T13" fmla="*/ T12 w 661"/>
                                    <a:gd name="T14" fmla="+- 0 285 206"/>
                                    <a:gd name="T15" fmla="*/ 285 h 704"/>
                                    <a:gd name="T16" fmla="+- 0 7983 7653"/>
                                    <a:gd name="T17" fmla="*/ T16 w 661"/>
                                    <a:gd name="T18" fmla="+- 0 289 206"/>
                                    <a:gd name="T19" fmla="*/ 289 h 704"/>
                                    <a:gd name="T20" fmla="+- 0 7879 7653"/>
                                    <a:gd name="T21" fmla="*/ T20 w 661"/>
                                    <a:gd name="T22" fmla="+- 0 285 206"/>
                                    <a:gd name="T23" fmla="*/ 285 h 704"/>
                                    <a:gd name="T24" fmla="+- 0 7788 7653"/>
                                    <a:gd name="T25" fmla="*/ T24 w 661"/>
                                    <a:gd name="T26" fmla="+- 0 273 206"/>
                                    <a:gd name="T27" fmla="*/ 273 h 704"/>
                                    <a:gd name="T28" fmla="+- 0 7717 7653"/>
                                    <a:gd name="T29" fmla="*/ T28 w 661"/>
                                    <a:gd name="T30" fmla="+- 0 255 206"/>
                                    <a:gd name="T31" fmla="*/ 255 h 704"/>
                                    <a:gd name="T32" fmla="+- 0 7670 7653"/>
                                    <a:gd name="T33" fmla="*/ T32 w 661"/>
                                    <a:gd name="T34" fmla="+- 0 232 206"/>
                                    <a:gd name="T35" fmla="*/ 232 h 704"/>
                                    <a:gd name="T36" fmla="+- 0 7653 7653"/>
                                    <a:gd name="T37" fmla="*/ T36 w 661"/>
                                    <a:gd name="T38" fmla="+- 0 206 206"/>
                                    <a:gd name="T39" fmla="*/ 206 h 704"/>
                                    <a:gd name="T40" fmla="+- 0 7653 7653"/>
                                    <a:gd name="T41" fmla="*/ T40 w 661"/>
                                    <a:gd name="T42" fmla="+- 0 827 206"/>
                                    <a:gd name="T43" fmla="*/ 827 h 704"/>
                                    <a:gd name="T44" fmla="+- 0 7717 7653"/>
                                    <a:gd name="T45" fmla="*/ T44 w 661"/>
                                    <a:gd name="T46" fmla="+- 0 876 206"/>
                                    <a:gd name="T47" fmla="*/ 876 h 704"/>
                                    <a:gd name="T48" fmla="+- 0 7788 7653"/>
                                    <a:gd name="T49" fmla="*/ T48 w 661"/>
                                    <a:gd name="T50" fmla="+- 0 894 206"/>
                                    <a:gd name="T51" fmla="*/ 894 h 704"/>
                                    <a:gd name="T52" fmla="+- 0 7879 7653"/>
                                    <a:gd name="T53" fmla="*/ T52 w 661"/>
                                    <a:gd name="T54" fmla="+- 0 905 206"/>
                                    <a:gd name="T55" fmla="*/ 905 h 704"/>
                                    <a:gd name="T56" fmla="+- 0 7983 7653"/>
                                    <a:gd name="T57" fmla="*/ T56 w 661"/>
                                    <a:gd name="T58" fmla="+- 0 910 206"/>
                                    <a:gd name="T59" fmla="*/ 910 h 704"/>
                                    <a:gd name="T60" fmla="+- 0 8088 7653"/>
                                    <a:gd name="T61" fmla="*/ T60 w 661"/>
                                    <a:gd name="T62" fmla="+- 0 905 206"/>
                                    <a:gd name="T63" fmla="*/ 905 h 704"/>
                                    <a:gd name="T64" fmla="+- 0 8179 7653"/>
                                    <a:gd name="T65" fmla="*/ T64 w 661"/>
                                    <a:gd name="T66" fmla="+- 0 894 206"/>
                                    <a:gd name="T67" fmla="*/ 894 h 704"/>
                                    <a:gd name="T68" fmla="+- 0 8250 7653"/>
                                    <a:gd name="T69" fmla="*/ T68 w 661"/>
                                    <a:gd name="T70" fmla="+- 0 876 206"/>
                                    <a:gd name="T71" fmla="*/ 876 h 704"/>
                                    <a:gd name="T72" fmla="+- 0 8297 7653"/>
                                    <a:gd name="T73" fmla="*/ T72 w 661"/>
                                    <a:gd name="T74" fmla="+- 0 853 206"/>
                                    <a:gd name="T75" fmla="*/ 853 h 704"/>
                                    <a:gd name="T76" fmla="+- 0 8314 7653"/>
                                    <a:gd name="T77" fmla="*/ T76 w 661"/>
                                    <a:gd name="T78" fmla="+- 0 827 206"/>
                                    <a:gd name="T79" fmla="*/ 827 h 704"/>
                                    <a:gd name="T80" fmla="+- 0 8314 7653"/>
                                    <a:gd name="T81" fmla="*/ T80 w 661"/>
                                    <a:gd name="T82" fmla="+- 0 206 206"/>
                                    <a:gd name="T83" fmla="*/ 206 h 704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fill="norm" h="704" w="661" stroke="1">
                                      <a:moveTo>
                                        <a:pt x="661" y="0"/>
                                      </a:moveTo>
                                      <a:lnTo>
                                        <a:pt x="597" y="49"/>
                                      </a:lnTo>
                                      <a:lnTo>
                                        <a:pt x="526" y="67"/>
                                      </a:lnTo>
                                      <a:lnTo>
                                        <a:pt x="435" y="79"/>
                                      </a:lnTo>
                                      <a:lnTo>
                                        <a:pt x="330" y="83"/>
                                      </a:lnTo>
                                      <a:lnTo>
                                        <a:pt x="226" y="79"/>
                                      </a:lnTo>
                                      <a:lnTo>
                                        <a:pt x="135" y="67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64" y="670"/>
                                      </a:lnTo>
                                      <a:lnTo>
                                        <a:pt x="135" y="688"/>
                                      </a:lnTo>
                                      <a:lnTo>
                                        <a:pt x="226" y="699"/>
                                      </a:lnTo>
                                      <a:lnTo>
                                        <a:pt x="330" y="704"/>
                                      </a:lnTo>
                                      <a:lnTo>
                                        <a:pt x="435" y="699"/>
                                      </a:lnTo>
                                      <a:lnTo>
                                        <a:pt x="526" y="688"/>
                                      </a:lnTo>
                                      <a:lnTo>
                                        <a:pt x="597" y="670"/>
                                      </a:lnTo>
                                      <a:lnTo>
                                        <a:pt x="644" y="647"/>
                                      </a:lnTo>
                                      <a:lnTo>
                                        <a:pt x="661" y="621"/>
                                      </a:lnTo>
                                      <a:lnTo>
                                        <a:pt x="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4" name="Freeform 28"/>
                              <wps:cNvSpPr/>
                              <wps:spPr bwMode="auto">
                                <a:xfrm>
                                  <a:off x="7653" y="123"/>
                                  <a:ext cx="661" cy="166"/>
                                </a:xfrm>
                                <a:custGeom>
                                  <a:avLst/>
                                  <a:gdLst>
                                    <a:gd name="T0" fmla="+- 0 7983 7653"/>
                                    <a:gd name="T1" fmla="*/ T0 w 661"/>
                                    <a:gd name="T2" fmla="+- 0 124 124"/>
                                    <a:gd name="T3" fmla="*/ 124 h 166"/>
                                    <a:gd name="T4" fmla="+- 0 7879 7653"/>
                                    <a:gd name="T5" fmla="*/ T4 w 661"/>
                                    <a:gd name="T6" fmla="+- 0 128 124"/>
                                    <a:gd name="T7" fmla="*/ 128 h 166"/>
                                    <a:gd name="T8" fmla="+- 0 7788 7653"/>
                                    <a:gd name="T9" fmla="*/ T8 w 661"/>
                                    <a:gd name="T10" fmla="+- 0 139 124"/>
                                    <a:gd name="T11" fmla="*/ 139 h 166"/>
                                    <a:gd name="T12" fmla="+- 0 7717 7653"/>
                                    <a:gd name="T13" fmla="*/ T12 w 661"/>
                                    <a:gd name="T14" fmla="+- 0 157 124"/>
                                    <a:gd name="T15" fmla="*/ 157 h 166"/>
                                    <a:gd name="T16" fmla="+- 0 7653 7653"/>
                                    <a:gd name="T17" fmla="*/ T16 w 661"/>
                                    <a:gd name="T18" fmla="+- 0 206 124"/>
                                    <a:gd name="T19" fmla="*/ 206 h 166"/>
                                    <a:gd name="T20" fmla="+- 0 7670 7653"/>
                                    <a:gd name="T21" fmla="*/ T20 w 661"/>
                                    <a:gd name="T22" fmla="+- 0 232 124"/>
                                    <a:gd name="T23" fmla="*/ 232 h 166"/>
                                    <a:gd name="T24" fmla="+- 0 7717 7653"/>
                                    <a:gd name="T25" fmla="*/ T24 w 661"/>
                                    <a:gd name="T26" fmla="+- 0 255 124"/>
                                    <a:gd name="T27" fmla="*/ 255 h 166"/>
                                    <a:gd name="T28" fmla="+- 0 7788 7653"/>
                                    <a:gd name="T29" fmla="*/ T28 w 661"/>
                                    <a:gd name="T30" fmla="+- 0 273 124"/>
                                    <a:gd name="T31" fmla="*/ 273 h 166"/>
                                    <a:gd name="T32" fmla="+- 0 7879 7653"/>
                                    <a:gd name="T33" fmla="*/ T32 w 661"/>
                                    <a:gd name="T34" fmla="+- 0 285 124"/>
                                    <a:gd name="T35" fmla="*/ 285 h 166"/>
                                    <a:gd name="T36" fmla="+- 0 7983 7653"/>
                                    <a:gd name="T37" fmla="*/ T36 w 661"/>
                                    <a:gd name="T38" fmla="+- 0 289 124"/>
                                    <a:gd name="T39" fmla="*/ 289 h 166"/>
                                    <a:gd name="T40" fmla="+- 0 8088 7653"/>
                                    <a:gd name="T41" fmla="*/ T40 w 661"/>
                                    <a:gd name="T42" fmla="+- 0 285 124"/>
                                    <a:gd name="T43" fmla="*/ 285 h 166"/>
                                    <a:gd name="T44" fmla="+- 0 8179 7653"/>
                                    <a:gd name="T45" fmla="*/ T44 w 661"/>
                                    <a:gd name="T46" fmla="+- 0 273 124"/>
                                    <a:gd name="T47" fmla="*/ 273 h 166"/>
                                    <a:gd name="T48" fmla="+- 0 8250 7653"/>
                                    <a:gd name="T49" fmla="*/ T48 w 661"/>
                                    <a:gd name="T50" fmla="+- 0 255 124"/>
                                    <a:gd name="T51" fmla="*/ 255 h 166"/>
                                    <a:gd name="T52" fmla="+- 0 8297 7653"/>
                                    <a:gd name="T53" fmla="*/ T52 w 661"/>
                                    <a:gd name="T54" fmla="+- 0 232 124"/>
                                    <a:gd name="T55" fmla="*/ 232 h 166"/>
                                    <a:gd name="T56" fmla="+- 0 8314 7653"/>
                                    <a:gd name="T57" fmla="*/ T56 w 661"/>
                                    <a:gd name="T58" fmla="+- 0 206 124"/>
                                    <a:gd name="T59" fmla="*/ 206 h 166"/>
                                    <a:gd name="T60" fmla="+- 0 8297 7653"/>
                                    <a:gd name="T61" fmla="*/ T60 w 661"/>
                                    <a:gd name="T62" fmla="+- 0 180 124"/>
                                    <a:gd name="T63" fmla="*/ 180 h 166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166"/>
                                    <a:gd name="T68" fmla="+- 0 8179 7653"/>
                                    <a:gd name="T69" fmla="*/ T68 w 661"/>
                                    <a:gd name="T70" fmla="+- 0 139 124"/>
                                    <a:gd name="T71" fmla="*/ 139 h 166"/>
                                    <a:gd name="T72" fmla="+- 0 8088 7653"/>
                                    <a:gd name="T73" fmla="*/ T72 w 661"/>
                                    <a:gd name="T74" fmla="+- 0 128 124"/>
                                    <a:gd name="T75" fmla="*/ 128 h 166"/>
                                    <a:gd name="T76" fmla="+- 0 7983 7653"/>
                                    <a:gd name="T77" fmla="*/ T76 w 661"/>
                                    <a:gd name="T78" fmla="+- 0 124 124"/>
                                    <a:gd name="T79" fmla="*/ 124 h 166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fill="norm" h="166" w="661" stroke="1">
                                      <a:moveTo>
                                        <a:pt x="330" y="0"/>
                                      </a:moveTo>
                                      <a:lnTo>
                                        <a:pt x="226" y="4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597" y="131"/>
                                      </a:lnTo>
                                      <a:lnTo>
                                        <a:pt x="644" y="108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D0F6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5" name="Freeform 29"/>
                              <wps:cNvSpPr/>
                              <wps:spPr bwMode="auto">
                                <a:xfrm>
                                  <a:off x="7653" y="123"/>
                                  <a:ext cx="661" cy="787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124"/>
                                    <a:gd name="T3" fmla="*/ 206 h 787"/>
                                    <a:gd name="T4" fmla="+- 0 8250 7653"/>
                                    <a:gd name="T5" fmla="*/ T4 w 661"/>
                                    <a:gd name="T6" fmla="+- 0 255 124"/>
                                    <a:gd name="T7" fmla="*/ 255 h 787"/>
                                    <a:gd name="T8" fmla="+- 0 8179 7653"/>
                                    <a:gd name="T9" fmla="*/ T8 w 661"/>
                                    <a:gd name="T10" fmla="+- 0 273 124"/>
                                    <a:gd name="T11" fmla="*/ 273 h 787"/>
                                    <a:gd name="T12" fmla="+- 0 8088 7653"/>
                                    <a:gd name="T13" fmla="*/ T12 w 661"/>
                                    <a:gd name="T14" fmla="+- 0 285 124"/>
                                    <a:gd name="T15" fmla="*/ 285 h 787"/>
                                    <a:gd name="T16" fmla="+- 0 7983 7653"/>
                                    <a:gd name="T17" fmla="*/ T16 w 661"/>
                                    <a:gd name="T18" fmla="+- 0 289 124"/>
                                    <a:gd name="T19" fmla="*/ 289 h 787"/>
                                    <a:gd name="T20" fmla="+- 0 7879 7653"/>
                                    <a:gd name="T21" fmla="*/ T20 w 661"/>
                                    <a:gd name="T22" fmla="+- 0 285 124"/>
                                    <a:gd name="T23" fmla="*/ 285 h 787"/>
                                    <a:gd name="T24" fmla="+- 0 7788 7653"/>
                                    <a:gd name="T25" fmla="*/ T24 w 661"/>
                                    <a:gd name="T26" fmla="+- 0 273 124"/>
                                    <a:gd name="T27" fmla="*/ 273 h 787"/>
                                    <a:gd name="T28" fmla="+- 0 7717 7653"/>
                                    <a:gd name="T29" fmla="*/ T28 w 661"/>
                                    <a:gd name="T30" fmla="+- 0 255 124"/>
                                    <a:gd name="T31" fmla="*/ 255 h 787"/>
                                    <a:gd name="T32" fmla="+- 0 7653 7653"/>
                                    <a:gd name="T33" fmla="*/ T32 w 661"/>
                                    <a:gd name="T34" fmla="+- 0 206 124"/>
                                    <a:gd name="T35" fmla="*/ 206 h 787"/>
                                    <a:gd name="T36" fmla="+- 0 7670 7653"/>
                                    <a:gd name="T37" fmla="*/ T36 w 661"/>
                                    <a:gd name="T38" fmla="+- 0 180 124"/>
                                    <a:gd name="T39" fmla="*/ 180 h 787"/>
                                    <a:gd name="T40" fmla="+- 0 7717 7653"/>
                                    <a:gd name="T41" fmla="*/ T40 w 661"/>
                                    <a:gd name="T42" fmla="+- 0 157 124"/>
                                    <a:gd name="T43" fmla="*/ 157 h 787"/>
                                    <a:gd name="T44" fmla="+- 0 7788 7653"/>
                                    <a:gd name="T45" fmla="*/ T44 w 661"/>
                                    <a:gd name="T46" fmla="+- 0 139 124"/>
                                    <a:gd name="T47" fmla="*/ 139 h 787"/>
                                    <a:gd name="T48" fmla="+- 0 7879 7653"/>
                                    <a:gd name="T49" fmla="*/ T48 w 661"/>
                                    <a:gd name="T50" fmla="+- 0 128 124"/>
                                    <a:gd name="T51" fmla="*/ 128 h 787"/>
                                    <a:gd name="T52" fmla="+- 0 7983 7653"/>
                                    <a:gd name="T53" fmla="*/ T52 w 661"/>
                                    <a:gd name="T54" fmla="+- 0 124 124"/>
                                    <a:gd name="T55" fmla="*/ 124 h 787"/>
                                    <a:gd name="T56" fmla="+- 0 8088 7653"/>
                                    <a:gd name="T57" fmla="*/ T56 w 661"/>
                                    <a:gd name="T58" fmla="+- 0 128 124"/>
                                    <a:gd name="T59" fmla="*/ 128 h 787"/>
                                    <a:gd name="T60" fmla="+- 0 8179 7653"/>
                                    <a:gd name="T61" fmla="*/ T60 w 661"/>
                                    <a:gd name="T62" fmla="+- 0 139 124"/>
                                    <a:gd name="T63" fmla="*/ 139 h 787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787"/>
                                    <a:gd name="T68" fmla="+- 0 8297 7653"/>
                                    <a:gd name="T69" fmla="*/ T68 w 661"/>
                                    <a:gd name="T70" fmla="+- 0 180 124"/>
                                    <a:gd name="T71" fmla="*/ 180 h 787"/>
                                    <a:gd name="T72" fmla="+- 0 8314 7653"/>
                                    <a:gd name="T73" fmla="*/ T72 w 661"/>
                                    <a:gd name="T74" fmla="+- 0 206 124"/>
                                    <a:gd name="T75" fmla="*/ 206 h 787"/>
                                    <a:gd name="T76" fmla="+- 0 8314 7653"/>
                                    <a:gd name="T77" fmla="*/ T76 w 661"/>
                                    <a:gd name="T78" fmla="+- 0 827 124"/>
                                    <a:gd name="T79" fmla="*/ 827 h 787"/>
                                    <a:gd name="T80" fmla="+- 0 8250 7653"/>
                                    <a:gd name="T81" fmla="*/ T80 w 661"/>
                                    <a:gd name="T82" fmla="+- 0 876 124"/>
                                    <a:gd name="T83" fmla="*/ 876 h 787"/>
                                    <a:gd name="T84" fmla="+- 0 8179 7653"/>
                                    <a:gd name="T85" fmla="*/ T84 w 661"/>
                                    <a:gd name="T86" fmla="+- 0 894 124"/>
                                    <a:gd name="T87" fmla="*/ 894 h 787"/>
                                    <a:gd name="T88" fmla="+- 0 8088 7653"/>
                                    <a:gd name="T89" fmla="*/ T88 w 661"/>
                                    <a:gd name="T90" fmla="+- 0 905 124"/>
                                    <a:gd name="T91" fmla="*/ 905 h 787"/>
                                    <a:gd name="T92" fmla="+- 0 7983 7653"/>
                                    <a:gd name="T93" fmla="*/ T92 w 661"/>
                                    <a:gd name="T94" fmla="+- 0 910 124"/>
                                    <a:gd name="T95" fmla="*/ 910 h 787"/>
                                    <a:gd name="T96" fmla="+- 0 7879 7653"/>
                                    <a:gd name="T97" fmla="*/ T96 w 661"/>
                                    <a:gd name="T98" fmla="+- 0 905 124"/>
                                    <a:gd name="T99" fmla="*/ 905 h 787"/>
                                    <a:gd name="T100" fmla="+- 0 7788 7653"/>
                                    <a:gd name="T101" fmla="*/ T100 w 661"/>
                                    <a:gd name="T102" fmla="+- 0 894 124"/>
                                    <a:gd name="T103" fmla="*/ 894 h 787"/>
                                    <a:gd name="T104" fmla="+- 0 7717 7653"/>
                                    <a:gd name="T105" fmla="*/ T104 w 661"/>
                                    <a:gd name="T106" fmla="+- 0 876 124"/>
                                    <a:gd name="T107" fmla="*/ 876 h 787"/>
                                    <a:gd name="T108" fmla="+- 0 7670 7653"/>
                                    <a:gd name="T109" fmla="*/ T108 w 661"/>
                                    <a:gd name="T110" fmla="+- 0 853 124"/>
                                    <a:gd name="T111" fmla="*/ 853 h 787"/>
                                    <a:gd name="T112" fmla="+- 0 7653 7653"/>
                                    <a:gd name="T113" fmla="*/ T112 w 661"/>
                                    <a:gd name="T114" fmla="+- 0 827 124"/>
                                    <a:gd name="T115" fmla="*/ 827 h 787"/>
                                    <a:gd name="T116" fmla="+- 0 7653 7653"/>
                                    <a:gd name="T117" fmla="*/ T116 w 661"/>
                                    <a:gd name="T118" fmla="+- 0 206 124"/>
                                    <a:gd name="T119" fmla="*/ 206 h 787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fill="norm" h="787" w="661" stroke="1">
                                      <a:moveTo>
                                        <a:pt x="661" y="82"/>
                                      </a:moveTo>
                                      <a:lnTo>
                                        <a:pt x="597" y="13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226" y="4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61" y="703"/>
                                      </a:lnTo>
                                      <a:lnTo>
                                        <a:pt x="597" y="752"/>
                                      </a:lnTo>
                                      <a:lnTo>
                                        <a:pt x="526" y="770"/>
                                      </a:lnTo>
                                      <a:lnTo>
                                        <a:pt x="435" y="781"/>
                                      </a:lnTo>
                                      <a:lnTo>
                                        <a:pt x="330" y="786"/>
                                      </a:lnTo>
                                      <a:lnTo>
                                        <a:pt x="226" y="781"/>
                                      </a:lnTo>
                                      <a:lnTo>
                                        <a:pt x="135" y="770"/>
                                      </a:lnTo>
                                      <a:lnTo>
                                        <a:pt x="64" y="752"/>
                                      </a:lnTo>
                                      <a:lnTo>
                                        <a:pt x="17" y="729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0" y="8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2" o:spid="_x0000_s1036" style="width:34.05pt;height:35.6pt;margin-top:-45.85pt;margin-left:73pt;mso-position-horizontal-relative:page;position:absolute;z-index:-251649024" coordorigin="7643,114" coordsize="681,807">
                      <v:shape id="Freeform 27" o:spid="_x0000_s1037" style="width:661;height:704;left:7653;mso-wrap-style:square;position:absolute;top:206;v-text-anchor:top;visibility:visible" coordsize="661,704" path="m661,l597,49,526,67,435,79,330,83,226,79,135,67,64,49,17,26,,,,621l64,670l135,688l226,699l330,704l435,699l526,688l597,670l644,647l661,621l661,xe" fillcolor="#00afef" stroked="f">
                        <v:path arrowok="t" o:connecttype="custom" o:connectlocs="661,206;597,255;526,273;435,285;330,289;226,285;135,273;64,255;17,232;0,206;0,827;64,876;135,894;226,905;330,910;435,905;526,894;597,876;644,853;661,827;661,206" o:connectangles="0,0,0,0,0,0,0,0,0,0,0,0,0,0,0,0,0,0,0,0,0"/>
                      </v:shape>
                      <v:shape id="Freeform 28" o:spid="_x0000_s1038" style="width:661;height:166;left:7653;mso-wrap-style:square;position:absolute;top:123;v-text-anchor:top;visibility:visible" coordsize="661,166" path="m330,l226,4,135,15,64,33,,82l17,108l64,131l135,149l226,161l330,165l435,161l526,149l597,131l644,108l661,82,644,56,597,33,526,15,435,4,330,xe" fillcolor="#66d0f6" stroked="f">
                        <v:path arrowok="t" o:connecttype="custom" o:connectlocs="330,124;226,128;135,139;64,157;0,206;17,232;64,255;135,273;226,285;330,289;435,285;526,273;597,255;644,232;661,206;644,180;597,157;526,139;435,128;330,124" o:connectangles="0,0,0,0,0,0,0,0,0,0,0,0,0,0,0,0,0,0,0,0"/>
                      </v:shape>
                      <v:shape id="Freeform 29" o:spid="_x0000_s1039" style="width:661;height:787;left:7653;mso-wrap-style:square;position:absolute;top:123;v-text-anchor:top;visibility:visible" coordsize="661,787" path="m661,82l597,131l526,149l435,161l330,165,226,161,135,149,64,131,,82,17,56,64,33,135,15,226,4,330,,435,4l526,15l597,33l644,56l661,82l661,703l597,752l526,770l435,781l330,786l226,781,135,770,64,752,17,729,,703,,82e" filled="f" strokecolor="#41709c" strokeweight="1pt">
                        <v:path arrowok="t" o:connecttype="custom" o:connectlocs="661,206;597,255;526,273;435,285;330,289;226,285;135,273;64,255;0,206;17,180;64,157;135,139;226,128;330,124;435,128;526,139;597,157;644,180;661,206;661,827;597,876;526,894;435,905;330,910;226,905;135,894;64,876;17,853;0,827;0,206" o:connectangles="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 اسطوانة</w:t>
            </w:r>
          </w:p>
        </w:tc>
        <w:tc>
          <w:tcPr>
            <w:tcW w:w="2594" w:type="dxa"/>
          </w:tcPr>
          <w:p w:rsidR="00DD4EF6" w:rsidP="00D166B9" w14:paraId="3FE61CF2" w14:textId="1CE63C6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(د) كرة</w:t>
            </w:r>
          </w:p>
        </w:tc>
      </w:tr>
      <w:bookmarkEnd w:id="2"/>
    </w:tbl>
    <w:p w:rsidR="00B66CEE" w:rsidP="000C123C" w14:paraId="7FC441AD" w14:textId="2073C1FB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415A67" w:rsidRPr="008B27BB" w:rsidP="000C123C" w14:paraId="7FD15B42" w14:textId="32F81A1F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358912" cy="345629"/>
                <wp:effectExtent l="0" t="0" r="22225" b="1651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912" cy="3456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8" o:spid="_x0000_s1040" style="width:28.25pt;height:27.2pt;margin-top:10.95pt;margin-left:-22.9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filled="f" strokecolor="#243f60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606746" cy="8238"/>
                <wp:effectExtent l="38100" t="38100" r="60960" b="87630"/>
                <wp:wrapNone/>
                <wp:docPr id="4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41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81792" from="0,2.4pt" to="520.2pt,3.0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:rsidR="00356861" w:rsidRPr="00356861" w:rsidP="00356861" w14:paraId="1D3980D0" w14:textId="0FB1D230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6017895</wp:posOffset>
                </wp:positionH>
                <wp:positionV relativeFrom="paragraph">
                  <wp:posOffset>320040</wp:posOffset>
                </wp:positionV>
                <wp:extent cx="367151" cy="329154"/>
                <wp:effectExtent l="0" t="0" r="13970" b="13970"/>
                <wp:wrapNone/>
                <wp:docPr id="51" name="شكل بيضاوي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1" o:spid="_x0000_s1042" style="width:28.9pt;height:25.9pt;margin-top:25.2pt;margin-left:473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9984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 w:rsidRPr="0035686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السؤال الثاني:</w:t>
      </w:r>
      <w:r w:rsidRPr="00356861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:rsidR="000C123C" w:rsidP="000C123C" w14:paraId="30BE5379" w14:textId="0D8160EB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     </w:t>
      </w:r>
      <w:r w:rsidRPr="008B27BB" w:rsidR="001458C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8B27BB"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أ</w:t>
      </w:r>
      <w:r w:rsidRPr="008B27BB" w:rsidR="00C35AA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) </w:t>
      </w:r>
      <w:r w:rsidRPr="008B27BB" w:rsidR="00AF04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ضع إشارة (</w:t>
      </w:r>
      <w:r w:rsidRPr="008B27BB" w:rsidR="00230354">
        <w:rPr>
          <w:rFonts w:ascii="Berlin Sans FB" w:eastAsia="Times New Roman" w:hAnsi="Berlin Sans FB" w:cs="Times New Roman"/>
          <w:b/>
          <w:bCs/>
          <w:sz w:val="28"/>
          <w:szCs w:val="28"/>
          <w:rtl/>
          <w:lang w:bidi="ar-EG"/>
        </w:rPr>
        <w:t>√</w:t>
      </w:r>
      <w:r w:rsidRPr="008B27BB" w:rsidR="00230354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 الصحيحة. وإشارة (</w:t>
      </w:r>
      <w:r w:rsidRPr="008B27BB" w:rsidR="0023035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×</w:t>
      </w:r>
      <w:r w:rsidRPr="008B27BB" w:rsidR="00230354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العبارة الخاطئة فيما يأتي:</w:t>
      </w:r>
    </w:p>
    <w:tbl>
      <w:tblPr>
        <w:tblStyle w:val="TableGrid"/>
        <w:bidiVisual/>
        <w:tblW w:w="10741" w:type="dxa"/>
        <w:tblLook w:val="04A0"/>
      </w:tblPr>
      <w:tblGrid>
        <w:gridCol w:w="8418"/>
        <w:gridCol w:w="2323"/>
      </w:tblGrid>
      <w:tr w14:paraId="1B26EC39" w14:textId="77777777" w:rsidTr="0027786D">
        <w:tblPrEx>
          <w:tblW w:w="10741" w:type="dxa"/>
          <w:tblLook w:val="04A0"/>
        </w:tblPrEx>
        <w:trPr>
          <w:trHeight w:val="422"/>
        </w:trPr>
        <w:tc>
          <w:tcPr>
            <w:tcW w:w="8418" w:type="dxa"/>
          </w:tcPr>
          <w:p w:rsidR="000C123C" w:rsidP="00BC3CEC" w14:paraId="598A5529" w14:textId="2115B8C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1)</w:t>
            </w:r>
            <w:r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المساحة هي طول المسافة حول الإطار الخارجي لشكل معين</w:t>
            </w:r>
          </w:p>
        </w:tc>
        <w:tc>
          <w:tcPr>
            <w:tcW w:w="2323" w:type="dxa"/>
          </w:tcPr>
          <w:p w:rsidR="000C123C" w:rsidP="00D215FB" w14:paraId="2AF1D937" w14:textId="65C9DD1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14:paraId="35A76A15" w14:textId="77777777" w:rsidTr="0027786D">
        <w:tblPrEx>
          <w:tblW w:w="10741" w:type="dxa"/>
          <w:tblLook w:val="04A0"/>
        </w:tblPrEx>
        <w:trPr>
          <w:trHeight w:val="405"/>
        </w:trPr>
        <w:tc>
          <w:tcPr>
            <w:tcW w:w="8418" w:type="dxa"/>
          </w:tcPr>
          <w:p w:rsidR="000C123C" w:rsidP="00BC3CEC" w14:paraId="3F4106FF" w14:textId="0A520A6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C3CEC" w:rsid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ساعة </w:t>
            </w:r>
            <w:r w:rsidRPr="00BC3CEC" w:rsidR="00891C1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العقارب تظهر</w:t>
            </w:r>
            <w:r w:rsidRPr="00BC3CEC" w:rsid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الوقت بالأرقام </w:t>
            </w:r>
            <w:r w:rsidRPr="00BC3CEC" w:rsid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2323" w:type="dxa"/>
          </w:tcPr>
          <w:p w:rsidR="00B66CEE" w:rsidP="00D215FB" w14:paraId="3CB638A2" w14:textId="647760A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14:paraId="7B7EC7AA" w14:textId="77777777" w:rsidTr="0027786D">
        <w:tblPrEx>
          <w:tblW w:w="10741" w:type="dxa"/>
          <w:tblLook w:val="04A0"/>
        </w:tblPrEx>
        <w:trPr>
          <w:trHeight w:val="422"/>
        </w:trPr>
        <w:tc>
          <w:tcPr>
            <w:tcW w:w="8418" w:type="dxa"/>
          </w:tcPr>
          <w:p w:rsidR="000C123C" w:rsidP="00BC3CEC" w14:paraId="729D6930" w14:textId="3434A50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3)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BC3CEC" w:rsid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تستعمل الوحدات الم</w:t>
            </w:r>
            <w:r w:rsidR="0035686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كعبة</w:t>
            </w:r>
            <w:r w:rsidRPr="00BC3CEC" w:rsid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لقياس الحجم</w:t>
            </w:r>
          </w:p>
        </w:tc>
        <w:tc>
          <w:tcPr>
            <w:tcW w:w="2323" w:type="dxa"/>
          </w:tcPr>
          <w:p w:rsidR="00C631F1" w:rsidP="00D215FB" w14:paraId="1BD9542B" w14:textId="1F7C218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14:paraId="6F118774" w14:textId="77777777" w:rsidTr="0027786D">
        <w:tblPrEx>
          <w:tblW w:w="10741" w:type="dxa"/>
          <w:tblLook w:val="04A0"/>
        </w:tblPrEx>
        <w:trPr>
          <w:trHeight w:val="405"/>
        </w:trPr>
        <w:tc>
          <w:tcPr>
            <w:tcW w:w="8418" w:type="dxa"/>
          </w:tcPr>
          <w:p w:rsidR="00D215FB" w:rsidP="00D215FB" w14:paraId="21A08958" w14:textId="40DC25D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(4) </w:t>
            </w:r>
            <w:r w:rsidR="00891C1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المجسم الذي له رأس واحد ووجه واحد على شكل دائرة يسمى مخروط</w:t>
            </w:r>
          </w:p>
        </w:tc>
        <w:tc>
          <w:tcPr>
            <w:tcW w:w="2323" w:type="dxa"/>
          </w:tcPr>
          <w:p w:rsidR="00D215FB" w:rsidP="00D215FB" w14:paraId="26C1ACDE" w14:textId="35B64AA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)</w:t>
            </w:r>
          </w:p>
        </w:tc>
      </w:tr>
    </w:tbl>
    <w:p w:rsidR="00C432C5" w:rsidRPr="002F729A" w:rsidP="00C432C5" w14:paraId="3380D5F4" w14:textId="5E645C7F">
      <w:pPr>
        <w:rPr>
          <w:rFonts w:ascii="Times New Roman" w:eastAsia="Times New Roman" w:hAnsi="Times New Roman" w:cs="Times New Roman"/>
          <w:b/>
          <w:bCs/>
          <w:sz w:val="12"/>
          <w:szCs w:val="12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6317615</wp:posOffset>
                </wp:positionH>
                <wp:positionV relativeFrom="paragraph">
                  <wp:posOffset>176530</wp:posOffset>
                </wp:positionV>
                <wp:extent cx="367151" cy="329154"/>
                <wp:effectExtent l="0" t="0" r="13970" b="1397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043" style="width:28.9pt;height:25.9pt;margin-top:13.9pt;margin-left:497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6368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133625</wp:posOffset>
                </wp:positionV>
                <wp:extent cx="6606746" cy="8238"/>
                <wp:effectExtent l="38100" t="38100" r="60960" b="8763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44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79744" from="0,10.5pt" to="520.2pt,11.1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:rsidR="00C432C5" w:rsidRPr="00442C75" w:rsidP="00356861" w14:paraId="6905BFDB" w14:textId="002D2155">
      <w:pPr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</w:p>
    <w:p w:rsidR="00911396" w:rsidRPr="00911396" w:rsidP="00911396" w14:paraId="4D9C6EA5" w14:textId="3E562CFC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4982817</wp:posOffset>
                </wp:positionH>
                <wp:positionV relativeFrom="paragraph">
                  <wp:posOffset>336412</wp:posOffset>
                </wp:positionV>
                <wp:extent cx="1643077" cy="1080052"/>
                <wp:effectExtent l="0" t="0" r="0" b="635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3077" cy="1080052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0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9" o:spid="_x0000_s1045" style="width:129.4pt;height:85.05pt;margin-top:26.5pt;margin-left:392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4320" stroked="f" strokeweight="2pt">
                <v:fill r:id="rId10" o:title="" recolor="t" rotate="t" type="frame"/>
                <w10:wrap anchorx="margin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2716696</wp:posOffset>
                </wp:positionH>
                <wp:positionV relativeFrom="paragraph">
                  <wp:posOffset>243647</wp:posOffset>
                </wp:positionV>
                <wp:extent cx="1663147" cy="1186069"/>
                <wp:effectExtent l="0" t="0" r="0" b="0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3147" cy="118606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1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8" o:spid="_x0000_s1046" style="width:130.95pt;height:93.4pt;margin-top:19.2pt;margin-left:213.9pt;mso-width-percent:0;mso-width-relative:margin;mso-wrap-distance-bottom:0;mso-wrap-distance-left:9pt;mso-wrap-distance-right:9pt;mso-wrap-distance-top:0;mso-wrap-style:square;position:absolute;v-text-anchor:middle;visibility:visible;z-index:251702272" stroked="f" strokeweight="2pt">
                <v:fill r:id="rId11" o:title="" recolor="t" rotate="t" type="frame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417443</wp:posOffset>
                </wp:positionH>
                <wp:positionV relativeFrom="paragraph">
                  <wp:posOffset>376168</wp:posOffset>
                </wp:positionV>
                <wp:extent cx="1510748" cy="1086679"/>
                <wp:effectExtent l="0" t="0" r="0" b="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10748" cy="108667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2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7" o:spid="_x0000_s1047" style="width:118.95pt;height:85.55pt;margin-top:29.6pt;margin-left:32.85pt;mso-width-percent:0;mso-width-relative:margin;mso-wrap-distance-bottom:0;mso-wrap-distance-left:9pt;mso-wrap-distance-right:9pt;mso-wrap-distance-top:0;mso-wrap-style:square;position:absolute;v-text-anchor:middle;visibility:visible;z-index:251700224" stroked="f" strokeweight="2pt">
                <v:fill r:id="rId12" o:title="" recolor="t" rotate="t" type="frame"/>
              </v:rect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2647315</wp:posOffset>
                </wp:positionH>
                <wp:positionV relativeFrom="paragraph">
                  <wp:posOffset>8890</wp:posOffset>
                </wp:positionV>
                <wp:extent cx="8255" cy="2048510"/>
                <wp:effectExtent l="0" t="0" r="0" b="0"/>
                <wp:wrapNone/>
                <wp:docPr id="10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48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7216" from="208.45pt,0.7pt" to="209.1pt,162pt" strokecolor="#4471c4" strokeweight="0.5pt"/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5333365</wp:posOffset>
                </wp:positionH>
                <wp:positionV relativeFrom="paragraph">
                  <wp:posOffset>9525</wp:posOffset>
                </wp:positionV>
                <wp:extent cx="8255" cy="2048510"/>
                <wp:effectExtent l="0" t="0" r="0" b="0"/>
                <wp:wrapNone/>
                <wp:docPr id="3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49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5168" from="419.95pt,0.75pt" to="420.6pt,162.05pt" strokecolor="#4471c4" strokeweight="0.5pt"/>
            </w:pict>
          </mc:Fallback>
        </mc:AlternateConten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</w: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C3525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Pr="00DE62C2"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أوجد</w:t>
      </w:r>
      <w:r w:rsidRPr="00DE62C2" w:rsidR="00DE62C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محيط المثلث ؟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ج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Pr="00F14636" w:rsid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اكتب الوقت الذي تشير اليه الساعة؟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F729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Pr="00F14636" w:rsid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91139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أوجد مساحة الشكل </w:t>
      </w:r>
      <w:r w:rsidRPr="00911396" w:rsidR="00F0714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التالي؟</w:t>
      </w:r>
    </w:p>
    <w:p w:rsidR="008F476D" w:rsidP="00067737" w14:paraId="30BE714E" w14:textId="28F098D4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744DE8" w:rsidP="00067737" w14:paraId="7A85F832" w14:textId="45ED38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</w:t>
      </w:r>
    </w:p>
    <w:p w:rsidR="00744DE8" w:rsidP="00067737" w14:paraId="64124819" w14:textId="7777777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A66256" w:rsidP="00A66256" w14:paraId="620161CD" w14:textId="033DA23E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المحيط = .............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............                     ....... : ........ </w:t>
      </w:r>
      <w:r w:rsidR="008F47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المساحة = .............................  </w:t>
      </w:r>
    </w:p>
    <w:p w:rsidR="00356861" w:rsidP="00A66256" w14:paraId="4F7595B1" w14:textId="66D7FE6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351592</wp:posOffset>
                </wp:positionV>
                <wp:extent cx="6606746" cy="8238"/>
                <wp:effectExtent l="38100" t="38100" r="60960" b="8763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sx="100000" sy="100000" kx="0" ky="0" algn="b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5" o:spid="_x0000_s1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7696" from="4.3pt,27.7pt" to="524.5pt,28.3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                                                                             ...................................</w:t>
      </w:r>
    </w:p>
    <w:p w:rsidR="002F729A" w:rsidRPr="002F729A" w:rsidP="002F729A" w14:paraId="5F9B3A8D" w14:textId="071FB7BA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154237</wp:posOffset>
                </wp:positionV>
                <wp:extent cx="367151" cy="329154"/>
                <wp:effectExtent l="0" t="0" r="13970" b="13970"/>
                <wp:wrapNone/>
                <wp:docPr id="49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9" o:spid="_x0000_s1051" style="width:28.9pt;height:25.9pt;margin-top:12.15pt;margin-left:-22.3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filled="f" strokecolor="#385d8a" strokeweight="2pt">
                <w10:wrap anchorx="margin"/>
              </v:oval>
            </w:pict>
          </mc:Fallback>
        </mc:AlternateContent>
      </w:r>
    </w:p>
    <w:p w:rsidR="00067737" w:rsidRPr="00356861" w:rsidP="002F729A" w14:paraId="51D90106" w14:textId="5B58A000">
      <w:pPr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</w:rPr>
      </w:pPr>
      <w:r w:rsidRPr="00F51716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2285760</wp:posOffset>
                </wp:positionH>
                <wp:positionV relativeFrom="paragraph">
                  <wp:posOffset>246243</wp:posOffset>
                </wp:positionV>
                <wp:extent cx="1227026" cy="1111387"/>
                <wp:effectExtent l="0" t="0" r="0" b="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27026" cy="1111387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13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52" style="width:96.6pt;height:87.5pt;margin-top:19.4pt;margin-left:18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stroked="f" strokeweight="2pt">
                <v:fill r:id="rId13" o:title="" recolor="t" rotate="t" type="frame"/>
              </v:rect>
            </w:pict>
          </mc:Fallback>
        </mc:AlternateContent>
      </w:r>
      <w:r w:rsidRPr="00F51716" w:rsidR="00CC68F8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4005580</wp:posOffset>
                </wp:positionH>
                <wp:positionV relativeFrom="paragraph">
                  <wp:posOffset>215900</wp:posOffset>
                </wp:positionV>
                <wp:extent cx="0" cy="1075055"/>
                <wp:effectExtent l="0" t="0" r="0" b="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50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3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3120" from="315.4pt,17pt" to="315.4pt,101.65pt" strokecolor="#5b9bd4" strokeweight="0.5pt"/>
            </w:pict>
          </mc:Fallback>
        </mc:AlternateConten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 w:rsidRPr="00F51716" w:rsid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="00356861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>و</w:t>
      </w:r>
      <w:r w:rsidRPr="00F51716" w:rsidR="00A6625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) </w:t>
      </w:r>
      <w:r w:rsidRPr="00F51716" w:rsidR="00A6625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>صف كل شكل مما يلي</w:t>
      </w:r>
      <w:r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 و</w:t>
      </w:r>
      <w:r w:rsidRPr="00F51716" w:rsidR="002F729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 xml:space="preserve"> </w:t>
      </w:r>
      <w:r w:rsidRPr="00F51716" w:rsidR="002F729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سميه:                   </w:t>
      </w:r>
    </w:p>
    <w:p w:rsidR="00CC68F8" w:rsidP="00A66256" w14:paraId="1FD002B8" w14:textId="6FAFF9C0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5645150</wp:posOffset>
                </wp:positionH>
                <wp:positionV relativeFrom="paragraph">
                  <wp:posOffset>43180</wp:posOffset>
                </wp:positionV>
                <wp:extent cx="673100" cy="660400"/>
                <wp:effectExtent l="0" t="0" r="0" b="63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3100" cy="6604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54" style="width:53pt;height:52pt;margin-top:3.4pt;margin-left:444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fillcolor="#76923c" stroked="f" strokeweight="2pt">
                <w10:wrap anchorx="margin"/>
              </v:oval>
            </w:pict>
          </mc:Fallback>
        </mc:AlternateContent>
      </w:r>
      <w:r w:rsidR="00C13C4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عدد الاضلاع=...........                                             عدد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الأوجه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</w:p>
    <w:p w:rsidR="00C273D3" w:rsidP="00A66256" w14:paraId="2E1C8666" w14:textId="5BFB8172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عدد الزوايا=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                                             عدد ال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رؤوس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=..............</w:t>
      </w:r>
    </w:p>
    <w:p w:rsidR="0027786D" w:rsidP="00A66256" w14:paraId="2406F2F5" w14:textId="590C91BC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يسمى الشكل....................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عدد الأحرف = ....................</w:t>
      </w:r>
    </w:p>
    <w:p w:rsidR="00C273D3" w:rsidP="00A66256" w14:paraId="792637C7" w14:textId="507319A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6267450</wp:posOffset>
                </wp:positionH>
                <wp:positionV relativeFrom="paragraph">
                  <wp:posOffset>299085</wp:posOffset>
                </wp:positionV>
                <wp:extent cx="337752" cy="378580"/>
                <wp:effectExtent l="0" t="0" r="24765" b="21590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752" cy="3785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0" o:spid="_x0000_s1055" style="width:26.6pt;height:29.8pt;margin-top:23.55pt;margin-left:493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243359</wp:posOffset>
                </wp:positionV>
                <wp:extent cx="6606746" cy="8238"/>
                <wp:effectExtent l="38100" t="38100" r="60960" b="8763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4" o:spid="_x0000_s1056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75648" from="469pt,19.15pt" to="989.2pt,19.8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يسمى الشكل.......................</w:t>
      </w:r>
    </w:p>
    <w:p w:rsidR="002F729A" w:rsidP="00F51716" w14:paraId="57D6AC99" w14:textId="557AA0F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ي) أقام سالم حفلاً بمناسبة تخرجه فدعا 3من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أصدقائه،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5من زملائه في </w: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الدراسة،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9 من جيرانه،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فكم عدد</w:t>
      </w:r>
      <w:r w:rsid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الأشخاص الذين حضروا الحفل؟</w:t>
      </w:r>
    </w:p>
    <w:p w:rsidR="00C273D3" w:rsidRPr="00C13C46" w:rsidP="00F07142" w14:paraId="69D32B2F" w14:textId="1E27A32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sectPr w:rsidSect="00CF38F5">
          <w:footerReference w:type="default" r:id="rId14"/>
          <w:pgSz w:w="11907" w:h="16500" w:code="9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367997</wp:posOffset>
                </wp:positionV>
                <wp:extent cx="2321169" cy="384356"/>
                <wp:effectExtent l="0" t="0" r="0" b="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1169" cy="384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29A" w:rsidRPr="002F729A" w:rsidP="002F729A" w14:textId="2EFD2F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72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 تمنياتنا للجميع بالتوفيق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2" o:spid="_x0000_s1057" style="width:182.75pt;height:30.25pt;margin-top:29pt;margin-left:-12.75pt;mso-height-percent:0;mso-height-relative:margin;mso-wrap-distance-bottom:0;mso-wrap-distance-left:9pt;mso-wrap-distance-right:9pt;mso-wrap-distance-top:0;mso-wrap-style:square;position:absolute;v-text-anchor:middle;visibility:visible;z-index:251671552" filled="f" stroked="f" strokeweight="2pt">
                <v:textbox>
                  <w:txbxContent>
                    <w:p w:rsidR="002F729A" w:rsidRPr="002F729A" w:rsidP="002F729A" w14:paraId="4FD576B8" w14:textId="2EFD2F5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F729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 تمنياتنا للجميع بالتوفيق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الحل:</w:t>
      </w:r>
      <w:r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.......................................................................................................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</w:p>
    <w:p w:rsidR="009B38CA" w14:paraId="1577B17B" w14:textId="77777777">
      <w:pPr>
        <w:rPr>
          <w:rFonts w:eastAsia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54778469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3" w:name="_Hlk98536408"/>
                            <w:bookmarkEnd w:id="3"/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:rsidR="009B38CA" w:rsidRPr="00F63F20" w:rsidP="00BA3FEB" w14:textId="15E57B4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63F2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</w:t>
                            </w:r>
                          </w:p>
                          <w:p w:rsidR="009B38CA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58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718656" fillcolor="white" stroked="f">
                <v:textbox>
                  <w:txbxContent>
                    <w:p w:rsidR="009B38CA" w:rsidRPr="000D557B" w:rsidP="00BA3FEB" w14:paraId="1577B186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bookmarkStart w:id="3" w:name="_Hlk98536408"/>
                      <w:bookmarkEnd w:id="3"/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9B38CA" w:rsidRPr="000D557B" w:rsidP="00AF3F83" w14:paraId="1577B187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:rsidR="009B38CA" w:rsidRPr="00F63F20" w:rsidP="00BA3FEB" w14:paraId="1577B188" w14:textId="15E57B4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63F2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</w:t>
                      </w:r>
                    </w:p>
                    <w:p w:rsidR="009B38CA" w:rsidP="00BA3FEB" w14:paraId="1577B189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P="00BA3FEB" w14:paraId="1577B18A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paraId="1577B18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paraId="1577B18C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0981645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728789087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8789087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59" type="#_x0000_t202" style="width:182.77pt;height:31.85pt;margin-top:3.45pt;margin-left:191.11pt;mso-wrap-distance-bottom:0;mso-wrap-distance-left:9pt;mso-wrap-distance-right:9pt;mso-wrap-distance-top:0;position:absolute;v-text-anchor:top;z-index:251723776" fillcolor="white" stroked="t" strokecolor="white" strokeweight="0.5pt">
                <v:textbox>
                  <w:txbxContent>
                    <w:p w:rsidR="009B38CA" w14:paraId="1577B18D" w14:textId="77777777"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119050203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1FB6C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60" type="#_x0000_t202" style="width:67.15pt;height:49.85pt;margin-top:-0.74pt;margin-left:2.79pt;mso-wrap-distance-bottom:0;mso-wrap-distance-left:9pt;mso-wrap-distance-right:9pt;mso-wrap-distance-top:0;position:absolute;v-text-anchor:top;z-index:251721728" fillcolor="white" stroked="t" strokecolor="white" strokeweight="0.5pt">
                <v:textbox>
                  <w:txbxContent>
                    <w:p w:rsidR="009B38CA" w14:paraId="1577B18E" w14:textId="1FB6C9E1"/>
                  </w:txbxContent>
                </v:textbox>
              </v:shape>
            </w:pict>
          </mc:Fallback>
        </mc:AlternateContent>
      </w:r>
    </w:p>
    <w:p w:rsidR="009420FD" w:rsidP="009B38CA" w14:paraId="1577B17D" w14:textId="6BE41A4E">
      <w:pPr>
        <w:tabs>
          <w:tab w:val="left" w:pos="3656"/>
        </w:tabs>
        <w:rPr>
          <w:rFonts w:eastAsiaTheme="minorHAnsi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P="00AC1088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1454344322" name="صورة 1276256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434432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61" type="#_x0000_t202" style="width:92.55pt;height:69.15pt;margin-top:24.8pt;margin-left:-9.95pt;mso-wrap-distance-bottom:0;mso-wrap-distance-left:9pt;mso-wrap-distance-right:9pt;mso-wrap-distance-top:0;position:absolute;v-text-anchor:top;z-index:251727872" fillcolor="white" stroked="t" strokecolor="white" strokeweight="0.5pt">
                <v:textbox>
                  <w:txbxContent>
                    <w:p w:rsidR="00AC1088" w:rsidP="00AC1088" w14:paraId="367A4BC2" w14:textId="77777777"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1276256101" name="صورة 12762561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7625610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BD0B6E" w:rsidP="00AC1088" w14:paraId="33F05EEF" w14:textId="77777777">
      <w:pPr>
        <w:tabs>
          <w:tab w:val="left" w:pos="7115"/>
        </w:tabs>
        <w:jc w:val="center"/>
        <w:rPr>
          <w:rFonts w:eastAsiaTheme="minorHAnsi"/>
          <w:b/>
          <w:bCs/>
          <w:sz w:val="24"/>
          <w:szCs w:val="24"/>
          <w:u w:val="single"/>
          <w:rtl/>
        </w:rPr>
      </w:pP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>اختبار الفترة ال</w:t>
      </w:r>
      <w:r w:rsidR="00BE257E">
        <w:rPr>
          <w:rFonts w:eastAsiaTheme="minorHAnsi" w:hint="cs"/>
          <w:b/>
          <w:bCs/>
          <w:sz w:val="24"/>
          <w:szCs w:val="24"/>
          <w:u w:val="single"/>
          <w:rtl/>
        </w:rPr>
        <w:t>أولى</w:t>
      </w:r>
      <w:r w:rsidR="00214DB6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 </w:t>
      </w: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الفصل الدراسي الثالث - لمادة الرياضيات </w:t>
      </w:r>
    </w:p>
    <w:p w:rsidR="00AC1088" w:rsidRPr="00AC1088" w:rsidP="00AC1088" w14:paraId="5A7430A0" w14:textId="441FFD15">
      <w:pPr>
        <w:tabs>
          <w:tab w:val="left" w:pos="7115"/>
        </w:tabs>
        <w:jc w:val="center"/>
        <w:rPr>
          <w:rFonts w:eastAsiaTheme="minorHAnsi"/>
          <w:b/>
          <w:bCs/>
          <w:sz w:val="24"/>
          <w:szCs w:val="24"/>
          <w:u w:val="single"/>
          <w:rtl/>
        </w:rPr>
      </w:pP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 الصف </w:t>
      </w:r>
      <w:r>
        <w:rPr>
          <w:rFonts w:eastAsiaTheme="minorHAnsi" w:hint="cs"/>
          <w:b/>
          <w:bCs/>
          <w:sz w:val="24"/>
          <w:szCs w:val="24"/>
          <w:u w:val="single"/>
          <w:rtl/>
        </w:rPr>
        <w:t>ال</w:t>
      </w:r>
      <w:r w:rsidR="00BE257E">
        <w:rPr>
          <w:rFonts w:eastAsiaTheme="minorHAnsi" w:hint="cs"/>
          <w:b/>
          <w:bCs/>
          <w:sz w:val="24"/>
          <w:szCs w:val="24"/>
          <w:u w:val="single"/>
          <w:rtl/>
        </w:rPr>
        <w:t>ثالث الابتدائي</w:t>
      </w:r>
      <w:r w:rsidR="00BD0B6E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 عام 1444هـ </w:t>
      </w:r>
    </w:p>
    <w:p w:rsidR="00747945" w:rsidRPr="004D2263" w:rsidP="00747945" w14:paraId="35731C1F" w14:textId="0727F6BA">
      <w:pPr>
        <w:rPr>
          <w:rFonts w:eastAsiaTheme="minorHAnsi"/>
          <w:sz w:val="32"/>
          <w:szCs w:val="32"/>
          <w:rtl/>
        </w:rPr>
      </w:pPr>
      <w:r w:rsidRPr="004D2263">
        <w:rPr>
          <w:rFonts w:eastAsiaTheme="minorHAnsi" w:hint="cs"/>
          <w:sz w:val="32"/>
          <w:szCs w:val="32"/>
          <w:rtl/>
        </w:rPr>
        <w:t>الأسم</w:t>
      </w:r>
      <w:r w:rsidRPr="004D2263">
        <w:rPr>
          <w:rFonts w:eastAsiaTheme="minorHAnsi" w:hint="cs"/>
          <w:sz w:val="32"/>
          <w:szCs w:val="32"/>
          <w:rtl/>
        </w:rPr>
        <w:t xml:space="preserve"> </w:t>
      </w:r>
      <w:r w:rsidRPr="004D2263">
        <w:rPr>
          <w:rFonts w:eastAsiaTheme="minorHAnsi" w:hint="cs"/>
          <w:sz w:val="32"/>
          <w:szCs w:val="32"/>
          <w:rtl/>
        </w:rPr>
        <w:t>:.....................</w:t>
      </w:r>
    </w:p>
    <w:tbl>
      <w:tblPr>
        <w:tblStyle w:val="TableNormal"/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14:paraId="12BE1DE1" w14:textId="77777777" w:rsidTr="00BB7583">
        <w:tblPrEx>
          <w:tblW w:w="5054" w:type="pct"/>
          <w:tblInd w:w="-1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RPr="001419DF" w:rsidP="00095857" w14:paraId="082D7985" w14:textId="52D24725">
            <w:pPr>
              <w:tabs>
                <w:tab w:val="center" w:pos="4153"/>
                <w:tab w:val="center" w:pos="4933"/>
                <w:tab w:val="clear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419DF">
              <w:rPr>
                <w:rFonts w:cs="Times New Roman"/>
                <w:bCs/>
                <w:sz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3006903</wp:posOffset>
                      </wp:positionH>
                      <wp:positionV relativeFrom="paragraph">
                        <wp:posOffset>-4770</wp:posOffset>
                      </wp:positionV>
                      <wp:extent cx="398145" cy="361950"/>
                      <wp:effectExtent l="0" t="0" r="20955" b="19050"/>
                      <wp:wrapNone/>
                      <wp:docPr id="7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62" style="width:31.35pt;height:28.5pt;margin-top:-0.38pt;margin-left:236.76pt;mso-height-percent:0;mso-height-relative:page;mso-width-percent:0;mso-width-relative:page;mso-wrap-distance-bottom:0;mso-wrap-distance-left:9pt;mso-wrap-distance-right:9pt;mso-wrap-distance-top:0;position:absolute;v-text-anchor:top;z-index:251729920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1419D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اختار الإجابة الصحيحة فيما يلي ( إجابة واحدة فقط)</w:t>
            </w:r>
            <w:r w:rsidRPr="001419D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</w:p>
          <w:p w:rsidR="00747945" w:rsidRPr="00F33711" w:rsidP="00095857" w14:paraId="539B955E" w14:textId="3E7F8A9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  <w:tr w14:paraId="44F61B6B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AC1088" w:rsidP="00AC1088" w14:paraId="14ACD1B7" w14:textId="1A538E0D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التقدير الأنسب لقياس طول نافذة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ه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14:paraId="1FF66C16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086ABB8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C83079" w14:paraId="0F925B86" w14:textId="0C253FFF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2ملم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CCDD3EE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F4850C3" w14:textId="31F1DD9F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2سم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144F3A0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E73169C" w14:textId="11AD553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0372B3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747945" w14:paraId="30D12B5A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2كلم</w:t>
            </w:r>
          </w:p>
          <w:p w:rsidR="00BE257E" w:rsidRPr="00BE257E" w:rsidP="00BE257E" w14:paraId="3F830227" w14:textId="1DED39D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14:paraId="1B5137D8" w14:textId="77777777" w:rsidTr="007F2B6A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513B52" w:rsidP="00AC1088" w14:paraId="69D13E55" w14:textId="0EDEA76A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ind w:left="720" w:hanging="360"/>
              <w:contextualSpacing/>
              <w:rPr>
                <w:rFonts w:eastAsiaTheme="minorHAnsi" w:cs="AL-Mohanad Bold"/>
                <w:bCs/>
                <w:sz w:val="28"/>
                <w:szCs w:val="28"/>
                <w:rtl/>
              </w:rPr>
            </w:pPr>
            <w:r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  <w:r w:rsidRPr="007F2B6A"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يتكرر في نمط مربع ودائرتان </w:t>
            </w:r>
            <w:r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.</w:t>
            </w:r>
            <w:r w:rsidRPr="007F2B6A"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الشكل الثاني عشر في هذا النمط</w:t>
            </w:r>
            <w:r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  <w:r w:rsidRPr="007F2B6A" w:rsidR="00AC1088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هو</w:t>
            </w:r>
            <w:r w:rsidRPr="00513B52" w:rsidR="00AC1088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:</w:t>
            </w:r>
          </w:p>
        </w:tc>
      </w:tr>
      <w:tr w14:paraId="13069688" w14:textId="77777777" w:rsidTr="007F2B6A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5D821B4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2C3F499" w14:textId="2AF2455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دائرة 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28B547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635477B" w14:textId="3CB6282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شبه نحرف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5040E20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79ED6AA" w14:textId="797C557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مستطيل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439E06F5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 w14:paraId="6A28798B" w14:textId="7E7BAE94">
            <w:pPr>
              <w:tabs>
                <w:tab w:val="left" w:pos="255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  <w:r w:rsidR="007F2B6A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مربع</w:t>
            </w:r>
          </w:p>
          <w:p w:rsidR="00747945" w:rsidRPr="00747945" w:rsidP="00747945" w14:paraId="207DBE9F" w14:textId="6BA9BF9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14:paraId="31E37F03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3956B5" w:rsidP="00AC1088" w14:paraId="17DDC537" w14:textId="08CDA647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التقدير الأنسب لقياس سعة حوض استحمام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هو:</w:t>
            </w:r>
          </w:p>
        </w:tc>
      </w:tr>
      <w:tr w14:paraId="377BB0AF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F8C5A1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842C6A1" w14:textId="26976071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ل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4CB101E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D360BAA" w14:textId="098FB6C3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مل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4D6A5E83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04B894D8" w14:textId="75551C82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832E05C" w14:textId="1EE4921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4A09A9" w14:paraId="2DC1B05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كلم</w:t>
            </w:r>
          </w:p>
          <w:p w:rsidR="00BE257E" w:rsidRPr="00BE257E" w:rsidP="00BE257E" w14:paraId="12D6049D" w14:textId="6378D64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14:paraId="60346B4A" w14:textId="77777777" w:rsidTr="002A583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2A5835" w:rsidRPr="00513B52" w:rsidP="00467104" w14:paraId="12584AA6" w14:textId="3FAA04DA">
            <w:pPr>
              <w:numPr>
                <w:ilvl w:val="0"/>
                <w:numId w:val="16"/>
              </w:numPr>
              <w:tabs>
                <w:tab w:val="center" w:pos="4153"/>
                <w:tab w:val="right" w:pos="8306"/>
              </w:tabs>
              <w:spacing w:after="0" w:line="240" w:lineRule="auto"/>
              <w:ind w:left="720" w:hanging="360"/>
              <w:rPr>
                <w:rFonts w:eastAsiaTheme="minorHAnsi"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26415</wp:posOffset>
                      </wp:positionH>
                      <wp:positionV relativeFrom="paragraph">
                        <wp:posOffset>13210</wp:posOffset>
                      </wp:positionV>
                      <wp:extent cx="1232704" cy="464535"/>
                      <wp:effectExtent l="0" t="0" r="24765" b="12065"/>
                      <wp:wrapNone/>
                      <wp:docPr id="673452335" name="مربع نص 67345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32704" cy="464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E257E" w:rsidP="00BE257E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87755" cy="459645"/>
                                        <wp:effectExtent l="0" t="0" r="0" b="0"/>
                                        <wp:docPr id="1870866910" name="صورة 4314037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086691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065" cy="4673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73452335" o:spid="_x0000_s1063" type="#_x0000_t202" style="width:97.06pt;height:36.58pt;margin-top:1.04pt;margin-left:2.08pt;mso-height-percent:0;mso-height-relative:margin;mso-width-percent:0;mso-width-relative:margin;mso-wrap-distance-bottom:0;mso-wrap-distance-left:9pt;mso-wrap-distance-right:9pt;mso-wrap-distance-top:0;position:absolute;v-text-anchor:top;z-index:251740160" fillcolor="white" stroked="t" strokecolor="white" strokeweight="0.5pt">
                      <v:textbox>
                        <w:txbxContent>
                          <w:p w:rsidR="00BE257E" w:rsidP="00BE257E" w14:paraId="6382069D" w14:textId="77777777">
                            <w:drawing>
                              <wp:inline distT="0" distB="0" distL="0" distR="0">
                                <wp:extent cx="1087755" cy="459645"/>
                                <wp:effectExtent l="0" t="0" r="0" b="0"/>
                                <wp:docPr id="431403755" name="صورة 4314037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3140375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6065" cy="4673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حجم المجسم في الشكل المجاور هو</w:t>
            </w:r>
            <w:r w:rsidRPr="003956B5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:</w:t>
            </w:r>
            <w:r w:rsidRPr="00513B52" w:rsidR="00467104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1F0EC4C7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604DD6F" w14:textId="40DF15AA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467104" w:rsidP="00095857" w14:paraId="13AFC637" w14:textId="1C5E469A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4 وحدة مكعبة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953EC1E" w14:textId="494EE311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03962753" w14:textId="597D64E9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8 وحدة مكعبة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326F4843" w14:textId="7269D884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7233F326" w14:textId="220581E1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16 وحدة مكعبة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4E03FD94" w14:textId="4DF1DBF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2A5835" w:rsidP="00747945" w14:paraId="33F96AB9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32 وحدة مكعبة</w:t>
            </w:r>
          </w:p>
          <w:p w:rsidR="00BE257E" w:rsidRPr="00BE257E" w:rsidP="00BE257E" w14:paraId="0A23EB83" w14:textId="7A97FE0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14:paraId="658C1209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467104" w:rsidP="00467104" w14:paraId="767E478E" w14:textId="420AC0FF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اذا كان عقرب الدقائق يشير إلى الرقم 3 ، فإن عدد الدقائق التي يشير إليها 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>هو :</w:t>
            </w:r>
          </w:p>
        </w:tc>
      </w:tr>
      <w:tr w14:paraId="18E5A697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shd w:val="clear" w:color="auto" w:fill="FFFFFF"/>
          </w:tcPr>
          <w:p w:rsidR="00747945" w:rsidRPr="001C0BCD" w:rsidP="00095857" w14:paraId="499CE26C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467104" w:rsidRPr="00467104" w:rsidP="00467104" w14:paraId="0260B16A" w14:textId="553386D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-5334635</wp:posOffset>
                      </wp:positionH>
                      <wp:positionV relativeFrom="paragraph">
                        <wp:posOffset>376555</wp:posOffset>
                      </wp:positionV>
                      <wp:extent cx="6440170" cy="8890"/>
                      <wp:effectExtent l="19050" t="19050" r="17780" b="29210"/>
                      <wp:wrapNone/>
                      <wp:docPr id="1635021112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440170" cy="889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64" style="flip:x;mso-height-percent:0;mso-height-relative:margin;mso-width-percent:0;mso-width-relative:margin;mso-wrap-distance-bottom:0;mso-wrap-distance-left:9pt;mso-wrap-distance-right:9pt;mso-wrap-distance-top:0;position:absolute;v-text-anchor:top;z-index:251752448" from="-420.05pt,29.65pt" to="87.05pt,30.35pt" fillcolor="this" stroked="t" strokecolor="black" strokeweight="2.25pt"/>
                  </w:pict>
                </mc:Fallback>
              </mc:AlternateConten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219" w:type="pct"/>
            <w:shd w:val="clear" w:color="auto" w:fill="FFFFFF"/>
          </w:tcPr>
          <w:p w:rsidR="00747945" w:rsidRPr="001C0BCD" w:rsidP="00095857" w14:paraId="5282D220" w14:textId="72764233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C83079" w:rsidRPr="00C83079" w:rsidP="00214DB6" w14:paraId="7FC3EC51" w14:textId="2AA51972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noProof/>
                <w:sz w:val="24"/>
                <w:szCs w:val="28"/>
                <w:rtl/>
                <w:lang w:eastAsia="ar-SA"/>
              </w:rPr>
              <w:t>15</w:t>
            </w:r>
          </w:p>
        </w:tc>
        <w:tc>
          <w:tcPr>
            <w:tcW w:w="209" w:type="pct"/>
            <w:shd w:val="clear" w:color="auto" w:fill="FFFFFF"/>
          </w:tcPr>
          <w:p w:rsidR="00747945" w:rsidRPr="001C0BCD" w:rsidP="00095857" w14:paraId="1A4DD657" w14:textId="22FEDD9A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747945" w:rsidRPr="00467104" w:rsidP="00095857" w14:paraId="37248546" w14:textId="5CA160A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192" w:type="pct"/>
            <w:shd w:val="clear" w:color="auto" w:fill="FFFFFF"/>
          </w:tcPr>
          <w:p w:rsidR="00747945" w:rsidRPr="001C0BCD" w:rsidP="00095857" w14:paraId="0F1994B7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4A09A9" w:rsidP="004A09A9" w14:paraId="5129D40B" w14:textId="2C7C3565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noProof/>
                <w:sz w:val="40"/>
                <w:szCs w:val="40"/>
                <w:rtl/>
                <w:lang w:eastAsia="ar-SA"/>
              </w:rPr>
              <w:t xml:space="preserve">  </w:t>
            </w:r>
            <w:r w:rsidRPr="00BE257E" w:rsidR="00BE257E">
              <w:rPr>
                <w:rFonts w:ascii="Times New Roman" w:eastAsia="Times New Roman" w:hAnsi="Times New Roman" w:cs="AL-Mohanad Bold" w:hint="cs"/>
                <w:noProof/>
                <w:sz w:val="28"/>
                <w:szCs w:val="28"/>
                <w:rtl/>
                <w:lang w:eastAsia="ar-SA"/>
              </w:rPr>
              <w:t>30</w:t>
            </w:r>
          </w:p>
          <w:p w:rsidR="00BE257E" w:rsidRPr="00BE257E" w:rsidP="00BE257E" w14:paraId="636AF27E" w14:textId="6021622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</w:tbl>
    <w:p w:rsidR="00BE257E" w:rsidP="00747945" w14:paraId="38892156" w14:textId="3C53C203">
      <w:pPr>
        <w:rPr>
          <w:rFonts w:eastAsiaTheme="minorHAnsi"/>
          <w:b/>
          <w:bCs/>
          <w:sz w:val="28"/>
          <w:szCs w:val="28"/>
          <w:rtl/>
        </w:rPr>
      </w:pPr>
    </w:p>
    <w:p w:rsidR="00747945" w:rsidRPr="00BB7583" w:rsidP="00747945" w14:paraId="636832A7" w14:textId="5C992C66">
      <w:pPr>
        <w:rPr>
          <w:rFonts w:eastAsiaTheme="minorHAnsi"/>
          <w:b/>
          <w:bCs/>
          <w:sz w:val="28"/>
          <w:szCs w:val="28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63711</wp:posOffset>
                </wp:positionH>
                <wp:positionV relativeFrom="paragraph">
                  <wp:posOffset>2884593</wp:posOffset>
                </wp:positionV>
                <wp:extent cx="1515533" cy="1159934"/>
                <wp:effectExtent l="0" t="0" r="27940" b="21590"/>
                <wp:wrapNone/>
                <wp:docPr id="175065252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5533" cy="1159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E257E" w14:textId="7B4921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2860" cy="999067"/>
                                  <wp:effectExtent l="0" t="0" r="2540" b="0"/>
                                  <wp:docPr id="392723814" name="صورة 1221681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2723814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536" cy="100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5" type="#_x0000_t202" style="width:119.33pt;height:91.33pt;margin-top:227.13pt;margin-left:5.02pt;mso-height-percent:0;mso-height-relative:margin;mso-width-percent:0;mso-width-relative:margin;mso-wrap-distance-bottom:0;mso-wrap-distance-left:9pt;mso-wrap-distance-right:9pt;mso-wrap-distance-top:0;position:absolute;v-text-anchor:top;z-index:251742208" fillcolor="white" stroked="t" strokecolor="white" strokeweight="0.5pt">
                <v:textbox>
                  <w:txbxContent>
                    <w:p w:rsidR="00BE257E" w14:paraId="48DCBE3F" w14:textId="7B4921AA">
                      <w:drawing>
                        <wp:inline distT="0" distB="0" distL="0" distR="0">
                          <wp:extent cx="1292860" cy="999067"/>
                          <wp:effectExtent l="0" t="0" r="2540" b="0"/>
                          <wp:docPr id="1221681598" name="صورة 12216815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2168159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7536" cy="10026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BB7583" w:rsidR="00747945">
        <w:rPr>
          <w:rFonts w:eastAsiaTheme="minorHAnsi" w:hint="cs"/>
          <w:b/>
          <w:bCs/>
          <w:sz w:val="28"/>
          <w:szCs w:val="28"/>
          <w:rtl/>
        </w:rPr>
        <w:t>أكمل الفراغات الاتية بما يناسبها:</w:t>
      </w:r>
      <w:r w:rsidR="004D2263">
        <w:rPr>
          <w:rFonts w:eastAsiaTheme="minorHAnsi" w:hint="cs"/>
          <w:b/>
          <w:bCs/>
          <w:sz w:val="28"/>
          <w:szCs w:val="28"/>
          <w:rtl/>
        </w:rPr>
        <w:t xml:space="preserve">    </w:t>
      </w:r>
    </w:p>
    <w:tbl>
      <w:tblPr>
        <w:tblStyle w:val="TableNormal"/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14:paraId="1822C08B" w14:textId="77777777" w:rsidTr="00747945">
        <w:tblPrEx>
          <w:tblW w:w="5184" w:type="pct"/>
          <w:tblInd w:w="-13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0322CDFD" w14:textId="7777777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 w:rsidRPr="006B120C">
              <w:rPr>
                <w:rFonts w:eastAsiaTheme="minorHAnsi" w:cs="Times New Roman"/>
                <w:sz w:val="28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P="005615E2" w14:paraId="694506CC" w14:textId="25B72313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  <w:tab w:val="clear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cs="Times New Roman"/>
                <w:bCs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66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731968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الوحدة المناسبة لقياس المسافة بين الرياض ومكة المكرمة 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هي ..........................</w:t>
            </w:r>
          </w:p>
        </w:tc>
      </w:tr>
      <w:tr w14:paraId="5D8C5F44" w14:textId="77777777" w:rsidTr="005615E2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30EC2CAC" w14:textId="72F6F65E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P="005615E2" w14:paraId="12518C9F" w14:textId="227FA3EF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  <w:tab w:val="clear" w:pos="8306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المجسم الذي له 6 أوجه مربعة الشكل و 8 رؤوس و 12 حرفاً هو................</w:t>
            </w:r>
          </w:p>
        </w:tc>
      </w:tr>
      <w:tr w14:paraId="354DAE52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P="00095857" w14:paraId="2A29E00A" w14:textId="0F1B1488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5615E2" w:rsidP="005615E2" w14:paraId="2384B62D" w14:textId="19A37455">
            <w:pPr>
              <w:tabs>
                <w:tab w:val="left" w:pos="7115"/>
              </w:tabs>
              <w:rPr>
                <w:rFonts w:eastAsiaTheme="minorHAnsi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E257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مضلع له 6 أضلاع و6 رؤوس</w:t>
            </w:r>
            <w:r w:rsidR="005615E2">
              <w:rPr>
                <w:rFonts w:eastAsiaTheme="minorHAnsi" w:hint="cs"/>
                <w:b/>
                <w:bCs/>
                <w:sz w:val="28"/>
                <w:szCs w:val="28"/>
                <w:rtl/>
              </w:rPr>
              <w:t xml:space="preserve"> هو..............</w:t>
            </w:r>
          </w:p>
        </w:tc>
      </w:tr>
      <w:tr w14:paraId="7B207984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P="00095857" w14:paraId="5393A36B" w14:textId="399FE3F3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761AF" w:rsidP="00E66AD1" w14:paraId="61F124DF" w14:textId="592ADE26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E257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الوحدة المناسبة لقياس كتلة كيس أرز هي ...................</w:t>
            </w:r>
          </w:p>
        </w:tc>
      </w:tr>
      <w:tr w14:paraId="1A19479D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0F462E1D" w14:textId="4DF798CB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66AD1" w:rsidP="00BD0B6E" w14:paraId="1263CF6D" w14:textId="7D7440BF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D0B6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الوحدة المناسبة لقياس سعة ملعقة هي ....................</w:t>
            </w:r>
          </w:p>
        </w:tc>
      </w:tr>
      <w:tr w14:paraId="732B7F32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56DD22A8" w14:textId="2EAD75F2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6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BD0B6E" w:rsidP="00E66AD1" w14:paraId="7C8771F3" w14:textId="0834A24A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الزمن الذي تشير إليه الساعة في الشكل المجاور هو ....................</w:t>
            </w:r>
          </w:p>
        </w:tc>
      </w:tr>
    </w:tbl>
    <w:p w:rsidR="007F2B6A" w:rsidP="001419DF" w14:paraId="1EDD2291" w14:textId="77777777">
      <w:pPr>
        <w:rPr>
          <w:rFonts w:eastAsiaTheme="minorHAnsi"/>
          <w:b/>
          <w:bCs/>
          <w:sz w:val="28"/>
          <w:szCs w:val="28"/>
          <w:rtl/>
        </w:rPr>
      </w:pPr>
    </w:p>
    <w:p w:rsidR="00C83079" w:rsidRPr="001419DF" w:rsidP="001419DF" w14:paraId="2681B57A" w14:textId="40284264">
      <w:pPr>
        <w:rPr>
          <w:rFonts w:eastAsiaTheme="minorHAnsi"/>
          <w:b/>
          <w:bCs/>
          <w:sz w:val="28"/>
          <w:szCs w:val="28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21797</wp:posOffset>
                </wp:positionH>
                <wp:positionV relativeFrom="paragraph">
                  <wp:posOffset>7118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67" style="width:31.35pt;height:28.5pt;margin-top:0.56pt;margin-left:1.72pt;mso-height-percent:0;mso-height-relative:page;mso-width-percent:0;mso-width-relative:page;mso-wrap-distance-bottom:0;mso-wrap-distance-left:9pt;mso-wrap-distance-right:9pt;mso-wrap-distance-top:0;position:absolute;v-text-anchor:top;z-index:251734016" fillcolor="white" stroked="t" strokecolor="black" strokeweight="0.75pt">
                <v:stroke joinstyle="round"/>
              </v:oval>
            </w:pict>
          </mc:Fallback>
        </mc:AlternateContent>
      </w:r>
      <w:r w:rsidRPr="001419DF">
        <w:rPr>
          <w:rFonts w:eastAsiaTheme="minorHAnsi" w:hint="cs"/>
          <w:b/>
          <w:bCs/>
          <w:sz w:val="28"/>
          <w:szCs w:val="28"/>
          <w:rtl/>
        </w:rPr>
        <w:t xml:space="preserve">هل للشكل محور تماثل ؟اكتب "نعم" أو "لا"، واذا كانت الإجابة "نعم" أذكر كم محور تماثل له: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59608A46" w14:textId="77777777" w:rsidTr="001419DF">
        <w:tblPrEx>
          <w:tblW w:w="0" w:type="auto"/>
          <w:tblLook w:val="04A0"/>
        </w:tblPrEx>
        <w:tc>
          <w:tcPr>
            <w:tcW w:w="5027" w:type="dxa"/>
          </w:tcPr>
          <w:p w:rsidR="001419DF" w:rsidP="001419DF" w14:paraId="78A9FA1D" w14:textId="6FC3247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9D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593932" cy="971600"/>
                  <wp:effectExtent l="0" t="0" r="6350" b="0"/>
                  <wp:docPr id="198704000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040000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32" cy="9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9DF" w:rsidP="00DE4BA6" w14:paraId="423A611A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  <w:p w:rsidR="001419DF" w:rsidP="00DE4BA6" w14:paraId="684A7F3D" w14:textId="2BED1B3B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27" w:type="dxa"/>
          </w:tcPr>
          <w:p w:rsidR="001419DF" w:rsidP="001419DF" w14:paraId="0D00238D" w14:textId="27D939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9D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885950" cy="829340"/>
                  <wp:effectExtent l="0" t="0" r="0" b="8890"/>
                  <wp:docPr id="122732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3203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39" cy="83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BA6" w:rsidP="00E66AD1" w14:paraId="4C143C47" w14:textId="4ECE9193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356441</wp:posOffset>
                </wp:positionH>
                <wp:positionV relativeFrom="paragraph">
                  <wp:posOffset>223120</wp:posOffset>
                </wp:positionV>
                <wp:extent cx="6874119" cy="7278"/>
                <wp:effectExtent l="19050" t="19050" r="3175" b="31115"/>
                <wp:wrapNone/>
                <wp:docPr id="1606538629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68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25824" from="28.07pt,17.57pt" to="569.34pt,18.14pt" fillcolor="this" stroked="t" strokecolor="black" strokeweight="2.25pt"/>
            </w:pict>
          </mc:Fallback>
        </mc:AlternateContent>
      </w:r>
    </w:p>
    <w:p w:rsidR="002A5835" w:rsidP="002A5835" w14:paraId="55C38F92" w14:textId="46117DFD">
      <w:pPr>
        <w:rPr>
          <w:rFonts w:eastAsiaTheme="minorHAnsi"/>
          <w:sz w:val="40"/>
          <w:szCs w:val="40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49618</wp:posOffset>
                </wp:positionH>
                <wp:positionV relativeFrom="paragraph">
                  <wp:posOffset>6011</wp:posOffset>
                </wp:positionV>
                <wp:extent cx="398145" cy="361950"/>
                <wp:effectExtent l="0" t="0" r="20955" b="19050"/>
                <wp:wrapNone/>
                <wp:docPr id="158926604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69" style="width:31.35pt;height:28.5pt;margin-top:0.47pt;margin-left:3.9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606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1419DF">
        <w:rPr>
          <w:rFonts w:eastAsiaTheme="minorHAnsi" w:hint="cs"/>
          <w:sz w:val="40"/>
          <w:szCs w:val="40"/>
          <w:rtl/>
        </w:rPr>
        <w:t>أسمي المجسمات التالية:</w:t>
      </w:r>
    </w:p>
    <w:tbl>
      <w:tblPr>
        <w:tblStyle w:val="TableGrid0"/>
        <w:bidiVisual/>
        <w:tblW w:w="10206" w:type="dxa"/>
        <w:tblLook w:val="04A0"/>
      </w:tblPr>
      <w:tblGrid>
        <w:gridCol w:w="2513"/>
        <w:gridCol w:w="2513"/>
        <w:gridCol w:w="2514"/>
        <w:gridCol w:w="2666"/>
      </w:tblGrid>
      <w:tr w14:paraId="04D0E4B7" w14:textId="77777777" w:rsidTr="001419DF">
        <w:tblPrEx>
          <w:tblW w:w="10206" w:type="dxa"/>
          <w:tblLook w:val="04A0"/>
        </w:tblPrEx>
        <w:tc>
          <w:tcPr>
            <w:tcW w:w="2513" w:type="dxa"/>
          </w:tcPr>
          <w:p w:rsidR="001419DF" w:rsidP="001419DF" w14:paraId="5AF8B5AF" w14:textId="58DF5152">
            <w:pPr>
              <w:jc w:val="center"/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900224" cy="906780"/>
                  <wp:effectExtent l="0" t="0" r="0" b="7620"/>
                  <wp:docPr id="212777952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779528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58" cy="90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1419DF" w:rsidP="001419DF" w14:paraId="125ED58A" w14:textId="0BC5586A">
            <w:pPr>
              <w:jc w:val="center"/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928358" cy="998855"/>
                  <wp:effectExtent l="0" t="0" r="5715" b="0"/>
                  <wp:docPr id="6365559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555967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24" cy="100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1419DF" w:rsidP="001419DF" w14:paraId="5B32D63D" w14:textId="55FF5812">
            <w:pPr>
              <w:jc w:val="center"/>
              <w:rPr>
                <w:sz w:val="40"/>
                <w:szCs w:val="40"/>
                <w:rtl/>
              </w:rPr>
            </w:pP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17364" cy="798195"/>
                  <wp:effectExtent l="0" t="0" r="1905" b="1905"/>
                  <wp:docPr id="626491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49195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39" cy="80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</w:tcPr>
          <w:p w:rsidR="001419DF" w:rsidP="002A5835" w14:paraId="4851CA76" w14:textId="7B53095E">
            <w:pPr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89321" cy="715645"/>
                  <wp:effectExtent l="0" t="0" r="1905" b="8255"/>
                  <wp:docPr id="20403336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333663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07" cy="71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33420F" w14:textId="77777777" w:rsidTr="001419DF">
        <w:tblPrEx>
          <w:tblW w:w="10206" w:type="dxa"/>
          <w:tblLook w:val="04A0"/>
        </w:tblPrEx>
        <w:tc>
          <w:tcPr>
            <w:tcW w:w="2513" w:type="dxa"/>
          </w:tcPr>
          <w:p w:rsidR="001419DF" w:rsidP="002A5835" w14:paraId="5CE2FDC5" w14:textId="77777777">
            <w:pPr>
              <w:rPr>
                <w:sz w:val="40"/>
                <w:szCs w:val="40"/>
                <w:rtl/>
              </w:rPr>
            </w:pPr>
          </w:p>
        </w:tc>
        <w:tc>
          <w:tcPr>
            <w:tcW w:w="2513" w:type="dxa"/>
          </w:tcPr>
          <w:p w:rsidR="001419DF" w:rsidP="002A5835" w14:paraId="0B2E5EBD" w14:textId="77777777">
            <w:pPr>
              <w:rPr>
                <w:sz w:val="40"/>
                <w:szCs w:val="40"/>
                <w:rtl/>
              </w:rPr>
            </w:pPr>
          </w:p>
        </w:tc>
        <w:tc>
          <w:tcPr>
            <w:tcW w:w="2514" w:type="dxa"/>
          </w:tcPr>
          <w:p w:rsidR="001419DF" w:rsidP="002A5835" w14:paraId="0CF528EB" w14:textId="77777777">
            <w:pPr>
              <w:rPr>
                <w:sz w:val="40"/>
                <w:szCs w:val="40"/>
                <w:rtl/>
              </w:rPr>
            </w:pPr>
          </w:p>
        </w:tc>
        <w:tc>
          <w:tcPr>
            <w:tcW w:w="2666" w:type="dxa"/>
          </w:tcPr>
          <w:p w:rsidR="001419DF" w:rsidP="002A5835" w14:paraId="342F71F3" w14:textId="40F33F87">
            <w:pPr>
              <w:rPr>
                <w:sz w:val="40"/>
                <w:szCs w:val="40"/>
                <w:rtl/>
              </w:rPr>
            </w:pPr>
          </w:p>
        </w:tc>
      </w:tr>
    </w:tbl>
    <w:p w:rsidR="001419DF" w:rsidP="001419DF" w14:paraId="79D334E4" w14:textId="13429E1C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405130</wp:posOffset>
                </wp:positionV>
                <wp:extent cx="6874119" cy="7278"/>
                <wp:effectExtent l="19050" t="19050" r="3175" b="3111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70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38112" from="0,31.9pt" to="541.27pt,32.47pt" fillcolor="this" stroked="t" strokecolor="black" strokeweight="2.25pt"/>
            </w:pict>
          </mc:Fallback>
        </mc:AlternateContent>
      </w:r>
    </w:p>
    <w:p w:rsidR="00DE4BA6" w:rsidP="001419DF" w14:paraId="46654135" w14:textId="0E338A63">
      <w:pPr>
        <w:rPr>
          <w:rFonts w:eastAsiaTheme="minorHAnsi"/>
          <w:sz w:val="40"/>
          <w:szCs w:val="40"/>
          <w:rtl/>
        </w:rPr>
      </w:pPr>
      <w:r>
        <w:rPr>
          <w:rFonts w:eastAsiaTheme="minorHAnsi" w:hint="cs"/>
          <w:sz w:val="40"/>
          <w:szCs w:val="40"/>
          <w:rtl/>
        </w:rPr>
        <w:t>أجد محيط كل شكل مما يأتي :</w:t>
      </w:r>
      <w:r w:rsidRPr="00CF7689" w:rsidR="00CF7689">
        <w:rPr>
          <w:rFonts w:eastAsiaTheme="minorHAnsi" w:cs="Times New Roman"/>
          <w:bCs/>
          <w:noProof/>
          <w:szCs w:val="24"/>
          <w:rtl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03AF936D" w14:textId="77777777" w:rsidTr="001419DF">
        <w:tblPrEx>
          <w:tblW w:w="0" w:type="auto"/>
          <w:tblLook w:val="04A0"/>
        </w:tblPrEx>
        <w:tc>
          <w:tcPr>
            <w:tcW w:w="5027" w:type="dxa"/>
          </w:tcPr>
          <w:p w:rsidR="001419DF" w:rsidP="00DE4BA6" w14:paraId="5D4765C2" w14:textId="791B48F4">
            <w:pPr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45739" cy="1042670"/>
                  <wp:effectExtent l="0" t="0" r="6985" b="5080"/>
                  <wp:docPr id="18687082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08253" name="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27" cy="104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</w:rPr>
              <w:t xml:space="preserve"> ......................</w:t>
            </w:r>
          </w:p>
        </w:tc>
        <w:tc>
          <w:tcPr>
            <w:tcW w:w="5027" w:type="dxa"/>
          </w:tcPr>
          <w:p w:rsidR="001419DF" w:rsidP="00DE4BA6" w14:paraId="1717B60B" w14:textId="6A50A226">
            <w:pPr>
              <w:rPr>
                <w:sz w:val="40"/>
                <w:szCs w:val="40"/>
                <w:rtl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margin">
                        <wp:posOffset>-60426</wp:posOffset>
                      </wp:positionH>
                      <wp:positionV relativeFrom="paragraph">
                        <wp:posOffset>-451158</wp:posOffset>
                      </wp:positionV>
                      <wp:extent cx="398145" cy="361950"/>
                      <wp:effectExtent l="0" t="0" r="20955" b="19050"/>
                      <wp:wrapNone/>
                      <wp:docPr id="1837576189" name="شكل بيضاوي 1837576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837576189" o:spid="_x0000_s1071" style="width:31.35pt;height:28.5pt;margin-top:-35.52pt;margin-left:-4.76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6304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38824" cy="1082675"/>
                  <wp:effectExtent l="0" t="0" r="0" b="3175"/>
                  <wp:docPr id="579099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99715" name="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28" cy="108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</w:rPr>
              <w:t>......................</w:t>
            </w:r>
          </w:p>
        </w:tc>
      </w:tr>
    </w:tbl>
    <w:p w:rsidR="001419DF" w:rsidP="00DE4BA6" w14:paraId="67584951" w14:textId="731C13AD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198308</wp:posOffset>
                </wp:positionV>
                <wp:extent cx="6874119" cy="7278"/>
                <wp:effectExtent l="19050" t="19050" r="3175" b="31115"/>
                <wp:wrapNone/>
                <wp:docPr id="707114549" name="رابط مستقيم 7071145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07114549" o:spid="_x0000_s107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44256" from="0,15.61pt" to="541.27pt,16.19pt" fillcolor="this" stroked="t" strokecolor="black" strokeweight="2.25pt">
                <w10:wrap anchorx="margin"/>
              </v:line>
            </w:pict>
          </mc:Fallback>
        </mc:AlternateContent>
      </w:r>
    </w:p>
    <w:p w:rsidR="001419DF" w:rsidP="00DE4BA6" w14:paraId="745380D3" w14:textId="7C12AA4C">
      <w:pPr>
        <w:rPr>
          <w:rFonts w:eastAsiaTheme="minorHAnsi"/>
          <w:sz w:val="40"/>
          <w:szCs w:val="40"/>
          <w:rtl/>
        </w:rPr>
      </w:pPr>
      <w:r>
        <w:rPr>
          <w:rFonts w:eastAsiaTheme="minorHAnsi" w:hint="cs"/>
          <w:sz w:val="40"/>
          <w:szCs w:val="40"/>
          <w:rtl/>
        </w:rPr>
        <w:t>أجد مساحة كل شكل مما يأتي :</w:t>
      </w:r>
      <w:r w:rsidRPr="00CF7689" w:rsidR="00CF7689">
        <w:rPr>
          <w:rFonts w:eastAsiaTheme="minorHAnsi" w:cs="Times New Roman"/>
          <w:bCs/>
          <w:noProof/>
          <w:szCs w:val="24"/>
          <w:rtl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5027"/>
        <w:gridCol w:w="5027"/>
      </w:tblGrid>
      <w:tr w14:paraId="45D6A61F" w14:textId="77777777" w:rsidTr="00CF7689">
        <w:tblPrEx>
          <w:tblW w:w="0" w:type="auto"/>
          <w:tblLook w:val="04A0"/>
        </w:tblPrEx>
        <w:tc>
          <w:tcPr>
            <w:tcW w:w="5027" w:type="dxa"/>
          </w:tcPr>
          <w:p w:rsidR="00CF7689" w:rsidP="00DE4BA6" w14:paraId="56D62F72" w14:textId="39179475">
            <w:pPr>
              <w:rPr>
                <w:sz w:val="40"/>
                <w:szCs w:val="40"/>
                <w:rtl/>
              </w:rPr>
            </w:pP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19969" cy="1098550"/>
                  <wp:effectExtent l="0" t="0" r="0" b="6350"/>
                  <wp:docPr id="3208375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837532" name="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99" cy="109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689" w:rsidP="00DE4BA6" w14:paraId="21AAFA8B" w14:textId="77777777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............................</w:t>
            </w:r>
          </w:p>
          <w:p w:rsidR="00CF7689" w:rsidP="00DE4BA6" w14:paraId="160CEC01" w14:textId="5B889437">
            <w:pPr>
              <w:rPr>
                <w:sz w:val="40"/>
                <w:szCs w:val="40"/>
                <w:rtl/>
              </w:rPr>
            </w:pPr>
          </w:p>
        </w:tc>
        <w:tc>
          <w:tcPr>
            <w:tcW w:w="5027" w:type="dxa"/>
          </w:tcPr>
          <w:p w:rsidR="00CF7689" w:rsidP="00DE4BA6" w14:paraId="161DCF1A" w14:textId="5580EB1F">
            <w:pPr>
              <w:rPr>
                <w:sz w:val="40"/>
                <w:szCs w:val="40"/>
                <w:rtl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margin">
                        <wp:posOffset>-51372</wp:posOffset>
                      </wp:positionH>
                      <wp:positionV relativeFrom="paragraph">
                        <wp:posOffset>-460847</wp:posOffset>
                      </wp:positionV>
                      <wp:extent cx="398145" cy="361950"/>
                      <wp:effectExtent l="0" t="0" r="20955" b="19050"/>
                      <wp:wrapNone/>
                      <wp:docPr id="1208346046" name="شكل بيضاوي 1208346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208346046" o:spid="_x0000_s1073" style="width:31.35pt;height:28.5pt;margin-top:-36.29pt;margin-left:-4.0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8352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90955" cy="1035698"/>
                  <wp:effectExtent l="0" t="0" r="4445" b="0"/>
                  <wp:docPr id="175109855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098550" name="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13" cy="10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689" w:rsidP="00DE4BA6" w14:paraId="08C6988A" w14:textId="01188391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...........................</w:t>
            </w:r>
          </w:p>
        </w:tc>
      </w:tr>
    </w:tbl>
    <w:p w:rsidR="00214DB6" w:rsidRPr="00214DB6" w:rsidP="00CF7689" w14:paraId="25EACD12" w14:textId="26493E3E">
      <w:pPr>
        <w:tabs>
          <w:tab w:val="left" w:pos="4179"/>
        </w:tabs>
        <w:rPr>
          <w:rFonts w:eastAsiaTheme="minorHAnsi"/>
          <w:sz w:val="40"/>
          <w:szCs w:val="40"/>
          <w:rtl/>
        </w:rPr>
      </w:pPr>
      <w:r>
        <w:rPr>
          <w:rFonts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2501384</wp:posOffset>
                </wp:positionH>
                <wp:positionV relativeFrom="paragraph">
                  <wp:posOffset>113030</wp:posOffset>
                </wp:positionV>
                <wp:extent cx="1384626" cy="1013989"/>
                <wp:effectExtent l="0" t="0" r="25400" b="15240"/>
                <wp:wrapNone/>
                <wp:docPr id="12505497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84626" cy="1013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F7689" w:rsidRPr="00CF7689" w:rsidP="00CF7689" w14:textId="30F3062D">
                            <w:pPr>
                              <w:tabs>
                                <w:tab w:val="left" w:pos="4179"/>
                              </w:tabs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CF768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انتهت الأسئلة ..                              أ/عهود  </w:t>
                            </w:r>
                          </w:p>
                          <w:p w:rsidR="00CF768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" o:spid="_x0000_s1074" type="#_x0000_t202" style="width:109.03pt;height:79.84pt;margin-top:8.9pt;margin-left:196.96pt;mso-width-percent:0;mso-width-relative:margin;mso-wrap-distance-bottom:0;mso-wrap-distance-left:9pt;mso-wrap-distance-right:9pt;mso-wrap-distance-top:0;position:absolute;v-text-anchor:top;z-index:251750400" fillcolor="white" stroked="t" strokecolor="white" strokeweight="0.5pt">
                <v:textbox>
                  <w:txbxContent>
                    <w:p w:rsidR="00CF7689" w:rsidRPr="00CF7689" w:rsidP="00CF7689" w14:paraId="4BF3D75B" w14:textId="30F3062D">
                      <w:pPr>
                        <w:tabs>
                          <w:tab w:val="left" w:pos="4179"/>
                        </w:tabs>
                        <w:rPr>
                          <w:sz w:val="32"/>
                          <w:szCs w:val="32"/>
                          <w:rtl/>
                        </w:rPr>
                      </w:pPr>
                      <w:r w:rsidRPr="00CF768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انتهت الأسئلة ..                              أ/عهود  </w:t>
                      </w:r>
                    </w:p>
                    <w:p w:rsidR="00CF7689" w14:paraId="0F55161B" w14:textId="77777777"/>
                  </w:txbxContent>
                </v:textbox>
              </v:shape>
            </w:pict>
          </mc:Fallback>
        </mc:AlternateContent>
      </w:r>
      <w:r w:rsidR="00214DB6">
        <w:rPr>
          <w:rFonts w:eastAsiaTheme="minorHAnsi" w:hint="cs"/>
          <w:sz w:val="40"/>
          <w:szCs w:val="40"/>
          <w:rtl/>
        </w:rPr>
        <w:t xml:space="preserve"> </w:t>
      </w:r>
    </w:p>
    <w:sectPr w:rsidSect="009420FD">
      <w:pgSz w:w="11906" w:h="16838"/>
      <w:pgMar w:top="568" w:right="849" w:bottom="1440" w:left="993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189F0D30" w14:textId="77777777">
    <w:pPr>
      <w:pStyle w:val="Footer"/>
      <w:jc w:val="center"/>
    </w:pPr>
  </w:p>
  <w:p w:rsidR="008443FF" w14:paraId="28C9A8DB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40798"/>
    <w:multiLevelType w:val="hybridMultilevel"/>
    <w:tmpl w:val="0A5238C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65E70"/>
    <w:multiLevelType w:val="hybridMultilevel"/>
    <w:tmpl w:val="4A700B22"/>
    <w:lvl w:ilvl="0">
      <w:start w:val="0"/>
      <w:numFmt w:val="bullet"/>
      <w:lvlText w:val=""/>
      <w:lvlJc w:val="left"/>
      <w:pPr>
        <w:ind w:left="2610" w:hanging="450"/>
      </w:pPr>
      <w:rPr>
        <w:rFonts w:ascii="Wingdings" w:eastAsia="Times New Roman" w:hAnsi="Wingdings" w:cs="Microsoft Sans Serif" w:hint="default"/>
        <w:b/>
        <w:color w:val="808000"/>
      </w:rPr>
    </w:lvl>
    <w:lvl w:ilvl="1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3F4570E6"/>
    <w:multiLevelType w:val="hybridMultilevel"/>
    <w:tmpl w:val="D9ECEE94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EastAsia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C64DDB"/>
    <w:multiLevelType w:val="hybridMultilevel"/>
    <w:tmpl w:val="3A261BF4"/>
    <w:lvl w:ilvl="0">
      <w:start w:val="1"/>
      <w:numFmt w:val="decimal"/>
      <w:lvlText w:val="%1."/>
      <w:lvlJc w:val="left"/>
      <w:pPr>
        <w:ind w:left="1069" w:hanging="360"/>
      </w:p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41E7958"/>
    <w:multiLevelType w:val="hybridMultilevel"/>
    <w:tmpl w:val="D4149B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2453E4"/>
    <w:multiLevelType w:val="hybridMultilevel"/>
    <w:tmpl w:val="9648D06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B1078"/>
    <w:multiLevelType w:val="hybridMultilevel"/>
    <w:tmpl w:val="D824750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46494B"/>
    <w:multiLevelType w:val="hybridMultilevel"/>
    <w:tmpl w:val="854E9D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4460D"/>
    <w:multiLevelType w:val="hybridMultilevel"/>
    <w:tmpl w:val="690EA11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562105"/>
    <w:multiLevelType w:val="hybridMultilevel"/>
    <w:tmpl w:val="854E9D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4D1E41"/>
    <w:multiLevelType w:val="hybridMultilevel"/>
    <w:tmpl w:val="C5CA89A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EAD364F"/>
    <w:multiLevelType w:val="hybridMultilevel"/>
    <w:tmpl w:val="38242336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001B62"/>
    <w:multiLevelType w:val="hybridMultilevel"/>
    <w:tmpl w:val="D2B02C5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961C10"/>
    <w:multiLevelType w:val="hybridMultilevel"/>
    <w:tmpl w:val="87CE8F3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B0497B"/>
    <w:multiLevelType w:val="hybridMultilevel"/>
    <w:tmpl w:val="6C3235FA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1316189">
    <w:abstractNumId w:val="11"/>
  </w:num>
  <w:num w:numId="2" w16cid:durableId="49962843">
    <w:abstractNumId w:val="10"/>
  </w:num>
  <w:num w:numId="3" w16cid:durableId="285278920">
    <w:abstractNumId w:val="8"/>
  </w:num>
  <w:num w:numId="4" w16cid:durableId="671300178">
    <w:abstractNumId w:val="7"/>
  </w:num>
  <w:num w:numId="5" w16cid:durableId="102455460">
    <w:abstractNumId w:val="3"/>
  </w:num>
  <w:num w:numId="6" w16cid:durableId="1411848057">
    <w:abstractNumId w:val="9"/>
  </w:num>
  <w:num w:numId="7" w16cid:durableId="433717855">
    <w:abstractNumId w:val="4"/>
  </w:num>
  <w:num w:numId="8" w16cid:durableId="777329800">
    <w:abstractNumId w:val="5"/>
  </w:num>
  <w:num w:numId="9" w16cid:durableId="1054041264">
    <w:abstractNumId w:val="14"/>
  </w:num>
  <w:num w:numId="10" w16cid:durableId="1751342037">
    <w:abstractNumId w:val="1"/>
  </w:num>
  <w:num w:numId="11" w16cid:durableId="381291505">
    <w:abstractNumId w:val="6"/>
  </w:num>
  <w:num w:numId="12" w16cid:durableId="1186821051">
    <w:abstractNumId w:val="2"/>
  </w:num>
  <w:num w:numId="13" w16cid:durableId="431360748">
    <w:abstractNumId w:val="13"/>
  </w:num>
  <w:num w:numId="14" w16cid:durableId="1960645035">
    <w:abstractNumId w:val="15"/>
  </w:num>
  <w:num w:numId="15" w16cid:durableId="661661020">
    <w:abstractNumId w:val="12"/>
  </w:num>
  <w:num w:numId="16" w16cid:durableId="193495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attachedTemplate r:id="rId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873"/>
    <w:rsid w:val="00026641"/>
    <w:rsid w:val="00031CF1"/>
    <w:rsid w:val="0004790E"/>
    <w:rsid w:val="00067737"/>
    <w:rsid w:val="00095857"/>
    <w:rsid w:val="000C123C"/>
    <w:rsid w:val="000C229E"/>
    <w:rsid w:val="000D322C"/>
    <w:rsid w:val="000D557B"/>
    <w:rsid w:val="0011486D"/>
    <w:rsid w:val="00122ACA"/>
    <w:rsid w:val="00123F50"/>
    <w:rsid w:val="00137A30"/>
    <w:rsid w:val="00141184"/>
    <w:rsid w:val="001419DF"/>
    <w:rsid w:val="0014299F"/>
    <w:rsid w:val="001458CA"/>
    <w:rsid w:val="001549DB"/>
    <w:rsid w:val="00157C8A"/>
    <w:rsid w:val="00171617"/>
    <w:rsid w:val="001B4BDE"/>
    <w:rsid w:val="001C0BCD"/>
    <w:rsid w:val="001C7AB3"/>
    <w:rsid w:val="001E5279"/>
    <w:rsid w:val="002125B7"/>
    <w:rsid w:val="00214DB6"/>
    <w:rsid w:val="00230354"/>
    <w:rsid w:val="0026564C"/>
    <w:rsid w:val="002761AF"/>
    <w:rsid w:val="0027786D"/>
    <w:rsid w:val="00295C06"/>
    <w:rsid w:val="00295D0E"/>
    <w:rsid w:val="002A5835"/>
    <w:rsid w:val="002A5ED2"/>
    <w:rsid w:val="002D1381"/>
    <w:rsid w:val="002E58E8"/>
    <w:rsid w:val="002F729A"/>
    <w:rsid w:val="00356861"/>
    <w:rsid w:val="003956B5"/>
    <w:rsid w:val="003C7602"/>
    <w:rsid w:val="003D419A"/>
    <w:rsid w:val="003D75EE"/>
    <w:rsid w:val="003F18D1"/>
    <w:rsid w:val="004031FB"/>
    <w:rsid w:val="00404DD3"/>
    <w:rsid w:val="00415A67"/>
    <w:rsid w:val="00420082"/>
    <w:rsid w:val="00421C28"/>
    <w:rsid w:val="00425EE2"/>
    <w:rsid w:val="00442C75"/>
    <w:rsid w:val="00457142"/>
    <w:rsid w:val="00467104"/>
    <w:rsid w:val="00491890"/>
    <w:rsid w:val="0049500D"/>
    <w:rsid w:val="004A09A9"/>
    <w:rsid w:val="004D2263"/>
    <w:rsid w:val="004E3592"/>
    <w:rsid w:val="00506D87"/>
    <w:rsid w:val="00513B52"/>
    <w:rsid w:val="00530BD3"/>
    <w:rsid w:val="0054582E"/>
    <w:rsid w:val="00551CFD"/>
    <w:rsid w:val="00553A8B"/>
    <w:rsid w:val="00560F2F"/>
    <w:rsid w:val="005615E2"/>
    <w:rsid w:val="00565953"/>
    <w:rsid w:val="005828FF"/>
    <w:rsid w:val="005842E6"/>
    <w:rsid w:val="005D7F75"/>
    <w:rsid w:val="005F5DBC"/>
    <w:rsid w:val="00626A2F"/>
    <w:rsid w:val="00641ABE"/>
    <w:rsid w:val="00663D94"/>
    <w:rsid w:val="006832D9"/>
    <w:rsid w:val="006A0500"/>
    <w:rsid w:val="006B120C"/>
    <w:rsid w:val="006D0AE5"/>
    <w:rsid w:val="006D1239"/>
    <w:rsid w:val="006D5654"/>
    <w:rsid w:val="00716A96"/>
    <w:rsid w:val="00720C67"/>
    <w:rsid w:val="007232EA"/>
    <w:rsid w:val="00724755"/>
    <w:rsid w:val="00744DE8"/>
    <w:rsid w:val="00747945"/>
    <w:rsid w:val="007649C7"/>
    <w:rsid w:val="0077078A"/>
    <w:rsid w:val="00771044"/>
    <w:rsid w:val="00775487"/>
    <w:rsid w:val="007800C1"/>
    <w:rsid w:val="0079481D"/>
    <w:rsid w:val="007A1238"/>
    <w:rsid w:val="007B460E"/>
    <w:rsid w:val="007B5967"/>
    <w:rsid w:val="007C3766"/>
    <w:rsid w:val="007C58BD"/>
    <w:rsid w:val="007F2B6A"/>
    <w:rsid w:val="00807BB9"/>
    <w:rsid w:val="008137EA"/>
    <w:rsid w:val="0081556B"/>
    <w:rsid w:val="00832BC3"/>
    <w:rsid w:val="008443FF"/>
    <w:rsid w:val="00860024"/>
    <w:rsid w:val="00865AE2"/>
    <w:rsid w:val="00865EF2"/>
    <w:rsid w:val="00870C62"/>
    <w:rsid w:val="00891C16"/>
    <w:rsid w:val="008B27BB"/>
    <w:rsid w:val="008B4EAD"/>
    <w:rsid w:val="008B79B1"/>
    <w:rsid w:val="008E2510"/>
    <w:rsid w:val="008F2C9F"/>
    <w:rsid w:val="008F476D"/>
    <w:rsid w:val="00911396"/>
    <w:rsid w:val="009420FD"/>
    <w:rsid w:val="00962D9E"/>
    <w:rsid w:val="009B38CA"/>
    <w:rsid w:val="009C00D9"/>
    <w:rsid w:val="009D7DD6"/>
    <w:rsid w:val="00A13F4F"/>
    <w:rsid w:val="00A5587A"/>
    <w:rsid w:val="00A57AF0"/>
    <w:rsid w:val="00A57D0B"/>
    <w:rsid w:val="00A604D1"/>
    <w:rsid w:val="00A66256"/>
    <w:rsid w:val="00A66404"/>
    <w:rsid w:val="00A71D68"/>
    <w:rsid w:val="00A84472"/>
    <w:rsid w:val="00AC1088"/>
    <w:rsid w:val="00AC110F"/>
    <w:rsid w:val="00AC3525"/>
    <w:rsid w:val="00AF04E8"/>
    <w:rsid w:val="00AF3F83"/>
    <w:rsid w:val="00B12FC1"/>
    <w:rsid w:val="00B40866"/>
    <w:rsid w:val="00B607BD"/>
    <w:rsid w:val="00B66CEE"/>
    <w:rsid w:val="00BA3FEB"/>
    <w:rsid w:val="00BB7583"/>
    <w:rsid w:val="00BC3CEC"/>
    <w:rsid w:val="00BD0B6E"/>
    <w:rsid w:val="00BE0345"/>
    <w:rsid w:val="00BE257E"/>
    <w:rsid w:val="00BF42B9"/>
    <w:rsid w:val="00C01762"/>
    <w:rsid w:val="00C103F5"/>
    <w:rsid w:val="00C13C46"/>
    <w:rsid w:val="00C17402"/>
    <w:rsid w:val="00C273D3"/>
    <w:rsid w:val="00C33EAA"/>
    <w:rsid w:val="00C35AA2"/>
    <w:rsid w:val="00C432C5"/>
    <w:rsid w:val="00C631F1"/>
    <w:rsid w:val="00C73C19"/>
    <w:rsid w:val="00C80506"/>
    <w:rsid w:val="00C83079"/>
    <w:rsid w:val="00CA1208"/>
    <w:rsid w:val="00CA5744"/>
    <w:rsid w:val="00CC68F8"/>
    <w:rsid w:val="00CF0A47"/>
    <w:rsid w:val="00CF38F5"/>
    <w:rsid w:val="00CF7689"/>
    <w:rsid w:val="00D12D23"/>
    <w:rsid w:val="00D1367F"/>
    <w:rsid w:val="00D145C6"/>
    <w:rsid w:val="00D166B9"/>
    <w:rsid w:val="00D215FB"/>
    <w:rsid w:val="00D31F49"/>
    <w:rsid w:val="00D451FC"/>
    <w:rsid w:val="00D60482"/>
    <w:rsid w:val="00D75304"/>
    <w:rsid w:val="00D762FF"/>
    <w:rsid w:val="00DA4F60"/>
    <w:rsid w:val="00DB455B"/>
    <w:rsid w:val="00DD0BB3"/>
    <w:rsid w:val="00DD0DEF"/>
    <w:rsid w:val="00DD1B27"/>
    <w:rsid w:val="00DD4EF6"/>
    <w:rsid w:val="00DE31F6"/>
    <w:rsid w:val="00DE4BA6"/>
    <w:rsid w:val="00DE62C2"/>
    <w:rsid w:val="00E011F8"/>
    <w:rsid w:val="00E105DF"/>
    <w:rsid w:val="00E144D3"/>
    <w:rsid w:val="00E21737"/>
    <w:rsid w:val="00E3258C"/>
    <w:rsid w:val="00E66AD1"/>
    <w:rsid w:val="00E73B64"/>
    <w:rsid w:val="00E91A7D"/>
    <w:rsid w:val="00EA3EE9"/>
    <w:rsid w:val="00EA4C7D"/>
    <w:rsid w:val="00F04873"/>
    <w:rsid w:val="00F07142"/>
    <w:rsid w:val="00F14636"/>
    <w:rsid w:val="00F30EAB"/>
    <w:rsid w:val="00F33711"/>
    <w:rsid w:val="00F4214E"/>
    <w:rsid w:val="00F51716"/>
    <w:rsid w:val="00F555ED"/>
    <w:rsid w:val="00F63F20"/>
    <w:rsid w:val="00F760D8"/>
    <w:rsid w:val="00F8138A"/>
    <w:rsid w:val="00F83DAB"/>
    <w:rsid w:val="00F84F51"/>
    <w:rsid w:val="00F8751F"/>
    <w:rsid w:val="00F97CEC"/>
    <w:rsid w:val="00FA2000"/>
    <w:rsid w:val="00FB0E2C"/>
    <w:rsid w:val="00FB0E77"/>
    <w:rsid w:val="00FD01C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7752426"/>
  <w15:docId w15:val="{B0ECE91F-F1E2-4544-A215-B8EC132D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1184"/>
    <w:pPr>
      <w:bidi/>
    </w:pPr>
  </w:style>
  <w:style w:type="paragraph" w:styleId="Heading1">
    <w:name w:val="heading 1"/>
    <w:basedOn w:val="Normal"/>
    <w:next w:val="Normal"/>
    <w:link w:val="1Char"/>
    <w:uiPriority w:val="9"/>
    <w:qFormat/>
    <w:rsid w:val="00A662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3E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4790E"/>
    <w:pPr>
      <w:ind w:left="720"/>
      <w:contextualSpacing/>
    </w:pPr>
  </w:style>
  <w:style w:type="paragraph" w:styleId="Header">
    <w:name w:val="header"/>
    <w:basedOn w:val="Normal"/>
    <w:link w:val="Char"/>
    <w:uiPriority w:val="99"/>
    <w:semiHidden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semiHidden/>
    <w:rsid w:val="00F760D8"/>
  </w:style>
  <w:style w:type="paragraph" w:styleId="Footer">
    <w:name w:val="footer"/>
    <w:basedOn w:val="Normal"/>
    <w:link w:val="Char0"/>
    <w:uiPriority w:val="99"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F760D8"/>
  </w:style>
  <w:style w:type="paragraph" w:styleId="BalloonText">
    <w:name w:val="Balloon Text"/>
    <w:basedOn w:val="Normal"/>
    <w:link w:val="Char1"/>
    <w:uiPriority w:val="99"/>
    <w:semiHidden/>
    <w:unhideWhenUsed/>
    <w:rsid w:val="006D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6D0A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E58E8"/>
    <w:pPr>
      <w:bidi/>
      <w:spacing w:after="0" w:line="240" w:lineRule="auto"/>
    </w:pPr>
    <w:rPr>
      <w:rFonts w:ascii="Calibri" w:eastAsia="Times New Roman" w:hAnsi="Calibri" w:cs="Arial"/>
    </w:rPr>
  </w:style>
  <w:style w:type="character" w:customStyle="1" w:styleId="1Char">
    <w:name w:val="العنوان 1 Char"/>
    <w:basedOn w:val="DefaultParagraphFont"/>
    <w:link w:val="Heading1"/>
    <w:uiPriority w:val="9"/>
    <w:rsid w:val="00A662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4">
    <w:name w:val="a4"/>
    <w:basedOn w:val="Normal"/>
    <w:next w:val="Header"/>
    <w:link w:val="Char2"/>
    <w:rsid w:val="0074794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character" w:customStyle="1" w:styleId="Char2">
    <w:name w:val="رأس صفحة Char"/>
    <w:link w:val="a4"/>
    <w:rsid w:val="00747945"/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table" w:customStyle="1" w:styleId="TableGrid0">
    <w:name w:val="Table Grid_0"/>
    <w:basedOn w:val="TableNormal"/>
    <w:uiPriority w:val="59"/>
    <w:rsid w:val="001419D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footer" Target="footer1.xml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C\Desktop\&#1588;&#1585;&#1608;&#1581;&#1575;&#1578;%20&#1575;&#1582;&#1610;&#1585;&#1577;%20&#1608;&#1608;&#1585;&#1583;%20&#1608;&#1594;&#1610;&#1585;&#1607;\&#1602;&#1575;&#1604;&#1576;%20&#1575;&#1582;&#1578;&#1576;&#1575;&#1585;.dotx" TargetMode="External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09D85-E4EE-476F-B586-2493F9729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اختبار</Template>
  <TotalTime>158</TotalTime>
  <Pages>1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منى الشهري</cp:lastModifiedBy>
  <cp:revision>8</cp:revision>
  <cp:lastPrinted>2023-04-12T19:00:00Z</cp:lastPrinted>
  <dcterms:created xsi:type="dcterms:W3CDTF">2022-04-16T06:58:00Z</dcterms:created>
  <dcterms:modified xsi:type="dcterms:W3CDTF">2023-04-12T19:00:00Z</dcterms:modified>
</cp:coreProperties>
</file>