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345EB46C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B051D9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="00B051D9" w:rsidRPr="00B051D9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="00B051D9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Intermediate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781F03" w14:paraId="0317E361" w14:textId="77777777" w:rsidTr="00695D54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0DFF7CC6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What Day Is Today?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1058497" w14:textId="37A436E4" w:rsidR="00781F03" w:rsidRPr="004A0B28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BFCFA38" w14:textId="6CBC1489" w:rsidR="00781F03" w:rsidRPr="00781F03" w:rsidRDefault="00781F03" w:rsidP="00781F03">
            <w:pPr>
              <w:spacing w:line="168" w:lineRule="auto"/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 xml:space="preserve">Good </w:t>
            </w:r>
            <w:proofErr w:type="gramStart"/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Morning</w:t>
            </w:r>
            <w:proofErr w:type="gramEnd"/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!</w:t>
            </w:r>
          </w:p>
        </w:tc>
      </w:tr>
      <w:tr w:rsidR="00781F03" w14:paraId="14D3BB75" w14:textId="77777777" w:rsidTr="00082310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43FD0E1A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983C8EB" w14:textId="58B48688" w:rsidR="00781F03" w:rsidRPr="00D1049A" w:rsidRDefault="00781F03" w:rsidP="00781F03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BBDA0EE" w14:textId="3C578BE1" w:rsidR="00781F03" w:rsidRPr="00781F03" w:rsidRDefault="00781F03" w:rsidP="00781F03">
            <w:pPr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</w:tr>
      <w:tr w:rsidR="00781F03" w14:paraId="0EC4C936" w14:textId="77777777" w:rsidTr="009A409F">
        <w:tc>
          <w:tcPr>
            <w:tcW w:w="3248" w:type="dxa"/>
            <w:shd w:val="clear" w:color="auto" w:fill="FFFFFF" w:themeFill="background1"/>
            <w:vAlign w:val="center"/>
          </w:tcPr>
          <w:p w14:paraId="6D25F9EB" w14:textId="5E12E5B1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2570C0D8" w14:textId="4CA63001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059E0F02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</w:tr>
      <w:tr w:rsidR="00781F03" w14:paraId="69E788BA" w14:textId="77777777" w:rsidTr="009A409F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2AEB8BA" w14:textId="1602A6DF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32DF44C" w14:textId="1BC9FC79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1BB27228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781F03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781F03" w:rsidRDefault="00781F03" w:rsidP="00781F0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81F03" w14:paraId="58DA70BE" w14:textId="77777777" w:rsidTr="007119DA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4FA76F09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517DB9B5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What’s That?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4C5A5D0C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</w:tr>
      <w:tr w:rsidR="00781F03" w14:paraId="469EB32F" w14:textId="77777777" w:rsidTr="00CC6819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655B8848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35899844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41B075CB" w:rsidR="00781F03" w:rsidRPr="004A0B28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</w:tr>
      <w:tr w:rsidR="00781F03" w14:paraId="4390D8D1" w14:textId="77777777" w:rsidTr="00391160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03880E19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3121500F" w14:textId="7AA34875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29A3BDD2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</w:tr>
      <w:tr w:rsidR="00781F03" w14:paraId="0818CBCF" w14:textId="77777777" w:rsidTr="00E1164A">
        <w:trPr>
          <w:trHeight w:val="225"/>
        </w:trPr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2BEED55F" w14:textId="159183B1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651FB5F3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4FCFA3D" w14:textId="09B5E94C" w:rsidR="00781F03" w:rsidRPr="00D1049A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</w:tr>
      <w:tr w:rsidR="00781F03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781F03" w:rsidRPr="00CE5C0F" w:rsidRDefault="00781F03" w:rsidP="00781F03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781F03" w:rsidRPr="002B35FE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81F03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81F03" w:rsidRPr="00EE36A6" w14:paraId="228791B1" w14:textId="77777777" w:rsidTr="00CB43AA">
        <w:tc>
          <w:tcPr>
            <w:tcW w:w="3248" w:type="dxa"/>
            <w:vAlign w:val="center"/>
          </w:tcPr>
          <w:p w14:paraId="20A7DD70" w14:textId="415F8FA1" w:rsidR="00781F03" w:rsidRPr="00781F03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Expansion Units (1-4)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B27213F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2C03C42C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Around The World</w:t>
            </w:r>
          </w:p>
        </w:tc>
      </w:tr>
      <w:tr w:rsidR="00781F03" w:rsidRPr="00EE36A6" w14:paraId="02321C3F" w14:textId="77777777" w:rsidTr="0075186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F50E7F9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Language Review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17333FDC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0904A27E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</w:tr>
      <w:tr w:rsidR="00781F03" w:rsidRPr="00EE36A6" w14:paraId="3200DB84" w14:textId="77777777" w:rsidTr="0042591D">
        <w:tc>
          <w:tcPr>
            <w:tcW w:w="3248" w:type="dxa"/>
            <w:vAlign w:val="center"/>
          </w:tcPr>
          <w:p w14:paraId="5772469F" w14:textId="0125BA25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2425A9D3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5E0F416" w14:textId="11DA7360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</w:tr>
      <w:tr w:rsidR="00781F03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54A3C0CA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Chant A lon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53F0C164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0488D4D0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781F03" w:rsidRPr="00EE36A6" w14:paraId="2578990C" w14:textId="77777777" w:rsidTr="00B70F5E">
        <w:tc>
          <w:tcPr>
            <w:tcW w:w="3248" w:type="dxa"/>
          </w:tcPr>
          <w:p w14:paraId="6C42A078" w14:textId="00F0998E" w:rsidR="00781F03" w:rsidRPr="00E61F1A" w:rsidRDefault="00781F03" w:rsidP="00781F03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781F03" w:rsidRPr="00E61F1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781F03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81F03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67C0D768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Reading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15C4F1A9" w:rsidR="00781F03" w:rsidRPr="00781F03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b/>
                <w:bCs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b/>
                <w:bCs/>
                <w:szCs w:val="18"/>
                <w:lang w:val="en-ZA" w:eastAsia="en-GB"/>
              </w:rPr>
              <w:t>Families, Families</w:t>
            </w:r>
          </w:p>
        </w:tc>
      </w:tr>
      <w:tr w:rsidR="00781F03" w:rsidRPr="00EE36A6" w14:paraId="58114370" w14:textId="77777777" w:rsidTr="003F228C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6C14A7C4" w:rsidR="00781F03" w:rsidRPr="004A0B28" w:rsidRDefault="00781F03" w:rsidP="00781F03">
            <w:pPr>
              <w:tabs>
                <w:tab w:val="left" w:pos="8205"/>
              </w:tabs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Writing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5EB81BD9" w14:textId="0D61B03B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Listen and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Discuss  -</w:t>
            </w:r>
            <w:proofErr w:type="gramEnd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Pair Work</w:t>
            </w:r>
          </w:p>
        </w:tc>
      </w:tr>
      <w:tr w:rsidR="00781F03" w:rsidRPr="00EE36A6" w14:paraId="0BD40955" w14:textId="77777777" w:rsidTr="006F64DF">
        <w:tc>
          <w:tcPr>
            <w:tcW w:w="3248" w:type="dxa"/>
            <w:vAlign w:val="center"/>
          </w:tcPr>
          <w:p w14:paraId="2954FB8D" w14:textId="7527879F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75EB4DEA" w14:textId="6F74F520" w:rsidR="00781F03" w:rsidRPr="00D1049A" w:rsidRDefault="00781F03" w:rsidP="00781F03">
            <w:pPr>
              <w:bidi/>
              <w:spacing w:line="168" w:lineRule="auto"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Project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E700DF3" w14:textId="77B28638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Grammar </w:t>
            </w:r>
            <w:proofErr w:type="gramStart"/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-  Pronunciation</w:t>
            </w:r>
            <w:proofErr w:type="gramEnd"/>
          </w:p>
        </w:tc>
      </w:tr>
      <w:tr w:rsidR="00781F03" w:rsidRPr="00EE36A6" w14:paraId="57FB795A" w14:textId="77777777" w:rsidTr="00C0112F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5061AE3C" w14:textId="74ECAE41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Form, Meaning and Function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FFFEB87" w14:textId="16D41ACA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Listening - Conversation</w:t>
            </w:r>
            <w:r w:rsidRPr="00781F03"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  <w:t xml:space="preserve"> - </w:t>
            </w:r>
            <w:r w:rsidRPr="00781F03">
              <w:rPr>
                <w:rFonts w:ascii="Alhurra" w:eastAsia="Times New Roman" w:hAnsi="Alhurra" w:cs="Alhurra"/>
                <w:szCs w:val="18"/>
                <w:lang w:val="en-ZA" w:eastAsia="en-GB"/>
              </w:rPr>
              <w:t>About you</w:t>
            </w:r>
          </w:p>
        </w:tc>
      </w:tr>
      <w:tr w:rsidR="00781F03" w:rsidRPr="00EE36A6" w14:paraId="76DDC497" w14:textId="77777777" w:rsidTr="00B70F5E">
        <w:tc>
          <w:tcPr>
            <w:tcW w:w="3248" w:type="dxa"/>
          </w:tcPr>
          <w:p w14:paraId="656B4D55" w14:textId="77777777" w:rsidR="00781F03" w:rsidRDefault="00781F03" w:rsidP="00781F0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81F03" w:rsidRPr="00731DA1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00576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1F03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01600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68EF4300" w14:textId="77777777" w:rsidTr="009E32B7">
        <w:tc>
          <w:tcPr>
            <w:tcW w:w="3248" w:type="dxa"/>
          </w:tcPr>
          <w:p w14:paraId="53D7BA2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781F03" w:rsidRPr="00D1049A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81F03" w:rsidRPr="00EE36A6" w14:paraId="0E131D66" w14:textId="77777777" w:rsidTr="00B70F5E">
        <w:tc>
          <w:tcPr>
            <w:tcW w:w="3248" w:type="dxa"/>
          </w:tcPr>
          <w:p w14:paraId="14506801" w14:textId="77777777" w:rsidR="00781F03" w:rsidRDefault="00781F03" w:rsidP="00781F0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781F03" w:rsidRPr="00EE36A6" w:rsidRDefault="00781F03" w:rsidP="00781F0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FC63C" w14:textId="77777777" w:rsidR="00A56992" w:rsidRDefault="00A56992" w:rsidP="00535661">
      <w:pPr>
        <w:spacing w:after="0" w:line="240" w:lineRule="auto"/>
      </w:pPr>
      <w:r>
        <w:separator/>
      </w:r>
    </w:p>
  </w:endnote>
  <w:endnote w:type="continuationSeparator" w:id="0">
    <w:p w14:paraId="50428768" w14:textId="77777777" w:rsidR="00A56992" w:rsidRDefault="00A56992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D534F" w14:textId="77777777" w:rsidR="00A56992" w:rsidRDefault="00A56992" w:rsidP="00535661">
      <w:pPr>
        <w:spacing w:after="0" w:line="240" w:lineRule="auto"/>
      </w:pPr>
      <w:r>
        <w:separator/>
      </w:r>
    </w:p>
  </w:footnote>
  <w:footnote w:type="continuationSeparator" w:id="0">
    <w:p w14:paraId="733B97B3" w14:textId="77777777" w:rsidR="00A56992" w:rsidRDefault="00A56992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0E55B0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66304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3E0318"/>
    <w:rsid w:val="00402D7F"/>
    <w:rsid w:val="00421C1F"/>
    <w:rsid w:val="00484271"/>
    <w:rsid w:val="004A0B28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5D54"/>
    <w:rsid w:val="006979E1"/>
    <w:rsid w:val="006B6F1F"/>
    <w:rsid w:val="006D5AEA"/>
    <w:rsid w:val="00714B42"/>
    <w:rsid w:val="00731DA1"/>
    <w:rsid w:val="00756061"/>
    <w:rsid w:val="0075766B"/>
    <w:rsid w:val="00781F03"/>
    <w:rsid w:val="007B1533"/>
    <w:rsid w:val="007C74BA"/>
    <w:rsid w:val="0081030C"/>
    <w:rsid w:val="0082378B"/>
    <w:rsid w:val="008252A8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60ED8"/>
    <w:rsid w:val="009A77D6"/>
    <w:rsid w:val="009C565C"/>
    <w:rsid w:val="009E32B7"/>
    <w:rsid w:val="00A365C5"/>
    <w:rsid w:val="00A56992"/>
    <w:rsid w:val="00A60BCB"/>
    <w:rsid w:val="00A73265"/>
    <w:rsid w:val="00A86FA8"/>
    <w:rsid w:val="00B051D9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24A18"/>
    <w:rsid w:val="00D52DA7"/>
    <w:rsid w:val="00D55EF5"/>
    <w:rsid w:val="00D97E6A"/>
    <w:rsid w:val="00DA4721"/>
    <w:rsid w:val="00DE01AA"/>
    <w:rsid w:val="00E61F1A"/>
    <w:rsid w:val="00E8376C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2021-08-13T18:07:00Z</dcterms:created>
  <dcterms:modified xsi:type="dcterms:W3CDTF">2021-08-13T18:20:00Z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