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345EB46C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Syllabus Distribution For </w:t>
      </w:r>
      <w:r w:rsidR="00B051D9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="00B051D9" w:rsidRPr="00B051D9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="00B051D9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Intermediate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781F03" w14:paraId="0317E361" w14:textId="77777777" w:rsidTr="00695D54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0DFF7CC6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What Day Is Today?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71058497" w14:textId="37A436E4" w:rsidR="00781F03" w:rsidRPr="004A0B28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BFCFA38" w14:textId="6CBC1489" w:rsidR="00781F03" w:rsidRPr="00781F03" w:rsidRDefault="00781F03" w:rsidP="00781F03">
            <w:pPr>
              <w:spacing w:line="168" w:lineRule="auto"/>
              <w:jc w:val="center"/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 xml:space="preserve">Good </w:t>
            </w:r>
            <w:proofErr w:type="gramStart"/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Morning</w:t>
            </w:r>
            <w:proofErr w:type="gramEnd"/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!</w:t>
            </w:r>
          </w:p>
        </w:tc>
      </w:tr>
      <w:tr w:rsidR="00781F03" w14:paraId="14D3BB75" w14:textId="77777777" w:rsidTr="00082310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43FD0E1A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983C8EB" w14:textId="58B48688" w:rsidR="00781F03" w:rsidRPr="00D1049A" w:rsidRDefault="00781F03" w:rsidP="00781F03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BBDA0EE" w14:textId="3C578BE1" w:rsidR="00781F03" w:rsidRPr="00781F03" w:rsidRDefault="00781F03" w:rsidP="00781F03">
            <w:pPr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</w:tr>
      <w:tr w:rsidR="00781F03" w14:paraId="0EC4C936" w14:textId="77777777" w:rsidTr="009A409F">
        <w:tc>
          <w:tcPr>
            <w:tcW w:w="3248" w:type="dxa"/>
            <w:shd w:val="clear" w:color="auto" w:fill="FFFFFF" w:themeFill="background1"/>
            <w:vAlign w:val="center"/>
          </w:tcPr>
          <w:p w14:paraId="6D25F9EB" w14:textId="5E12E5B1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2570C0D8" w14:textId="4CA63001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059E0F02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</w:tr>
      <w:tr w:rsidR="00781F03" w14:paraId="69E788BA" w14:textId="77777777" w:rsidTr="009A409F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2AEB8BA" w14:textId="1602A6DF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32DF44C" w14:textId="1BC9FC79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1BB27228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</w:tr>
      <w:tr w:rsidR="00781F03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781F03" w:rsidRDefault="00781F03" w:rsidP="00781F0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81F03" w14:paraId="58DA70BE" w14:textId="77777777" w:rsidTr="007119DA">
        <w:tc>
          <w:tcPr>
            <w:tcW w:w="3248" w:type="dxa"/>
            <w:shd w:val="clear" w:color="auto" w:fill="FFFFFF" w:themeFill="background1"/>
            <w:vAlign w:val="center"/>
          </w:tcPr>
          <w:p w14:paraId="4FC3F646" w14:textId="4FA76F09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517DB9B5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What’s That?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4C5A5D0C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</w:tr>
      <w:tr w:rsidR="00781F03" w14:paraId="469EB32F" w14:textId="77777777" w:rsidTr="00CC6819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DE17DD1" w14:textId="655B8848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35899844" w:rsidR="00781F03" w:rsidRPr="00781F03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41B075CB" w:rsidR="00781F03" w:rsidRPr="004A0B28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</w:tr>
      <w:tr w:rsidR="00781F03" w14:paraId="4390D8D1" w14:textId="77777777" w:rsidTr="00391160">
        <w:tc>
          <w:tcPr>
            <w:tcW w:w="3248" w:type="dxa"/>
            <w:shd w:val="clear" w:color="auto" w:fill="FFFFFF" w:themeFill="background1"/>
            <w:vAlign w:val="center"/>
          </w:tcPr>
          <w:p w14:paraId="1127DDCC" w14:textId="03880E19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3121500F" w14:textId="7AA34875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29A3BDD2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</w:tr>
      <w:tr w:rsidR="00781F03" w14:paraId="0818CBCF" w14:textId="77777777" w:rsidTr="00E1164A">
        <w:trPr>
          <w:trHeight w:val="225"/>
        </w:trPr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2BEED55F" w14:textId="159183B1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651FB5F3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4FCFA3D" w14:textId="09B5E94C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</w:tr>
      <w:tr w:rsidR="00781F03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781F03" w:rsidRPr="00CE5C0F" w:rsidRDefault="00781F03" w:rsidP="00781F03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781F03" w:rsidRPr="002B35FE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781F03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81F03" w:rsidRPr="00EE36A6" w14:paraId="228791B1" w14:textId="77777777" w:rsidTr="00CB43AA">
        <w:tc>
          <w:tcPr>
            <w:tcW w:w="3248" w:type="dxa"/>
            <w:vAlign w:val="center"/>
          </w:tcPr>
          <w:p w14:paraId="20A7DD70" w14:textId="415F8FA1" w:rsidR="00781F03" w:rsidRPr="00781F03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Expansion Units (1-4)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2B27213F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2C03C42C" w:rsidR="00781F03" w:rsidRPr="00781F03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Around The World</w:t>
            </w:r>
          </w:p>
        </w:tc>
      </w:tr>
      <w:tr w:rsidR="00781F03" w:rsidRPr="00EE36A6" w14:paraId="02321C3F" w14:textId="77777777" w:rsidTr="0075186C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3F50E7F9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Language Review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17333FDC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0904A27E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</w:tr>
      <w:tr w:rsidR="00781F03" w:rsidRPr="00EE36A6" w14:paraId="3200DB84" w14:textId="77777777" w:rsidTr="0042591D">
        <w:tc>
          <w:tcPr>
            <w:tcW w:w="3248" w:type="dxa"/>
            <w:vAlign w:val="center"/>
          </w:tcPr>
          <w:p w14:paraId="5772469F" w14:textId="0125BA25" w:rsidR="00781F03" w:rsidRPr="00781F03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2425A9D3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5E0F416" w14:textId="11DA7360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</w:tr>
      <w:tr w:rsidR="00781F03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54A3C0CA" w:rsidR="00781F03" w:rsidRPr="00781F03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Chant A lon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53F0C164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0488D4D0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</w:tr>
      <w:tr w:rsidR="00781F03" w:rsidRPr="00EE36A6" w14:paraId="2578990C" w14:textId="77777777" w:rsidTr="00B70F5E">
        <w:tc>
          <w:tcPr>
            <w:tcW w:w="3248" w:type="dxa"/>
          </w:tcPr>
          <w:p w14:paraId="6C42A078" w14:textId="00F0998E" w:rsidR="00781F03" w:rsidRPr="00E61F1A" w:rsidRDefault="00781F03" w:rsidP="00781F03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781F03" w:rsidRPr="00E61F1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781F03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81F03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67C0D768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15C4F1A9" w:rsidR="00781F03" w:rsidRPr="00781F03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Families, Families</w:t>
            </w:r>
          </w:p>
        </w:tc>
      </w:tr>
      <w:tr w:rsidR="00781F03" w:rsidRPr="00EE36A6" w14:paraId="58114370" w14:textId="77777777" w:rsidTr="003F228C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6C14A7C4" w:rsidR="00781F03" w:rsidRPr="004A0B28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EB81BD9" w14:textId="0D61B03B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  -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Pair Work</w:t>
            </w:r>
          </w:p>
        </w:tc>
      </w:tr>
      <w:tr w:rsidR="00781F03" w:rsidRPr="00EE36A6" w14:paraId="0BD40955" w14:textId="77777777" w:rsidTr="006F64DF">
        <w:tc>
          <w:tcPr>
            <w:tcW w:w="3248" w:type="dxa"/>
            <w:vAlign w:val="center"/>
          </w:tcPr>
          <w:p w14:paraId="2954FB8D" w14:textId="7527879F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75EB4DEA" w14:textId="6F74F520" w:rsidR="00781F03" w:rsidRPr="00D1049A" w:rsidRDefault="00781F03" w:rsidP="00781F03">
            <w:pPr>
              <w:bidi/>
              <w:spacing w:line="168" w:lineRule="auto"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E700DF3" w14:textId="77B28638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Grammar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 Pronunciation</w:t>
            </w:r>
            <w:proofErr w:type="gramEnd"/>
          </w:p>
        </w:tc>
      </w:tr>
      <w:tr w:rsidR="00781F03" w:rsidRPr="00EE36A6" w14:paraId="57FB795A" w14:textId="77777777" w:rsidTr="00C0112F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5061AE3C" w14:textId="74ECAE41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FFFEB87" w14:textId="16D41ACA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 - Conversation</w:t>
            </w:r>
            <w:r w:rsidRPr="00781F03"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</w:tr>
      <w:tr w:rsidR="00781F03" w:rsidRPr="00EE36A6" w14:paraId="76DDC497" w14:textId="77777777" w:rsidTr="00B70F5E">
        <w:tc>
          <w:tcPr>
            <w:tcW w:w="3248" w:type="dxa"/>
          </w:tcPr>
          <w:p w14:paraId="656B4D55" w14:textId="77777777" w:rsidR="00781F03" w:rsidRDefault="00781F03" w:rsidP="00781F0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781F03" w:rsidRPr="00731DA1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00576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1F03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01600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EE36A6" w14:paraId="68EF4300" w14:textId="77777777" w:rsidTr="009E32B7">
        <w:tc>
          <w:tcPr>
            <w:tcW w:w="3248" w:type="dxa"/>
          </w:tcPr>
          <w:p w14:paraId="53D7BA2C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81F03" w:rsidRPr="00EE36A6" w14:paraId="0E131D66" w14:textId="77777777" w:rsidTr="00B70F5E">
        <w:tc>
          <w:tcPr>
            <w:tcW w:w="3248" w:type="dxa"/>
          </w:tcPr>
          <w:p w14:paraId="14506801" w14:textId="77777777" w:rsidR="00781F03" w:rsidRDefault="00781F03" w:rsidP="00781F0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781F03" w:rsidRPr="00EE36A6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FC63C" w14:textId="77777777" w:rsidR="00A56992" w:rsidRDefault="00A56992" w:rsidP="00535661">
      <w:pPr>
        <w:spacing w:after="0" w:line="240" w:lineRule="auto"/>
      </w:pPr>
      <w:r>
        <w:separator/>
      </w:r>
    </w:p>
  </w:endnote>
  <w:endnote w:type="continuationSeparator" w:id="0">
    <w:p w14:paraId="50428768" w14:textId="77777777" w:rsidR="00A56992" w:rsidRDefault="00A56992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534F" w14:textId="77777777" w:rsidR="00A56992" w:rsidRDefault="00A56992" w:rsidP="00535661">
      <w:pPr>
        <w:spacing w:after="0" w:line="240" w:lineRule="auto"/>
      </w:pPr>
      <w:r>
        <w:separator/>
      </w:r>
    </w:p>
  </w:footnote>
  <w:footnote w:type="continuationSeparator" w:id="0">
    <w:p w14:paraId="733B97B3" w14:textId="77777777" w:rsidR="00A56992" w:rsidRDefault="00A56992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0E55B0"/>
    <w:rsid w:val="00137EDF"/>
    <w:rsid w:val="00166B0C"/>
    <w:rsid w:val="001701F8"/>
    <w:rsid w:val="001705E5"/>
    <w:rsid w:val="00173207"/>
    <w:rsid w:val="001874FF"/>
    <w:rsid w:val="001A67C2"/>
    <w:rsid w:val="001A7D1C"/>
    <w:rsid w:val="00252CC9"/>
    <w:rsid w:val="00266304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1213"/>
    <w:rsid w:val="003946EE"/>
    <w:rsid w:val="003975C5"/>
    <w:rsid w:val="003E0318"/>
    <w:rsid w:val="00402D7F"/>
    <w:rsid w:val="00421C1F"/>
    <w:rsid w:val="00484271"/>
    <w:rsid w:val="004A0B28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5D54"/>
    <w:rsid w:val="006979E1"/>
    <w:rsid w:val="006B6F1F"/>
    <w:rsid w:val="006D5AEA"/>
    <w:rsid w:val="00714B42"/>
    <w:rsid w:val="00731DA1"/>
    <w:rsid w:val="00756061"/>
    <w:rsid w:val="0075766B"/>
    <w:rsid w:val="00781F03"/>
    <w:rsid w:val="007B1533"/>
    <w:rsid w:val="007C74BA"/>
    <w:rsid w:val="0081030C"/>
    <w:rsid w:val="0082378B"/>
    <w:rsid w:val="008252A8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60ED8"/>
    <w:rsid w:val="009A77D6"/>
    <w:rsid w:val="009C565C"/>
    <w:rsid w:val="009E32B7"/>
    <w:rsid w:val="00A365C5"/>
    <w:rsid w:val="00A56992"/>
    <w:rsid w:val="00A60BCB"/>
    <w:rsid w:val="00A73265"/>
    <w:rsid w:val="00A86FA8"/>
    <w:rsid w:val="00B051D9"/>
    <w:rsid w:val="00B34BD7"/>
    <w:rsid w:val="00B70F5E"/>
    <w:rsid w:val="00B84CDD"/>
    <w:rsid w:val="00B872C4"/>
    <w:rsid w:val="00BB5990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24A18"/>
    <w:rsid w:val="00D52DA7"/>
    <w:rsid w:val="00D55EF5"/>
    <w:rsid w:val="00D97E6A"/>
    <w:rsid w:val="00DA4721"/>
    <w:rsid w:val="00DE01AA"/>
    <w:rsid w:val="00E61F1A"/>
    <w:rsid w:val="00E8376C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2021-08-13T18:07:00Z</dcterms:created>
  <dcterms:modified xsi:type="dcterms:W3CDTF">2021-08-13T18:20:00Z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