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465BFAD9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414A7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2</w:t>
      </w:r>
      <w:r w:rsidR="00414A78" w:rsidRPr="00414A7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nd</w:t>
      </w:r>
      <w:r w:rsidR="00414A7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="00B051D9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Intermediate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781F03" w14:paraId="0317E361" w14:textId="77777777" w:rsidTr="00695D54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42038D4" w:rsidR="00781F03" w:rsidRPr="00C11B2E" w:rsidRDefault="00BE7AFC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C11B2E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Are You Here on Vacation?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1058497" w14:textId="37A436E4" w:rsidR="00781F03" w:rsidRPr="004A0B28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BFCFA38" w14:textId="4746B8CE" w:rsidR="00781F03" w:rsidRPr="00BE7AFC" w:rsidRDefault="00BE7AFC" w:rsidP="00BE7AFC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BE7AFC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Are You Here on Vacation?</w:t>
            </w:r>
          </w:p>
        </w:tc>
      </w:tr>
      <w:tr w:rsidR="00781F03" w14:paraId="14D3BB75" w14:textId="77777777" w:rsidTr="00082310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43FD0E1A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983C8EB" w14:textId="58B48688" w:rsidR="00781F03" w:rsidRPr="00D1049A" w:rsidRDefault="00781F03" w:rsidP="00781F03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BBDA0EE" w14:textId="3C578BE1" w:rsidR="00781F03" w:rsidRPr="00781F03" w:rsidRDefault="00781F03" w:rsidP="00781F03">
            <w:pPr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14:paraId="0EC4C936" w14:textId="77777777" w:rsidTr="009A409F">
        <w:tc>
          <w:tcPr>
            <w:tcW w:w="3248" w:type="dxa"/>
            <w:shd w:val="clear" w:color="auto" w:fill="FFFFFF" w:themeFill="background1"/>
            <w:vAlign w:val="center"/>
          </w:tcPr>
          <w:p w14:paraId="6D25F9EB" w14:textId="5E12E5B1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2570C0D8" w14:textId="4CA63001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059E0F02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14:paraId="69E788BA" w14:textId="77777777" w:rsidTr="009A409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2AEB8BA" w14:textId="1602A6DF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32DF44C" w14:textId="1BC9FC7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1BB27228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14:paraId="58DA70BE" w14:textId="77777777" w:rsidTr="007119DA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4FA76F0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1121E40E" w:rsidR="00781F03" w:rsidRPr="00C11B2E" w:rsidRDefault="00BE7AFC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C11B2E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Who’s Who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4C5A5D0C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</w:tr>
      <w:tr w:rsidR="00781F03" w14:paraId="469EB32F" w14:textId="77777777" w:rsidTr="00CC6819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655B8848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35899844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41B075CB" w:rsidR="00781F03" w:rsidRPr="004A0B28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</w:tr>
      <w:tr w:rsidR="00781F03" w14:paraId="4390D8D1" w14:textId="77777777" w:rsidTr="00391160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03880E1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3121500F" w14:textId="7AA34875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29A3BDD2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</w:tr>
      <w:tr w:rsidR="00781F03" w14:paraId="0818CBCF" w14:textId="77777777" w:rsidTr="00E1164A">
        <w:trPr>
          <w:trHeight w:val="225"/>
        </w:trPr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2BEED55F" w14:textId="159183B1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651FB5F3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4FCFA3D" w14:textId="09B5E94C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</w:tr>
      <w:tr w:rsidR="00781F03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781F03" w:rsidRPr="00CE5C0F" w:rsidRDefault="00781F03" w:rsidP="00781F03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781F03" w:rsidRPr="002B35FE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81F03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:rsidRPr="00EE36A6" w14:paraId="228791B1" w14:textId="77777777" w:rsidTr="00CB43AA">
        <w:tc>
          <w:tcPr>
            <w:tcW w:w="3248" w:type="dxa"/>
            <w:vAlign w:val="center"/>
          </w:tcPr>
          <w:p w14:paraId="20A7DD70" w14:textId="415F8FA1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Expansion Units (1-4)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27213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02BD4967" w:rsidR="00781F03" w:rsidRPr="00C11B2E" w:rsidRDefault="00C11B2E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C11B2E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Favorite Pastimes</w:t>
            </w:r>
          </w:p>
        </w:tc>
      </w:tr>
      <w:tr w:rsidR="00781F03" w:rsidRPr="00EE36A6" w14:paraId="02321C3F" w14:textId="77777777" w:rsidTr="0075186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F50E7F9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Review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17333FDC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0904A27E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:rsidRPr="00EE36A6" w14:paraId="3200DB84" w14:textId="77777777" w:rsidTr="0042591D">
        <w:tc>
          <w:tcPr>
            <w:tcW w:w="3248" w:type="dxa"/>
            <w:vAlign w:val="center"/>
          </w:tcPr>
          <w:p w14:paraId="5772469F" w14:textId="0125BA25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2425A9D3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5E0F416" w14:textId="11DA736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54A3C0CA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Chant A lon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53F0C164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0488D4D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:rsidRPr="00EE36A6" w14:paraId="2578990C" w14:textId="77777777" w:rsidTr="00B70F5E">
        <w:tc>
          <w:tcPr>
            <w:tcW w:w="3248" w:type="dxa"/>
          </w:tcPr>
          <w:p w14:paraId="6C42A078" w14:textId="00F0998E" w:rsidR="00781F03" w:rsidRPr="00E61F1A" w:rsidRDefault="00781F03" w:rsidP="00781F03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781F03" w:rsidRPr="00E61F1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81F03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67C0D76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64A29FB7" w:rsidR="00781F03" w:rsidRPr="00C11B2E" w:rsidRDefault="00C11B2E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C11B2E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Is There Any Ice Cream?</w:t>
            </w:r>
          </w:p>
        </w:tc>
      </w:tr>
      <w:tr w:rsidR="00781F03" w:rsidRPr="00EE36A6" w14:paraId="58114370" w14:textId="77777777" w:rsidTr="003F228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6C14A7C4" w:rsidR="00781F03" w:rsidRPr="004A0B28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EB81BD9" w14:textId="0D61B03B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:rsidRPr="00EE36A6" w14:paraId="0BD40955" w14:textId="77777777" w:rsidTr="006F64DF">
        <w:tc>
          <w:tcPr>
            <w:tcW w:w="3248" w:type="dxa"/>
            <w:vAlign w:val="center"/>
          </w:tcPr>
          <w:p w14:paraId="2954FB8D" w14:textId="7527879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5EB4DEA" w14:textId="6F74F520" w:rsidR="00781F03" w:rsidRPr="00D1049A" w:rsidRDefault="00781F03" w:rsidP="00781F03">
            <w:pPr>
              <w:bidi/>
              <w:spacing w:line="168" w:lineRule="auto"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E700DF3" w14:textId="77B2863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:rsidRPr="00EE36A6" w14:paraId="57FB795A" w14:textId="77777777" w:rsidTr="00C0112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5061AE3C" w14:textId="74ECAE41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FFFEB87" w14:textId="16D41ACA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:rsidRPr="00EE36A6" w14:paraId="76DDC497" w14:textId="77777777" w:rsidTr="00B70F5E">
        <w:tc>
          <w:tcPr>
            <w:tcW w:w="3248" w:type="dxa"/>
          </w:tcPr>
          <w:p w14:paraId="656B4D55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0057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1F03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01600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68EF4300" w14:textId="77777777" w:rsidTr="009E32B7">
        <w:tc>
          <w:tcPr>
            <w:tcW w:w="3248" w:type="dxa"/>
          </w:tcPr>
          <w:p w14:paraId="53D7BA2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0E131D66" w14:textId="77777777" w:rsidTr="00B70F5E">
        <w:tc>
          <w:tcPr>
            <w:tcW w:w="3248" w:type="dxa"/>
          </w:tcPr>
          <w:p w14:paraId="14506801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5763" w14:textId="77777777" w:rsidR="00A91869" w:rsidRDefault="00A91869" w:rsidP="00535661">
      <w:pPr>
        <w:spacing w:after="0" w:line="240" w:lineRule="auto"/>
      </w:pPr>
      <w:r>
        <w:separator/>
      </w:r>
    </w:p>
  </w:endnote>
  <w:endnote w:type="continuationSeparator" w:id="0">
    <w:p w14:paraId="73B82691" w14:textId="77777777" w:rsidR="00A91869" w:rsidRDefault="00A91869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48FD" w14:textId="77777777" w:rsidR="00A91869" w:rsidRDefault="00A91869" w:rsidP="00535661">
      <w:pPr>
        <w:spacing w:after="0" w:line="240" w:lineRule="auto"/>
      </w:pPr>
      <w:r>
        <w:separator/>
      </w:r>
    </w:p>
  </w:footnote>
  <w:footnote w:type="continuationSeparator" w:id="0">
    <w:p w14:paraId="2CB3F44C" w14:textId="77777777" w:rsidR="00A91869" w:rsidRDefault="00A91869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0E55B0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66304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3E0318"/>
    <w:rsid w:val="00402D7F"/>
    <w:rsid w:val="00414A78"/>
    <w:rsid w:val="00421C1F"/>
    <w:rsid w:val="00484271"/>
    <w:rsid w:val="004A0B28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5D54"/>
    <w:rsid w:val="006979E1"/>
    <w:rsid w:val="006B6F1F"/>
    <w:rsid w:val="006D5AEA"/>
    <w:rsid w:val="00714B42"/>
    <w:rsid w:val="00731DA1"/>
    <w:rsid w:val="00756061"/>
    <w:rsid w:val="0075766B"/>
    <w:rsid w:val="00781F03"/>
    <w:rsid w:val="007B1533"/>
    <w:rsid w:val="007C74BA"/>
    <w:rsid w:val="0081030C"/>
    <w:rsid w:val="0082378B"/>
    <w:rsid w:val="008252A8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60BCB"/>
    <w:rsid w:val="00A73265"/>
    <w:rsid w:val="00A86FA8"/>
    <w:rsid w:val="00A91869"/>
    <w:rsid w:val="00B051D9"/>
    <w:rsid w:val="00B34BD7"/>
    <w:rsid w:val="00B70F5E"/>
    <w:rsid w:val="00B84CDD"/>
    <w:rsid w:val="00B872C4"/>
    <w:rsid w:val="00BB5990"/>
    <w:rsid w:val="00BE7AFC"/>
    <w:rsid w:val="00C11B2E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24A18"/>
    <w:rsid w:val="00D52DA7"/>
    <w:rsid w:val="00D55EF5"/>
    <w:rsid w:val="00D97E6A"/>
    <w:rsid w:val="00DA4721"/>
    <w:rsid w:val="00DE01AA"/>
    <w:rsid w:val="00E61F1A"/>
    <w:rsid w:val="00E8376C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2021-08-13T18:22:00Z</dcterms:created>
  <dcterms:modified xsi:type="dcterms:W3CDTF">2021-08-13T18:24:00Z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