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3A1AB31A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D57D6A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3</w:t>
      </w:r>
      <w:r w:rsidR="00D57D6A" w:rsidRPr="00D57D6A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rd</w:t>
      </w:r>
      <w:r w:rsidR="00D57D6A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="00B051D9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Intermediate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781F03" w14:paraId="0317E361" w14:textId="77777777" w:rsidTr="00695D54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3BD0D300" w:rsidR="00781F03" w:rsidRPr="00561F7B" w:rsidRDefault="00561F7B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GB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1058497" w14:textId="17821C5C" w:rsidR="00781F03" w:rsidRPr="004A0B28" w:rsidRDefault="00561F7B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BFCFA38" w14:textId="7B695AA1" w:rsidR="00781F03" w:rsidRPr="00BE7AFC" w:rsidRDefault="00561F7B" w:rsidP="00BE7AFC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</w:pPr>
            <w:r w:rsidRPr="00561F7B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Lifestyles</w:t>
            </w:r>
          </w:p>
        </w:tc>
      </w:tr>
      <w:tr w:rsidR="00781F03" w14:paraId="14D3BB75" w14:textId="77777777" w:rsidTr="00082310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3802F8CC" w:rsidR="00781F03" w:rsidRPr="00561F7B" w:rsidRDefault="00561F7B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983C8EB" w14:textId="4EB8140D" w:rsidR="00781F03" w:rsidRPr="00D1049A" w:rsidRDefault="00561F7B" w:rsidP="00781F03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Pronunciation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BBDA0EE" w14:textId="1C640E97" w:rsidR="00781F03" w:rsidRPr="00781F03" w:rsidRDefault="00781F03" w:rsidP="00781F03">
            <w:pPr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</w:p>
        </w:tc>
      </w:tr>
      <w:tr w:rsidR="00561F7B" w14:paraId="0EC4C936" w14:textId="77777777" w:rsidTr="009A409F">
        <w:tc>
          <w:tcPr>
            <w:tcW w:w="3248" w:type="dxa"/>
            <w:shd w:val="clear" w:color="auto" w:fill="FFFFFF" w:themeFill="background1"/>
            <w:vAlign w:val="center"/>
          </w:tcPr>
          <w:p w14:paraId="6D25F9EB" w14:textId="6D234F35" w:rsidR="00561F7B" w:rsidRPr="00561F7B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561F7B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Life Stories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2570C0D8" w14:textId="76DC4C4B" w:rsidR="00561F7B" w:rsidRPr="00561F7B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Conversation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45907139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Pair Work</w:t>
            </w:r>
          </w:p>
        </w:tc>
      </w:tr>
      <w:tr w:rsidR="00561F7B" w14:paraId="69E788BA" w14:textId="77777777" w:rsidTr="009A409F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2AEB8BA" w14:textId="6A7D1B73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32DF44C" w14:textId="5D55BD9A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4F0B70A" w:rsidR="00561F7B" w:rsidRPr="00D1049A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Grammar</w:t>
            </w:r>
          </w:p>
        </w:tc>
      </w:tr>
      <w:tr w:rsidR="00561F7B" w14:paraId="10FF58C6" w14:textId="77777777" w:rsidTr="00CE1C00">
        <w:tc>
          <w:tcPr>
            <w:tcW w:w="3248" w:type="dxa"/>
            <w:shd w:val="clear" w:color="auto" w:fill="FFFFFF" w:themeFill="background1"/>
            <w:vAlign w:val="center"/>
          </w:tcPr>
          <w:p w14:paraId="42931BB2" w14:textId="5C92F2C7" w:rsidR="00561F7B" w:rsidRDefault="00561F7B" w:rsidP="00561F7B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Pair Work</w:t>
            </w: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561F7B" w:rsidRPr="00EE36A6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14BF0A80" w:rsidR="00561F7B" w:rsidRPr="00EE36A6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sz w:val="22"/>
                <w:szCs w:val="26"/>
                <w:rtl/>
                <w:lang w:val="ar-SA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561F7B" w:rsidRPr="00EE36A6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2283623E" w:rsidR="00561F7B" w:rsidRPr="00561F7B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sz w:val="22"/>
                <w:szCs w:val="26"/>
                <w:rtl/>
              </w:rPr>
            </w:pPr>
            <w:r w:rsidRPr="00FF33CB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in Context</w:t>
            </w:r>
          </w:p>
        </w:tc>
      </w:tr>
      <w:tr w:rsidR="00561F7B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561F7B" w14:paraId="58DA70BE" w14:textId="77777777" w:rsidTr="007119DA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5D293F96" w:rsidR="00561F7B" w:rsidRPr="00BD032E" w:rsidRDefault="00561F7B" w:rsidP="00561F7B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BD032E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When Are You Traveling?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561F7B" w:rsidRPr="00D1049A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38959E1B" w:rsidR="00561F7B" w:rsidRPr="00C11B2E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561F7B" w:rsidRPr="00D1049A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315CCFDB" w:rsidR="00561F7B" w:rsidRPr="00D1049A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Grammar</w:t>
            </w:r>
          </w:p>
        </w:tc>
      </w:tr>
      <w:tr w:rsidR="00BD032E" w14:paraId="469EB32F" w14:textId="77777777" w:rsidTr="0076383A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2E905F8D" w:rsidR="00BD032E" w:rsidRPr="00781F03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5EDF4893" w:rsidR="00BD032E" w:rsidRPr="00781F03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509EC79E" w:rsidR="00BD032E" w:rsidRPr="004A0B28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FF33CB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in Context</w:t>
            </w:r>
          </w:p>
        </w:tc>
      </w:tr>
      <w:tr w:rsidR="00BD032E" w14:paraId="4390D8D1" w14:textId="77777777" w:rsidTr="00391160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73AE615C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Pair Work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3121500F" w14:textId="0E205081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D825F0B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</w:t>
            </w:r>
          </w:p>
        </w:tc>
      </w:tr>
      <w:tr w:rsidR="00BD032E" w14:paraId="0818CBCF" w14:textId="77777777" w:rsidTr="00E1164A">
        <w:trPr>
          <w:trHeight w:val="225"/>
        </w:trPr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2BEED55F" w14:textId="03DA0F05" w:rsidR="00BD032E" w:rsidRPr="00781F03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Grammar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08BD3018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4FCFA3D" w14:textId="3D850F59" w:rsidR="00BD032E" w:rsidRPr="00D1049A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Pronunciation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BD032E" w14:paraId="450ED966" w14:textId="77777777" w:rsidTr="007D3661">
        <w:tc>
          <w:tcPr>
            <w:tcW w:w="3248" w:type="dxa"/>
            <w:shd w:val="clear" w:color="auto" w:fill="FFFFFF" w:themeFill="background1"/>
          </w:tcPr>
          <w:p w14:paraId="42B54F99" w14:textId="5F7EEB63" w:rsidR="00BD032E" w:rsidRPr="00CE5C0F" w:rsidRDefault="00BD032E" w:rsidP="00BD032E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F33CB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in Context</w:t>
            </w: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290522A5" w14:textId="34AAA7F8" w:rsidR="00BD032E" w:rsidRPr="002B35FE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Conversation</w:t>
            </w:r>
          </w:p>
        </w:tc>
      </w:tr>
      <w:tr w:rsidR="00561F7B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561F7B" w:rsidRPr="00731DA1" w:rsidRDefault="00561F7B" w:rsidP="00561F7B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BD032E" w:rsidRPr="00EE36A6" w14:paraId="228791B1" w14:textId="77777777" w:rsidTr="00CB43AA">
        <w:tc>
          <w:tcPr>
            <w:tcW w:w="3248" w:type="dxa"/>
            <w:vAlign w:val="center"/>
          </w:tcPr>
          <w:p w14:paraId="20A7DD70" w14:textId="1F346E08" w:rsidR="00BD032E" w:rsidRPr="00BD032E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Project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3E3AA80D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6074EA33" w:rsidR="00BD032E" w:rsidRPr="00C11B2E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</w:t>
            </w:r>
          </w:p>
        </w:tc>
      </w:tr>
      <w:tr w:rsidR="00BD032E" w:rsidRPr="00EE36A6" w14:paraId="02321C3F" w14:textId="77777777" w:rsidTr="0075186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5A40D333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Chant A long - Project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B4DC0B4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0049805F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Pronunciation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BD032E" w:rsidRPr="00EE36A6" w14:paraId="3200DB84" w14:textId="77777777" w:rsidTr="0042591D">
        <w:tc>
          <w:tcPr>
            <w:tcW w:w="3248" w:type="dxa"/>
            <w:vAlign w:val="center"/>
          </w:tcPr>
          <w:p w14:paraId="5772469F" w14:textId="597B329A" w:rsidR="00BD032E" w:rsidRPr="00BD032E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FF33CB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What Do I Need to Buy?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2D921658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Expansion Units (1-4)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5E0F416" w14:textId="1ECE67D3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Conversation</w:t>
            </w:r>
          </w:p>
        </w:tc>
      </w:tr>
      <w:tr w:rsidR="00BD032E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1EF133AA" w:rsidR="00BD032E" w:rsidRPr="00781F03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586FF393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Review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F71BCAD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</w:tr>
      <w:tr w:rsidR="00BD032E" w:rsidRPr="00EE36A6" w14:paraId="2578990C" w14:textId="77777777" w:rsidTr="003578F8">
        <w:tc>
          <w:tcPr>
            <w:tcW w:w="3248" w:type="dxa"/>
            <w:vAlign w:val="center"/>
          </w:tcPr>
          <w:p w14:paraId="6C42A078" w14:textId="2657B9A1" w:rsidR="00BD032E" w:rsidRPr="00E61F1A" w:rsidRDefault="00BD032E" w:rsidP="00BD032E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Pair Work</w:t>
            </w: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vAlign w:val="center"/>
          </w:tcPr>
          <w:p w14:paraId="1E777A5C" w14:textId="57C86463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7BE3D49B" w:rsidR="00BD032E" w:rsidRPr="00E61F1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sz w:val="23"/>
                <w:szCs w:val="23"/>
                <w:rtl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</w:tr>
      <w:tr w:rsidR="00BD032E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BD032E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3222E27B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694D72DD" w:rsidR="00BD032E" w:rsidRPr="00C11B2E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Grammar</w:t>
            </w:r>
          </w:p>
        </w:tc>
      </w:tr>
      <w:tr w:rsidR="00BD032E" w:rsidRPr="00EE36A6" w14:paraId="58114370" w14:textId="77777777" w:rsidTr="00675AA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B3ED5A8" w14:textId="7F575BB3" w:rsidR="00BD032E" w:rsidRPr="004A0B28" w:rsidRDefault="00BD032E" w:rsidP="00BD032E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5B3C7B99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FF33CB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in Context</w:t>
            </w:r>
          </w:p>
        </w:tc>
      </w:tr>
      <w:tr w:rsidR="00BD032E" w:rsidRPr="00EE36A6" w14:paraId="0BD40955" w14:textId="77777777" w:rsidTr="006F64DF">
        <w:tc>
          <w:tcPr>
            <w:tcW w:w="3248" w:type="dxa"/>
            <w:vAlign w:val="center"/>
          </w:tcPr>
          <w:p w14:paraId="2954FB8D" w14:textId="7527879F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5EB4DEA" w14:textId="5565EC1F" w:rsidR="00BD032E" w:rsidRPr="00D1049A" w:rsidRDefault="00BD032E" w:rsidP="00BD032E">
            <w:pPr>
              <w:bidi/>
              <w:spacing w:line="168" w:lineRule="auto"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E700DF3" w14:textId="142B4C39" w:rsidR="00BD032E" w:rsidRPr="00BD032E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eastAsia="en-GB"/>
              </w:rPr>
            </w:pPr>
            <w:proofErr w:type="spell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</w:t>
            </w:r>
            <w:proofErr w:type="spellEnd"/>
            <w:r>
              <w:rPr>
                <w:rFonts w:ascii="Alhurra" w:eastAsia="Times New Roman" w:hAnsi="Alhurra" w:cs="Alhurra"/>
                <w:szCs w:val="18"/>
                <w:lang w:eastAsia="en-GB"/>
              </w:rPr>
              <w:t xml:space="preserve">g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Pronunciation</w:t>
            </w:r>
          </w:p>
        </w:tc>
      </w:tr>
      <w:tr w:rsidR="00BD032E" w:rsidRPr="00EE36A6" w14:paraId="57FB795A" w14:textId="77777777" w:rsidTr="00C0112F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5061AE3C" w14:textId="4220321C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FFFEB87" w14:textId="2CED8875" w:rsidR="00BD032E" w:rsidRPr="00BD032E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About </w:t>
            </w:r>
            <w:proofErr w:type="spell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yo</w:t>
            </w:r>
            <w:proofErr w:type="spellEnd"/>
            <w:r>
              <w:rPr>
                <w:rFonts w:ascii="Alhurra" w:eastAsia="Times New Roman" w:hAnsi="Alhurra" w:cs="Alhurra"/>
                <w:szCs w:val="18"/>
                <w:lang w:eastAsia="en-GB"/>
              </w:rPr>
              <w:t xml:space="preserve">u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Conversation</w:t>
            </w:r>
          </w:p>
        </w:tc>
      </w:tr>
      <w:tr w:rsidR="00BD032E" w:rsidRPr="00EE36A6" w14:paraId="76DDC497" w14:textId="77777777" w:rsidTr="00B70F5E">
        <w:tc>
          <w:tcPr>
            <w:tcW w:w="3248" w:type="dxa"/>
          </w:tcPr>
          <w:p w14:paraId="656B4D55" w14:textId="77777777" w:rsidR="00BD032E" w:rsidRDefault="00BD032E" w:rsidP="00BD032E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BD032E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BD032E" w:rsidRPr="00731DA1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0979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032E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BD032E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10816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BD032E" w:rsidRPr="00EE36A6" w14:paraId="68EF4300" w14:textId="77777777" w:rsidTr="009E32B7">
        <w:tc>
          <w:tcPr>
            <w:tcW w:w="3248" w:type="dxa"/>
          </w:tcPr>
          <w:p w14:paraId="53D7BA2C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BD032E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BD032E" w:rsidRPr="00D1049A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BD032E" w:rsidRPr="00EE36A6" w14:paraId="0E131D66" w14:textId="77777777" w:rsidTr="00B70F5E">
        <w:tc>
          <w:tcPr>
            <w:tcW w:w="3248" w:type="dxa"/>
          </w:tcPr>
          <w:p w14:paraId="14506801" w14:textId="77777777" w:rsidR="00BD032E" w:rsidRDefault="00BD032E" w:rsidP="00BD032E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BD032E" w:rsidRPr="00EE36A6" w:rsidRDefault="00BD032E" w:rsidP="00BD032E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00863" w14:textId="77777777" w:rsidR="00525B11" w:rsidRDefault="00525B11" w:rsidP="00535661">
      <w:pPr>
        <w:spacing w:after="0" w:line="240" w:lineRule="auto"/>
      </w:pPr>
      <w:r>
        <w:separator/>
      </w:r>
    </w:p>
  </w:endnote>
  <w:endnote w:type="continuationSeparator" w:id="0">
    <w:p w14:paraId="32EAFB5C" w14:textId="77777777" w:rsidR="00525B11" w:rsidRDefault="00525B11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187D9" w14:textId="77777777" w:rsidR="00525B11" w:rsidRDefault="00525B11" w:rsidP="00535661">
      <w:pPr>
        <w:spacing w:after="0" w:line="240" w:lineRule="auto"/>
      </w:pPr>
      <w:r>
        <w:separator/>
      </w:r>
    </w:p>
  </w:footnote>
  <w:footnote w:type="continuationSeparator" w:id="0">
    <w:p w14:paraId="2F0C569E" w14:textId="77777777" w:rsidR="00525B11" w:rsidRDefault="00525B11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63F6E"/>
    <w:rsid w:val="00073F67"/>
    <w:rsid w:val="00074701"/>
    <w:rsid w:val="000E55B0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66304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3E0318"/>
    <w:rsid w:val="00402D7F"/>
    <w:rsid w:val="00414A78"/>
    <w:rsid w:val="00421C1F"/>
    <w:rsid w:val="00484271"/>
    <w:rsid w:val="004A0B28"/>
    <w:rsid w:val="004A22A6"/>
    <w:rsid w:val="004C26D1"/>
    <w:rsid w:val="004E0B74"/>
    <w:rsid w:val="004F1245"/>
    <w:rsid w:val="00525B11"/>
    <w:rsid w:val="00535661"/>
    <w:rsid w:val="00561F7B"/>
    <w:rsid w:val="00583006"/>
    <w:rsid w:val="005B624C"/>
    <w:rsid w:val="005B6801"/>
    <w:rsid w:val="005D629A"/>
    <w:rsid w:val="005F3102"/>
    <w:rsid w:val="00616516"/>
    <w:rsid w:val="00676ABB"/>
    <w:rsid w:val="00695D54"/>
    <w:rsid w:val="006979E1"/>
    <w:rsid w:val="006B6F1F"/>
    <w:rsid w:val="006D5AEA"/>
    <w:rsid w:val="00714B42"/>
    <w:rsid w:val="00731DA1"/>
    <w:rsid w:val="00756061"/>
    <w:rsid w:val="0075766B"/>
    <w:rsid w:val="00781F03"/>
    <w:rsid w:val="007B1533"/>
    <w:rsid w:val="007C74BA"/>
    <w:rsid w:val="0081030C"/>
    <w:rsid w:val="0082378B"/>
    <w:rsid w:val="008252A8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60ED8"/>
    <w:rsid w:val="009A77D6"/>
    <w:rsid w:val="009C565C"/>
    <w:rsid w:val="009E32B7"/>
    <w:rsid w:val="00A365C5"/>
    <w:rsid w:val="00A60BCB"/>
    <w:rsid w:val="00A73265"/>
    <w:rsid w:val="00A86FA8"/>
    <w:rsid w:val="00B051D9"/>
    <w:rsid w:val="00B34BD7"/>
    <w:rsid w:val="00B70F5E"/>
    <w:rsid w:val="00B84CDD"/>
    <w:rsid w:val="00B872C4"/>
    <w:rsid w:val="00BB5990"/>
    <w:rsid w:val="00BD032E"/>
    <w:rsid w:val="00BE7AFC"/>
    <w:rsid w:val="00C11B2E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24A18"/>
    <w:rsid w:val="00D52DA7"/>
    <w:rsid w:val="00D55EF5"/>
    <w:rsid w:val="00D57D6A"/>
    <w:rsid w:val="00D97E6A"/>
    <w:rsid w:val="00DA4721"/>
    <w:rsid w:val="00DE01AA"/>
    <w:rsid w:val="00E61F1A"/>
    <w:rsid w:val="00E8376C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2021-08-13T18:24:00Z</dcterms:created>
  <dcterms:modified xsi:type="dcterms:W3CDTF">2021-08-13T18:39:00Z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